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rd layout table"/>
      </w:tblPr>
      <w:tblGrid>
        <w:gridCol w:w="864"/>
        <w:gridCol w:w="3312"/>
        <w:gridCol w:w="864"/>
        <w:gridCol w:w="864"/>
        <w:gridCol w:w="3312"/>
        <w:gridCol w:w="864"/>
      </w:tblGrid>
      <w:tr w:rsidR="00B449CD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Abbeyline" w:hAnsi="Abbeyline"/>
              </w:rPr>
            </w:pPr>
            <w:r w:rsidRPr="002232F8">
              <w:rPr>
                <w:rFonts w:ascii="Abbeyline" w:hAnsi="Abbeyline"/>
              </w:rPr>
              <w:t>Rese</w:t>
            </w:r>
            <w:bookmarkStart w:id="0" w:name="_GoBack"/>
            <w:bookmarkEnd w:id="0"/>
            <w:r w:rsidRPr="002232F8">
              <w:rPr>
                <w:rFonts w:ascii="Abbeyline" w:hAnsi="Abbeyline"/>
              </w:rPr>
              <w:t>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Abadi MT Condensed Light" w:hAnsi="Abadi MT Condensed Light"/>
              </w:rPr>
            </w:pPr>
            <w:r w:rsidRPr="002232F8">
              <w:rPr>
                <w:rFonts w:ascii="Abadi MT Condensed Light" w:hAnsi="Abadi MT Condensed Light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</w:tr>
      <w:tr w:rsidR="00B449CD">
        <w:trPr>
          <w:trHeight w:hRule="exact" w:val="1224"/>
          <w:jc w:val="center"/>
        </w:trPr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B449CD" w:rsidRPr="002232F8" w:rsidRDefault="002232F8">
            <w:pPr>
              <w:pStyle w:val="Title"/>
              <w:rPr>
                <w:i w:val="0"/>
              </w:rPr>
            </w:pPr>
            <w:r w:rsidRPr="002232F8">
              <w:rPr>
                <w:i w:val="0"/>
              </w:rPr>
              <w:t>[</w:t>
            </w:r>
            <w:r>
              <w:rPr>
                <w:i w:val="0"/>
              </w:rPr>
              <w:t>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B449CD" w:rsidRPr="002232F8" w:rsidRDefault="002232F8">
            <w:pPr>
              <w:pStyle w:val="Title"/>
              <w:rPr>
                <w:rFonts w:ascii="Abadi MT Condensed Light" w:hAnsi="Abadi MT Condensed Light"/>
              </w:rPr>
            </w:pPr>
            <w:r w:rsidRPr="002232F8">
              <w:rPr>
                <w:rFonts w:ascii="Abadi MT Condensed Light" w:hAnsi="Abadi MT Condensed Light"/>
              </w:rP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</w:tr>
      <w:tr w:rsidR="00B449CD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B449CD" w:rsidRDefault="002232F8">
            <w:pPr>
              <w:pStyle w:val="Name"/>
            </w:pPr>
            <w: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Adobe Heiti Std R" w:eastAsia="Adobe Heiti Std R" w:hAnsi="Adobe Heiti Std R"/>
              </w:rPr>
            </w:pPr>
            <w:r w:rsidRPr="002232F8">
              <w:rPr>
                <w:rFonts w:ascii="Adobe Heiti Std R" w:eastAsia="Adobe Heiti Std R" w:hAnsi="Adobe Heiti Std R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</w:tr>
      <w:tr w:rsidR="00B449CD">
        <w:trPr>
          <w:trHeight w:hRule="exact" w:val="1224"/>
          <w:jc w:val="center"/>
        </w:trPr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B449CD" w:rsidRDefault="002232F8">
            <w:pPr>
              <w:pStyle w:val="Title"/>
            </w:pPr>
            <w: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B449CD" w:rsidRPr="002232F8" w:rsidRDefault="002232F8">
            <w:pPr>
              <w:pStyle w:val="Title"/>
              <w:rPr>
                <w:rFonts w:ascii="Adobe Caslon Pro" w:hAnsi="Adobe Caslon Pro"/>
              </w:rPr>
            </w:pPr>
            <w:r w:rsidRPr="002232F8">
              <w:rPr>
                <w:rFonts w:ascii="Adobe Caslon Pro" w:hAnsi="Adobe Caslon Pro"/>
              </w:rP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</w:tr>
      <w:tr w:rsidR="00B449CD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Abadi MT Condensed Light" w:hAnsi="Abadi MT Condensed Light"/>
              </w:rPr>
            </w:pPr>
            <w:r w:rsidRPr="002232F8">
              <w:rPr>
                <w:rFonts w:ascii="Abadi MT Condensed Light" w:hAnsi="Abadi MT Condensed Light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Tahoma" w:hAnsi="Tahoma" w:cs="Tahoma"/>
              </w:rPr>
            </w:pPr>
            <w:r w:rsidRPr="002232F8">
              <w:rPr>
                <w:rFonts w:ascii="Tahoma" w:hAnsi="Tahoma" w:cs="Tahoma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</w:tr>
      <w:tr w:rsidR="00B449CD">
        <w:trPr>
          <w:trHeight w:hRule="exact" w:val="1224"/>
          <w:jc w:val="center"/>
        </w:trPr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B449CD" w:rsidRPr="002232F8" w:rsidRDefault="002232F8">
            <w:pPr>
              <w:pStyle w:val="Title"/>
              <w:rPr>
                <w:rFonts w:ascii="Abadi MT Condensed Light" w:hAnsi="Abadi MT Condensed Light"/>
              </w:rPr>
            </w:pPr>
            <w:r w:rsidRPr="002232F8">
              <w:rPr>
                <w:rFonts w:ascii="Abadi MT Condensed Light" w:hAnsi="Abadi MT Condensed Light"/>
              </w:rP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B449CD" w:rsidRPr="002232F8" w:rsidRDefault="002232F8">
            <w:pPr>
              <w:pStyle w:val="Title"/>
              <w:rPr>
                <w:rFonts w:ascii="Tahoma" w:hAnsi="Tahoma" w:cs="Tahoma"/>
              </w:rPr>
            </w:pPr>
            <w:r w:rsidRPr="002232F8">
              <w:rPr>
                <w:rFonts w:ascii="Tahoma" w:hAnsi="Tahoma" w:cs="Tahoma"/>
              </w:rP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</w:tr>
      <w:tr w:rsidR="00B449CD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B449CD" w:rsidRPr="00A05566" w:rsidRDefault="00A05566">
            <w:pPr>
              <w:pStyle w:val="Name"/>
              <w:rPr>
                <w:rFonts w:ascii="Acadian™" w:hAnsi="Acadian™"/>
                <w:sz w:val="68"/>
              </w:rPr>
            </w:pPr>
            <w:r w:rsidRPr="00A05566">
              <w:rPr>
                <w:rFonts w:ascii="Acadian™" w:hAnsi="Acadian™"/>
                <w:sz w:val="68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AdverGothicCTT" w:hAnsi="AdverGothicCTT"/>
              </w:rPr>
            </w:pPr>
            <w:r w:rsidRPr="002232F8">
              <w:rPr>
                <w:rFonts w:ascii="AdverGothicCTT" w:hAnsi="AdverGothicCTT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</w:tr>
      <w:tr w:rsidR="00B449CD">
        <w:trPr>
          <w:trHeight w:hRule="exact" w:val="1224"/>
          <w:jc w:val="center"/>
        </w:trPr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B449CD" w:rsidRPr="002232F8" w:rsidRDefault="002232F8">
            <w:pPr>
              <w:pStyle w:val="Title"/>
              <w:rPr>
                <w:rFonts w:ascii="Acadian™" w:hAnsi="Acadian™"/>
              </w:rPr>
            </w:pPr>
            <w:r w:rsidRPr="002232F8">
              <w:rPr>
                <w:rFonts w:ascii="Acadian™" w:hAnsi="Acadian™"/>
              </w:rP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B449CD" w:rsidRPr="002232F8" w:rsidRDefault="002232F8">
            <w:pPr>
              <w:pStyle w:val="Title"/>
              <w:rPr>
                <w:rFonts w:ascii="AdverGothicCTT" w:hAnsi="AdverGothicCTT"/>
              </w:rPr>
            </w:pPr>
            <w:r w:rsidRPr="002232F8">
              <w:rPr>
                <w:rFonts w:ascii="AdverGothicCTT" w:hAnsi="AdverGothicCTT"/>
              </w:rP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</w:tr>
      <w:tr w:rsidR="00B449CD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AlaricSSK" w:hAnsi="AlaricSSK"/>
              </w:rPr>
            </w:pPr>
            <w:r w:rsidRPr="00A05566">
              <w:rPr>
                <w:rFonts w:ascii="AlaricSSK" w:hAnsi="AlaricSSK"/>
                <w:sz w:val="68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Axaxax" w:hAnsi="Axaxax"/>
              </w:rPr>
            </w:pPr>
            <w:r w:rsidRPr="002232F8">
              <w:rPr>
                <w:rFonts w:ascii="Axaxax" w:hAnsi="Axaxax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</w:tr>
      <w:tr w:rsidR="00B449CD">
        <w:trPr>
          <w:trHeight w:hRule="exact" w:val="1224"/>
          <w:jc w:val="center"/>
        </w:trPr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B449CD" w:rsidRPr="002232F8" w:rsidRDefault="002232F8">
            <w:pPr>
              <w:pStyle w:val="Title"/>
              <w:rPr>
                <w:rFonts w:ascii="AlaricSSK" w:hAnsi="AlaricSSK"/>
              </w:rPr>
            </w:pPr>
            <w:r w:rsidRPr="002232F8">
              <w:rPr>
                <w:rFonts w:ascii="AlaricSSK" w:hAnsi="AlaricSSK"/>
                <w:sz w:val="24"/>
              </w:rP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B449CD" w:rsidRPr="002232F8" w:rsidRDefault="002232F8">
            <w:pPr>
              <w:pStyle w:val="Title"/>
              <w:rPr>
                <w:rFonts w:ascii="Axaxax" w:hAnsi="Axaxax"/>
              </w:rPr>
            </w:pPr>
            <w:r w:rsidRPr="002232F8">
              <w:rPr>
                <w:rFonts w:ascii="Axaxax" w:hAnsi="Axaxax"/>
              </w:rP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</w:tr>
    </w:tbl>
    <w:p w:rsidR="00B449CD" w:rsidRDefault="002232F8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190488" cy="8970264"/>
                <wp:effectExtent l="57150" t="38100" r="58420" b="78740"/>
                <wp:wrapNone/>
                <wp:docPr id="4" name="Group 4" descr="Place card backing graphics of fireworks and abstract design on solid colo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0488" cy="8970264"/>
                          <a:chOff x="0" y="0"/>
                          <a:chExt cx="6191250" cy="8972550"/>
                        </a:xfrm>
                        <a:solidFill>
                          <a:srgbClr val="92D050"/>
                        </a:solidFill>
                      </wpg:grpSpPr>
                      <wpg:grpSp>
                        <wpg:cNvPr id="79" name="Group 79"/>
                        <wpg:cNvGrpSpPr/>
                        <wpg:grpSpPr>
                          <a:xfrm>
                            <a:off x="19050" y="1876425"/>
                            <a:ext cx="2971165" cy="1600200"/>
                            <a:chOff x="0" y="0"/>
                            <a:chExt cx="2971165" cy="1600200"/>
                          </a:xfrm>
                          <a:grpFill/>
                        </wpg:grpSpPr>
                        <wps:wsp>
                          <wps:cNvPr id="5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165" cy="1600200"/>
                            </a:xfrm>
                            <a:custGeom>
                              <a:avLst/>
                              <a:gdLst>
                                <a:gd name="T0" fmla="*/ 825 w 936"/>
                                <a:gd name="T1" fmla="*/ 340 h 504"/>
                                <a:gd name="T2" fmla="*/ 735 w 936"/>
                                <a:gd name="T3" fmla="*/ 127 h 504"/>
                                <a:gd name="T4" fmla="*/ 746 w 936"/>
                                <a:gd name="T5" fmla="*/ 291 h 504"/>
                                <a:gd name="T6" fmla="*/ 728 w 936"/>
                                <a:gd name="T7" fmla="*/ 217 h 504"/>
                                <a:gd name="T8" fmla="*/ 706 w 936"/>
                                <a:gd name="T9" fmla="*/ 312 h 504"/>
                                <a:gd name="T10" fmla="*/ 783 w 936"/>
                                <a:gd name="T11" fmla="*/ 422 h 504"/>
                                <a:gd name="T12" fmla="*/ 763 w 936"/>
                                <a:gd name="T13" fmla="*/ 96 h 504"/>
                                <a:gd name="T14" fmla="*/ 767 w 936"/>
                                <a:gd name="T15" fmla="*/ 122 h 504"/>
                                <a:gd name="T16" fmla="*/ 863 w 936"/>
                                <a:gd name="T17" fmla="*/ 330 h 504"/>
                                <a:gd name="T18" fmla="*/ 740 w 936"/>
                                <a:gd name="T19" fmla="*/ 15 h 504"/>
                                <a:gd name="T20" fmla="*/ 770 w 936"/>
                                <a:gd name="T21" fmla="*/ 38 h 504"/>
                                <a:gd name="T22" fmla="*/ 770 w 936"/>
                                <a:gd name="T23" fmla="*/ 33 h 504"/>
                                <a:gd name="T24" fmla="*/ 765 w 936"/>
                                <a:gd name="T25" fmla="*/ 108 h 504"/>
                                <a:gd name="T26" fmla="*/ 907 w 936"/>
                                <a:gd name="T27" fmla="*/ 172 h 504"/>
                                <a:gd name="T28" fmla="*/ 860 w 936"/>
                                <a:gd name="T29" fmla="*/ 24 h 504"/>
                                <a:gd name="T30" fmla="*/ 753 w 936"/>
                                <a:gd name="T31" fmla="*/ 66 h 504"/>
                                <a:gd name="T32" fmla="*/ 804 w 936"/>
                                <a:gd name="T33" fmla="*/ 92 h 504"/>
                                <a:gd name="T34" fmla="*/ 0 w 936"/>
                                <a:gd name="T35" fmla="*/ 67 h 504"/>
                                <a:gd name="T36" fmla="*/ 84 w 936"/>
                                <a:gd name="T37" fmla="*/ 28 h 504"/>
                                <a:gd name="T38" fmla="*/ 16 w 936"/>
                                <a:gd name="T39" fmla="*/ 161 h 504"/>
                                <a:gd name="T40" fmla="*/ 624 w 936"/>
                                <a:gd name="T41" fmla="*/ 348 h 504"/>
                                <a:gd name="T42" fmla="*/ 674 w 936"/>
                                <a:gd name="T43" fmla="*/ 142 h 504"/>
                                <a:gd name="T44" fmla="*/ 541 w 936"/>
                                <a:gd name="T45" fmla="*/ 353 h 504"/>
                                <a:gd name="T46" fmla="*/ 599 w 936"/>
                                <a:gd name="T47" fmla="*/ 245 h 504"/>
                                <a:gd name="T48" fmla="*/ 512 w 936"/>
                                <a:gd name="T49" fmla="*/ 398 h 504"/>
                                <a:gd name="T50" fmla="*/ 656 w 936"/>
                                <a:gd name="T51" fmla="*/ 118 h 504"/>
                                <a:gd name="T52" fmla="*/ 561 w 936"/>
                                <a:gd name="T53" fmla="*/ 157 h 504"/>
                                <a:gd name="T54" fmla="*/ 430 w 936"/>
                                <a:gd name="T55" fmla="*/ 194 h 504"/>
                                <a:gd name="T56" fmla="*/ 421 w 936"/>
                                <a:gd name="T57" fmla="*/ 142 h 504"/>
                                <a:gd name="T58" fmla="*/ 495 w 936"/>
                                <a:gd name="T59" fmla="*/ 94 h 504"/>
                                <a:gd name="T60" fmla="*/ 371 w 936"/>
                                <a:gd name="T61" fmla="*/ 73 h 504"/>
                                <a:gd name="T62" fmla="*/ 633 w 936"/>
                                <a:gd name="T63" fmla="*/ 54 h 504"/>
                                <a:gd name="T64" fmla="*/ 455 w 936"/>
                                <a:gd name="T65" fmla="*/ 26 h 504"/>
                                <a:gd name="T66" fmla="*/ 410 w 936"/>
                                <a:gd name="T67" fmla="*/ 0 h 504"/>
                                <a:gd name="T68" fmla="*/ 161 w 936"/>
                                <a:gd name="T69" fmla="*/ 94 h 504"/>
                                <a:gd name="T70" fmla="*/ 46 w 936"/>
                                <a:gd name="T71" fmla="*/ 161 h 504"/>
                                <a:gd name="T72" fmla="*/ 0 w 936"/>
                                <a:gd name="T73" fmla="*/ 182 h 504"/>
                                <a:gd name="T74" fmla="*/ 139 w 936"/>
                                <a:gd name="T75" fmla="*/ 289 h 504"/>
                                <a:gd name="T76" fmla="*/ 2 w 936"/>
                                <a:gd name="T77" fmla="*/ 257 h 504"/>
                                <a:gd name="T78" fmla="*/ 50 w 936"/>
                                <a:gd name="T79" fmla="*/ 379 h 504"/>
                                <a:gd name="T80" fmla="*/ 351 w 936"/>
                                <a:gd name="T81" fmla="*/ 451 h 504"/>
                                <a:gd name="T82" fmla="*/ 381 w 936"/>
                                <a:gd name="T83" fmla="*/ 391 h 504"/>
                                <a:gd name="T84" fmla="*/ 543 w 936"/>
                                <a:gd name="T85" fmla="*/ 492 h 504"/>
                                <a:gd name="T86" fmla="*/ 837 w 936"/>
                                <a:gd name="T87" fmla="*/ 0 h 504"/>
                                <a:gd name="T88" fmla="*/ 754 w 936"/>
                                <a:gd name="T89" fmla="*/ 37 h 504"/>
                                <a:gd name="T90" fmla="*/ 69 w 936"/>
                                <a:gd name="T91" fmla="*/ 477 h 504"/>
                                <a:gd name="T92" fmla="*/ 765 w 936"/>
                                <a:gd name="T93" fmla="*/ 29 h 504"/>
                                <a:gd name="T94" fmla="*/ 736 w 936"/>
                                <a:gd name="T95" fmla="*/ 8 h 504"/>
                                <a:gd name="T96" fmla="*/ 724 w 936"/>
                                <a:gd name="T97" fmla="*/ 93 h 504"/>
                                <a:gd name="T98" fmla="*/ 714 w 936"/>
                                <a:gd name="T99" fmla="*/ 9 h 504"/>
                                <a:gd name="T100" fmla="*/ 639 w 936"/>
                                <a:gd name="T101" fmla="*/ 7 h 504"/>
                                <a:gd name="T102" fmla="*/ 692 w 936"/>
                                <a:gd name="T103" fmla="*/ 18 h 504"/>
                                <a:gd name="T104" fmla="*/ 917 w 936"/>
                                <a:gd name="T105" fmla="*/ 89 h 504"/>
                                <a:gd name="T106" fmla="*/ 735 w 936"/>
                                <a:gd name="T107" fmla="*/ 54 h 504"/>
                                <a:gd name="T108" fmla="*/ 576 w 936"/>
                                <a:gd name="T109" fmla="*/ 63 h 504"/>
                                <a:gd name="T110" fmla="*/ 473 w 936"/>
                                <a:gd name="T111" fmla="*/ 16 h 504"/>
                                <a:gd name="T112" fmla="*/ 563 w 936"/>
                                <a:gd name="T113" fmla="*/ 0 h 504"/>
                                <a:gd name="T114" fmla="*/ 708 w 936"/>
                                <a:gd name="T115" fmla="*/ 73 h 504"/>
                                <a:gd name="T116" fmla="*/ 673 w 936"/>
                                <a:gd name="T117" fmla="*/ 60 h 504"/>
                                <a:gd name="T118" fmla="*/ 635 w 936"/>
                                <a:gd name="T119" fmla="*/ 46 h 504"/>
                                <a:gd name="T120" fmla="*/ 683 w 936"/>
                                <a:gd name="T121" fmla="*/ 66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36" h="504">
                                  <a:moveTo>
                                    <a:pt x="863" y="330"/>
                                  </a:moveTo>
                                  <a:cubicBezTo>
                                    <a:pt x="786" y="202"/>
                                    <a:pt x="745" y="112"/>
                                    <a:pt x="729" y="75"/>
                                  </a:cubicBezTo>
                                  <a:cubicBezTo>
                                    <a:pt x="732" y="84"/>
                                    <a:pt x="736" y="98"/>
                                    <a:pt x="741" y="116"/>
                                  </a:cubicBezTo>
                                  <a:cubicBezTo>
                                    <a:pt x="744" y="123"/>
                                    <a:pt x="746" y="131"/>
                                    <a:pt x="749" y="139"/>
                                  </a:cubicBezTo>
                                  <a:cubicBezTo>
                                    <a:pt x="751" y="139"/>
                                    <a:pt x="753" y="140"/>
                                    <a:pt x="754" y="141"/>
                                  </a:cubicBezTo>
                                  <a:cubicBezTo>
                                    <a:pt x="757" y="144"/>
                                    <a:pt x="757" y="148"/>
                                    <a:pt x="754" y="151"/>
                                  </a:cubicBezTo>
                                  <a:cubicBezTo>
                                    <a:pt x="767" y="185"/>
                                    <a:pt x="786" y="230"/>
                                    <a:pt x="814" y="289"/>
                                  </a:cubicBezTo>
                                  <a:cubicBezTo>
                                    <a:pt x="816" y="289"/>
                                    <a:pt x="819" y="290"/>
                                    <a:pt x="821" y="292"/>
                                  </a:cubicBezTo>
                                  <a:cubicBezTo>
                                    <a:pt x="824" y="295"/>
                                    <a:pt x="824" y="299"/>
                                    <a:pt x="821" y="302"/>
                                  </a:cubicBezTo>
                                  <a:cubicBezTo>
                                    <a:pt x="818" y="305"/>
                                    <a:pt x="813" y="305"/>
                                    <a:pt x="810" y="302"/>
                                  </a:cubicBezTo>
                                  <a:cubicBezTo>
                                    <a:pt x="807" y="299"/>
                                    <a:pt x="808" y="294"/>
                                    <a:pt x="811" y="291"/>
                                  </a:cubicBezTo>
                                  <a:cubicBezTo>
                                    <a:pt x="811" y="291"/>
                                    <a:pt x="811" y="291"/>
                                    <a:pt x="811" y="291"/>
                                  </a:cubicBezTo>
                                  <a:cubicBezTo>
                                    <a:pt x="792" y="250"/>
                                    <a:pt x="777" y="216"/>
                                    <a:pt x="766" y="188"/>
                                  </a:cubicBezTo>
                                  <a:cubicBezTo>
                                    <a:pt x="780" y="228"/>
                                    <a:pt x="800" y="278"/>
                                    <a:pt x="825" y="340"/>
                                  </a:cubicBezTo>
                                  <a:cubicBezTo>
                                    <a:pt x="828" y="339"/>
                                    <a:pt x="831" y="339"/>
                                    <a:pt x="833" y="342"/>
                                  </a:cubicBezTo>
                                  <a:cubicBezTo>
                                    <a:pt x="836" y="345"/>
                                    <a:pt x="836" y="349"/>
                                    <a:pt x="833" y="352"/>
                                  </a:cubicBezTo>
                                  <a:cubicBezTo>
                                    <a:pt x="830" y="355"/>
                                    <a:pt x="825" y="355"/>
                                    <a:pt x="822" y="352"/>
                                  </a:cubicBezTo>
                                  <a:cubicBezTo>
                                    <a:pt x="819" y="349"/>
                                    <a:pt x="820" y="344"/>
                                    <a:pt x="823" y="341"/>
                                  </a:cubicBezTo>
                                  <a:cubicBezTo>
                                    <a:pt x="823" y="341"/>
                                    <a:pt x="823" y="341"/>
                                    <a:pt x="823" y="341"/>
                                  </a:cubicBezTo>
                                  <a:cubicBezTo>
                                    <a:pt x="789" y="260"/>
                                    <a:pt x="766" y="198"/>
                                    <a:pt x="750" y="153"/>
                                  </a:cubicBezTo>
                                  <a:cubicBezTo>
                                    <a:pt x="748" y="154"/>
                                    <a:pt x="745" y="153"/>
                                    <a:pt x="744" y="151"/>
                                  </a:cubicBezTo>
                                  <a:cubicBezTo>
                                    <a:pt x="756" y="205"/>
                                    <a:pt x="777" y="280"/>
                                    <a:pt x="808" y="378"/>
                                  </a:cubicBezTo>
                                  <a:cubicBezTo>
                                    <a:pt x="811" y="377"/>
                                    <a:pt x="813" y="378"/>
                                    <a:pt x="815" y="380"/>
                                  </a:cubicBezTo>
                                  <a:cubicBezTo>
                                    <a:pt x="818" y="383"/>
                                    <a:pt x="818" y="387"/>
                                    <a:pt x="815" y="390"/>
                                  </a:cubicBezTo>
                                  <a:cubicBezTo>
                                    <a:pt x="812" y="393"/>
                                    <a:pt x="807" y="393"/>
                                    <a:pt x="805" y="390"/>
                                  </a:cubicBezTo>
                                  <a:cubicBezTo>
                                    <a:pt x="802" y="387"/>
                                    <a:pt x="802" y="382"/>
                                    <a:pt x="805" y="379"/>
                                  </a:cubicBezTo>
                                  <a:cubicBezTo>
                                    <a:pt x="805" y="379"/>
                                    <a:pt x="805" y="379"/>
                                    <a:pt x="806" y="379"/>
                                  </a:cubicBezTo>
                                  <a:cubicBezTo>
                                    <a:pt x="768" y="265"/>
                                    <a:pt x="747" y="181"/>
                                    <a:pt x="735" y="127"/>
                                  </a:cubicBezTo>
                                  <a:cubicBezTo>
                                    <a:pt x="741" y="163"/>
                                    <a:pt x="751" y="212"/>
                                    <a:pt x="765" y="269"/>
                                  </a:cubicBezTo>
                                  <a:cubicBezTo>
                                    <a:pt x="767" y="268"/>
                                    <a:pt x="769" y="269"/>
                                    <a:pt x="771" y="271"/>
                                  </a:cubicBezTo>
                                  <a:cubicBezTo>
                                    <a:pt x="774" y="274"/>
                                    <a:pt x="774" y="279"/>
                                    <a:pt x="771" y="281"/>
                                  </a:cubicBezTo>
                                  <a:cubicBezTo>
                                    <a:pt x="768" y="284"/>
                                    <a:pt x="763" y="284"/>
                                    <a:pt x="760" y="281"/>
                                  </a:cubicBezTo>
                                  <a:cubicBezTo>
                                    <a:pt x="757" y="278"/>
                                    <a:pt x="757" y="273"/>
                                    <a:pt x="760" y="270"/>
                                  </a:cubicBezTo>
                                  <a:cubicBezTo>
                                    <a:pt x="761" y="270"/>
                                    <a:pt x="762" y="270"/>
                                    <a:pt x="762" y="269"/>
                                  </a:cubicBezTo>
                                  <a:cubicBezTo>
                                    <a:pt x="745" y="201"/>
                                    <a:pt x="735" y="144"/>
                                    <a:pt x="728" y="107"/>
                                  </a:cubicBezTo>
                                  <a:cubicBezTo>
                                    <a:pt x="727" y="107"/>
                                    <a:pt x="725" y="107"/>
                                    <a:pt x="724" y="106"/>
                                  </a:cubicBezTo>
                                  <a:cubicBezTo>
                                    <a:pt x="724" y="132"/>
                                    <a:pt x="726" y="167"/>
                                    <a:pt x="730" y="209"/>
                                  </a:cubicBezTo>
                                  <a:cubicBezTo>
                                    <a:pt x="731" y="211"/>
                                    <a:pt x="731" y="214"/>
                                    <a:pt x="731" y="216"/>
                                  </a:cubicBezTo>
                                  <a:cubicBezTo>
                                    <a:pt x="731" y="216"/>
                                    <a:pt x="731" y="216"/>
                                    <a:pt x="731" y="217"/>
                                  </a:cubicBezTo>
                                  <a:cubicBezTo>
                                    <a:pt x="732" y="226"/>
                                    <a:pt x="733" y="235"/>
                                    <a:pt x="735" y="245"/>
                                  </a:cubicBezTo>
                                  <a:cubicBezTo>
                                    <a:pt x="736" y="259"/>
                                    <a:pt x="739" y="274"/>
                                    <a:pt x="741" y="289"/>
                                  </a:cubicBezTo>
                                  <a:cubicBezTo>
                                    <a:pt x="743" y="289"/>
                                    <a:pt x="744" y="290"/>
                                    <a:pt x="746" y="291"/>
                                  </a:cubicBezTo>
                                  <a:cubicBezTo>
                                    <a:pt x="748" y="294"/>
                                    <a:pt x="748" y="299"/>
                                    <a:pt x="745" y="301"/>
                                  </a:cubicBezTo>
                                  <a:cubicBezTo>
                                    <a:pt x="744" y="302"/>
                                    <a:pt x="744" y="302"/>
                                    <a:pt x="743" y="303"/>
                                  </a:cubicBezTo>
                                  <a:cubicBezTo>
                                    <a:pt x="747" y="333"/>
                                    <a:pt x="753" y="367"/>
                                    <a:pt x="760" y="403"/>
                                  </a:cubicBezTo>
                                  <a:cubicBezTo>
                                    <a:pt x="762" y="403"/>
                                    <a:pt x="765" y="404"/>
                                    <a:pt x="766" y="406"/>
                                  </a:cubicBezTo>
                                  <a:cubicBezTo>
                                    <a:pt x="769" y="409"/>
                                    <a:pt x="769" y="413"/>
                                    <a:pt x="766" y="416"/>
                                  </a:cubicBezTo>
                                  <a:cubicBezTo>
                                    <a:pt x="763" y="419"/>
                                    <a:pt x="758" y="419"/>
                                    <a:pt x="755" y="416"/>
                                  </a:cubicBezTo>
                                  <a:cubicBezTo>
                                    <a:pt x="753" y="413"/>
                                    <a:pt x="753" y="408"/>
                                    <a:pt x="756" y="405"/>
                                  </a:cubicBezTo>
                                  <a:cubicBezTo>
                                    <a:pt x="756" y="405"/>
                                    <a:pt x="757" y="405"/>
                                    <a:pt x="757" y="404"/>
                                  </a:cubicBezTo>
                                  <a:cubicBezTo>
                                    <a:pt x="750" y="367"/>
                                    <a:pt x="745" y="334"/>
                                    <a:pt x="740" y="303"/>
                                  </a:cubicBezTo>
                                  <a:cubicBezTo>
                                    <a:pt x="738" y="303"/>
                                    <a:pt x="736" y="302"/>
                                    <a:pt x="735" y="301"/>
                                  </a:cubicBezTo>
                                  <a:cubicBezTo>
                                    <a:pt x="732" y="298"/>
                                    <a:pt x="732" y="293"/>
                                    <a:pt x="735" y="291"/>
                                  </a:cubicBezTo>
                                  <a:cubicBezTo>
                                    <a:pt x="736" y="290"/>
                                    <a:pt x="737" y="289"/>
                                    <a:pt x="738" y="289"/>
                                  </a:cubicBezTo>
                                  <a:cubicBezTo>
                                    <a:pt x="735" y="274"/>
                                    <a:pt x="733" y="259"/>
                                    <a:pt x="732" y="245"/>
                                  </a:cubicBezTo>
                                  <a:cubicBezTo>
                                    <a:pt x="730" y="235"/>
                                    <a:pt x="729" y="226"/>
                                    <a:pt x="728" y="217"/>
                                  </a:cubicBezTo>
                                  <a:cubicBezTo>
                                    <a:pt x="728" y="217"/>
                                    <a:pt x="728" y="216"/>
                                    <a:pt x="728" y="216"/>
                                  </a:cubicBezTo>
                                  <a:cubicBezTo>
                                    <a:pt x="728" y="214"/>
                                    <a:pt x="728" y="211"/>
                                    <a:pt x="727" y="209"/>
                                  </a:cubicBezTo>
                                  <a:cubicBezTo>
                                    <a:pt x="722" y="162"/>
                                    <a:pt x="720" y="126"/>
                                    <a:pt x="720" y="102"/>
                                  </a:cubicBezTo>
                                  <a:cubicBezTo>
                                    <a:pt x="719" y="100"/>
                                    <a:pt x="719" y="99"/>
                                    <a:pt x="720" y="97"/>
                                  </a:cubicBezTo>
                                  <a:cubicBezTo>
                                    <a:pt x="720" y="92"/>
                                    <a:pt x="720" y="87"/>
                                    <a:pt x="720" y="83"/>
                                  </a:cubicBezTo>
                                  <a:cubicBezTo>
                                    <a:pt x="717" y="105"/>
                                    <a:pt x="714" y="139"/>
                                    <a:pt x="713" y="184"/>
                                  </a:cubicBezTo>
                                  <a:cubicBezTo>
                                    <a:pt x="715" y="185"/>
                                    <a:pt x="717" y="185"/>
                                    <a:pt x="718" y="187"/>
                                  </a:cubicBezTo>
                                  <a:cubicBezTo>
                                    <a:pt x="721" y="190"/>
                                    <a:pt x="721" y="194"/>
                                    <a:pt x="718" y="197"/>
                                  </a:cubicBezTo>
                                  <a:cubicBezTo>
                                    <a:pt x="715" y="199"/>
                                    <a:pt x="711" y="200"/>
                                    <a:pt x="709" y="198"/>
                                  </a:cubicBezTo>
                                  <a:cubicBezTo>
                                    <a:pt x="709" y="229"/>
                                    <a:pt x="709" y="266"/>
                                    <a:pt x="712" y="310"/>
                                  </a:cubicBezTo>
                                  <a:cubicBezTo>
                                    <a:pt x="713" y="310"/>
                                    <a:pt x="715" y="311"/>
                                    <a:pt x="716" y="312"/>
                                  </a:cubicBezTo>
                                  <a:cubicBezTo>
                                    <a:pt x="719" y="315"/>
                                    <a:pt x="719" y="320"/>
                                    <a:pt x="716" y="323"/>
                                  </a:cubicBezTo>
                                  <a:cubicBezTo>
                                    <a:pt x="713" y="325"/>
                                    <a:pt x="708" y="325"/>
                                    <a:pt x="705" y="322"/>
                                  </a:cubicBezTo>
                                  <a:cubicBezTo>
                                    <a:pt x="703" y="319"/>
                                    <a:pt x="703" y="314"/>
                                    <a:pt x="706" y="312"/>
                                  </a:cubicBezTo>
                                  <a:cubicBezTo>
                                    <a:pt x="707" y="311"/>
                                    <a:pt x="708" y="310"/>
                                    <a:pt x="709" y="310"/>
                                  </a:cubicBezTo>
                                  <a:cubicBezTo>
                                    <a:pt x="706" y="264"/>
                                    <a:pt x="705" y="226"/>
                                    <a:pt x="706" y="194"/>
                                  </a:cubicBezTo>
                                  <a:cubicBezTo>
                                    <a:pt x="705" y="193"/>
                                    <a:pt x="705" y="190"/>
                                    <a:pt x="706" y="189"/>
                                  </a:cubicBezTo>
                                  <a:cubicBezTo>
                                    <a:pt x="706" y="158"/>
                                    <a:pt x="708" y="133"/>
                                    <a:pt x="709" y="115"/>
                                  </a:cubicBezTo>
                                  <a:cubicBezTo>
                                    <a:pt x="698" y="166"/>
                                    <a:pt x="683" y="253"/>
                                    <a:pt x="668" y="382"/>
                                  </a:cubicBezTo>
                                  <a:cubicBezTo>
                                    <a:pt x="669" y="382"/>
                                    <a:pt x="670" y="383"/>
                                    <a:pt x="671" y="384"/>
                                  </a:cubicBezTo>
                                  <a:cubicBezTo>
                                    <a:pt x="674" y="387"/>
                                    <a:pt x="674" y="390"/>
                                    <a:pt x="672" y="393"/>
                                  </a:cubicBezTo>
                                  <a:cubicBezTo>
                                    <a:pt x="672" y="393"/>
                                    <a:pt x="672" y="394"/>
                                    <a:pt x="672" y="394"/>
                                  </a:cubicBezTo>
                                  <a:cubicBezTo>
                                    <a:pt x="673" y="399"/>
                                    <a:pt x="649" y="481"/>
                                    <a:pt x="643" y="504"/>
                                  </a:cubicBezTo>
                                  <a:cubicBezTo>
                                    <a:pt x="659" y="504"/>
                                    <a:pt x="659" y="504"/>
                                    <a:pt x="659" y="504"/>
                                  </a:cubicBezTo>
                                  <a:cubicBezTo>
                                    <a:pt x="665" y="473"/>
                                    <a:pt x="679" y="446"/>
                                    <a:pt x="684" y="449"/>
                                  </a:cubicBezTo>
                                  <a:cubicBezTo>
                                    <a:pt x="691" y="452"/>
                                    <a:pt x="675" y="469"/>
                                    <a:pt x="663" y="504"/>
                                  </a:cubicBezTo>
                                  <a:cubicBezTo>
                                    <a:pt x="726" y="504"/>
                                    <a:pt x="726" y="504"/>
                                    <a:pt x="726" y="504"/>
                                  </a:cubicBezTo>
                                  <a:cubicBezTo>
                                    <a:pt x="739" y="464"/>
                                    <a:pt x="774" y="413"/>
                                    <a:pt x="783" y="422"/>
                                  </a:cubicBezTo>
                                  <a:cubicBezTo>
                                    <a:pt x="792" y="431"/>
                                    <a:pt x="755" y="445"/>
                                    <a:pt x="730" y="504"/>
                                  </a:cubicBezTo>
                                  <a:cubicBezTo>
                                    <a:pt x="784" y="504"/>
                                    <a:pt x="784" y="504"/>
                                    <a:pt x="784" y="504"/>
                                  </a:cubicBezTo>
                                  <a:cubicBezTo>
                                    <a:pt x="805" y="480"/>
                                    <a:pt x="838" y="457"/>
                                    <a:pt x="842" y="466"/>
                                  </a:cubicBezTo>
                                  <a:cubicBezTo>
                                    <a:pt x="845" y="474"/>
                                    <a:pt x="820" y="475"/>
                                    <a:pt x="789" y="504"/>
                                  </a:cubicBezTo>
                                  <a:cubicBezTo>
                                    <a:pt x="936" y="504"/>
                                    <a:pt x="936" y="504"/>
                                    <a:pt x="936" y="504"/>
                                  </a:cubicBezTo>
                                  <a:cubicBezTo>
                                    <a:pt x="936" y="219"/>
                                    <a:pt x="936" y="219"/>
                                    <a:pt x="936" y="219"/>
                                  </a:cubicBezTo>
                                  <a:cubicBezTo>
                                    <a:pt x="881" y="175"/>
                                    <a:pt x="826" y="134"/>
                                    <a:pt x="786" y="104"/>
                                  </a:cubicBezTo>
                                  <a:cubicBezTo>
                                    <a:pt x="817" y="129"/>
                                    <a:pt x="857" y="162"/>
                                    <a:pt x="904" y="203"/>
                                  </a:cubicBezTo>
                                  <a:cubicBezTo>
                                    <a:pt x="907" y="200"/>
                                    <a:pt x="912" y="201"/>
                                    <a:pt x="914" y="204"/>
                                  </a:cubicBezTo>
                                  <a:cubicBezTo>
                                    <a:pt x="917" y="207"/>
                                    <a:pt x="917" y="211"/>
                                    <a:pt x="914" y="214"/>
                                  </a:cubicBezTo>
                                  <a:cubicBezTo>
                                    <a:pt x="911" y="217"/>
                                    <a:pt x="906" y="217"/>
                                    <a:pt x="903" y="214"/>
                                  </a:cubicBezTo>
                                  <a:cubicBezTo>
                                    <a:pt x="901" y="211"/>
                                    <a:pt x="901" y="208"/>
                                    <a:pt x="902" y="205"/>
                                  </a:cubicBezTo>
                                  <a:cubicBezTo>
                                    <a:pt x="848" y="159"/>
                                    <a:pt x="803" y="121"/>
                                    <a:pt x="771" y="96"/>
                                  </a:cubicBezTo>
                                  <a:cubicBezTo>
                                    <a:pt x="769" y="97"/>
                                    <a:pt x="765" y="98"/>
                                    <a:pt x="763" y="96"/>
                                  </a:cubicBezTo>
                                  <a:cubicBezTo>
                                    <a:pt x="900" y="239"/>
                                    <a:pt x="900" y="239"/>
                                    <a:pt x="900" y="239"/>
                                  </a:cubicBezTo>
                                  <a:cubicBezTo>
                                    <a:pt x="903" y="237"/>
                                    <a:pt x="907" y="237"/>
                                    <a:pt x="909" y="240"/>
                                  </a:cubicBezTo>
                                  <a:cubicBezTo>
                                    <a:pt x="912" y="243"/>
                                    <a:pt x="912" y="248"/>
                                    <a:pt x="909" y="251"/>
                                  </a:cubicBezTo>
                                  <a:cubicBezTo>
                                    <a:pt x="906" y="253"/>
                                    <a:pt x="901" y="253"/>
                                    <a:pt x="898" y="250"/>
                                  </a:cubicBezTo>
                                  <a:cubicBezTo>
                                    <a:pt x="896" y="248"/>
                                    <a:pt x="896" y="244"/>
                                    <a:pt x="898" y="241"/>
                                  </a:cubicBezTo>
                                  <a:cubicBezTo>
                                    <a:pt x="775" y="112"/>
                                    <a:pt x="775" y="112"/>
                                    <a:pt x="775" y="112"/>
                                  </a:cubicBezTo>
                                  <a:cubicBezTo>
                                    <a:pt x="775" y="115"/>
                                    <a:pt x="775" y="118"/>
                                    <a:pt x="773" y="120"/>
                                  </a:cubicBezTo>
                                  <a:cubicBezTo>
                                    <a:pt x="772" y="120"/>
                                    <a:pt x="771" y="121"/>
                                    <a:pt x="770" y="121"/>
                                  </a:cubicBezTo>
                                  <a:cubicBezTo>
                                    <a:pt x="808" y="173"/>
                                    <a:pt x="863" y="248"/>
                                    <a:pt x="921" y="321"/>
                                  </a:cubicBezTo>
                                  <a:cubicBezTo>
                                    <a:pt x="924" y="319"/>
                                    <a:pt x="928" y="320"/>
                                    <a:pt x="930" y="322"/>
                                  </a:cubicBezTo>
                                  <a:cubicBezTo>
                                    <a:pt x="933" y="325"/>
                                    <a:pt x="933" y="330"/>
                                    <a:pt x="930" y="333"/>
                                  </a:cubicBezTo>
                                  <a:cubicBezTo>
                                    <a:pt x="927" y="336"/>
                                    <a:pt x="922" y="335"/>
                                    <a:pt x="919" y="332"/>
                                  </a:cubicBezTo>
                                  <a:cubicBezTo>
                                    <a:pt x="917" y="330"/>
                                    <a:pt x="917" y="326"/>
                                    <a:pt x="919" y="323"/>
                                  </a:cubicBezTo>
                                  <a:cubicBezTo>
                                    <a:pt x="860" y="250"/>
                                    <a:pt x="804" y="174"/>
                                    <a:pt x="767" y="122"/>
                                  </a:cubicBezTo>
                                  <a:cubicBezTo>
                                    <a:pt x="765" y="121"/>
                                    <a:pt x="764" y="121"/>
                                    <a:pt x="762" y="119"/>
                                  </a:cubicBezTo>
                                  <a:cubicBezTo>
                                    <a:pt x="760" y="117"/>
                                    <a:pt x="760" y="115"/>
                                    <a:pt x="760" y="112"/>
                                  </a:cubicBezTo>
                                  <a:cubicBezTo>
                                    <a:pt x="751" y="99"/>
                                    <a:pt x="744" y="88"/>
                                    <a:pt x="737" y="79"/>
                                  </a:cubicBezTo>
                                  <a:cubicBezTo>
                                    <a:pt x="752" y="105"/>
                                    <a:pt x="780" y="151"/>
                                    <a:pt x="822" y="211"/>
                                  </a:cubicBezTo>
                                  <a:cubicBezTo>
                                    <a:pt x="825" y="210"/>
                                    <a:pt x="828" y="211"/>
                                    <a:pt x="830" y="213"/>
                                  </a:cubicBezTo>
                                  <a:cubicBezTo>
                                    <a:pt x="833" y="216"/>
                                    <a:pt x="833" y="221"/>
                                    <a:pt x="830" y="223"/>
                                  </a:cubicBezTo>
                                  <a:cubicBezTo>
                                    <a:pt x="827" y="226"/>
                                    <a:pt x="822" y="226"/>
                                    <a:pt x="819" y="223"/>
                                  </a:cubicBezTo>
                                  <a:cubicBezTo>
                                    <a:pt x="816" y="220"/>
                                    <a:pt x="817" y="216"/>
                                    <a:pt x="819" y="213"/>
                                  </a:cubicBezTo>
                                  <a:cubicBezTo>
                                    <a:pt x="777" y="153"/>
                                    <a:pt x="750" y="107"/>
                                    <a:pt x="735" y="81"/>
                                  </a:cubicBezTo>
                                  <a:cubicBezTo>
                                    <a:pt x="753" y="122"/>
                                    <a:pt x="794" y="209"/>
                                    <a:pt x="865" y="329"/>
                                  </a:cubicBezTo>
                                  <a:cubicBezTo>
                                    <a:pt x="868" y="328"/>
                                    <a:pt x="871" y="329"/>
                                    <a:pt x="873" y="331"/>
                                  </a:cubicBezTo>
                                  <a:cubicBezTo>
                                    <a:pt x="876" y="334"/>
                                    <a:pt x="876" y="338"/>
                                    <a:pt x="873" y="341"/>
                                  </a:cubicBezTo>
                                  <a:cubicBezTo>
                                    <a:pt x="870" y="344"/>
                                    <a:pt x="865" y="344"/>
                                    <a:pt x="862" y="341"/>
                                  </a:cubicBezTo>
                                  <a:cubicBezTo>
                                    <a:pt x="859" y="338"/>
                                    <a:pt x="860" y="333"/>
                                    <a:pt x="863" y="330"/>
                                  </a:cubicBezTo>
                                  <a:cubicBezTo>
                                    <a:pt x="863" y="330"/>
                                    <a:pt x="863" y="330"/>
                                    <a:pt x="863" y="330"/>
                                  </a:cubicBezTo>
                                  <a:close/>
                                  <a:moveTo>
                                    <a:pt x="707" y="328"/>
                                  </a:moveTo>
                                  <a:cubicBezTo>
                                    <a:pt x="709" y="327"/>
                                    <a:pt x="714" y="328"/>
                                    <a:pt x="715" y="330"/>
                                  </a:cubicBezTo>
                                  <a:cubicBezTo>
                                    <a:pt x="716" y="334"/>
                                    <a:pt x="692" y="402"/>
                                    <a:pt x="692" y="402"/>
                                  </a:cubicBezTo>
                                  <a:cubicBezTo>
                                    <a:pt x="692" y="402"/>
                                    <a:pt x="706" y="331"/>
                                    <a:pt x="707" y="328"/>
                                  </a:cubicBezTo>
                                  <a:close/>
                                  <a:moveTo>
                                    <a:pt x="708" y="439"/>
                                  </a:moveTo>
                                  <a:cubicBezTo>
                                    <a:pt x="714" y="402"/>
                                    <a:pt x="741" y="365"/>
                                    <a:pt x="747" y="369"/>
                                  </a:cubicBezTo>
                                  <a:cubicBezTo>
                                    <a:pt x="754" y="373"/>
                                    <a:pt x="727" y="392"/>
                                    <a:pt x="708" y="439"/>
                                  </a:cubicBezTo>
                                  <a:close/>
                                  <a:moveTo>
                                    <a:pt x="771" y="486"/>
                                  </a:moveTo>
                                  <a:cubicBezTo>
                                    <a:pt x="777" y="445"/>
                                    <a:pt x="836" y="369"/>
                                    <a:pt x="846" y="380"/>
                                  </a:cubicBezTo>
                                  <a:cubicBezTo>
                                    <a:pt x="856" y="391"/>
                                    <a:pt x="804" y="406"/>
                                    <a:pt x="771" y="486"/>
                                  </a:cubicBezTo>
                                  <a:close/>
                                  <a:moveTo>
                                    <a:pt x="743" y="8"/>
                                  </a:moveTo>
                                  <a:cubicBezTo>
                                    <a:pt x="743" y="8"/>
                                    <a:pt x="743" y="8"/>
                                    <a:pt x="744" y="8"/>
                                  </a:cubicBezTo>
                                  <a:cubicBezTo>
                                    <a:pt x="742" y="10"/>
                                    <a:pt x="741" y="13"/>
                                    <a:pt x="740" y="15"/>
                                  </a:cubicBezTo>
                                  <a:lnTo>
                                    <a:pt x="743" y="8"/>
                                  </a:lnTo>
                                  <a:close/>
                                  <a:moveTo>
                                    <a:pt x="730" y="2"/>
                                  </a:moveTo>
                                  <a:cubicBezTo>
                                    <a:pt x="730" y="0"/>
                                    <a:pt x="730" y="0"/>
                                    <a:pt x="730" y="0"/>
                                  </a:cubicBezTo>
                                  <a:cubicBezTo>
                                    <a:pt x="730" y="0"/>
                                    <a:pt x="730" y="0"/>
                                    <a:pt x="730" y="0"/>
                                  </a:cubicBezTo>
                                  <a:lnTo>
                                    <a:pt x="730" y="2"/>
                                  </a:lnTo>
                                  <a:close/>
                                  <a:moveTo>
                                    <a:pt x="747" y="0"/>
                                  </a:moveTo>
                                  <a:cubicBezTo>
                                    <a:pt x="748" y="0"/>
                                    <a:pt x="748" y="0"/>
                                    <a:pt x="748" y="0"/>
                                  </a:cubicBezTo>
                                  <a:cubicBezTo>
                                    <a:pt x="747" y="0"/>
                                    <a:pt x="747" y="1"/>
                                    <a:pt x="747" y="1"/>
                                  </a:cubicBezTo>
                                  <a:cubicBezTo>
                                    <a:pt x="747" y="1"/>
                                    <a:pt x="747" y="0"/>
                                    <a:pt x="747" y="0"/>
                                  </a:cubicBezTo>
                                  <a:close/>
                                  <a:moveTo>
                                    <a:pt x="739" y="25"/>
                                  </a:moveTo>
                                  <a:cubicBezTo>
                                    <a:pt x="742" y="17"/>
                                    <a:pt x="746" y="9"/>
                                    <a:pt x="751" y="0"/>
                                  </a:cubicBezTo>
                                  <a:cubicBezTo>
                                    <a:pt x="753" y="0"/>
                                    <a:pt x="753" y="0"/>
                                    <a:pt x="753" y="0"/>
                                  </a:cubicBezTo>
                                  <a:lnTo>
                                    <a:pt x="739" y="25"/>
                                  </a:lnTo>
                                  <a:close/>
                                  <a:moveTo>
                                    <a:pt x="770" y="38"/>
                                  </a:moveTo>
                                  <a:cubicBezTo>
                                    <a:pt x="798" y="28"/>
                                    <a:pt x="836" y="14"/>
                                    <a:pt x="882" y="0"/>
                                  </a:cubicBezTo>
                                  <a:cubicBezTo>
                                    <a:pt x="934" y="0"/>
                                    <a:pt x="934" y="0"/>
                                    <a:pt x="934" y="0"/>
                                  </a:cubicBezTo>
                                  <a:cubicBezTo>
                                    <a:pt x="934" y="1"/>
                                    <a:pt x="933" y="2"/>
                                    <a:pt x="933" y="3"/>
                                  </a:cubicBezTo>
                                  <a:cubicBezTo>
                                    <a:pt x="909" y="6"/>
                                    <a:pt x="885" y="10"/>
                                    <a:pt x="862" y="15"/>
                                  </a:cubicBezTo>
                                  <a:cubicBezTo>
                                    <a:pt x="861" y="15"/>
                                    <a:pt x="861" y="14"/>
                                    <a:pt x="861" y="14"/>
                                  </a:cubicBezTo>
                                  <a:cubicBezTo>
                                    <a:pt x="858" y="11"/>
                                    <a:pt x="853" y="11"/>
                                    <a:pt x="850" y="14"/>
                                  </a:cubicBezTo>
                                  <a:cubicBezTo>
                                    <a:pt x="849" y="15"/>
                                    <a:pt x="848" y="17"/>
                                    <a:pt x="848" y="19"/>
                                  </a:cubicBezTo>
                                  <a:cubicBezTo>
                                    <a:pt x="839" y="20"/>
                                    <a:pt x="831" y="22"/>
                                    <a:pt x="823" y="24"/>
                                  </a:cubicBezTo>
                                  <a:cubicBezTo>
                                    <a:pt x="803" y="29"/>
                                    <a:pt x="785" y="34"/>
                                    <a:pt x="770" y="38"/>
                                  </a:cubicBezTo>
                                  <a:cubicBezTo>
                                    <a:pt x="770" y="38"/>
                                    <a:pt x="770" y="38"/>
                                    <a:pt x="770" y="38"/>
                                  </a:cubicBezTo>
                                  <a:close/>
                                  <a:moveTo>
                                    <a:pt x="844" y="0"/>
                                  </a:moveTo>
                                  <a:cubicBezTo>
                                    <a:pt x="872" y="0"/>
                                    <a:pt x="872" y="0"/>
                                    <a:pt x="872" y="0"/>
                                  </a:cubicBezTo>
                                  <a:cubicBezTo>
                                    <a:pt x="831" y="13"/>
                                    <a:pt x="796" y="25"/>
                                    <a:pt x="770" y="35"/>
                                  </a:cubicBezTo>
                                  <a:cubicBezTo>
                                    <a:pt x="770" y="34"/>
                                    <a:pt x="770" y="34"/>
                                    <a:pt x="770" y="33"/>
                                  </a:cubicBezTo>
                                  <a:cubicBezTo>
                                    <a:pt x="790" y="24"/>
                                    <a:pt x="816" y="12"/>
                                    <a:pt x="844" y="0"/>
                                  </a:cubicBezTo>
                                  <a:close/>
                                  <a:moveTo>
                                    <a:pt x="762" y="109"/>
                                  </a:moveTo>
                                  <a:cubicBezTo>
                                    <a:pt x="762" y="109"/>
                                    <a:pt x="761" y="108"/>
                                    <a:pt x="761" y="107"/>
                                  </a:cubicBezTo>
                                  <a:cubicBezTo>
                                    <a:pt x="762" y="109"/>
                                    <a:pt x="762" y="109"/>
                                    <a:pt x="762" y="109"/>
                                  </a:cubicBezTo>
                                  <a:cubicBezTo>
                                    <a:pt x="762" y="109"/>
                                    <a:pt x="762" y="109"/>
                                    <a:pt x="762" y="109"/>
                                  </a:cubicBezTo>
                                  <a:close/>
                                  <a:moveTo>
                                    <a:pt x="746" y="25"/>
                                  </a:moveTo>
                                  <a:cubicBezTo>
                                    <a:pt x="763" y="1"/>
                                    <a:pt x="763" y="1"/>
                                    <a:pt x="763" y="1"/>
                                  </a:cubicBezTo>
                                  <a:cubicBezTo>
                                    <a:pt x="764" y="1"/>
                                    <a:pt x="765" y="0"/>
                                    <a:pt x="766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60" y="9"/>
                                    <a:pt x="752" y="18"/>
                                    <a:pt x="746" y="25"/>
                                  </a:cubicBezTo>
                                  <a:close/>
                                  <a:moveTo>
                                    <a:pt x="765" y="108"/>
                                  </a:moveTo>
                                  <a:cubicBezTo>
                                    <a:pt x="742" y="78"/>
                                    <a:pt x="742" y="78"/>
                                    <a:pt x="742" y="78"/>
                                  </a:cubicBezTo>
                                  <a:cubicBezTo>
                                    <a:pt x="770" y="107"/>
                                    <a:pt x="770" y="107"/>
                                    <a:pt x="770" y="107"/>
                                  </a:cubicBezTo>
                                  <a:cubicBezTo>
                                    <a:pt x="768" y="107"/>
                                    <a:pt x="766" y="107"/>
                                    <a:pt x="765" y="108"/>
                                  </a:cubicBezTo>
                                  <a:close/>
                                  <a:moveTo>
                                    <a:pt x="752" y="71"/>
                                  </a:moveTo>
                                  <a:cubicBezTo>
                                    <a:pt x="765" y="78"/>
                                    <a:pt x="782" y="87"/>
                                    <a:pt x="804" y="98"/>
                                  </a:cubicBezTo>
                                  <a:cubicBezTo>
                                    <a:pt x="804" y="100"/>
                                    <a:pt x="804" y="101"/>
                                    <a:pt x="805" y="102"/>
                                  </a:cubicBezTo>
                                  <a:cubicBezTo>
                                    <a:pt x="808" y="105"/>
                                    <a:pt x="811" y="105"/>
                                    <a:pt x="814" y="104"/>
                                  </a:cubicBezTo>
                                  <a:cubicBezTo>
                                    <a:pt x="846" y="121"/>
                                    <a:pt x="887" y="144"/>
                                    <a:pt x="936" y="172"/>
                                  </a:cubicBezTo>
                                  <a:cubicBezTo>
                                    <a:pt x="936" y="215"/>
                                    <a:pt x="936" y="215"/>
                                    <a:pt x="936" y="215"/>
                                  </a:cubicBezTo>
                                  <a:cubicBezTo>
                                    <a:pt x="875" y="167"/>
                                    <a:pt x="815" y="122"/>
                                    <a:pt x="774" y="91"/>
                                  </a:cubicBezTo>
                                  <a:cubicBezTo>
                                    <a:pt x="774" y="91"/>
                                    <a:pt x="774" y="90"/>
                                    <a:pt x="774" y="89"/>
                                  </a:cubicBezTo>
                                  <a:cubicBezTo>
                                    <a:pt x="806" y="109"/>
                                    <a:pt x="851" y="138"/>
                                    <a:pt x="905" y="174"/>
                                  </a:cubicBezTo>
                                  <a:cubicBezTo>
                                    <a:pt x="904" y="177"/>
                                    <a:pt x="905" y="180"/>
                                    <a:pt x="907" y="182"/>
                                  </a:cubicBezTo>
                                  <a:cubicBezTo>
                                    <a:pt x="909" y="185"/>
                                    <a:pt x="914" y="185"/>
                                    <a:pt x="917" y="182"/>
                                  </a:cubicBezTo>
                                  <a:cubicBezTo>
                                    <a:pt x="920" y="179"/>
                                    <a:pt x="920" y="175"/>
                                    <a:pt x="917" y="172"/>
                                  </a:cubicBezTo>
                                  <a:cubicBezTo>
                                    <a:pt x="915" y="169"/>
                                    <a:pt x="910" y="169"/>
                                    <a:pt x="907" y="171"/>
                                  </a:cubicBezTo>
                                  <a:cubicBezTo>
                                    <a:pt x="907" y="171"/>
                                    <a:pt x="907" y="172"/>
                                    <a:pt x="907" y="172"/>
                                  </a:cubicBezTo>
                                  <a:cubicBezTo>
                                    <a:pt x="837" y="125"/>
                                    <a:pt x="783" y="90"/>
                                    <a:pt x="752" y="71"/>
                                  </a:cubicBezTo>
                                  <a:close/>
                                  <a:moveTo>
                                    <a:pt x="737" y="68"/>
                                  </a:moveTo>
                                  <a:cubicBezTo>
                                    <a:pt x="743" y="73"/>
                                    <a:pt x="751" y="79"/>
                                    <a:pt x="760" y="87"/>
                                  </a:cubicBezTo>
                                  <a:cubicBezTo>
                                    <a:pt x="759" y="89"/>
                                    <a:pt x="760" y="91"/>
                                    <a:pt x="761" y="93"/>
                                  </a:cubicBezTo>
                                  <a:lnTo>
                                    <a:pt x="737" y="68"/>
                                  </a:lnTo>
                                  <a:close/>
                                  <a:moveTo>
                                    <a:pt x="757" y="79"/>
                                  </a:moveTo>
                                  <a:cubicBezTo>
                                    <a:pt x="756" y="78"/>
                                    <a:pt x="755" y="77"/>
                                    <a:pt x="754" y="76"/>
                                  </a:cubicBezTo>
                                  <a:cubicBezTo>
                                    <a:pt x="757" y="78"/>
                                    <a:pt x="761" y="80"/>
                                    <a:pt x="765" y="83"/>
                                  </a:cubicBezTo>
                                  <a:cubicBezTo>
                                    <a:pt x="764" y="83"/>
                                    <a:pt x="764" y="83"/>
                                    <a:pt x="763" y="83"/>
                                  </a:cubicBezTo>
                                  <a:cubicBezTo>
                                    <a:pt x="761" y="82"/>
                                    <a:pt x="759" y="80"/>
                                    <a:pt x="757" y="79"/>
                                  </a:cubicBezTo>
                                  <a:close/>
                                  <a:moveTo>
                                    <a:pt x="936" y="16"/>
                                  </a:moveTo>
                                  <a:cubicBezTo>
                                    <a:pt x="918" y="19"/>
                                    <a:pt x="900" y="22"/>
                                    <a:pt x="883" y="24"/>
                                  </a:cubicBezTo>
                                  <a:cubicBezTo>
                                    <a:pt x="875" y="25"/>
                                    <a:pt x="866" y="25"/>
                                    <a:pt x="858" y="26"/>
                                  </a:cubicBezTo>
                                  <a:cubicBezTo>
                                    <a:pt x="859" y="26"/>
                                    <a:pt x="859" y="25"/>
                                    <a:pt x="860" y="24"/>
                                  </a:cubicBezTo>
                                  <a:cubicBezTo>
                                    <a:pt x="862" y="23"/>
                                    <a:pt x="863" y="21"/>
                                    <a:pt x="862" y="18"/>
                                  </a:cubicBezTo>
                                  <a:cubicBezTo>
                                    <a:pt x="885" y="13"/>
                                    <a:pt x="910" y="9"/>
                                    <a:pt x="934" y="6"/>
                                  </a:cubicBezTo>
                                  <a:cubicBezTo>
                                    <a:pt x="934" y="6"/>
                                    <a:pt x="935" y="7"/>
                                    <a:pt x="935" y="8"/>
                                  </a:cubicBezTo>
                                  <a:cubicBezTo>
                                    <a:pt x="935" y="8"/>
                                    <a:pt x="936" y="8"/>
                                    <a:pt x="936" y="8"/>
                                  </a:cubicBezTo>
                                  <a:lnTo>
                                    <a:pt x="936" y="16"/>
                                  </a:lnTo>
                                  <a:close/>
                                  <a:moveTo>
                                    <a:pt x="770" y="77"/>
                                  </a:moveTo>
                                  <a:cubicBezTo>
                                    <a:pt x="770" y="77"/>
                                    <a:pt x="770" y="78"/>
                                    <a:pt x="771" y="78"/>
                                  </a:cubicBezTo>
                                  <a:cubicBezTo>
                                    <a:pt x="777" y="81"/>
                                    <a:pt x="783" y="84"/>
                                    <a:pt x="790" y="88"/>
                                  </a:cubicBezTo>
                                  <a:cubicBezTo>
                                    <a:pt x="783" y="84"/>
                                    <a:pt x="776" y="81"/>
                                    <a:pt x="770" y="77"/>
                                  </a:cubicBezTo>
                                  <a:close/>
                                  <a:moveTo>
                                    <a:pt x="883" y="124"/>
                                  </a:moveTo>
                                  <a:cubicBezTo>
                                    <a:pt x="936" y="146"/>
                                    <a:pt x="936" y="146"/>
                                    <a:pt x="936" y="146"/>
                                  </a:cubicBezTo>
                                  <a:cubicBezTo>
                                    <a:pt x="936" y="148"/>
                                    <a:pt x="936" y="148"/>
                                    <a:pt x="936" y="148"/>
                                  </a:cubicBezTo>
                                  <a:cubicBezTo>
                                    <a:pt x="917" y="140"/>
                                    <a:pt x="900" y="132"/>
                                    <a:pt x="883" y="124"/>
                                  </a:cubicBezTo>
                                  <a:close/>
                                  <a:moveTo>
                                    <a:pt x="753" y="66"/>
                                  </a:moveTo>
                                  <a:cubicBezTo>
                                    <a:pt x="936" y="120"/>
                                    <a:pt x="936" y="120"/>
                                    <a:pt x="936" y="120"/>
                                  </a:cubicBezTo>
                                  <a:cubicBezTo>
                                    <a:pt x="936" y="143"/>
                                    <a:pt x="936" y="143"/>
                                    <a:pt x="936" y="143"/>
                                  </a:cubicBezTo>
                                  <a:cubicBezTo>
                                    <a:pt x="817" y="93"/>
                                    <a:pt x="817" y="93"/>
                                    <a:pt x="817" y="93"/>
                                  </a:cubicBezTo>
                                  <a:cubicBezTo>
                                    <a:pt x="817" y="93"/>
                                    <a:pt x="817" y="92"/>
                                    <a:pt x="816" y="92"/>
                                  </a:cubicBezTo>
                                  <a:cubicBezTo>
                                    <a:pt x="814" y="90"/>
                                    <a:pt x="811" y="89"/>
                                    <a:pt x="809" y="90"/>
                                  </a:cubicBezTo>
                                  <a:cubicBezTo>
                                    <a:pt x="767" y="73"/>
                                    <a:pt x="767" y="73"/>
                                    <a:pt x="767" y="73"/>
                                  </a:cubicBezTo>
                                  <a:cubicBezTo>
                                    <a:pt x="762" y="70"/>
                                    <a:pt x="758" y="68"/>
                                    <a:pt x="753" y="66"/>
                                  </a:cubicBezTo>
                                  <a:close/>
                                  <a:moveTo>
                                    <a:pt x="818" y="98"/>
                                  </a:moveTo>
                                  <a:cubicBezTo>
                                    <a:pt x="850" y="112"/>
                                    <a:pt x="889" y="130"/>
                                    <a:pt x="936" y="151"/>
                                  </a:cubicBezTo>
                                  <a:cubicBezTo>
                                    <a:pt x="936" y="169"/>
                                    <a:pt x="936" y="169"/>
                                    <a:pt x="936" y="169"/>
                                  </a:cubicBezTo>
                                  <a:cubicBezTo>
                                    <a:pt x="888" y="141"/>
                                    <a:pt x="848" y="119"/>
                                    <a:pt x="816" y="102"/>
                                  </a:cubicBezTo>
                                  <a:cubicBezTo>
                                    <a:pt x="817" y="101"/>
                                    <a:pt x="818" y="100"/>
                                    <a:pt x="818" y="98"/>
                                  </a:cubicBezTo>
                                  <a:close/>
                                  <a:moveTo>
                                    <a:pt x="805" y="93"/>
                                  </a:moveTo>
                                  <a:cubicBezTo>
                                    <a:pt x="804" y="92"/>
                                    <a:pt x="804" y="92"/>
                                    <a:pt x="804" y="92"/>
                                  </a:cubicBezTo>
                                  <a:cubicBezTo>
                                    <a:pt x="804" y="92"/>
                                    <a:pt x="805" y="92"/>
                                    <a:pt x="805" y="93"/>
                                  </a:cubicBezTo>
                                  <a:cubicBezTo>
                                    <a:pt x="805" y="93"/>
                                    <a:pt x="805" y="93"/>
                                    <a:pt x="805" y="93"/>
                                  </a:cubicBezTo>
                                  <a:close/>
                                  <a:moveTo>
                                    <a:pt x="772" y="0"/>
                                  </a:moveTo>
                                  <a:cubicBezTo>
                                    <a:pt x="784" y="0"/>
                                    <a:pt x="784" y="0"/>
                                    <a:pt x="784" y="0"/>
                                  </a:cubicBezTo>
                                  <a:cubicBezTo>
                                    <a:pt x="764" y="17"/>
                                    <a:pt x="746" y="32"/>
                                    <a:pt x="735" y="42"/>
                                  </a:cubicBezTo>
                                  <a:cubicBezTo>
                                    <a:pt x="743" y="32"/>
                                    <a:pt x="756" y="18"/>
                                    <a:pt x="772" y="0"/>
                                  </a:cubicBezTo>
                                  <a:close/>
                                  <a:moveTo>
                                    <a:pt x="52" y="54"/>
                                  </a:moveTo>
                                  <a:cubicBezTo>
                                    <a:pt x="33" y="69"/>
                                    <a:pt x="15" y="82"/>
                                    <a:pt x="0" y="95"/>
                                  </a:cubicBezTo>
                                  <a:cubicBezTo>
                                    <a:pt x="0" y="92"/>
                                    <a:pt x="0" y="92"/>
                                    <a:pt x="0" y="92"/>
                                  </a:cubicBezTo>
                                  <a:cubicBezTo>
                                    <a:pt x="15" y="80"/>
                                    <a:pt x="32" y="67"/>
                                    <a:pt x="52" y="54"/>
                                  </a:cubicBezTo>
                                  <a:close/>
                                  <a:moveTo>
                                    <a:pt x="0" y="55"/>
                                  </a:moveTo>
                                  <a:cubicBezTo>
                                    <a:pt x="13" y="37"/>
                                    <a:pt x="28" y="19"/>
                                    <a:pt x="43" y="0"/>
                                  </a:cubicBezTo>
                                  <a:cubicBezTo>
                                    <a:pt x="63" y="0"/>
                                    <a:pt x="63" y="0"/>
                                    <a:pt x="63" y="0"/>
                                  </a:cubicBezTo>
                                  <a:cubicBezTo>
                                    <a:pt x="39" y="24"/>
                                    <a:pt x="18" y="46"/>
                                    <a:pt x="0" y="67"/>
                                  </a:cubicBez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14" y="67"/>
                                  </a:moveTo>
                                  <a:cubicBezTo>
                                    <a:pt x="9" y="71"/>
                                    <a:pt x="4" y="75"/>
                                    <a:pt x="0" y="80"/>
                                  </a:cubicBezTo>
                                  <a:cubicBezTo>
                                    <a:pt x="0" y="72"/>
                                    <a:pt x="0" y="72"/>
                                    <a:pt x="0" y="72"/>
                                  </a:cubicBezTo>
                                  <a:cubicBezTo>
                                    <a:pt x="19" y="51"/>
                                    <a:pt x="42" y="26"/>
                                    <a:pt x="68" y="0"/>
                                  </a:cubicBezTo>
                                  <a:cubicBezTo>
                                    <a:pt x="92" y="0"/>
                                    <a:pt x="92" y="0"/>
                                    <a:pt x="92" y="0"/>
                                  </a:cubicBezTo>
                                  <a:cubicBezTo>
                                    <a:pt x="64" y="22"/>
                                    <a:pt x="38" y="45"/>
                                    <a:pt x="14" y="67"/>
                                  </a:cubicBezTo>
                                  <a:close/>
                                  <a:moveTo>
                                    <a:pt x="11" y="34"/>
                                  </a:moveTo>
                                  <a:cubicBezTo>
                                    <a:pt x="19" y="23"/>
                                    <a:pt x="29" y="11"/>
                                    <a:pt x="38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29" y="11"/>
                                    <a:pt x="20" y="23"/>
                                    <a:pt x="11" y="34"/>
                                  </a:cubicBezTo>
                                  <a:close/>
                                  <a:moveTo>
                                    <a:pt x="99" y="0"/>
                                  </a:moveTo>
                                  <a:cubicBezTo>
                                    <a:pt x="122" y="0"/>
                                    <a:pt x="122" y="0"/>
                                    <a:pt x="122" y="0"/>
                                  </a:cubicBezTo>
                                  <a:cubicBezTo>
                                    <a:pt x="109" y="9"/>
                                    <a:pt x="97" y="19"/>
                                    <a:pt x="84" y="28"/>
                                  </a:cubicBezTo>
                                  <a:cubicBezTo>
                                    <a:pt x="50" y="49"/>
                                    <a:pt x="22" y="69"/>
                                    <a:pt x="0" y="86"/>
                                  </a:cubicBezTo>
                                  <a:cubicBezTo>
                                    <a:pt x="0" y="86"/>
                                    <a:pt x="0" y="86"/>
                                    <a:pt x="0" y="86"/>
                                  </a:cubicBezTo>
                                  <a:cubicBezTo>
                                    <a:pt x="5" y="80"/>
                                    <a:pt x="11" y="75"/>
                                    <a:pt x="17" y="69"/>
                                  </a:cubicBezTo>
                                  <a:cubicBezTo>
                                    <a:pt x="27" y="61"/>
                                    <a:pt x="37" y="52"/>
                                    <a:pt x="49" y="43"/>
                                  </a:cubicBezTo>
                                  <a:cubicBezTo>
                                    <a:pt x="48" y="42"/>
                                    <a:pt x="48" y="42"/>
                                    <a:pt x="48" y="42"/>
                                  </a:cubicBezTo>
                                  <a:cubicBezTo>
                                    <a:pt x="64" y="28"/>
                                    <a:pt x="81" y="14"/>
                                    <a:pt x="99" y="0"/>
                                  </a:cubicBezTo>
                                  <a:close/>
                                  <a:moveTo>
                                    <a:pt x="111" y="13"/>
                                  </a:moveTo>
                                  <a:cubicBezTo>
                                    <a:pt x="117" y="9"/>
                                    <a:pt x="123" y="4"/>
                                    <a:pt x="129" y="0"/>
                                  </a:cubicBezTo>
                                  <a:cubicBezTo>
                                    <a:pt x="137" y="0"/>
                                    <a:pt x="137" y="0"/>
                                    <a:pt x="137" y="0"/>
                                  </a:cubicBezTo>
                                  <a:cubicBezTo>
                                    <a:pt x="128" y="4"/>
                                    <a:pt x="119" y="9"/>
                                    <a:pt x="111" y="13"/>
                                  </a:cubicBezTo>
                                  <a:close/>
                                  <a:moveTo>
                                    <a:pt x="16" y="161"/>
                                  </a:moveTo>
                                  <a:cubicBezTo>
                                    <a:pt x="10" y="161"/>
                                    <a:pt x="5" y="161"/>
                                    <a:pt x="0" y="161"/>
                                  </a:cubicBezTo>
                                  <a:cubicBezTo>
                                    <a:pt x="0" y="161"/>
                                    <a:pt x="0" y="161"/>
                                    <a:pt x="0" y="161"/>
                                  </a:cubicBezTo>
                                  <a:cubicBezTo>
                                    <a:pt x="5" y="161"/>
                                    <a:pt x="10" y="161"/>
                                    <a:pt x="16" y="161"/>
                                  </a:cubicBezTo>
                                  <a:close/>
                                  <a:moveTo>
                                    <a:pt x="642" y="504"/>
                                  </a:moveTo>
                                  <a:cubicBezTo>
                                    <a:pt x="646" y="484"/>
                                    <a:pt x="660" y="415"/>
                                    <a:pt x="664" y="396"/>
                                  </a:cubicBezTo>
                                  <a:cubicBezTo>
                                    <a:pt x="663" y="396"/>
                                    <a:pt x="661" y="395"/>
                                    <a:pt x="660" y="394"/>
                                  </a:cubicBezTo>
                                  <a:cubicBezTo>
                                    <a:pt x="658" y="391"/>
                                    <a:pt x="658" y="387"/>
                                    <a:pt x="661" y="384"/>
                                  </a:cubicBezTo>
                                  <a:cubicBezTo>
                                    <a:pt x="662" y="383"/>
                                    <a:pt x="663" y="382"/>
                                    <a:pt x="665" y="382"/>
                                  </a:cubicBezTo>
                                  <a:cubicBezTo>
                                    <a:pt x="681" y="241"/>
                                    <a:pt x="698" y="150"/>
                                    <a:pt x="709" y="101"/>
                                  </a:cubicBezTo>
                                  <a:cubicBezTo>
                                    <a:pt x="700" y="133"/>
                                    <a:pt x="688" y="180"/>
                                    <a:pt x="678" y="236"/>
                                  </a:cubicBezTo>
                                  <a:cubicBezTo>
                                    <a:pt x="679" y="236"/>
                                    <a:pt x="680" y="237"/>
                                    <a:pt x="681" y="237"/>
                                  </a:cubicBezTo>
                                  <a:cubicBezTo>
                                    <a:pt x="684" y="240"/>
                                    <a:pt x="684" y="245"/>
                                    <a:pt x="681" y="248"/>
                                  </a:cubicBezTo>
                                  <a:cubicBezTo>
                                    <a:pt x="678" y="251"/>
                                    <a:pt x="673" y="250"/>
                                    <a:pt x="670" y="247"/>
                                  </a:cubicBezTo>
                                  <a:cubicBezTo>
                                    <a:pt x="668" y="244"/>
                                    <a:pt x="668" y="240"/>
                                    <a:pt x="671" y="237"/>
                                  </a:cubicBezTo>
                                  <a:cubicBezTo>
                                    <a:pt x="672" y="236"/>
                                    <a:pt x="674" y="235"/>
                                    <a:pt x="676" y="235"/>
                                  </a:cubicBezTo>
                                  <a:cubicBezTo>
                                    <a:pt x="686" y="174"/>
                                    <a:pt x="700" y="122"/>
                                    <a:pt x="710" y="90"/>
                                  </a:cubicBezTo>
                                  <a:cubicBezTo>
                                    <a:pt x="692" y="133"/>
                                    <a:pt x="661" y="218"/>
                                    <a:pt x="624" y="348"/>
                                  </a:cubicBezTo>
                                  <a:cubicBezTo>
                                    <a:pt x="625" y="348"/>
                                    <a:pt x="625" y="349"/>
                                    <a:pt x="626" y="349"/>
                                  </a:cubicBezTo>
                                  <a:cubicBezTo>
                                    <a:pt x="629" y="352"/>
                                    <a:pt x="628" y="357"/>
                                    <a:pt x="625" y="360"/>
                                  </a:cubicBezTo>
                                  <a:cubicBezTo>
                                    <a:pt x="622" y="363"/>
                                    <a:pt x="618" y="362"/>
                                    <a:pt x="615" y="359"/>
                                  </a:cubicBezTo>
                                  <a:cubicBezTo>
                                    <a:pt x="612" y="356"/>
                                    <a:pt x="612" y="352"/>
                                    <a:pt x="615" y="349"/>
                                  </a:cubicBezTo>
                                  <a:cubicBezTo>
                                    <a:pt x="617" y="348"/>
                                    <a:pt x="619" y="347"/>
                                    <a:pt x="621" y="347"/>
                                  </a:cubicBezTo>
                                  <a:cubicBezTo>
                                    <a:pt x="659" y="214"/>
                                    <a:pt x="691" y="129"/>
                                    <a:pt x="708" y="86"/>
                                  </a:cubicBezTo>
                                  <a:cubicBezTo>
                                    <a:pt x="707" y="86"/>
                                    <a:pt x="707" y="86"/>
                                    <a:pt x="707" y="85"/>
                                  </a:cubicBezTo>
                                  <a:cubicBezTo>
                                    <a:pt x="688" y="119"/>
                                    <a:pt x="656" y="182"/>
                                    <a:pt x="617" y="284"/>
                                  </a:cubicBezTo>
                                  <a:cubicBezTo>
                                    <a:pt x="617" y="284"/>
                                    <a:pt x="618" y="284"/>
                                    <a:pt x="618" y="285"/>
                                  </a:cubicBezTo>
                                  <a:cubicBezTo>
                                    <a:pt x="621" y="288"/>
                                    <a:pt x="621" y="293"/>
                                    <a:pt x="618" y="295"/>
                                  </a:cubicBezTo>
                                  <a:cubicBezTo>
                                    <a:pt x="615" y="298"/>
                                    <a:pt x="610" y="298"/>
                                    <a:pt x="607" y="295"/>
                                  </a:cubicBezTo>
                                  <a:cubicBezTo>
                                    <a:pt x="604" y="292"/>
                                    <a:pt x="605" y="287"/>
                                    <a:pt x="608" y="284"/>
                                  </a:cubicBezTo>
                                  <a:cubicBezTo>
                                    <a:pt x="609" y="283"/>
                                    <a:pt x="612" y="282"/>
                                    <a:pt x="614" y="283"/>
                                  </a:cubicBezTo>
                                  <a:cubicBezTo>
                                    <a:pt x="637" y="224"/>
                                    <a:pt x="658" y="177"/>
                                    <a:pt x="674" y="142"/>
                                  </a:cubicBezTo>
                                  <a:cubicBezTo>
                                    <a:pt x="650" y="188"/>
                                    <a:pt x="619" y="251"/>
                                    <a:pt x="588" y="327"/>
                                  </a:cubicBezTo>
                                  <a:cubicBezTo>
                                    <a:pt x="588" y="327"/>
                                    <a:pt x="589" y="328"/>
                                    <a:pt x="590" y="328"/>
                                  </a:cubicBezTo>
                                  <a:cubicBezTo>
                                    <a:pt x="592" y="331"/>
                                    <a:pt x="592" y="336"/>
                                    <a:pt x="589" y="339"/>
                                  </a:cubicBezTo>
                                  <a:cubicBezTo>
                                    <a:pt x="586" y="342"/>
                                    <a:pt x="582" y="341"/>
                                    <a:pt x="579" y="338"/>
                                  </a:cubicBezTo>
                                  <a:cubicBezTo>
                                    <a:pt x="576" y="335"/>
                                    <a:pt x="576" y="331"/>
                                    <a:pt x="579" y="328"/>
                                  </a:cubicBezTo>
                                  <a:cubicBezTo>
                                    <a:pt x="581" y="327"/>
                                    <a:pt x="583" y="326"/>
                                    <a:pt x="585" y="326"/>
                                  </a:cubicBezTo>
                                  <a:cubicBezTo>
                                    <a:pt x="626" y="226"/>
                                    <a:pt x="666" y="150"/>
                                    <a:pt x="692" y="104"/>
                                  </a:cubicBezTo>
                                  <a:cubicBezTo>
                                    <a:pt x="662" y="150"/>
                                    <a:pt x="615" y="224"/>
                                    <a:pt x="564" y="314"/>
                                  </a:cubicBezTo>
                                  <a:cubicBezTo>
                                    <a:pt x="564" y="344"/>
                                    <a:pt x="564" y="381"/>
                                    <a:pt x="564" y="381"/>
                                  </a:cubicBezTo>
                                  <a:cubicBezTo>
                                    <a:pt x="564" y="381"/>
                                    <a:pt x="561" y="351"/>
                                    <a:pt x="559" y="323"/>
                                  </a:cubicBezTo>
                                  <a:cubicBezTo>
                                    <a:pt x="556" y="329"/>
                                    <a:pt x="552" y="335"/>
                                    <a:pt x="549" y="340"/>
                                  </a:cubicBezTo>
                                  <a:cubicBezTo>
                                    <a:pt x="549" y="341"/>
                                    <a:pt x="550" y="341"/>
                                    <a:pt x="550" y="341"/>
                                  </a:cubicBezTo>
                                  <a:cubicBezTo>
                                    <a:pt x="553" y="344"/>
                                    <a:pt x="552" y="349"/>
                                    <a:pt x="549" y="352"/>
                                  </a:cubicBezTo>
                                  <a:cubicBezTo>
                                    <a:pt x="547" y="354"/>
                                    <a:pt x="544" y="354"/>
                                    <a:pt x="541" y="353"/>
                                  </a:cubicBezTo>
                                  <a:cubicBezTo>
                                    <a:pt x="545" y="373"/>
                                    <a:pt x="547" y="395"/>
                                    <a:pt x="545" y="404"/>
                                  </a:cubicBezTo>
                                  <a:cubicBezTo>
                                    <a:pt x="542" y="361"/>
                                    <a:pt x="516" y="312"/>
                                    <a:pt x="526" y="309"/>
                                  </a:cubicBezTo>
                                  <a:cubicBezTo>
                                    <a:pt x="531" y="308"/>
                                    <a:pt x="535" y="323"/>
                                    <a:pt x="539" y="341"/>
                                  </a:cubicBezTo>
                                  <a:cubicBezTo>
                                    <a:pt x="539" y="341"/>
                                    <a:pt x="539" y="341"/>
                                    <a:pt x="539" y="341"/>
                                  </a:cubicBezTo>
                                  <a:cubicBezTo>
                                    <a:pt x="541" y="339"/>
                                    <a:pt x="544" y="338"/>
                                    <a:pt x="547" y="339"/>
                                  </a:cubicBezTo>
                                  <a:cubicBezTo>
                                    <a:pt x="551" y="332"/>
                                    <a:pt x="554" y="325"/>
                                    <a:pt x="558" y="318"/>
                                  </a:cubicBezTo>
                                  <a:cubicBezTo>
                                    <a:pt x="557" y="296"/>
                                    <a:pt x="555" y="275"/>
                                    <a:pt x="555" y="274"/>
                                  </a:cubicBezTo>
                                  <a:cubicBezTo>
                                    <a:pt x="556" y="271"/>
                                    <a:pt x="562" y="271"/>
                                    <a:pt x="563" y="274"/>
                                  </a:cubicBezTo>
                                  <a:cubicBezTo>
                                    <a:pt x="564" y="276"/>
                                    <a:pt x="564" y="290"/>
                                    <a:pt x="564" y="308"/>
                                  </a:cubicBezTo>
                                  <a:cubicBezTo>
                                    <a:pt x="624" y="204"/>
                                    <a:pt x="678" y="120"/>
                                    <a:pt x="704" y="80"/>
                                  </a:cubicBezTo>
                                  <a:cubicBezTo>
                                    <a:pt x="704" y="79"/>
                                    <a:pt x="704" y="79"/>
                                    <a:pt x="704" y="78"/>
                                  </a:cubicBezTo>
                                  <a:cubicBezTo>
                                    <a:pt x="684" y="103"/>
                                    <a:pt x="648" y="151"/>
                                    <a:pt x="598" y="233"/>
                                  </a:cubicBezTo>
                                  <a:cubicBezTo>
                                    <a:pt x="598" y="234"/>
                                    <a:pt x="599" y="234"/>
                                    <a:pt x="599" y="234"/>
                                  </a:cubicBezTo>
                                  <a:cubicBezTo>
                                    <a:pt x="602" y="237"/>
                                    <a:pt x="602" y="242"/>
                                    <a:pt x="599" y="245"/>
                                  </a:cubicBezTo>
                                  <a:cubicBezTo>
                                    <a:pt x="596" y="248"/>
                                    <a:pt x="591" y="247"/>
                                    <a:pt x="588" y="244"/>
                                  </a:cubicBezTo>
                                  <a:cubicBezTo>
                                    <a:pt x="585" y="241"/>
                                    <a:pt x="586" y="237"/>
                                    <a:pt x="588" y="234"/>
                                  </a:cubicBezTo>
                                  <a:cubicBezTo>
                                    <a:pt x="590" y="232"/>
                                    <a:pt x="593" y="232"/>
                                    <a:pt x="595" y="232"/>
                                  </a:cubicBezTo>
                                  <a:cubicBezTo>
                                    <a:pt x="636" y="165"/>
                                    <a:pt x="668" y="120"/>
                                    <a:pt x="689" y="93"/>
                                  </a:cubicBezTo>
                                  <a:cubicBezTo>
                                    <a:pt x="681" y="102"/>
                                    <a:pt x="671" y="113"/>
                                    <a:pt x="660" y="125"/>
                                  </a:cubicBezTo>
                                  <a:cubicBezTo>
                                    <a:pt x="660" y="127"/>
                                    <a:pt x="659" y="128"/>
                                    <a:pt x="658" y="130"/>
                                  </a:cubicBezTo>
                                  <a:cubicBezTo>
                                    <a:pt x="657" y="131"/>
                                    <a:pt x="655" y="131"/>
                                    <a:pt x="654" y="132"/>
                                  </a:cubicBezTo>
                                  <a:cubicBezTo>
                                    <a:pt x="629" y="159"/>
                                    <a:pt x="600" y="194"/>
                                    <a:pt x="568" y="233"/>
                                  </a:cubicBezTo>
                                  <a:cubicBezTo>
                                    <a:pt x="569" y="235"/>
                                    <a:pt x="568" y="238"/>
                                    <a:pt x="566" y="240"/>
                                  </a:cubicBezTo>
                                  <a:cubicBezTo>
                                    <a:pt x="564" y="242"/>
                                    <a:pt x="562" y="242"/>
                                    <a:pt x="560" y="242"/>
                                  </a:cubicBezTo>
                                  <a:cubicBezTo>
                                    <a:pt x="540" y="268"/>
                                    <a:pt x="519" y="295"/>
                                    <a:pt x="497" y="323"/>
                                  </a:cubicBezTo>
                                  <a:cubicBezTo>
                                    <a:pt x="498" y="323"/>
                                    <a:pt x="498" y="324"/>
                                    <a:pt x="498" y="324"/>
                                  </a:cubicBezTo>
                                  <a:cubicBezTo>
                                    <a:pt x="500" y="326"/>
                                    <a:pt x="500" y="330"/>
                                    <a:pt x="499" y="332"/>
                                  </a:cubicBezTo>
                                  <a:cubicBezTo>
                                    <a:pt x="507" y="356"/>
                                    <a:pt x="515" y="388"/>
                                    <a:pt x="512" y="398"/>
                                  </a:cubicBezTo>
                                  <a:cubicBezTo>
                                    <a:pt x="510" y="376"/>
                                    <a:pt x="499" y="353"/>
                                    <a:pt x="491" y="336"/>
                                  </a:cubicBezTo>
                                  <a:cubicBezTo>
                                    <a:pt x="490" y="336"/>
                                    <a:pt x="488" y="335"/>
                                    <a:pt x="487" y="334"/>
                                  </a:cubicBezTo>
                                  <a:cubicBezTo>
                                    <a:pt x="485" y="331"/>
                                    <a:pt x="484" y="328"/>
                                    <a:pt x="486" y="325"/>
                                  </a:cubicBezTo>
                                  <a:cubicBezTo>
                                    <a:pt x="481" y="314"/>
                                    <a:pt x="479" y="307"/>
                                    <a:pt x="482" y="305"/>
                                  </a:cubicBezTo>
                                  <a:cubicBezTo>
                                    <a:pt x="486" y="305"/>
                                    <a:pt x="490" y="311"/>
                                    <a:pt x="495" y="322"/>
                                  </a:cubicBezTo>
                                  <a:cubicBezTo>
                                    <a:pt x="495" y="322"/>
                                    <a:pt x="495" y="322"/>
                                    <a:pt x="495" y="322"/>
                                  </a:cubicBezTo>
                                  <a:cubicBezTo>
                                    <a:pt x="516" y="293"/>
                                    <a:pt x="537" y="266"/>
                                    <a:pt x="557" y="241"/>
                                  </a:cubicBezTo>
                                  <a:cubicBezTo>
                                    <a:pt x="557" y="241"/>
                                    <a:pt x="556" y="240"/>
                                    <a:pt x="556" y="240"/>
                                  </a:cubicBezTo>
                                  <a:cubicBezTo>
                                    <a:pt x="553" y="237"/>
                                    <a:pt x="553" y="232"/>
                                    <a:pt x="556" y="229"/>
                                  </a:cubicBezTo>
                                  <a:cubicBezTo>
                                    <a:pt x="558" y="227"/>
                                    <a:pt x="562" y="227"/>
                                    <a:pt x="565" y="228"/>
                                  </a:cubicBezTo>
                                  <a:cubicBezTo>
                                    <a:pt x="599" y="186"/>
                                    <a:pt x="626" y="154"/>
                                    <a:pt x="648" y="130"/>
                                  </a:cubicBezTo>
                                  <a:cubicBezTo>
                                    <a:pt x="648" y="130"/>
                                    <a:pt x="647" y="130"/>
                                    <a:pt x="647" y="129"/>
                                  </a:cubicBezTo>
                                  <a:cubicBezTo>
                                    <a:pt x="644" y="126"/>
                                    <a:pt x="645" y="122"/>
                                    <a:pt x="648" y="119"/>
                                  </a:cubicBezTo>
                                  <a:cubicBezTo>
                                    <a:pt x="650" y="117"/>
                                    <a:pt x="654" y="116"/>
                                    <a:pt x="656" y="118"/>
                                  </a:cubicBezTo>
                                  <a:cubicBezTo>
                                    <a:pt x="677" y="95"/>
                                    <a:pt x="694" y="78"/>
                                    <a:pt x="706" y="67"/>
                                  </a:cubicBezTo>
                                  <a:cubicBezTo>
                                    <a:pt x="700" y="71"/>
                                    <a:pt x="692" y="77"/>
                                    <a:pt x="682" y="85"/>
                                  </a:cubicBezTo>
                                  <a:cubicBezTo>
                                    <a:pt x="682" y="87"/>
                                    <a:pt x="682" y="89"/>
                                    <a:pt x="680" y="91"/>
                                  </a:cubicBezTo>
                                  <a:cubicBezTo>
                                    <a:pt x="678" y="93"/>
                                    <a:pt x="675" y="93"/>
                                    <a:pt x="672" y="93"/>
                                  </a:cubicBezTo>
                                  <a:cubicBezTo>
                                    <a:pt x="642" y="117"/>
                                    <a:pt x="597" y="158"/>
                                    <a:pt x="532" y="224"/>
                                  </a:cubicBezTo>
                                  <a:cubicBezTo>
                                    <a:pt x="534" y="227"/>
                                    <a:pt x="533" y="231"/>
                                    <a:pt x="531" y="234"/>
                                  </a:cubicBezTo>
                                  <a:cubicBezTo>
                                    <a:pt x="528" y="236"/>
                                    <a:pt x="523" y="236"/>
                                    <a:pt x="520" y="233"/>
                                  </a:cubicBezTo>
                                  <a:cubicBezTo>
                                    <a:pt x="517" y="230"/>
                                    <a:pt x="517" y="226"/>
                                    <a:pt x="520" y="223"/>
                                  </a:cubicBezTo>
                                  <a:cubicBezTo>
                                    <a:pt x="523" y="220"/>
                                    <a:pt x="527" y="220"/>
                                    <a:pt x="529" y="222"/>
                                  </a:cubicBezTo>
                                  <a:cubicBezTo>
                                    <a:pt x="594" y="156"/>
                                    <a:pt x="639" y="115"/>
                                    <a:pt x="670" y="91"/>
                                  </a:cubicBezTo>
                                  <a:cubicBezTo>
                                    <a:pt x="670" y="91"/>
                                    <a:pt x="669" y="91"/>
                                    <a:pt x="669" y="91"/>
                                  </a:cubicBezTo>
                                  <a:cubicBezTo>
                                    <a:pt x="668" y="90"/>
                                    <a:pt x="668" y="88"/>
                                    <a:pt x="667" y="87"/>
                                  </a:cubicBezTo>
                                  <a:cubicBezTo>
                                    <a:pt x="640" y="103"/>
                                    <a:pt x="605" y="125"/>
                                    <a:pt x="562" y="155"/>
                                  </a:cubicBezTo>
                                  <a:cubicBezTo>
                                    <a:pt x="562" y="156"/>
                                    <a:pt x="562" y="156"/>
                                    <a:pt x="561" y="157"/>
                                  </a:cubicBezTo>
                                  <a:cubicBezTo>
                                    <a:pt x="560" y="158"/>
                                    <a:pt x="558" y="159"/>
                                    <a:pt x="557" y="159"/>
                                  </a:cubicBezTo>
                                  <a:cubicBezTo>
                                    <a:pt x="524" y="182"/>
                                    <a:pt x="488" y="210"/>
                                    <a:pt x="449" y="242"/>
                                  </a:cubicBezTo>
                                  <a:cubicBezTo>
                                    <a:pt x="450" y="245"/>
                                    <a:pt x="449" y="248"/>
                                    <a:pt x="447" y="250"/>
                                  </a:cubicBezTo>
                                  <a:cubicBezTo>
                                    <a:pt x="444" y="253"/>
                                    <a:pt x="439" y="253"/>
                                    <a:pt x="437" y="250"/>
                                  </a:cubicBezTo>
                                  <a:cubicBezTo>
                                    <a:pt x="434" y="247"/>
                                    <a:pt x="434" y="242"/>
                                    <a:pt x="437" y="240"/>
                                  </a:cubicBezTo>
                                  <a:cubicBezTo>
                                    <a:pt x="440" y="237"/>
                                    <a:pt x="444" y="237"/>
                                    <a:pt x="447" y="239"/>
                                  </a:cubicBezTo>
                                  <a:cubicBezTo>
                                    <a:pt x="485" y="208"/>
                                    <a:pt x="521" y="181"/>
                                    <a:pt x="553" y="158"/>
                                  </a:cubicBezTo>
                                  <a:cubicBezTo>
                                    <a:pt x="552" y="158"/>
                                    <a:pt x="551" y="157"/>
                                    <a:pt x="550" y="156"/>
                                  </a:cubicBezTo>
                                  <a:cubicBezTo>
                                    <a:pt x="548" y="153"/>
                                    <a:pt x="548" y="149"/>
                                    <a:pt x="551" y="146"/>
                                  </a:cubicBezTo>
                                  <a:cubicBezTo>
                                    <a:pt x="554" y="144"/>
                                    <a:pt x="558" y="143"/>
                                    <a:pt x="560" y="146"/>
                                  </a:cubicBezTo>
                                  <a:cubicBezTo>
                                    <a:pt x="599" y="118"/>
                                    <a:pt x="630" y="99"/>
                                    <a:pt x="655" y="85"/>
                                  </a:cubicBezTo>
                                  <a:cubicBezTo>
                                    <a:pt x="605" y="107"/>
                                    <a:pt x="531" y="141"/>
                                    <a:pt x="443" y="187"/>
                                  </a:cubicBezTo>
                                  <a:cubicBezTo>
                                    <a:pt x="444" y="189"/>
                                    <a:pt x="443" y="192"/>
                                    <a:pt x="441" y="194"/>
                                  </a:cubicBezTo>
                                  <a:cubicBezTo>
                                    <a:pt x="438" y="197"/>
                                    <a:pt x="433" y="197"/>
                                    <a:pt x="430" y="194"/>
                                  </a:cubicBezTo>
                                  <a:cubicBezTo>
                                    <a:pt x="428" y="191"/>
                                    <a:pt x="428" y="186"/>
                                    <a:pt x="431" y="183"/>
                                  </a:cubicBezTo>
                                  <a:cubicBezTo>
                                    <a:pt x="434" y="180"/>
                                    <a:pt x="438" y="181"/>
                                    <a:pt x="441" y="184"/>
                                  </a:cubicBezTo>
                                  <a:cubicBezTo>
                                    <a:pt x="441" y="184"/>
                                    <a:pt x="441" y="184"/>
                                    <a:pt x="442" y="184"/>
                                  </a:cubicBezTo>
                                  <a:cubicBezTo>
                                    <a:pt x="527" y="140"/>
                                    <a:pt x="599" y="106"/>
                                    <a:pt x="649" y="85"/>
                                  </a:cubicBezTo>
                                  <a:cubicBezTo>
                                    <a:pt x="648" y="84"/>
                                    <a:pt x="647" y="84"/>
                                    <a:pt x="646" y="83"/>
                                  </a:cubicBezTo>
                                  <a:cubicBezTo>
                                    <a:pt x="646" y="83"/>
                                    <a:pt x="645" y="82"/>
                                    <a:pt x="645" y="82"/>
                                  </a:cubicBezTo>
                                  <a:cubicBezTo>
                                    <a:pt x="598" y="97"/>
                                    <a:pt x="537" y="118"/>
                                    <a:pt x="485" y="137"/>
                                  </a:cubicBezTo>
                                  <a:cubicBezTo>
                                    <a:pt x="485" y="139"/>
                                    <a:pt x="484" y="142"/>
                                    <a:pt x="482" y="144"/>
                                  </a:cubicBezTo>
                                  <a:cubicBezTo>
                                    <a:pt x="480" y="146"/>
                                    <a:pt x="475" y="146"/>
                                    <a:pt x="472" y="143"/>
                                  </a:cubicBezTo>
                                  <a:cubicBezTo>
                                    <a:pt x="470" y="141"/>
                                    <a:pt x="470" y="138"/>
                                    <a:pt x="471" y="135"/>
                                  </a:cubicBezTo>
                                  <a:cubicBezTo>
                                    <a:pt x="434" y="147"/>
                                    <a:pt x="434" y="147"/>
                                    <a:pt x="434" y="147"/>
                                  </a:cubicBezTo>
                                  <a:cubicBezTo>
                                    <a:pt x="434" y="149"/>
                                    <a:pt x="433" y="151"/>
                                    <a:pt x="431" y="153"/>
                                  </a:cubicBezTo>
                                  <a:cubicBezTo>
                                    <a:pt x="428" y="156"/>
                                    <a:pt x="424" y="155"/>
                                    <a:pt x="421" y="152"/>
                                  </a:cubicBezTo>
                                  <a:cubicBezTo>
                                    <a:pt x="418" y="149"/>
                                    <a:pt x="418" y="145"/>
                                    <a:pt x="421" y="142"/>
                                  </a:cubicBezTo>
                                  <a:cubicBezTo>
                                    <a:pt x="424" y="139"/>
                                    <a:pt x="429" y="139"/>
                                    <a:pt x="432" y="142"/>
                                  </a:cubicBezTo>
                                  <a:cubicBezTo>
                                    <a:pt x="432" y="143"/>
                                    <a:pt x="432" y="143"/>
                                    <a:pt x="433" y="144"/>
                                  </a:cubicBezTo>
                                  <a:cubicBezTo>
                                    <a:pt x="644" y="78"/>
                                    <a:pt x="644" y="78"/>
                                    <a:pt x="644" y="78"/>
                                  </a:cubicBezTo>
                                  <a:cubicBezTo>
                                    <a:pt x="644" y="77"/>
                                    <a:pt x="644" y="75"/>
                                    <a:pt x="645" y="74"/>
                                  </a:cubicBezTo>
                                  <a:cubicBezTo>
                                    <a:pt x="397" y="128"/>
                                    <a:pt x="397" y="128"/>
                                    <a:pt x="397" y="128"/>
                                  </a:cubicBezTo>
                                  <a:cubicBezTo>
                                    <a:pt x="397" y="130"/>
                                    <a:pt x="396" y="132"/>
                                    <a:pt x="394" y="133"/>
                                  </a:cubicBezTo>
                                  <a:cubicBezTo>
                                    <a:pt x="391" y="136"/>
                                    <a:pt x="387" y="136"/>
                                    <a:pt x="384" y="133"/>
                                  </a:cubicBezTo>
                                  <a:cubicBezTo>
                                    <a:pt x="381" y="130"/>
                                    <a:pt x="381" y="125"/>
                                    <a:pt x="384" y="122"/>
                                  </a:cubicBezTo>
                                  <a:cubicBezTo>
                                    <a:pt x="387" y="119"/>
                                    <a:pt x="392" y="120"/>
                                    <a:pt x="395" y="123"/>
                                  </a:cubicBezTo>
                                  <a:cubicBezTo>
                                    <a:pt x="395" y="123"/>
                                    <a:pt x="396" y="124"/>
                                    <a:pt x="396" y="125"/>
                                  </a:cubicBezTo>
                                  <a:cubicBezTo>
                                    <a:pt x="676" y="64"/>
                                    <a:pt x="676" y="64"/>
                                    <a:pt x="676" y="64"/>
                                  </a:cubicBezTo>
                                  <a:cubicBezTo>
                                    <a:pt x="508" y="89"/>
                                    <a:pt x="508" y="89"/>
                                    <a:pt x="508" y="89"/>
                                  </a:cubicBezTo>
                                  <a:cubicBezTo>
                                    <a:pt x="508" y="91"/>
                                    <a:pt x="507" y="93"/>
                                    <a:pt x="506" y="94"/>
                                  </a:cubicBezTo>
                                  <a:cubicBezTo>
                                    <a:pt x="503" y="97"/>
                                    <a:pt x="498" y="97"/>
                                    <a:pt x="495" y="94"/>
                                  </a:cubicBezTo>
                                  <a:cubicBezTo>
                                    <a:pt x="492" y="91"/>
                                    <a:pt x="493" y="86"/>
                                    <a:pt x="495" y="84"/>
                                  </a:cubicBezTo>
                                  <a:cubicBezTo>
                                    <a:pt x="498" y="81"/>
                                    <a:pt x="503" y="81"/>
                                    <a:pt x="506" y="84"/>
                                  </a:cubicBezTo>
                                  <a:cubicBezTo>
                                    <a:pt x="507" y="85"/>
                                    <a:pt x="507" y="86"/>
                                    <a:pt x="507" y="86"/>
                                  </a:cubicBezTo>
                                  <a:cubicBezTo>
                                    <a:pt x="661" y="63"/>
                                    <a:pt x="661" y="63"/>
                                    <a:pt x="661" y="63"/>
                                  </a:cubicBezTo>
                                  <a:cubicBezTo>
                                    <a:pt x="661" y="63"/>
                                    <a:pt x="661" y="63"/>
                                    <a:pt x="661" y="63"/>
                                  </a:cubicBezTo>
                                  <a:cubicBezTo>
                                    <a:pt x="660" y="62"/>
                                    <a:pt x="660" y="62"/>
                                    <a:pt x="659" y="61"/>
                                  </a:cubicBezTo>
                                  <a:cubicBezTo>
                                    <a:pt x="536" y="69"/>
                                    <a:pt x="536" y="69"/>
                                    <a:pt x="536" y="69"/>
                                  </a:cubicBezTo>
                                  <a:cubicBezTo>
                                    <a:pt x="536" y="69"/>
                                    <a:pt x="536" y="69"/>
                                    <a:pt x="535" y="69"/>
                                  </a:cubicBezTo>
                                  <a:cubicBezTo>
                                    <a:pt x="533" y="72"/>
                                    <a:pt x="528" y="72"/>
                                    <a:pt x="525" y="69"/>
                                  </a:cubicBezTo>
                                  <a:cubicBezTo>
                                    <a:pt x="373" y="79"/>
                                    <a:pt x="373" y="79"/>
                                    <a:pt x="373" y="79"/>
                                  </a:cubicBezTo>
                                  <a:cubicBezTo>
                                    <a:pt x="373" y="80"/>
                                    <a:pt x="372" y="82"/>
                                    <a:pt x="371" y="83"/>
                                  </a:cubicBezTo>
                                  <a:cubicBezTo>
                                    <a:pt x="368" y="86"/>
                                    <a:pt x="363" y="86"/>
                                    <a:pt x="360" y="83"/>
                                  </a:cubicBezTo>
                                  <a:cubicBezTo>
                                    <a:pt x="357" y="80"/>
                                    <a:pt x="358" y="75"/>
                                    <a:pt x="361" y="72"/>
                                  </a:cubicBezTo>
                                  <a:cubicBezTo>
                                    <a:pt x="364" y="70"/>
                                    <a:pt x="368" y="70"/>
                                    <a:pt x="371" y="73"/>
                                  </a:cubicBezTo>
                                  <a:cubicBezTo>
                                    <a:pt x="372" y="74"/>
                                    <a:pt x="372" y="75"/>
                                    <a:pt x="373" y="76"/>
                                  </a:cubicBezTo>
                                  <a:cubicBezTo>
                                    <a:pt x="475" y="69"/>
                                    <a:pt x="475" y="69"/>
                                    <a:pt x="475" y="69"/>
                                  </a:cubicBezTo>
                                  <a:cubicBezTo>
                                    <a:pt x="475" y="69"/>
                                    <a:pt x="475" y="69"/>
                                    <a:pt x="475" y="69"/>
                                  </a:cubicBezTo>
                                  <a:cubicBezTo>
                                    <a:pt x="472" y="66"/>
                                    <a:pt x="472" y="62"/>
                                    <a:pt x="475" y="59"/>
                                  </a:cubicBezTo>
                                  <a:cubicBezTo>
                                    <a:pt x="478" y="56"/>
                                    <a:pt x="483" y="56"/>
                                    <a:pt x="486" y="59"/>
                                  </a:cubicBezTo>
                                  <a:cubicBezTo>
                                    <a:pt x="487" y="60"/>
                                    <a:pt x="487" y="61"/>
                                    <a:pt x="487" y="62"/>
                                  </a:cubicBezTo>
                                  <a:cubicBezTo>
                                    <a:pt x="524" y="60"/>
                                    <a:pt x="524" y="60"/>
                                    <a:pt x="524" y="60"/>
                                  </a:cubicBezTo>
                                  <a:cubicBezTo>
                                    <a:pt x="524" y="60"/>
                                    <a:pt x="525" y="59"/>
                                    <a:pt x="525" y="58"/>
                                  </a:cubicBezTo>
                                  <a:cubicBezTo>
                                    <a:pt x="528" y="56"/>
                                    <a:pt x="533" y="56"/>
                                    <a:pt x="536" y="59"/>
                                  </a:cubicBezTo>
                                  <a:cubicBezTo>
                                    <a:pt x="536" y="59"/>
                                    <a:pt x="536" y="60"/>
                                    <a:pt x="537" y="60"/>
                                  </a:cubicBezTo>
                                  <a:cubicBezTo>
                                    <a:pt x="659" y="56"/>
                                    <a:pt x="659" y="56"/>
                                    <a:pt x="659" y="56"/>
                                  </a:cubicBezTo>
                                  <a:cubicBezTo>
                                    <a:pt x="659" y="56"/>
                                    <a:pt x="659" y="55"/>
                                    <a:pt x="660" y="54"/>
                                  </a:cubicBezTo>
                                  <a:cubicBezTo>
                                    <a:pt x="634" y="53"/>
                                    <a:pt x="634" y="53"/>
                                    <a:pt x="634" y="53"/>
                                  </a:cubicBezTo>
                                  <a:cubicBezTo>
                                    <a:pt x="633" y="54"/>
                                    <a:pt x="633" y="54"/>
                                    <a:pt x="633" y="54"/>
                                  </a:cubicBezTo>
                                  <a:cubicBezTo>
                                    <a:pt x="630" y="57"/>
                                    <a:pt x="625" y="57"/>
                                    <a:pt x="622" y="54"/>
                                  </a:cubicBezTo>
                                  <a:cubicBezTo>
                                    <a:pt x="622" y="53"/>
                                    <a:pt x="622" y="53"/>
                                    <a:pt x="622" y="53"/>
                                  </a:cubicBezTo>
                                  <a:cubicBezTo>
                                    <a:pt x="414" y="44"/>
                                    <a:pt x="414" y="44"/>
                                    <a:pt x="414" y="44"/>
                                  </a:cubicBezTo>
                                  <a:cubicBezTo>
                                    <a:pt x="413" y="46"/>
                                    <a:pt x="412" y="47"/>
                                    <a:pt x="411" y="48"/>
                                  </a:cubicBezTo>
                                  <a:cubicBezTo>
                                    <a:pt x="408" y="51"/>
                                    <a:pt x="404" y="51"/>
                                    <a:pt x="401" y="48"/>
                                  </a:cubicBezTo>
                                  <a:cubicBezTo>
                                    <a:pt x="398" y="45"/>
                                    <a:pt x="398" y="40"/>
                                    <a:pt x="401" y="37"/>
                                  </a:cubicBezTo>
                                  <a:cubicBezTo>
                                    <a:pt x="404" y="34"/>
                                    <a:pt x="409" y="35"/>
                                    <a:pt x="412" y="38"/>
                                  </a:cubicBezTo>
                                  <a:cubicBezTo>
                                    <a:pt x="413" y="39"/>
                                    <a:pt x="413" y="40"/>
                                    <a:pt x="414" y="41"/>
                                  </a:cubicBezTo>
                                  <a:cubicBezTo>
                                    <a:pt x="621" y="50"/>
                                    <a:pt x="621" y="50"/>
                                    <a:pt x="621" y="50"/>
                                  </a:cubicBezTo>
                                  <a:cubicBezTo>
                                    <a:pt x="620" y="49"/>
                                    <a:pt x="621" y="49"/>
                                    <a:pt x="621" y="48"/>
                                  </a:cubicBezTo>
                                  <a:cubicBezTo>
                                    <a:pt x="467" y="34"/>
                                    <a:pt x="467" y="34"/>
                                    <a:pt x="467" y="34"/>
                                  </a:cubicBezTo>
                                  <a:cubicBezTo>
                                    <a:pt x="467" y="35"/>
                                    <a:pt x="466" y="36"/>
                                    <a:pt x="465" y="37"/>
                                  </a:cubicBezTo>
                                  <a:cubicBezTo>
                                    <a:pt x="462" y="40"/>
                                    <a:pt x="458" y="40"/>
                                    <a:pt x="455" y="37"/>
                                  </a:cubicBezTo>
                                  <a:cubicBezTo>
                                    <a:pt x="452" y="34"/>
                                    <a:pt x="452" y="29"/>
                                    <a:pt x="455" y="26"/>
                                  </a:cubicBezTo>
                                  <a:cubicBezTo>
                                    <a:pt x="458" y="24"/>
                                    <a:pt x="463" y="24"/>
                                    <a:pt x="466" y="27"/>
                                  </a:cubicBezTo>
                                  <a:cubicBezTo>
                                    <a:pt x="467" y="28"/>
                                    <a:pt x="468" y="30"/>
                                    <a:pt x="468" y="31"/>
                                  </a:cubicBezTo>
                                  <a:cubicBezTo>
                                    <a:pt x="622" y="45"/>
                                    <a:pt x="622" y="45"/>
                                    <a:pt x="622" y="45"/>
                                  </a:cubicBezTo>
                                  <a:cubicBezTo>
                                    <a:pt x="622" y="44"/>
                                    <a:pt x="622" y="44"/>
                                    <a:pt x="623" y="43"/>
                                  </a:cubicBezTo>
                                  <a:cubicBezTo>
                                    <a:pt x="623" y="43"/>
                                    <a:pt x="624" y="42"/>
                                    <a:pt x="625" y="42"/>
                                  </a:cubicBezTo>
                                  <a:cubicBezTo>
                                    <a:pt x="473" y="19"/>
                                    <a:pt x="473" y="19"/>
                                    <a:pt x="473" y="19"/>
                                  </a:cubicBezTo>
                                  <a:cubicBezTo>
                                    <a:pt x="472" y="20"/>
                                    <a:pt x="472" y="21"/>
                                    <a:pt x="471" y="22"/>
                                  </a:cubicBezTo>
                                  <a:cubicBezTo>
                                    <a:pt x="468" y="25"/>
                                    <a:pt x="463" y="25"/>
                                    <a:pt x="460" y="22"/>
                                  </a:cubicBezTo>
                                  <a:cubicBezTo>
                                    <a:pt x="458" y="19"/>
                                    <a:pt x="458" y="14"/>
                                    <a:pt x="461" y="11"/>
                                  </a:cubicBezTo>
                                  <a:cubicBezTo>
                                    <a:pt x="461" y="11"/>
                                    <a:pt x="461" y="11"/>
                                    <a:pt x="462" y="10"/>
                                  </a:cubicBezTo>
                                  <a:cubicBezTo>
                                    <a:pt x="424" y="4"/>
                                    <a:pt x="424" y="4"/>
                                    <a:pt x="424" y="4"/>
                                  </a:cubicBezTo>
                                  <a:cubicBezTo>
                                    <a:pt x="424" y="5"/>
                                    <a:pt x="423" y="6"/>
                                    <a:pt x="423" y="7"/>
                                  </a:cubicBezTo>
                                  <a:cubicBezTo>
                                    <a:pt x="420" y="9"/>
                                    <a:pt x="415" y="9"/>
                                    <a:pt x="412" y="6"/>
                                  </a:cubicBezTo>
                                  <a:cubicBezTo>
                                    <a:pt x="410" y="4"/>
                                    <a:pt x="410" y="2"/>
                                    <a:pt x="410" y="0"/>
                                  </a:cubicBezTo>
                                  <a:cubicBezTo>
                                    <a:pt x="145" y="0"/>
                                    <a:pt x="145" y="0"/>
                                    <a:pt x="145" y="0"/>
                                  </a:cubicBezTo>
                                  <a:cubicBezTo>
                                    <a:pt x="124" y="10"/>
                                    <a:pt x="105" y="21"/>
                                    <a:pt x="86" y="32"/>
                                  </a:cubicBezTo>
                                  <a:cubicBezTo>
                                    <a:pt x="54" y="57"/>
                                    <a:pt x="25" y="80"/>
                                    <a:pt x="0" y="100"/>
                                  </a:cubicBezTo>
                                  <a:cubicBezTo>
                                    <a:pt x="0" y="104"/>
                                    <a:pt x="0" y="104"/>
                                    <a:pt x="0" y="104"/>
                                  </a:cubicBezTo>
                                  <a:cubicBezTo>
                                    <a:pt x="48" y="75"/>
                                    <a:pt x="119" y="39"/>
                                    <a:pt x="221" y="0"/>
                                  </a:cubicBezTo>
                                  <a:cubicBezTo>
                                    <a:pt x="223" y="4"/>
                                    <a:pt x="223" y="4"/>
                                    <a:pt x="223" y="4"/>
                                  </a:cubicBezTo>
                                  <a:cubicBezTo>
                                    <a:pt x="119" y="43"/>
                                    <a:pt x="48" y="80"/>
                                    <a:pt x="0" y="109"/>
                                  </a:cubicBezTo>
                                  <a:cubicBezTo>
                                    <a:pt x="0" y="124"/>
                                    <a:pt x="0" y="124"/>
                                    <a:pt x="0" y="124"/>
                                  </a:cubicBezTo>
                                  <a:cubicBezTo>
                                    <a:pt x="83" y="87"/>
                                    <a:pt x="214" y="32"/>
                                    <a:pt x="334" y="2"/>
                                  </a:cubicBezTo>
                                  <a:cubicBezTo>
                                    <a:pt x="335" y="6"/>
                                    <a:pt x="335" y="6"/>
                                    <a:pt x="335" y="6"/>
                                  </a:cubicBezTo>
                                  <a:cubicBezTo>
                                    <a:pt x="214" y="36"/>
                                    <a:pt x="82" y="91"/>
                                    <a:pt x="0" y="129"/>
                                  </a:cubicBezTo>
                                  <a:cubicBezTo>
                                    <a:pt x="0" y="139"/>
                                    <a:pt x="0" y="139"/>
                                    <a:pt x="0" y="139"/>
                                  </a:cubicBezTo>
                                  <a:cubicBezTo>
                                    <a:pt x="160" y="90"/>
                                    <a:pt x="160" y="90"/>
                                    <a:pt x="160" y="90"/>
                                  </a:cubicBezTo>
                                  <a:cubicBezTo>
                                    <a:pt x="161" y="94"/>
                                    <a:pt x="161" y="94"/>
                                    <a:pt x="161" y="94"/>
                                  </a:cubicBezTo>
                                  <a:cubicBezTo>
                                    <a:pt x="0" y="143"/>
                                    <a:pt x="0" y="143"/>
                                    <a:pt x="0" y="143"/>
                                  </a:cubicBezTo>
                                  <a:cubicBezTo>
                                    <a:pt x="0" y="146"/>
                                    <a:pt x="0" y="146"/>
                                    <a:pt x="0" y="146"/>
                                  </a:cubicBezTo>
                                  <a:cubicBezTo>
                                    <a:pt x="324" y="77"/>
                                    <a:pt x="324" y="77"/>
                                    <a:pt x="324" y="77"/>
                                  </a:cubicBezTo>
                                  <a:cubicBezTo>
                                    <a:pt x="325" y="81"/>
                                    <a:pt x="325" y="81"/>
                                    <a:pt x="325" y="81"/>
                                  </a:cubicBezTo>
                                  <a:cubicBezTo>
                                    <a:pt x="0" y="150"/>
                                    <a:pt x="0" y="150"/>
                                    <a:pt x="0" y="150"/>
                                  </a:cubicBezTo>
                                  <a:cubicBezTo>
                                    <a:pt x="0" y="156"/>
                                    <a:pt x="0" y="156"/>
                                    <a:pt x="0" y="156"/>
                                  </a:cubicBezTo>
                                  <a:cubicBezTo>
                                    <a:pt x="256" y="130"/>
                                    <a:pt x="256" y="130"/>
                                    <a:pt x="256" y="130"/>
                                  </a:cubicBezTo>
                                  <a:cubicBezTo>
                                    <a:pt x="257" y="134"/>
                                    <a:pt x="257" y="134"/>
                                    <a:pt x="257" y="134"/>
                                  </a:cubicBezTo>
                                  <a:cubicBezTo>
                                    <a:pt x="147" y="145"/>
                                    <a:pt x="147" y="145"/>
                                    <a:pt x="147" y="145"/>
                                  </a:cubicBezTo>
                                  <a:cubicBezTo>
                                    <a:pt x="198" y="141"/>
                                    <a:pt x="258" y="137"/>
                                    <a:pt x="325" y="133"/>
                                  </a:cubicBezTo>
                                  <a:cubicBezTo>
                                    <a:pt x="325" y="137"/>
                                    <a:pt x="325" y="137"/>
                                    <a:pt x="325" y="137"/>
                                  </a:cubicBezTo>
                                  <a:cubicBezTo>
                                    <a:pt x="200" y="145"/>
                                    <a:pt x="102" y="152"/>
                                    <a:pt x="34" y="157"/>
                                  </a:cubicBezTo>
                                  <a:cubicBezTo>
                                    <a:pt x="38" y="158"/>
                                    <a:pt x="42" y="158"/>
                                    <a:pt x="46" y="158"/>
                                  </a:cubicBezTo>
                                  <a:cubicBezTo>
                                    <a:pt x="46" y="161"/>
                                    <a:pt x="46" y="161"/>
                                    <a:pt x="46" y="161"/>
                                  </a:cubicBezTo>
                                  <a:cubicBezTo>
                                    <a:pt x="120" y="161"/>
                                    <a:pt x="227" y="162"/>
                                    <a:pt x="368" y="169"/>
                                  </a:cubicBezTo>
                                  <a:cubicBezTo>
                                    <a:pt x="368" y="173"/>
                                    <a:pt x="368" y="173"/>
                                    <a:pt x="368" y="173"/>
                                  </a:cubicBezTo>
                                  <a:cubicBezTo>
                                    <a:pt x="194" y="165"/>
                                    <a:pt x="72" y="164"/>
                                    <a:pt x="0" y="165"/>
                                  </a:cubicBezTo>
                                  <a:cubicBezTo>
                                    <a:pt x="0" y="168"/>
                                    <a:pt x="0" y="168"/>
                                    <a:pt x="0" y="168"/>
                                  </a:cubicBezTo>
                                  <a:cubicBezTo>
                                    <a:pt x="51" y="172"/>
                                    <a:pt x="124" y="177"/>
                                    <a:pt x="213" y="187"/>
                                  </a:cubicBezTo>
                                  <a:cubicBezTo>
                                    <a:pt x="213" y="190"/>
                                    <a:pt x="213" y="190"/>
                                    <a:pt x="213" y="190"/>
                                  </a:cubicBezTo>
                                  <a:cubicBezTo>
                                    <a:pt x="124" y="181"/>
                                    <a:pt x="51" y="176"/>
                                    <a:pt x="0" y="172"/>
                                  </a:cubicBezTo>
                                  <a:cubicBezTo>
                                    <a:pt x="0" y="175"/>
                                    <a:pt x="0" y="175"/>
                                    <a:pt x="0" y="175"/>
                                  </a:cubicBezTo>
                                  <a:cubicBezTo>
                                    <a:pt x="92" y="188"/>
                                    <a:pt x="246" y="212"/>
                                    <a:pt x="383" y="241"/>
                                  </a:cubicBezTo>
                                  <a:cubicBezTo>
                                    <a:pt x="383" y="245"/>
                                    <a:pt x="383" y="245"/>
                                    <a:pt x="383" y="245"/>
                                  </a:cubicBezTo>
                                  <a:cubicBezTo>
                                    <a:pt x="256" y="218"/>
                                    <a:pt x="115" y="196"/>
                                    <a:pt x="21" y="182"/>
                                  </a:cubicBezTo>
                                  <a:cubicBezTo>
                                    <a:pt x="74" y="192"/>
                                    <a:pt x="146" y="207"/>
                                    <a:pt x="230" y="225"/>
                                  </a:cubicBezTo>
                                  <a:cubicBezTo>
                                    <a:pt x="229" y="229"/>
                                    <a:pt x="229" y="229"/>
                                    <a:pt x="229" y="229"/>
                                  </a:cubicBezTo>
                                  <a:cubicBezTo>
                                    <a:pt x="134" y="208"/>
                                    <a:pt x="54" y="192"/>
                                    <a:pt x="0" y="182"/>
                                  </a:cubicBezTo>
                                  <a:cubicBezTo>
                                    <a:pt x="0" y="191"/>
                                    <a:pt x="0" y="191"/>
                                    <a:pt x="0" y="191"/>
                                  </a:cubicBezTo>
                                  <a:cubicBezTo>
                                    <a:pt x="247" y="271"/>
                                    <a:pt x="247" y="271"/>
                                    <a:pt x="247" y="271"/>
                                  </a:cubicBezTo>
                                  <a:cubicBezTo>
                                    <a:pt x="246" y="275"/>
                                    <a:pt x="246" y="275"/>
                                    <a:pt x="246" y="275"/>
                                  </a:cubicBezTo>
                                  <a:cubicBezTo>
                                    <a:pt x="0" y="195"/>
                                    <a:pt x="0" y="195"/>
                                    <a:pt x="0" y="195"/>
                                  </a:cubicBezTo>
                                  <a:cubicBezTo>
                                    <a:pt x="0" y="201"/>
                                    <a:pt x="0" y="201"/>
                                    <a:pt x="0" y="201"/>
                                  </a:cubicBezTo>
                                  <a:cubicBezTo>
                                    <a:pt x="7" y="204"/>
                                    <a:pt x="7" y="204"/>
                                    <a:pt x="7" y="204"/>
                                  </a:cubicBezTo>
                                  <a:cubicBezTo>
                                    <a:pt x="5" y="207"/>
                                    <a:pt x="5" y="207"/>
                                    <a:pt x="5" y="207"/>
                                  </a:cubicBezTo>
                                  <a:cubicBezTo>
                                    <a:pt x="0" y="205"/>
                                    <a:pt x="0" y="205"/>
                                    <a:pt x="0" y="205"/>
                                  </a:cubicBezTo>
                                  <a:cubicBezTo>
                                    <a:pt x="0" y="205"/>
                                    <a:pt x="0" y="205"/>
                                    <a:pt x="0" y="205"/>
                                  </a:cubicBezTo>
                                  <a:cubicBezTo>
                                    <a:pt x="77" y="243"/>
                                    <a:pt x="200" y="302"/>
                                    <a:pt x="323" y="354"/>
                                  </a:cubicBezTo>
                                  <a:cubicBezTo>
                                    <a:pt x="322" y="357"/>
                                    <a:pt x="322" y="357"/>
                                    <a:pt x="322" y="357"/>
                                  </a:cubicBezTo>
                                  <a:cubicBezTo>
                                    <a:pt x="199" y="306"/>
                                    <a:pt x="77" y="248"/>
                                    <a:pt x="0" y="210"/>
                                  </a:cubicBezTo>
                                  <a:cubicBezTo>
                                    <a:pt x="0" y="215"/>
                                    <a:pt x="0" y="215"/>
                                    <a:pt x="0" y="215"/>
                                  </a:cubicBezTo>
                                  <a:cubicBezTo>
                                    <a:pt x="35" y="235"/>
                                    <a:pt x="81" y="260"/>
                                    <a:pt x="139" y="289"/>
                                  </a:cubicBezTo>
                                  <a:cubicBezTo>
                                    <a:pt x="138" y="293"/>
                                    <a:pt x="138" y="293"/>
                                    <a:pt x="138" y="293"/>
                                  </a:cubicBezTo>
                                  <a:cubicBezTo>
                                    <a:pt x="81" y="264"/>
                                    <a:pt x="35" y="239"/>
                                    <a:pt x="0" y="219"/>
                                  </a:cubicBezTo>
                                  <a:cubicBezTo>
                                    <a:pt x="0" y="227"/>
                                    <a:pt x="0" y="227"/>
                                    <a:pt x="0" y="227"/>
                                  </a:cubicBezTo>
                                  <a:cubicBezTo>
                                    <a:pt x="57" y="269"/>
                                    <a:pt x="144" y="329"/>
                                    <a:pt x="263" y="399"/>
                                  </a:cubicBezTo>
                                  <a:cubicBezTo>
                                    <a:pt x="261" y="402"/>
                                    <a:pt x="261" y="402"/>
                                    <a:pt x="261" y="402"/>
                                  </a:cubicBezTo>
                                  <a:cubicBezTo>
                                    <a:pt x="144" y="333"/>
                                    <a:pt x="57" y="274"/>
                                    <a:pt x="0" y="232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9" y="279"/>
                                    <a:pt x="95" y="325"/>
                                    <a:pt x="178" y="386"/>
                                  </a:cubicBezTo>
                                  <a:cubicBezTo>
                                    <a:pt x="175" y="389"/>
                                    <a:pt x="175" y="389"/>
                                    <a:pt x="175" y="389"/>
                                  </a:cubicBezTo>
                                  <a:cubicBezTo>
                                    <a:pt x="125" y="352"/>
                                    <a:pt x="83" y="320"/>
                                    <a:pt x="50" y="293"/>
                                  </a:cubicBezTo>
                                  <a:cubicBezTo>
                                    <a:pt x="94" y="332"/>
                                    <a:pt x="151" y="380"/>
                                    <a:pt x="223" y="438"/>
                                  </a:cubicBezTo>
                                  <a:cubicBezTo>
                                    <a:pt x="220" y="441"/>
                                    <a:pt x="220" y="441"/>
                                    <a:pt x="220" y="441"/>
                                  </a:cubicBezTo>
                                  <a:cubicBezTo>
                                    <a:pt x="122" y="362"/>
                                    <a:pt x="51" y="300"/>
                                    <a:pt x="4" y="256"/>
                                  </a:cubicBezTo>
                                  <a:cubicBezTo>
                                    <a:pt x="2" y="257"/>
                                    <a:pt x="2" y="257"/>
                                    <a:pt x="2" y="257"/>
                                  </a:cubicBezTo>
                                  <a:cubicBezTo>
                                    <a:pt x="1" y="256"/>
                                    <a:pt x="1" y="255"/>
                                    <a:pt x="0" y="254"/>
                                  </a:cubicBezTo>
                                  <a:cubicBezTo>
                                    <a:pt x="0" y="262"/>
                                    <a:pt x="0" y="262"/>
                                    <a:pt x="0" y="262"/>
                                  </a:cubicBezTo>
                                  <a:cubicBezTo>
                                    <a:pt x="49" y="318"/>
                                    <a:pt x="123" y="396"/>
                                    <a:pt x="227" y="494"/>
                                  </a:cubicBezTo>
                                  <a:cubicBezTo>
                                    <a:pt x="224" y="497"/>
                                    <a:pt x="224" y="497"/>
                                    <a:pt x="224" y="497"/>
                                  </a:cubicBezTo>
                                  <a:cubicBezTo>
                                    <a:pt x="122" y="401"/>
                                    <a:pt x="49" y="323"/>
                                    <a:pt x="0" y="268"/>
                                  </a:cubicBezTo>
                                  <a:cubicBezTo>
                                    <a:pt x="0" y="271"/>
                                    <a:pt x="0" y="271"/>
                                    <a:pt x="0" y="271"/>
                                  </a:cubicBezTo>
                                  <a:cubicBezTo>
                                    <a:pt x="28" y="306"/>
                                    <a:pt x="64" y="348"/>
                                    <a:pt x="107" y="394"/>
                                  </a:cubicBezTo>
                                  <a:cubicBezTo>
                                    <a:pt x="104" y="397"/>
                                    <a:pt x="104" y="397"/>
                                    <a:pt x="104" y="397"/>
                                  </a:cubicBezTo>
                                  <a:cubicBezTo>
                                    <a:pt x="63" y="352"/>
                                    <a:pt x="28" y="311"/>
                                    <a:pt x="0" y="277"/>
                                  </a:cubicBezTo>
                                  <a:cubicBezTo>
                                    <a:pt x="0" y="305"/>
                                    <a:pt x="0" y="305"/>
                                    <a:pt x="0" y="305"/>
                                  </a:cubicBezTo>
                                  <a:cubicBezTo>
                                    <a:pt x="7" y="316"/>
                                    <a:pt x="14" y="328"/>
                                    <a:pt x="22" y="339"/>
                                  </a:cubicBezTo>
                                  <a:cubicBezTo>
                                    <a:pt x="24" y="342"/>
                                    <a:pt x="26" y="345"/>
                                    <a:pt x="28" y="347"/>
                                  </a:cubicBezTo>
                                  <a:cubicBezTo>
                                    <a:pt x="28" y="348"/>
                                    <a:pt x="28" y="348"/>
                                    <a:pt x="28" y="348"/>
                                  </a:cubicBezTo>
                                  <a:cubicBezTo>
                                    <a:pt x="35" y="358"/>
                                    <a:pt x="42" y="368"/>
                                    <a:pt x="50" y="379"/>
                                  </a:cubicBezTo>
                                  <a:cubicBezTo>
                                    <a:pt x="63" y="396"/>
                                    <a:pt x="76" y="415"/>
                                    <a:pt x="91" y="433"/>
                                  </a:cubicBezTo>
                                  <a:cubicBezTo>
                                    <a:pt x="90" y="434"/>
                                    <a:pt x="90" y="434"/>
                                    <a:pt x="90" y="434"/>
                                  </a:cubicBezTo>
                                  <a:cubicBezTo>
                                    <a:pt x="107" y="456"/>
                                    <a:pt x="125" y="479"/>
                                    <a:pt x="145" y="504"/>
                                  </a:cubicBezTo>
                                  <a:cubicBezTo>
                                    <a:pt x="197" y="504"/>
                                    <a:pt x="197" y="504"/>
                                    <a:pt x="197" y="504"/>
                                  </a:cubicBezTo>
                                  <a:cubicBezTo>
                                    <a:pt x="196" y="502"/>
                                    <a:pt x="195" y="501"/>
                                    <a:pt x="196" y="499"/>
                                  </a:cubicBezTo>
                                  <a:cubicBezTo>
                                    <a:pt x="199" y="495"/>
                                    <a:pt x="210" y="498"/>
                                    <a:pt x="225" y="504"/>
                                  </a:cubicBezTo>
                                  <a:cubicBezTo>
                                    <a:pt x="245" y="504"/>
                                    <a:pt x="245" y="504"/>
                                    <a:pt x="245" y="504"/>
                                  </a:cubicBezTo>
                                  <a:cubicBezTo>
                                    <a:pt x="244" y="502"/>
                                    <a:pt x="243" y="501"/>
                                    <a:pt x="244" y="499"/>
                                  </a:cubicBezTo>
                                  <a:cubicBezTo>
                                    <a:pt x="247" y="495"/>
                                    <a:pt x="259" y="498"/>
                                    <a:pt x="273" y="504"/>
                                  </a:cubicBezTo>
                                  <a:cubicBezTo>
                                    <a:pt x="337" y="504"/>
                                    <a:pt x="337" y="504"/>
                                    <a:pt x="337" y="504"/>
                                  </a:cubicBezTo>
                                  <a:cubicBezTo>
                                    <a:pt x="294" y="465"/>
                                    <a:pt x="237" y="441"/>
                                    <a:pt x="246" y="429"/>
                                  </a:cubicBezTo>
                                  <a:cubicBezTo>
                                    <a:pt x="256" y="420"/>
                                    <a:pt x="314" y="467"/>
                                    <a:pt x="346" y="504"/>
                                  </a:cubicBezTo>
                                  <a:cubicBezTo>
                                    <a:pt x="404" y="504"/>
                                    <a:pt x="404" y="504"/>
                                    <a:pt x="404" y="504"/>
                                  </a:cubicBezTo>
                                  <a:cubicBezTo>
                                    <a:pt x="378" y="476"/>
                                    <a:pt x="345" y="458"/>
                                    <a:pt x="351" y="451"/>
                                  </a:cubicBezTo>
                                  <a:cubicBezTo>
                                    <a:pt x="358" y="446"/>
                                    <a:pt x="391" y="478"/>
                                    <a:pt x="409" y="504"/>
                                  </a:cubicBezTo>
                                  <a:cubicBezTo>
                                    <a:pt x="591" y="504"/>
                                    <a:pt x="591" y="504"/>
                                    <a:pt x="591" y="504"/>
                                  </a:cubicBezTo>
                                  <a:cubicBezTo>
                                    <a:pt x="591" y="497"/>
                                    <a:pt x="591" y="492"/>
                                    <a:pt x="591" y="491"/>
                                  </a:cubicBezTo>
                                  <a:cubicBezTo>
                                    <a:pt x="592" y="489"/>
                                    <a:pt x="598" y="489"/>
                                    <a:pt x="599" y="492"/>
                                  </a:cubicBezTo>
                                  <a:cubicBezTo>
                                    <a:pt x="599" y="493"/>
                                    <a:pt x="599" y="497"/>
                                    <a:pt x="599" y="504"/>
                                  </a:cubicBezTo>
                                  <a:lnTo>
                                    <a:pt x="642" y="504"/>
                                  </a:lnTo>
                                  <a:close/>
                                  <a:moveTo>
                                    <a:pt x="650" y="312"/>
                                  </a:moveTo>
                                  <a:cubicBezTo>
                                    <a:pt x="652" y="309"/>
                                    <a:pt x="657" y="310"/>
                                    <a:pt x="658" y="314"/>
                                  </a:cubicBezTo>
                                  <a:cubicBezTo>
                                    <a:pt x="659" y="319"/>
                                    <a:pt x="634" y="431"/>
                                    <a:pt x="634" y="431"/>
                                  </a:cubicBezTo>
                                  <a:cubicBezTo>
                                    <a:pt x="634" y="431"/>
                                    <a:pt x="649" y="316"/>
                                    <a:pt x="650" y="312"/>
                                  </a:cubicBezTo>
                                  <a:close/>
                                  <a:moveTo>
                                    <a:pt x="294" y="359"/>
                                  </a:moveTo>
                                  <a:cubicBezTo>
                                    <a:pt x="303" y="351"/>
                                    <a:pt x="376" y="435"/>
                                    <a:pt x="382" y="459"/>
                                  </a:cubicBezTo>
                                  <a:cubicBezTo>
                                    <a:pt x="375" y="438"/>
                                    <a:pt x="285" y="368"/>
                                    <a:pt x="294" y="359"/>
                                  </a:cubicBezTo>
                                  <a:close/>
                                  <a:moveTo>
                                    <a:pt x="381" y="391"/>
                                  </a:moveTo>
                                  <a:cubicBezTo>
                                    <a:pt x="391" y="385"/>
                                    <a:pt x="436" y="459"/>
                                    <a:pt x="435" y="478"/>
                                  </a:cubicBezTo>
                                  <a:cubicBezTo>
                                    <a:pt x="420" y="435"/>
                                    <a:pt x="372" y="398"/>
                                    <a:pt x="381" y="391"/>
                                  </a:cubicBezTo>
                                  <a:close/>
                                  <a:moveTo>
                                    <a:pt x="381" y="344"/>
                                  </a:moveTo>
                                  <a:cubicBezTo>
                                    <a:pt x="394" y="336"/>
                                    <a:pt x="450" y="444"/>
                                    <a:pt x="450" y="472"/>
                                  </a:cubicBezTo>
                                  <a:cubicBezTo>
                                    <a:pt x="430" y="409"/>
                                    <a:pt x="370" y="354"/>
                                    <a:pt x="381" y="344"/>
                                  </a:cubicBezTo>
                                  <a:close/>
                                  <a:moveTo>
                                    <a:pt x="464" y="443"/>
                                  </a:moveTo>
                                  <a:cubicBezTo>
                                    <a:pt x="449" y="379"/>
                                    <a:pt x="393" y="320"/>
                                    <a:pt x="405" y="311"/>
                                  </a:cubicBezTo>
                                  <a:cubicBezTo>
                                    <a:pt x="419" y="304"/>
                                    <a:pt x="467" y="416"/>
                                    <a:pt x="464" y="443"/>
                                  </a:cubicBezTo>
                                  <a:close/>
                                  <a:moveTo>
                                    <a:pt x="511" y="433"/>
                                  </a:moveTo>
                                  <a:cubicBezTo>
                                    <a:pt x="505" y="390"/>
                                    <a:pt x="468" y="347"/>
                                    <a:pt x="477" y="342"/>
                                  </a:cubicBezTo>
                                  <a:cubicBezTo>
                                    <a:pt x="488" y="339"/>
                                    <a:pt x="515" y="415"/>
                                    <a:pt x="511" y="433"/>
                                  </a:cubicBezTo>
                                  <a:close/>
                                  <a:moveTo>
                                    <a:pt x="543" y="492"/>
                                  </a:moveTo>
                                  <a:cubicBezTo>
                                    <a:pt x="542" y="460"/>
                                    <a:pt x="523" y="424"/>
                                    <a:pt x="530" y="421"/>
                                  </a:cubicBezTo>
                                  <a:cubicBezTo>
                                    <a:pt x="538" y="420"/>
                                    <a:pt x="545" y="477"/>
                                    <a:pt x="543" y="492"/>
                                  </a:cubicBezTo>
                                  <a:close/>
                                  <a:moveTo>
                                    <a:pt x="583" y="451"/>
                                  </a:moveTo>
                                  <a:cubicBezTo>
                                    <a:pt x="583" y="451"/>
                                    <a:pt x="579" y="348"/>
                                    <a:pt x="579" y="344"/>
                                  </a:cubicBezTo>
                                  <a:cubicBezTo>
                                    <a:pt x="580" y="342"/>
                                    <a:pt x="586" y="342"/>
                                    <a:pt x="587" y="345"/>
                                  </a:cubicBezTo>
                                  <a:cubicBezTo>
                                    <a:pt x="589" y="350"/>
                                    <a:pt x="583" y="451"/>
                                    <a:pt x="583" y="451"/>
                                  </a:cubicBezTo>
                                  <a:close/>
                                  <a:moveTo>
                                    <a:pt x="599" y="477"/>
                                  </a:moveTo>
                                  <a:cubicBezTo>
                                    <a:pt x="599" y="477"/>
                                    <a:pt x="601" y="361"/>
                                    <a:pt x="601" y="356"/>
                                  </a:cubicBezTo>
                                  <a:cubicBezTo>
                                    <a:pt x="602" y="353"/>
                                    <a:pt x="608" y="354"/>
                                    <a:pt x="609" y="357"/>
                                  </a:cubicBezTo>
                                  <a:cubicBezTo>
                                    <a:pt x="611" y="363"/>
                                    <a:pt x="599" y="477"/>
                                    <a:pt x="599" y="477"/>
                                  </a:cubicBezTo>
                                  <a:close/>
                                  <a:moveTo>
                                    <a:pt x="0" y="20"/>
                                  </a:moveTo>
                                  <a:cubicBezTo>
                                    <a:pt x="4" y="14"/>
                                    <a:pt x="8" y="7"/>
                                    <a:pt x="12" y="0"/>
                                  </a:cubicBezTo>
                                  <a:cubicBezTo>
                                    <a:pt x="33" y="0"/>
                                    <a:pt x="33" y="0"/>
                                    <a:pt x="33" y="0"/>
                                  </a:cubicBezTo>
                                  <a:cubicBezTo>
                                    <a:pt x="21" y="14"/>
                                    <a:pt x="10" y="29"/>
                                    <a:pt x="0" y="42"/>
                                  </a:cubicBez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837" y="0"/>
                                  </a:moveTo>
                                  <a:cubicBezTo>
                                    <a:pt x="835" y="0"/>
                                    <a:pt x="834" y="1"/>
                                    <a:pt x="833" y="2"/>
                                  </a:cubicBezTo>
                                  <a:cubicBezTo>
                                    <a:pt x="834" y="1"/>
                                    <a:pt x="835" y="0"/>
                                    <a:pt x="837" y="0"/>
                                  </a:cubicBezTo>
                                  <a:close/>
                                  <a:moveTo>
                                    <a:pt x="768" y="17"/>
                                  </a:moveTo>
                                  <a:cubicBezTo>
                                    <a:pt x="775" y="12"/>
                                    <a:pt x="782" y="6"/>
                                    <a:pt x="789" y="0"/>
                                  </a:cubicBezTo>
                                  <a:cubicBezTo>
                                    <a:pt x="793" y="0"/>
                                    <a:pt x="793" y="0"/>
                                    <a:pt x="793" y="0"/>
                                  </a:cubicBezTo>
                                  <a:cubicBezTo>
                                    <a:pt x="793" y="0"/>
                                    <a:pt x="793" y="0"/>
                                    <a:pt x="793" y="0"/>
                                  </a:cubicBezTo>
                                  <a:cubicBezTo>
                                    <a:pt x="784" y="6"/>
                                    <a:pt x="776" y="12"/>
                                    <a:pt x="768" y="17"/>
                                  </a:cubicBezTo>
                                  <a:close/>
                                  <a:moveTo>
                                    <a:pt x="752" y="34"/>
                                  </a:moveTo>
                                  <a:cubicBezTo>
                                    <a:pt x="764" y="25"/>
                                    <a:pt x="778" y="15"/>
                                    <a:pt x="794" y="5"/>
                                  </a:cubicBezTo>
                                  <a:cubicBezTo>
                                    <a:pt x="795" y="5"/>
                                    <a:pt x="795" y="6"/>
                                    <a:pt x="795" y="6"/>
                                  </a:cubicBezTo>
                                  <a:cubicBezTo>
                                    <a:pt x="795" y="6"/>
                                    <a:pt x="795" y="6"/>
                                    <a:pt x="795" y="6"/>
                                  </a:cubicBezTo>
                                  <a:cubicBezTo>
                                    <a:pt x="779" y="17"/>
                                    <a:pt x="764" y="26"/>
                                    <a:pt x="752" y="34"/>
                                  </a:cubicBezTo>
                                  <a:close/>
                                  <a:moveTo>
                                    <a:pt x="756" y="35"/>
                                  </a:moveTo>
                                  <a:cubicBezTo>
                                    <a:pt x="755" y="36"/>
                                    <a:pt x="754" y="36"/>
                                    <a:pt x="754" y="37"/>
                                  </a:cubicBezTo>
                                  <a:cubicBezTo>
                                    <a:pt x="754" y="36"/>
                                    <a:pt x="755" y="36"/>
                                    <a:pt x="756" y="35"/>
                                  </a:cubicBezTo>
                                  <a:cubicBezTo>
                                    <a:pt x="756" y="35"/>
                                    <a:pt x="756" y="35"/>
                                    <a:pt x="756" y="35"/>
                                  </a:cubicBezTo>
                                  <a:close/>
                                  <a:moveTo>
                                    <a:pt x="748" y="49"/>
                                  </a:moveTo>
                                  <a:cubicBezTo>
                                    <a:pt x="770" y="42"/>
                                    <a:pt x="806" y="34"/>
                                    <a:pt x="852" y="29"/>
                                  </a:cubicBezTo>
                                  <a:cubicBezTo>
                                    <a:pt x="808" y="37"/>
                                    <a:pt x="771" y="44"/>
                                    <a:pt x="748" y="49"/>
                                  </a:cubicBezTo>
                                  <a:close/>
                                  <a:moveTo>
                                    <a:pt x="0" y="0"/>
                                  </a:move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ubicBezTo>
                                    <a:pt x="5" y="4"/>
                                    <a:pt x="2" y="8"/>
                                    <a:pt x="0" y="13"/>
                                  </a:cubicBez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8" y="504"/>
                                  </a:moveTo>
                                  <a:cubicBezTo>
                                    <a:pt x="18" y="476"/>
                                    <a:pt x="8" y="451"/>
                                    <a:pt x="0" y="427"/>
                                  </a:cubicBezTo>
                                  <a:cubicBezTo>
                                    <a:pt x="0" y="366"/>
                                    <a:pt x="0" y="366"/>
                                    <a:pt x="0" y="366"/>
                                  </a:cubicBezTo>
                                  <a:cubicBezTo>
                                    <a:pt x="18" y="399"/>
                                    <a:pt x="39" y="436"/>
                                    <a:pt x="66" y="479"/>
                                  </a:cubicBezTo>
                                  <a:cubicBezTo>
                                    <a:pt x="69" y="477"/>
                                    <a:pt x="69" y="477"/>
                                    <a:pt x="69" y="477"/>
                                  </a:cubicBezTo>
                                  <a:cubicBezTo>
                                    <a:pt x="41" y="431"/>
                                    <a:pt x="18" y="392"/>
                                    <a:pt x="0" y="358"/>
                                  </a:cubicBezTo>
                                  <a:cubicBezTo>
                                    <a:pt x="0" y="313"/>
                                    <a:pt x="0" y="313"/>
                                    <a:pt x="0" y="313"/>
                                  </a:cubicBezTo>
                                  <a:cubicBezTo>
                                    <a:pt x="6" y="322"/>
                                    <a:pt x="12" y="331"/>
                                    <a:pt x="19" y="341"/>
                                  </a:cubicBezTo>
                                  <a:cubicBezTo>
                                    <a:pt x="21" y="344"/>
                                    <a:pt x="23" y="347"/>
                                    <a:pt x="25" y="350"/>
                                  </a:cubicBezTo>
                                  <a:cubicBezTo>
                                    <a:pt x="25" y="350"/>
                                    <a:pt x="25" y="350"/>
                                    <a:pt x="25" y="350"/>
                                  </a:cubicBezTo>
                                  <a:cubicBezTo>
                                    <a:pt x="32" y="360"/>
                                    <a:pt x="39" y="370"/>
                                    <a:pt x="47" y="381"/>
                                  </a:cubicBezTo>
                                  <a:cubicBezTo>
                                    <a:pt x="73" y="417"/>
                                    <a:pt x="103" y="458"/>
                                    <a:pt x="140" y="504"/>
                                  </a:cubicBezTo>
                                  <a:lnTo>
                                    <a:pt x="28" y="504"/>
                                  </a:lnTo>
                                  <a:close/>
                                  <a:moveTo>
                                    <a:pt x="936" y="27"/>
                                  </a:moveTo>
                                  <a:cubicBezTo>
                                    <a:pt x="936" y="49"/>
                                    <a:pt x="936" y="49"/>
                                    <a:pt x="936" y="49"/>
                                  </a:cubicBezTo>
                                  <a:cubicBezTo>
                                    <a:pt x="867" y="42"/>
                                    <a:pt x="816" y="43"/>
                                    <a:pt x="782" y="45"/>
                                  </a:cubicBezTo>
                                  <a:cubicBezTo>
                                    <a:pt x="809" y="40"/>
                                    <a:pt x="845" y="34"/>
                                    <a:pt x="884" y="27"/>
                                  </a:cubicBezTo>
                                  <a:cubicBezTo>
                                    <a:pt x="900" y="27"/>
                                    <a:pt x="917" y="26"/>
                                    <a:pt x="936" y="27"/>
                                  </a:cubicBezTo>
                                  <a:close/>
                                  <a:moveTo>
                                    <a:pt x="765" y="29"/>
                                  </a:moveTo>
                                  <a:cubicBezTo>
                                    <a:pt x="775" y="23"/>
                                    <a:pt x="786" y="16"/>
                                    <a:pt x="799" y="8"/>
                                  </a:cubicBezTo>
                                  <a:cubicBezTo>
                                    <a:pt x="801" y="8"/>
                                    <a:pt x="803" y="8"/>
                                    <a:pt x="805" y="6"/>
                                  </a:cubicBezTo>
                                  <a:cubicBezTo>
                                    <a:pt x="806" y="5"/>
                                    <a:pt x="807" y="4"/>
                                    <a:pt x="807" y="2"/>
                                  </a:cubicBezTo>
                                  <a:cubicBezTo>
                                    <a:pt x="809" y="1"/>
                                    <a:pt x="810" y="1"/>
                                    <a:pt x="812" y="0"/>
                                  </a:cubicBezTo>
                                  <a:cubicBezTo>
                                    <a:pt x="829" y="0"/>
                                    <a:pt x="829" y="0"/>
                                    <a:pt x="829" y="0"/>
                                  </a:cubicBezTo>
                                  <a:cubicBezTo>
                                    <a:pt x="805" y="11"/>
                                    <a:pt x="784" y="21"/>
                                    <a:pt x="766" y="30"/>
                                  </a:cubicBezTo>
                                  <a:cubicBezTo>
                                    <a:pt x="766" y="30"/>
                                    <a:pt x="765" y="29"/>
                                    <a:pt x="765" y="29"/>
                                  </a:cubicBezTo>
                                  <a:close/>
                                  <a:moveTo>
                                    <a:pt x="854" y="26"/>
                                  </a:moveTo>
                                  <a:cubicBezTo>
                                    <a:pt x="834" y="28"/>
                                    <a:pt x="815" y="31"/>
                                    <a:pt x="800" y="33"/>
                                  </a:cubicBezTo>
                                  <a:cubicBezTo>
                                    <a:pt x="808" y="31"/>
                                    <a:pt x="816" y="29"/>
                                    <a:pt x="824" y="27"/>
                                  </a:cubicBezTo>
                                  <a:cubicBezTo>
                                    <a:pt x="832" y="26"/>
                                    <a:pt x="840" y="24"/>
                                    <a:pt x="848" y="22"/>
                                  </a:cubicBezTo>
                                  <a:cubicBezTo>
                                    <a:pt x="849" y="23"/>
                                    <a:pt x="849" y="23"/>
                                    <a:pt x="850" y="24"/>
                                  </a:cubicBezTo>
                                  <a:cubicBezTo>
                                    <a:pt x="851" y="25"/>
                                    <a:pt x="852" y="26"/>
                                    <a:pt x="854" y="26"/>
                                  </a:cubicBezTo>
                                  <a:close/>
                                  <a:moveTo>
                                    <a:pt x="736" y="8"/>
                                  </a:moveTo>
                                  <a:cubicBezTo>
                                    <a:pt x="735" y="12"/>
                                    <a:pt x="735" y="12"/>
                                    <a:pt x="735" y="12"/>
                                  </a:cubicBezTo>
                                  <a:cubicBezTo>
                                    <a:pt x="736" y="8"/>
                                    <a:pt x="736" y="8"/>
                                    <a:pt x="736" y="8"/>
                                  </a:cubicBezTo>
                                  <a:cubicBezTo>
                                    <a:pt x="736" y="8"/>
                                    <a:pt x="736" y="8"/>
                                    <a:pt x="736" y="8"/>
                                  </a:cubicBezTo>
                                  <a:close/>
                                  <a:moveTo>
                                    <a:pt x="742" y="143"/>
                                  </a:moveTo>
                                  <a:cubicBezTo>
                                    <a:pt x="739" y="130"/>
                                    <a:pt x="736" y="119"/>
                                    <a:pt x="734" y="109"/>
                                  </a:cubicBezTo>
                                  <a:cubicBezTo>
                                    <a:pt x="737" y="119"/>
                                    <a:pt x="740" y="129"/>
                                    <a:pt x="744" y="140"/>
                                  </a:cubicBezTo>
                                  <a:cubicBezTo>
                                    <a:pt x="744" y="140"/>
                                    <a:pt x="744" y="140"/>
                                    <a:pt x="744" y="141"/>
                                  </a:cubicBezTo>
                                  <a:cubicBezTo>
                                    <a:pt x="743" y="141"/>
                                    <a:pt x="742" y="142"/>
                                    <a:pt x="742" y="143"/>
                                  </a:cubicBezTo>
                                  <a:close/>
                                  <a:moveTo>
                                    <a:pt x="722" y="0"/>
                                  </a:moveTo>
                                  <a:cubicBezTo>
                                    <a:pt x="723" y="0"/>
                                    <a:pt x="723" y="0"/>
                                    <a:pt x="723" y="0"/>
                                  </a:cubicBezTo>
                                  <a:cubicBezTo>
                                    <a:pt x="723" y="14"/>
                                    <a:pt x="723" y="14"/>
                                    <a:pt x="723" y="14"/>
                                  </a:cubicBezTo>
                                  <a:lnTo>
                                    <a:pt x="722" y="0"/>
                                  </a:lnTo>
                                  <a:close/>
                                  <a:moveTo>
                                    <a:pt x="724" y="92"/>
                                  </a:moveTo>
                                  <a:cubicBezTo>
                                    <a:pt x="724" y="93"/>
                                    <a:pt x="724" y="93"/>
                                    <a:pt x="724" y="93"/>
                                  </a:cubicBezTo>
                                  <a:cubicBezTo>
                                    <a:pt x="723" y="91"/>
                                    <a:pt x="723" y="89"/>
                                    <a:pt x="723" y="87"/>
                                  </a:cubicBezTo>
                                  <a:cubicBezTo>
                                    <a:pt x="724" y="89"/>
                                    <a:pt x="724" y="90"/>
                                    <a:pt x="724" y="92"/>
                                  </a:cubicBezTo>
                                  <a:close/>
                                  <a:moveTo>
                                    <a:pt x="715" y="0"/>
                                  </a:moveTo>
                                  <a:cubicBezTo>
                                    <a:pt x="717" y="0"/>
                                    <a:pt x="717" y="0"/>
                                    <a:pt x="717" y="0"/>
                                  </a:cubicBezTo>
                                  <a:cubicBezTo>
                                    <a:pt x="719" y="21"/>
                                    <a:pt x="719" y="21"/>
                                    <a:pt x="719" y="21"/>
                                  </a:cubicBezTo>
                                  <a:lnTo>
                                    <a:pt x="715" y="0"/>
                                  </a:lnTo>
                                  <a:close/>
                                  <a:moveTo>
                                    <a:pt x="713" y="18"/>
                                  </a:move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9" y="0"/>
                                    <a:pt x="709" y="0"/>
                                    <a:pt x="709" y="0"/>
                                  </a:cubicBezTo>
                                  <a:lnTo>
                                    <a:pt x="713" y="18"/>
                                  </a:lnTo>
                                  <a:close/>
                                  <a:moveTo>
                                    <a:pt x="714" y="9"/>
                                  </a:moveTo>
                                  <a:cubicBezTo>
                                    <a:pt x="712" y="0"/>
                                    <a:pt x="712" y="0"/>
                                    <a:pt x="712" y="0"/>
                                  </a:cubicBezTo>
                                  <a:cubicBezTo>
                                    <a:pt x="712" y="0"/>
                                    <a:pt x="712" y="0"/>
                                    <a:pt x="712" y="0"/>
                                  </a:cubicBezTo>
                                  <a:lnTo>
                                    <a:pt x="714" y="9"/>
                                  </a:lnTo>
                                  <a:close/>
                                  <a:moveTo>
                                    <a:pt x="685" y="0"/>
                                  </a:moveTo>
                                  <a:cubicBezTo>
                                    <a:pt x="685" y="0"/>
                                    <a:pt x="685" y="0"/>
                                    <a:pt x="685" y="0"/>
                                  </a:cubicBezTo>
                                  <a:cubicBezTo>
                                    <a:pt x="688" y="5"/>
                                    <a:pt x="688" y="5"/>
                                    <a:pt x="688" y="5"/>
                                  </a:cubicBezTo>
                                  <a:lnTo>
                                    <a:pt x="685" y="0"/>
                                  </a:lnTo>
                                  <a:close/>
                                  <a:moveTo>
                                    <a:pt x="711" y="185"/>
                                  </a:moveTo>
                                  <a:cubicBezTo>
                                    <a:pt x="710" y="185"/>
                                    <a:pt x="709" y="185"/>
                                    <a:pt x="709" y="185"/>
                                  </a:cubicBezTo>
                                  <a:cubicBezTo>
                                    <a:pt x="710" y="137"/>
                                    <a:pt x="713" y="105"/>
                                    <a:pt x="716" y="86"/>
                                  </a:cubicBezTo>
                                  <a:cubicBezTo>
                                    <a:pt x="716" y="86"/>
                                    <a:pt x="716" y="86"/>
                                    <a:pt x="717" y="85"/>
                                  </a:cubicBezTo>
                                  <a:cubicBezTo>
                                    <a:pt x="714" y="107"/>
                                    <a:pt x="711" y="141"/>
                                    <a:pt x="711" y="185"/>
                                  </a:cubicBezTo>
                                  <a:close/>
                                  <a:moveTo>
                                    <a:pt x="697" y="42"/>
                                  </a:moveTo>
                                  <a:cubicBezTo>
                                    <a:pt x="609" y="0"/>
                                    <a:pt x="609" y="0"/>
                                    <a:pt x="609" y="0"/>
                                  </a:cubicBezTo>
                                  <a:cubicBezTo>
                                    <a:pt x="628" y="0"/>
                                    <a:pt x="628" y="0"/>
                                    <a:pt x="628" y="0"/>
                                  </a:cubicBezTo>
                                  <a:cubicBezTo>
                                    <a:pt x="638" y="5"/>
                                    <a:pt x="638" y="5"/>
                                    <a:pt x="638" y="5"/>
                                  </a:cubicBezTo>
                                  <a:cubicBezTo>
                                    <a:pt x="638" y="6"/>
                                    <a:pt x="639" y="7"/>
                                    <a:pt x="639" y="7"/>
                                  </a:cubicBezTo>
                                  <a:cubicBezTo>
                                    <a:pt x="641" y="9"/>
                                    <a:pt x="643" y="10"/>
                                    <a:pt x="645" y="10"/>
                                  </a:cubicBezTo>
                                  <a:lnTo>
                                    <a:pt x="697" y="42"/>
                                  </a:lnTo>
                                  <a:close/>
                                  <a:moveTo>
                                    <a:pt x="707" y="25"/>
                                  </a:moveTo>
                                  <a:cubicBezTo>
                                    <a:pt x="692" y="0"/>
                                    <a:pt x="692" y="0"/>
                                    <a:pt x="692" y="0"/>
                                  </a:cubicBezTo>
                                  <a:cubicBezTo>
                                    <a:pt x="695" y="0"/>
                                    <a:pt x="695" y="0"/>
                                    <a:pt x="695" y="0"/>
                                  </a:cubicBezTo>
                                  <a:lnTo>
                                    <a:pt x="707" y="25"/>
                                  </a:lnTo>
                                  <a:close/>
                                  <a:moveTo>
                                    <a:pt x="906" y="24"/>
                                  </a:moveTo>
                                  <a:cubicBezTo>
                                    <a:pt x="916" y="22"/>
                                    <a:pt x="926" y="21"/>
                                    <a:pt x="936" y="19"/>
                                  </a:cubicBezTo>
                                  <a:cubicBezTo>
                                    <a:pt x="936" y="24"/>
                                    <a:pt x="936" y="24"/>
                                    <a:pt x="936" y="24"/>
                                  </a:cubicBezTo>
                                  <a:cubicBezTo>
                                    <a:pt x="926" y="24"/>
                                    <a:pt x="916" y="24"/>
                                    <a:pt x="906" y="24"/>
                                  </a:cubicBezTo>
                                  <a:close/>
                                  <a:moveTo>
                                    <a:pt x="691" y="18"/>
                                  </a:moveTo>
                                  <a:cubicBezTo>
                                    <a:pt x="676" y="0"/>
                                    <a:pt x="676" y="0"/>
                                    <a:pt x="676" y="0"/>
                                  </a:cubicBezTo>
                                  <a:cubicBezTo>
                                    <a:pt x="678" y="0"/>
                                    <a:pt x="678" y="0"/>
                                    <a:pt x="678" y="0"/>
                                  </a:cubicBezTo>
                                  <a:cubicBezTo>
                                    <a:pt x="692" y="18"/>
                                    <a:pt x="692" y="18"/>
                                    <a:pt x="692" y="18"/>
                                  </a:cubicBezTo>
                                  <a:cubicBezTo>
                                    <a:pt x="692" y="18"/>
                                    <a:pt x="692" y="18"/>
                                    <a:pt x="691" y="18"/>
                                  </a:cubicBezTo>
                                  <a:close/>
                                  <a:moveTo>
                                    <a:pt x="483" y="133"/>
                                  </a:moveTo>
                                  <a:cubicBezTo>
                                    <a:pt x="482" y="133"/>
                                    <a:pt x="482" y="132"/>
                                    <a:pt x="481" y="132"/>
                                  </a:cubicBezTo>
                                  <a:cubicBezTo>
                                    <a:pt x="552" y="110"/>
                                    <a:pt x="552" y="110"/>
                                    <a:pt x="552" y="110"/>
                                  </a:cubicBezTo>
                                  <a:cubicBezTo>
                                    <a:pt x="529" y="118"/>
                                    <a:pt x="505" y="126"/>
                                    <a:pt x="484" y="134"/>
                                  </a:cubicBezTo>
                                  <a:cubicBezTo>
                                    <a:pt x="483" y="134"/>
                                    <a:pt x="483" y="134"/>
                                    <a:pt x="483" y="133"/>
                                  </a:cubicBezTo>
                                  <a:close/>
                                  <a:moveTo>
                                    <a:pt x="741" y="58"/>
                                  </a:moveTo>
                                  <a:cubicBezTo>
                                    <a:pt x="775" y="59"/>
                                    <a:pt x="853" y="64"/>
                                    <a:pt x="936" y="76"/>
                                  </a:cubicBezTo>
                                  <a:cubicBezTo>
                                    <a:pt x="936" y="117"/>
                                    <a:pt x="936" y="117"/>
                                    <a:pt x="936" y="117"/>
                                  </a:cubicBezTo>
                                  <a:cubicBezTo>
                                    <a:pt x="756" y="64"/>
                                    <a:pt x="756" y="64"/>
                                    <a:pt x="756" y="64"/>
                                  </a:cubicBezTo>
                                  <a:cubicBezTo>
                                    <a:pt x="904" y="94"/>
                                    <a:pt x="904" y="94"/>
                                    <a:pt x="904" y="94"/>
                                  </a:cubicBezTo>
                                  <a:cubicBezTo>
                                    <a:pt x="904" y="96"/>
                                    <a:pt x="904" y="98"/>
                                    <a:pt x="906" y="99"/>
                                  </a:cubicBezTo>
                                  <a:cubicBezTo>
                                    <a:pt x="909" y="102"/>
                                    <a:pt x="913" y="102"/>
                                    <a:pt x="916" y="100"/>
                                  </a:cubicBezTo>
                                  <a:cubicBezTo>
                                    <a:pt x="919" y="97"/>
                                    <a:pt x="919" y="92"/>
                                    <a:pt x="917" y="89"/>
                                  </a:cubicBezTo>
                                  <a:cubicBezTo>
                                    <a:pt x="914" y="86"/>
                                    <a:pt x="909" y="86"/>
                                    <a:pt x="906" y="89"/>
                                  </a:cubicBezTo>
                                  <a:cubicBezTo>
                                    <a:pt x="905" y="89"/>
                                    <a:pt x="905" y="90"/>
                                    <a:pt x="904" y="91"/>
                                  </a:cubicBezTo>
                                  <a:lnTo>
                                    <a:pt x="741" y="58"/>
                                  </a:lnTo>
                                  <a:close/>
                                  <a:moveTo>
                                    <a:pt x="687" y="68"/>
                                  </a:moveTo>
                                  <a:cubicBezTo>
                                    <a:pt x="679" y="72"/>
                                    <a:pt x="669" y="76"/>
                                    <a:pt x="658" y="81"/>
                                  </a:cubicBezTo>
                                  <a:cubicBezTo>
                                    <a:pt x="659" y="79"/>
                                    <a:pt x="659" y="78"/>
                                    <a:pt x="659" y="77"/>
                                  </a:cubicBezTo>
                                  <a:cubicBezTo>
                                    <a:pt x="669" y="74"/>
                                    <a:pt x="679" y="71"/>
                                    <a:pt x="687" y="68"/>
                                  </a:cubicBezTo>
                                  <a:close/>
                                  <a:moveTo>
                                    <a:pt x="24" y="504"/>
                                  </a:move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7" y="459"/>
                                    <a:pt x="15" y="481"/>
                                    <a:pt x="24" y="504"/>
                                  </a:cubicBezTo>
                                  <a:close/>
                                  <a:moveTo>
                                    <a:pt x="936" y="52"/>
                                  </a:moveTo>
                                  <a:cubicBezTo>
                                    <a:pt x="936" y="73"/>
                                    <a:pt x="936" y="73"/>
                                    <a:pt x="936" y="73"/>
                                  </a:cubicBezTo>
                                  <a:cubicBezTo>
                                    <a:pt x="847" y="60"/>
                                    <a:pt x="764" y="56"/>
                                    <a:pt x="735" y="54"/>
                                  </a:cubicBezTo>
                                  <a:cubicBezTo>
                                    <a:pt x="738" y="54"/>
                                    <a:pt x="743" y="53"/>
                                    <a:pt x="748" y="52"/>
                                  </a:cubicBezTo>
                                  <a:cubicBezTo>
                                    <a:pt x="778" y="47"/>
                                    <a:pt x="839" y="42"/>
                                    <a:pt x="936" y="52"/>
                                  </a:cubicBezTo>
                                  <a:close/>
                                  <a:moveTo>
                                    <a:pt x="681" y="19"/>
                                  </a:moveTo>
                                  <a:cubicBezTo>
                                    <a:pt x="657" y="0"/>
                                    <a:pt x="657" y="0"/>
                                    <a:pt x="657" y="0"/>
                                  </a:cubicBezTo>
                                  <a:cubicBezTo>
                                    <a:pt x="660" y="0"/>
                                    <a:pt x="660" y="0"/>
                                    <a:pt x="660" y="0"/>
                                  </a:cubicBezTo>
                                  <a:lnTo>
                                    <a:pt x="681" y="19"/>
                                  </a:lnTo>
                                  <a:close/>
                                  <a:moveTo>
                                    <a:pt x="667" y="0"/>
                                  </a:moveTo>
                                  <a:cubicBezTo>
                                    <a:pt x="672" y="0"/>
                                    <a:pt x="672" y="0"/>
                                    <a:pt x="672" y="0"/>
                                  </a:cubicBezTo>
                                  <a:cubicBezTo>
                                    <a:pt x="688" y="18"/>
                                    <a:pt x="688" y="18"/>
                                    <a:pt x="688" y="18"/>
                                  </a:cubicBezTo>
                                  <a:cubicBezTo>
                                    <a:pt x="687" y="18"/>
                                    <a:pt x="687" y="18"/>
                                    <a:pt x="687" y="19"/>
                                  </a:cubicBezTo>
                                  <a:lnTo>
                                    <a:pt x="667" y="0"/>
                                  </a:lnTo>
                                  <a:close/>
                                  <a:moveTo>
                                    <a:pt x="538" y="66"/>
                                  </a:moveTo>
                                  <a:cubicBezTo>
                                    <a:pt x="538" y="65"/>
                                    <a:pt x="538" y="65"/>
                                    <a:pt x="538" y="65"/>
                                  </a:cubicBezTo>
                                  <a:cubicBezTo>
                                    <a:pt x="576" y="63"/>
                                    <a:pt x="576" y="63"/>
                                    <a:pt x="576" y="63"/>
                                  </a:cubicBezTo>
                                  <a:lnTo>
                                    <a:pt x="538" y="66"/>
                                  </a:lnTo>
                                  <a:close/>
                                  <a:moveTo>
                                    <a:pt x="488" y="65"/>
                                  </a:moveTo>
                                  <a:cubicBezTo>
                                    <a:pt x="523" y="63"/>
                                    <a:pt x="523" y="63"/>
                                    <a:pt x="523" y="63"/>
                                  </a:cubicBezTo>
                                  <a:cubicBezTo>
                                    <a:pt x="523" y="64"/>
                                    <a:pt x="523" y="66"/>
                                    <a:pt x="523" y="66"/>
                                  </a:cubicBezTo>
                                  <a:cubicBezTo>
                                    <a:pt x="486" y="69"/>
                                    <a:pt x="486" y="69"/>
                                    <a:pt x="486" y="69"/>
                                  </a:cubicBezTo>
                                  <a:cubicBezTo>
                                    <a:pt x="487" y="68"/>
                                    <a:pt x="488" y="66"/>
                                    <a:pt x="488" y="65"/>
                                  </a:cubicBezTo>
                                  <a:close/>
                                  <a:moveTo>
                                    <a:pt x="664" y="41"/>
                                  </a:moveTo>
                                  <a:cubicBezTo>
                                    <a:pt x="470" y="0"/>
                                    <a:pt x="470" y="0"/>
                                    <a:pt x="470" y="0"/>
                                  </a:cubicBezTo>
                                  <a:cubicBezTo>
                                    <a:pt x="509" y="0"/>
                                    <a:pt x="509" y="0"/>
                                    <a:pt x="509" y="0"/>
                                  </a:cubicBezTo>
                                  <a:lnTo>
                                    <a:pt x="664" y="41"/>
                                  </a:lnTo>
                                  <a:close/>
                                  <a:moveTo>
                                    <a:pt x="473" y="16"/>
                                  </a:moveTo>
                                  <a:cubicBezTo>
                                    <a:pt x="473" y="15"/>
                                    <a:pt x="472" y="13"/>
                                    <a:pt x="472" y="12"/>
                                  </a:cubicBezTo>
                                  <a:cubicBezTo>
                                    <a:pt x="611" y="37"/>
                                    <a:pt x="611" y="37"/>
                                    <a:pt x="611" y="37"/>
                                  </a:cubicBezTo>
                                  <a:lnTo>
                                    <a:pt x="473" y="16"/>
                                  </a:lnTo>
                                  <a:close/>
                                  <a:moveTo>
                                    <a:pt x="650" y="7"/>
                                  </a:moveTo>
                                  <a:cubicBezTo>
                                    <a:pt x="659" y="13"/>
                                    <a:pt x="659" y="13"/>
                                    <a:pt x="659" y="13"/>
                                  </a:cubicBezTo>
                                  <a:cubicBezTo>
                                    <a:pt x="650" y="8"/>
                                    <a:pt x="650" y="8"/>
                                    <a:pt x="650" y="8"/>
                                  </a:cubicBezTo>
                                  <a:cubicBezTo>
                                    <a:pt x="650" y="7"/>
                                    <a:pt x="650" y="7"/>
                                    <a:pt x="650" y="7"/>
                                  </a:cubicBezTo>
                                  <a:close/>
                                  <a:moveTo>
                                    <a:pt x="652" y="2"/>
                                  </a:moveTo>
                                  <a:cubicBezTo>
                                    <a:pt x="652" y="1"/>
                                    <a:pt x="652" y="0"/>
                                    <a:pt x="651" y="0"/>
                                  </a:cubicBezTo>
                                  <a:cubicBezTo>
                                    <a:pt x="652" y="0"/>
                                    <a:pt x="652" y="0"/>
                                    <a:pt x="652" y="0"/>
                                  </a:cubicBezTo>
                                  <a:cubicBezTo>
                                    <a:pt x="680" y="22"/>
                                    <a:pt x="680" y="22"/>
                                    <a:pt x="680" y="22"/>
                                  </a:cubicBezTo>
                                  <a:lnTo>
                                    <a:pt x="652" y="2"/>
                                  </a:lnTo>
                                  <a:close/>
                                  <a:moveTo>
                                    <a:pt x="673" y="55"/>
                                  </a:moveTo>
                                  <a:cubicBezTo>
                                    <a:pt x="683" y="55"/>
                                    <a:pt x="683" y="55"/>
                                    <a:pt x="683" y="55"/>
                                  </a:cubicBezTo>
                                  <a:cubicBezTo>
                                    <a:pt x="673" y="56"/>
                                    <a:pt x="673" y="56"/>
                                    <a:pt x="673" y="56"/>
                                  </a:cubicBezTo>
                                  <a:cubicBezTo>
                                    <a:pt x="673" y="55"/>
                                    <a:pt x="673" y="55"/>
                                    <a:pt x="673" y="55"/>
                                  </a:cubicBezTo>
                                  <a:close/>
                                  <a:moveTo>
                                    <a:pt x="563" y="0"/>
                                  </a:moveTo>
                                  <a:cubicBezTo>
                                    <a:pt x="590" y="0"/>
                                    <a:pt x="590" y="0"/>
                                    <a:pt x="590" y="0"/>
                                  </a:cubicBezTo>
                                  <a:cubicBezTo>
                                    <a:pt x="590" y="1"/>
                                    <a:pt x="591" y="3"/>
                                    <a:pt x="592" y="4"/>
                                  </a:cubicBezTo>
                                  <a:cubicBezTo>
                                    <a:pt x="595" y="7"/>
                                    <a:pt x="599" y="8"/>
                                    <a:pt x="602" y="5"/>
                                  </a:cubicBezTo>
                                  <a:cubicBezTo>
                                    <a:pt x="602" y="5"/>
                                    <a:pt x="602" y="4"/>
                                    <a:pt x="603" y="4"/>
                                  </a:cubicBezTo>
                                  <a:cubicBezTo>
                                    <a:pt x="676" y="37"/>
                                    <a:pt x="676" y="37"/>
                                    <a:pt x="676" y="37"/>
                                  </a:cubicBezTo>
                                  <a:cubicBezTo>
                                    <a:pt x="676" y="37"/>
                                    <a:pt x="675" y="37"/>
                                    <a:pt x="675" y="38"/>
                                  </a:cubicBezTo>
                                  <a:lnTo>
                                    <a:pt x="563" y="0"/>
                                  </a:lnTo>
                                  <a:close/>
                                  <a:moveTo>
                                    <a:pt x="642" y="40"/>
                                  </a:moveTo>
                                  <a:cubicBezTo>
                                    <a:pt x="425" y="1"/>
                                    <a:pt x="425" y="1"/>
                                    <a:pt x="425" y="1"/>
                                  </a:cubicBezTo>
                                  <a:cubicBezTo>
                                    <a:pt x="425" y="0"/>
                                    <a:pt x="425" y="0"/>
                                    <a:pt x="425" y="0"/>
                                  </a:cubicBezTo>
                                  <a:cubicBezTo>
                                    <a:pt x="456" y="0"/>
                                    <a:pt x="456" y="0"/>
                                    <a:pt x="456" y="0"/>
                                  </a:cubicBezTo>
                                  <a:lnTo>
                                    <a:pt x="642" y="40"/>
                                  </a:lnTo>
                                  <a:close/>
                                  <a:moveTo>
                                    <a:pt x="709" y="73"/>
                                  </a:moveTo>
                                  <a:cubicBezTo>
                                    <a:pt x="709" y="73"/>
                                    <a:pt x="708" y="73"/>
                                    <a:pt x="708" y="73"/>
                                  </a:cubicBezTo>
                                  <a:cubicBezTo>
                                    <a:pt x="709" y="73"/>
                                    <a:pt x="709" y="73"/>
                                    <a:pt x="709" y="73"/>
                                  </a:cubicBezTo>
                                  <a:cubicBezTo>
                                    <a:pt x="709" y="73"/>
                                    <a:pt x="709" y="73"/>
                                    <a:pt x="709" y="73"/>
                                  </a:cubicBezTo>
                                  <a:close/>
                                  <a:moveTo>
                                    <a:pt x="694" y="69"/>
                                  </a:moveTo>
                                  <a:cubicBezTo>
                                    <a:pt x="689" y="72"/>
                                    <a:pt x="683" y="75"/>
                                    <a:pt x="676" y="78"/>
                                  </a:cubicBezTo>
                                  <a:cubicBezTo>
                                    <a:pt x="676" y="78"/>
                                    <a:pt x="675" y="78"/>
                                    <a:pt x="674" y="78"/>
                                  </a:cubicBezTo>
                                  <a:cubicBezTo>
                                    <a:pt x="681" y="75"/>
                                    <a:pt x="688" y="72"/>
                                    <a:pt x="693" y="69"/>
                                  </a:cubicBezTo>
                                  <a:cubicBezTo>
                                    <a:pt x="693" y="69"/>
                                    <a:pt x="693" y="69"/>
                                    <a:pt x="694" y="69"/>
                                  </a:cubicBezTo>
                                  <a:close/>
                                  <a:moveTo>
                                    <a:pt x="680" y="80"/>
                                  </a:moveTo>
                                  <a:cubicBezTo>
                                    <a:pt x="680" y="80"/>
                                    <a:pt x="680" y="80"/>
                                    <a:pt x="680" y="80"/>
                                  </a:cubicBezTo>
                                  <a:cubicBezTo>
                                    <a:pt x="681" y="79"/>
                                    <a:pt x="682" y="78"/>
                                    <a:pt x="684" y="78"/>
                                  </a:cubicBezTo>
                                  <a:cubicBezTo>
                                    <a:pt x="682" y="78"/>
                                    <a:pt x="681" y="79"/>
                                    <a:pt x="680" y="80"/>
                                  </a:cubicBezTo>
                                  <a:close/>
                                  <a:moveTo>
                                    <a:pt x="689" y="59"/>
                                  </a:moveTo>
                                  <a:cubicBezTo>
                                    <a:pt x="672" y="62"/>
                                    <a:pt x="672" y="62"/>
                                    <a:pt x="672" y="62"/>
                                  </a:cubicBezTo>
                                  <a:cubicBezTo>
                                    <a:pt x="673" y="61"/>
                                    <a:pt x="673" y="61"/>
                                    <a:pt x="673" y="60"/>
                                  </a:cubicBezTo>
                                  <a:lnTo>
                                    <a:pt x="689" y="59"/>
                                  </a:lnTo>
                                  <a:close/>
                                  <a:moveTo>
                                    <a:pt x="710" y="22"/>
                                  </a:moveTo>
                                  <a:cubicBezTo>
                                    <a:pt x="700" y="0"/>
                                    <a:pt x="700" y="0"/>
                                    <a:pt x="700" y="0"/>
                                  </a:cubicBezTo>
                                  <a:cubicBezTo>
                                    <a:pt x="702" y="0"/>
                                    <a:pt x="702" y="0"/>
                                    <a:pt x="702" y="0"/>
                                  </a:cubicBezTo>
                                  <a:lnTo>
                                    <a:pt x="710" y="22"/>
                                  </a:lnTo>
                                  <a:close/>
                                  <a:moveTo>
                                    <a:pt x="673" y="41"/>
                                  </a:moveTo>
                                  <a:cubicBezTo>
                                    <a:pt x="521" y="0"/>
                                    <a:pt x="521" y="0"/>
                                    <a:pt x="521" y="0"/>
                                  </a:cubicBezTo>
                                  <a:cubicBezTo>
                                    <a:pt x="553" y="0"/>
                                    <a:pt x="553" y="0"/>
                                    <a:pt x="553" y="0"/>
                                  </a:cubicBezTo>
                                  <a:cubicBezTo>
                                    <a:pt x="673" y="40"/>
                                    <a:pt x="673" y="40"/>
                                    <a:pt x="673" y="40"/>
                                  </a:cubicBezTo>
                                  <a:cubicBezTo>
                                    <a:pt x="673" y="40"/>
                                    <a:pt x="673" y="40"/>
                                    <a:pt x="673" y="41"/>
                                  </a:cubicBezTo>
                                  <a:close/>
                                  <a:moveTo>
                                    <a:pt x="633" y="44"/>
                                  </a:moveTo>
                                  <a:cubicBezTo>
                                    <a:pt x="633" y="44"/>
                                    <a:pt x="633" y="44"/>
                                    <a:pt x="633" y="43"/>
                                  </a:cubicBezTo>
                                  <a:cubicBezTo>
                                    <a:pt x="674" y="50"/>
                                    <a:pt x="674" y="50"/>
                                    <a:pt x="674" y="50"/>
                                  </a:cubicBezTo>
                                  <a:cubicBezTo>
                                    <a:pt x="635" y="46"/>
                                    <a:pt x="635" y="46"/>
                                    <a:pt x="635" y="46"/>
                                  </a:cubicBezTo>
                                  <a:cubicBezTo>
                                    <a:pt x="635" y="45"/>
                                    <a:pt x="634" y="44"/>
                                    <a:pt x="633" y="44"/>
                                  </a:cubicBezTo>
                                  <a:close/>
                                  <a:moveTo>
                                    <a:pt x="691" y="43"/>
                                  </a:moveTo>
                                  <a:cubicBezTo>
                                    <a:pt x="687" y="42"/>
                                    <a:pt x="687" y="42"/>
                                    <a:pt x="687" y="42"/>
                                  </a:cubicBezTo>
                                  <a:cubicBezTo>
                                    <a:pt x="687" y="42"/>
                                    <a:pt x="687" y="41"/>
                                    <a:pt x="687" y="41"/>
                                  </a:cubicBezTo>
                                  <a:lnTo>
                                    <a:pt x="691" y="43"/>
                                  </a:lnTo>
                                  <a:close/>
                                  <a:moveTo>
                                    <a:pt x="562" y="148"/>
                                  </a:moveTo>
                                  <a:cubicBezTo>
                                    <a:pt x="607" y="116"/>
                                    <a:pt x="643" y="95"/>
                                    <a:pt x="669" y="81"/>
                                  </a:cubicBezTo>
                                  <a:cubicBezTo>
                                    <a:pt x="668" y="82"/>
                                    <a:pt x="668" y="82"/>
                                    <a:pt x="668" y="83"/>
                                  </a:cubicBezTo>
                                  <a:cubicBezTo>
                                    <a:pt x="641" y="99"/>
                                    <a:pt x="605" y="121"/>
                                    <a:pt x="563" y="151"/>
                                  </a:cubicBezTo>
                                  <a:cubicBezTo>
                                    <a:pt x="563" y="150"/>
                                    <a:pt x="563" y="149"/>
                                    <a:pt x="562" y="148"/>
                                  </a:cubicBezTo>
                                  <a:close/>
                                  <a:moveTo>
                                    <a:pt x="658" y="74"/>
                                  </a:moveTo>
                                  <a:cubicBezTo>
                                    <a:pt x="657" y="74"/>
                                    <a:pt x="657" y="73"/>
                                    <a:pt x="657" y="73"/>
                                  </a:cubicBezTo>
                                  <a:cubicBezTo>
                                    <a:pt x="656" y="72"/>
                                    <a:pt x="656" y="72"/>
                                    <a:pt x="655" y="72"/>
                                  </a:cubicBezTo>
                                  <a:cubicBezTo>
                                    <a:pt x="683" y="66"/>
                                    <a:pt x="683" y="66"/>
                                    <a:pt x="683" y="66"/>
                                  </a:cubicBezTo>
                                  <a:cubicBezTo>
                                    <a:pt x="677" y="67"/>
                                    <a:pt x="671" y="69"/>
                                    <a:pt x="665" y="72"/>
                                  </a:cubicBezTo>
                                  <a:lnTo>
                                    <a:pt x="658" y="74"/>
                                  </a:lnTo>
                                  <a:close/>
                                  <a:moveTo>
                                    <a:pt x="638" y="0"/>
                                  </a:moveTo>
                                  <a:cubicBezTo>
                                    <a:pt x="637" y="0"/>
                                    <a:pt x="637" y="0"/>
                                    <a:pt x="637" y="0"/>
                                  </a:cubicBezTo>
                                  <a:cubicBezTo>
                                    <a:pt x="638" y="0"/>
                                    <a:pt x="638" y="0"/>
                                    <a:pt x="638" y="0"/>
                                  </a:cubicBezTo>
                                  <a:cubicBezTo>
                                    <a:pt x="638" y="0"/>
                                    <a:pt x="638" y="0"/>
                                    <a:pt x="638" y="0"/>
                                  </a:cubicBezTo>
                                  <a:close/>
                                </a:path>
                              </a:pathLst>
                            </a:custGeom>
                            <a:ln/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ounded Rectangle 7"/>
                          <wps:cNvSpPr/>
                          <wps:spPr>
                            <a:xfrm>
                              <a:off x="276045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ln/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0" name="Group 80"/>
                        <wpg:cNvGrpSpPr/>
                        <wpg:grpSpPr>
                          <a:xfrm>
                            <a:off x="3219450" y="1876425"/>
                            <a:ext cx="2971165" cy="1600200"/>
                            <a:chOff x="0" y="0"/>
                            <a:chExt cx="2971676" cy="1600200"/>
                          </a:xfrm>
                          <a:grpFill/>
                        </wpg:grpSpPr>
                        <wps:wsp>
                          <wps:cNvPr id="10" name="Freeform 9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676" cy="1600200"/>
                            </a:xfrm>
                            <a:custGeom>
                              <a:avLst/>
                              <a:gdLst>
                                <a:gd name="T0" fmla="*/ 113 w 936"/>
                                <a:gd name="T1" fmla="*/ 0 h 507"/>
                                <a:gd name="T2" fmla="*/ 161 w 936"/>
                                <a:gd name="T3" fmla="*/ 0 h 507"/>
                                <a:gd name="T4" fmla="*/ 97 w 936"/>
                                <a:gd name="T5" fmla="*/ 196 h 507"/>
                                <a:gd name="T6" fmla="*/ 0 w 936"/>
                                <a:gd name="T7" fmla="*/ 228 h 507"/>
                                <a:gd name="T8" fmla="*/ 0 w 936"/>
                                <a:gd name="T9" fmla="*/ 295 h 507"/>
                                <a:gd name="T10" fmla="*/ 118 w 936"/>
                                <a:gd name="T11" fmla="*/ 246 h 507"/>
                                <a:gd name="T12" fmla="*/ 275 w 936"/>
                                <a:gd name="T13" fmla="*/ 0 h 507"/>
                                <a:gd name="T14" fmla="*/ 329 w 936"/>
                                <a:gd name="T15" fmla="*/ 0 h 507"/>
                                <a:gd name="T16" fmla="*/ 920 w 936"/>
                                <a:gd name="T17" fmla="*/ 0 h 507"/>
                                <a:gd name="T18" fmla="*/ 936 w 936"/>
                                <a:gd name="T19" fmla="*/ 16 h 507"/>
                                <a:gd name="T20" fmla="*/ 215 w 936"/>
                                <a:gd name="T21" fmla="*/ 0 h 507"/>
                                <a:gd name="T22" fmla="*/ 131 w 936"/>
                                <a:gd name="T23" fmla="*/ 504 h 507"/>
                                <a:gd name="T24" fmla="*/ 133 w 936"/>
                                <a:gd name="T25" fmla="*/ 0 h 507"/>
                                <a:gd name="T26" fmla="*/ 106 w 936"/>
                                <a:gd name="T27" fmla="*/ 0 h 507"/>
                                <a:gd name="T28" fmla="*/ 885 w 936"/>
                                <a:gd name="T29" fmla="*/ 23 h 507"/>
                                <a:gd name="T30" fmla="*/ 535 w 936"/>
                                <a:gd name="T31" fmla="*/ 166 h 507"/>
                                <a:gd name="T32" fmla="*/ 762 w 936"/>
                                <a:gd name="T33" fmla="*/ 504 h 507"/>
                                <a:gd name="T34" fmla="*/ 472 w 936"/>
                                <a:gd name="T35" fmla="*/ 504 h 507"/>
                                <a:gd name="T36" fmla="*/ 167 w 936"/>
                                <a:gd name="T37" fmla="*/ 165 h 507"/>
                                <a:gd name="T38" fmla="*/ 388 w 936"/>
                                <a:gd name="T39" fmla="*/ 474 h 507"/>
                                <a:gd name="T40" fmla="*/ 434 w 936"/>
                                <a:gd name="T41" fmla="*/ 382 h 507"/>
                                <a:gd name="T42" fmla="*/ 390 w 936"/>
                                <a:gd name="T43" fmla="*/ 333 h 507"/>
                                <a:gd name="T44" fmla="*/ 182 w 936"/>
                                <a:gd name="T45" fmla="*/ 154 h 507"/>
                                <a:gd name="T46" fmla="*/ 187 w 936"/>
                                <a:gd name="T47" fmla="*/ 146 h 507"/>
                                <a:gd name="T48" fmla="*/ 580 w 936"/>
                                <a:gd name="T49" fmla="*/ 205 h 507"/>
                                <a:gd name="T50" fmla="*/ 365 w 936"/>
                                <a:gd name="T51" fmla="*/ 114 h 507"/>
                                <a:gd name="T52" fmla="*/ 604 w 936"/>
                                <a:gd name="T53" fmla="*/ 0 h 507"/>
                                <a:gd name="T54" fmla="*/ 636 w 936"/>
                                <a:gd name="T55" fmla="*/ 7 h 507"/>
                                <a:gd name="T56" fmla="*/ 599 w 936"/>
                                <a:gd name="T57" fmla="*/ 113 h 507"/>
                                <a:gd name="T58" fmla="*/ 701 w 936"/>
                                <a:gd name="T59" fmla="*/ 0 h 507"/>
                                <a:gd name="T60" fmla="*/ 629 w 936"/>
                                <a:gd name="T61" fmla="*/ 135 h 507"/>
                                <a:gd name="T62" fmla="*/ 659 w 936"/>
                                <a:gd name="T63" fmla="*/ 127 h 507"/>
                                <a:gd name="T64" fmla="*/ 672 w 936"/>
                                <a:gd name="T65" fmla="*/ 220 h 507"/>
                                <a:gd name="T66" fmla="*/ 710 w 936"/>
                                <a:gd name="T67" fmla="*/ 167 h 507"/>
                                <a:gd name="T68" fmla="*/ 741 w 936"/>
                                <a:gd name="T69" fmla="*/ 123 h 507"/>
                                <a:gd name="T70" fmla="*/ 762 w 936"/>
                                <a:gd name="T71" fmla="*/ 108 h 507"/>
                                <a:gd name="T72" fmla="*/ 760 w 936"/>
                                <a:gd name="T73" fmla="*/ 48 h 507"/>
                                <a:gd name="T74" fmla="*/ 780 w 936"/>
                                <a:gd name="T75" fmla="*/ 226 h 507"/>
                                <a:gd name="T76" fmla="*/ 823 w 936"/>
                                <a:gd name="T77" fmla="*/ 109 h 507"/>
                                <a:gd name="T78" fmla="*/ 830 w 936"/>
                                <a:gd name="T79" fmla="*/ 53 h 507"/>
                                <a:gd name="T80" fmla="*/ 880 w 936"/>
                                <a:gd name="T81" fmla="*/ 64 h 507"/>
                                <a:gd name="T82" fmla="*/ 936 w 936"/>
                                <a:gd name="T83" fmla="*/ 484 h 507"/>
                                <a:gd name="T84" fmla="*/ 633 w 936"/>
                                <a:gd name="T85" fmla="*/ 312 h 507"/>
                                <a:gd name="T86" fmla="*/ 487 w 936"/>
                                <a:gd name="T87" fmla="*/ 318 h 507"/>
                                <a:gd name="T88" fmla="*/ 553 w 936"/>
                                <a:gd name="T89" fmla="*/ 468 h 507"/>
                                <a:gd name="T90" fmla="*/ 642 w 936"/>
                                <a:gd name="T91" fmla="*/ 361 h 507"/>
                                <a:gd name="T92" fmla="*/ 671 w 936"/>
                                <a:gd name="T93" fmla="*/ 404 h 507"/>
                                <a:gd name="T94" fmla="*/ 828 w 936"/>
                                <a:gd name="T95" fmla="*/ 337 h 507"/>
                                <a:gd name="T96" fmla="*/ 890 w 936"/>
                                <a:gd name="T97" fmla="*/ 244 h 507"/>
                                <a:gd name="T98" fmla="*/ 740 w 936"/>
                                <a:gd name="T99" fmla="*/ 197 h 507"/>
                                <a:gd name="T100" fmla="*/ 705 w 936"/>
                                <a:gd name="T101" fmla="*/ 350 h 507"/>
                                <a:gd name="T102" fmla="*/ 769 w 936"/>
                                <a:gd name="T103" fmla="*/ 468 h 507"/>
                                <a:gd name="T104" fmla="*/ 173 w 936"/>
                                <a:gd name="T105" fmla="*/ 166 h 507"/>
                                <a:gd name="T106" fmla="*/ 392 w 936"/>
                                <a:gd name="T107" fmla="*/ 353 h 507"/>
                                <a:gd name="T108" fmla="*/ 398 w 936"/>
                                <a:gd name="T109" fmla="*/ 306 h 507"/>
                                <a:gd name="T110" fmla="*/ 90 w 936"/>
                                <a:gd name="T111" fmla="*/ 123 h 507"/>
                                <a:gd name="T112" fmla="*/ 0 w 936"/>
                                <a:gd name="T113" fmla="*/ 88 h 507"/>
                                <a:gd name="T114" fmla="*/ 13 w 936"/>
                                <a:gd name="T115" fmla="*/ 0 h 507"/>
                                <a:gd name="T116" fmla="*/ 0 w 936"/>
                                <a:gd name="T117" fmla="*/ 114 h 507"/>
                                <a:gd name="T118" fmla="*/ 50 w 936"/>
                                <a:gd name="T119" fmla="*/ 7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36" h="507">
                                  <a:moveTo>
                                    <a:pt x="150" y="81"/>
                                  </a:moveTo>
                                  <a:cubicBezTo>
                                    <a:pt x="140" y="0"/>
                                    <a:pt x="140" y="0"/>
                                    <a:pt x="140" y="0"/>
                                  </a:cubicBezTo>
                                  <a:cubicBezTo>
                                    <a:pt x="147" y="0"/>
                                    <a:pt x="147" y="0"/>
                                    <a:pt x="147" y="0"/>
                                  </a:cubicBezTo>
                                  <a:cubicBezTo>
                                    <a:pt x="148" y="32"/>
                                    <a:pt x="149" y="59"/>
                                    <a:pt x="150" y="81"/>
                                  </a:cubicBezTo>
                                  <a:close/>
                                  <a:moveTo>
                                    <a:pt x="157" y="0"/>
                                  </a:moveTo>
                                  <a:cubicBezTo>
                                    <a:pt x="150" y="0"/>
                                    <a:pt x="150" y="0"/>
                                    <a:pt x="150" y="0"/>
                                  </a:cubicBezTo>
                                  <a:cubicBezTo>
                                    <a:pt x="152" y="37"/>
                                    <a:pt x="153" y="69"/>
                                    <a:pt x="154" y="91"/>
                                  </a:cubicBezTo>
                                  <a:lnTo>
                                    <a:pt x="157" y="0"/>
                                  </a:lnTo>
                                  <a:close/>
                                  <a:moveTo>
                                    <a:pt x="117" y="0"/>
                                  </a:moveTo>
                                  <a:cubicBezTo>
                                    <a:pt x="127" y="35"/>
                                    <a:pt x="127" y="35"/>
                                    <a:pt x="127" y="35"/>
                                  </a:cubicBezTo>
                                  <a:cubicBezTo>
                                    <a:pt x="118" y="0"/>
                                    <a:pt x="118" y="0"/>
                                    <a:pt x="118" y="0"/>
                                  </a:cubicBezTo>
                                  <a:lnTo>
                                    <a:pt x="117" y="0"/>
                                  </a:lnTo>
                                  <a:close/>
                                  <a:moveTo>
                                    <a:pt x="113" y="0"/>
                                  </a:move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33" y="66"/>
                                    <a:pt x="133" y="66"/>
                                    <a:pt x="133" y="66"/>
                                  </a:cubicBezTo>
                                  <a:lnTo>
                                    <a:pt x="113" y="0"/>
                                  </a:lnTo>
                                  <a:close/>
                                  <a:moveTo>
                                    <a:pt x="156" y="166"/>
                                  </a:moveTo>
                                  <a:cubicBezTo>
                                    <a:pt x="155" y="165"/>
                                    <a:pt x="155" y="163"/>
                                    <a:pt x="155" y="162"/>
                                  </a:cubicBezTo>
                                  <a:cubicBezTo>
                                    <a:pt x="154" y="205"/>
                                    <a:pt x="156" y="297"/>
                                    <a:pt x="174" y="445"/>
                                  </a:cubicBezTo>
                                  <a:cubicBezTo>
                                    <a:pt x="170" y="445"/>
                                    <a:pt x="170" y="445"/>
                                    <a:pt x="170" y="445"/>
                                  </a:cubicBezTo>
                                  <a:cubicBezTo>
                                    <a:pt x="160" y="365"/>
                                    <a:pt x="155" y="302"/>
                                    <a:pt x="153" y="254"/>
                                  </a:cubicBezTo>
                                  <a:cubicBezTo>
                                    <a:pt x="154" y="317"/>
                                    <a:pt x="157" y="403"/>
                                    <a:pt x="168" y="504"/>
                                  </a:cubicBezTo>
                                  <a:cubicBezTo>
                                    <a:pt x="215" y="504"/>
                                    <a:pt x="215" y="504"/>
                                    <a:pt x="215" y="504"/>
                                  </a:cubicBezTo>
                                  <a:cubicBezTo>
                                    <a:pt x="176" y="330"/>
                                    <a:pt x="161" y="217"/>
                                    <a:pt x="156" y="166"/>
                                  </a:cubicBezTo>
                                  <a:close/>
                                  <a:moveTo>
                                    <a:pt x="150" y="203"/>
                                  </a:moveTo>
                                  <a:cubicBezTo>
                                    <a:pt x="144" y="269"/>
                                    <a:pt x="137" y="378"/>
                                    <a:pt x="134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50" y="372"/>
                                    <a:pt x="149" y="267"/>
                                    <a:pt x="150" y="203"/>
                                  </a:cubicBezTo>
                                  <a:close/>
                                  <a:moveTo>
                                    <a:pt x="159" y="44"/>
                                  </a:moveTo>
                                  <a:cubicBezTo>
                                    <a:pt x="161" y="45"/>
                                    <a:pt x="161" y="45"/>
                                    <a:pt x="161" y="45"/>
                                  </a:cubicBezTo>
                                  <a:cubicBezTo>
                                    <a:pt x="163" y="31"/>
                                    <a:pt x="165" y="16"/>
                                    <a:pt x="167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lnTo>
                                    <a:pt x="159" y="44"/>
                                  </a:lnTo>
                                  <a:close/>
                                  <a:moveTo>
                                    <a:pt x="183" y="0"/>
                                  </a:moveTo>
                                  <a:cubicBezTo>
                                    <a:pt x="172" y="0"/>
                                    <a:pt x="172" y="0"/>
                                    <a:pt x="172" y="0"/>
                                  </a:cubicBezTo>
                                  <a:cubicBezTo>
                                    <a:pt x="162" y="88"/>
                                    <a:pt x="162" y="88"/>
                                    <a:pt x="162" y="88"/>
                                  </a:cubicBezTo>
                                  <a:cubicBezTo>
                                    <a:pt x="167" y="65"/>
                                    <a:pt x="174" y="36"/>
                                    <a:pt x="183" y="0"/>
                                  </a:cubicBezTo>
                                  <a:close/>
                                  <a:moveTo>
                                    <a:pt x="121" y="156"/>
                                  </a:moveTo>
                                  <a:cubicBezTo>
                                    <a:pt x="0" y="232"/>
                                    <a:pt x="0" y="232"/>
                                    <a:pt x="0" y="232"/>
                                  </a:cubicBezTo>
                                  <a:cubicBezTo>
                                    <a:pt x="0" y="248"/>
                                    <a:pt x="0" y="248"/>
                                    <a:pt x="0" y="248"/>
                                  </a:cubicBezTo>
                                  <a:lnTo>
                                    <a:pt x="121" y="156"/>
                                  </a:lnTo>
                                  <a:close/>
                                  <a:moveTo>
                                    <a:pt x="97" y="196"/>
                                  </a:moveTo>
                                  <a:cubicBezTo>
                                    <a:pt x="96" y="197"/>
                                    <a:pt x="95" y="198"/>
                                    <a:pt x="94" y="199"/>
                                  </a:cubicBezTo>
                                  <a:cubicBezTo>
                                    <a:pt x="94" y="199"/>
                                    <a:pt x="94" y="199"/>
                                    <a:pt x="94" y="199"/>
                                  </a:cubicBezTo>
                                  <a:cubicBezTo>
                                    <a:pt x="66" y="228"/>
                                    <a:pt x="33" y="264"/>
                                    <a:pt x="0" y="300"/>
                                  </a:cubicBezTo>
                                  <a:cubicBezTo>
                                    <a:pt x="0" y="331"/>
                                    <a:pt x="0" y="331"/>
                                    <a:pt x="0" y="331"/>
                                  </a:cubicBezTo>
                                  <a:cubicBezTo>
                                    <a:pt x="53" y="257"/>
                                    <a:pt x="98" y="200"/>
                                    <a:pt x="124" y="167"/>
                                  </a:cubicBezTo>
                                  <a:cubicBezTo>
                                    <a:pt x="116" y="175"/>
                                    <a:pt x="107" y="185"/>
                                    <a:pt x="97" y="196"/>
                                  </a:cubicBezTo>
                                  <a:close/>
                                  <a:moveTo>
                                    <a:pt x="59" y="163"/>
                                  </a:moveTo>
                                  <a:cubicBezTo>
                                    <a:pt x="0" y="180"/>
                                    <a:pt x="0" y="180"/>
                                    <a:pt x="0" y="180"/>
                                  </a:cubicBezTo>
                                  <a:cubicBezTo>
                                    <a:pt x="0" y="183"/>
                                    <a:pt x="0" y="183"/>
                                    <a:pt x="0" y="183"/>
                                  </a:cubicBezTo>
                                  <a:lnTo>
                                    <a:pt x="59" y="163"/>
                                  </a:lnTo>
                                  <a:close/>
                                  <a:moveTo>
                                    <a:pt x="85" y="152"/>
                                  </a:moveTo>
                                  <a:cubicBezTo>
                                    <a:pt x="0" y="172"/>
                                    <a:pt x="0" y="172"/>
                                    <a:pt x="0" y="172"/>
                                  </a:cubicBezTo>
                                  <a:cubicBezTo>
                                    <a:pt x="0" y="177"/>
                                    <a:pt x="0" y="177"/>
                                    <a:pt x="0" y="177"/>
                                  </a:cubicBezTo>
                                  <a:lnTo>
                                    <a:pt x="85" y="152"/>
                                  </a:lnTo>
                                  <a:close/>
                                  <a:moveTo>
                                    <a:pt x="0" y="162"/>
                                  </a:moveTo>
                                  <a:cubicBezTo>
                                    <a:pt x="0" y="168"/>
                                    <a:pt x="0" y="168"/>
                                    <a:pt x="0" y="168"/>
                                  </a:cubicBezTo>
                                  <a:cubicBezTo>
                                    <a:pt x="99" y="145"/>
                                    <a:pt x="99" y="145"/>
                                    <a:pt x="99" y="145"/>
                                  </a:cubicBezTo>
                                  <a:lnTo>
                                    <a:pt x="0" y="162"/>
                                  </a:lnTo>
                                  <a:close/>
                                  <a:moveTo>
                                    <a:pt x="0" y="228"/>
                                  </a:moveTo>
                                  <a:cubicBezTo>
                                    <a:pt x="0" y="228"/>
                                    <a:pt x="0" y="228"/>
                                    <a:pt x="0" y="228"/>
                                  </a:cubicBezTo>
                                  <a:cubicBezTo>
                                    <a:pt x="4" y="226"/>
                                    <a:pt x="4" y="226"/>
                                    <a:pt x="4" y="226"/>
                                  </a:cubicBezTo>
                                  <a:lnTo>
                                    <a:pt x="0" y="228"/>
                                  </a:lnTo>
                                  <a:close/>
                                  <a:moveTo>
                                    <a:pt x="0" y="211"/>
                                  </a:moveTo>
                                  <a:cubicBezTo>
                                    <a:pt x="0" y="222"/>
                                    <a:pt x="0" y="222"/>
                                    <a:pt x="0" y="222"/>
                                  </a:cubicBezTo>
                                  <a:cubicBezTo>
                                    <a:pt x="113" y="156"/>
                                    <a:pt x="113" y="156"/>
                                    <a:pt x="113" y="156"/>
                                  </a:cubicBezTo>
                                  <a:lnTo>
                                    <a:pt x="0" y="211"/>
                                  </a:lnTo>
                                  <a:close/>
                                  <a:moveTo>
                                    <a:pt x="103" y="184"/>
                                  </a:moveTo>
                                  <a:cubicBezTo>
                                    <a:pt x="108" y="178"/>
                                    <a:pt x="113" y="172"/>
                                    <a:pt x="118" y="167"/>
                                  </a:cubicBezTo>
                                  <a:cubicBezTo>
                                    <a:pt x="0" y="269"/>
                                    <a:pt x="0" y="269"/>
                                    <a:pt x="0" y="269"/>
                                  </a:cubicBezTo>
                                  <a:cubicBezTo>
                                    <a:pt x="0" y="289"/>
                                    <a:pt x="0" y="289"/>
                                    <a:pt x="0" y="289"/>
                                  </a:cubicBezTo>
                                  <a:lnTo>
                                    <a:pt x="103" y="184"/>
                                  </a:lnTo>
                                  <a:close/>
                                  <a:moveTo>
                                    <a:pt x="0" y="252"/>
                                  </a:moveTo>
                                  <a:cubicBezTo>
                                    <a:pt x="0" y="264"/>
                                    <a:pt x="0" y="264"/>
                                    <a:pt x="0" y="264"/>
                                  </a:cubicBezTo>
                                  <a:cubicBezTo>
                                    <a:pt x="110" y="169"/>
                                    <a:pt x="110" y="169"/>
                                    <a:pt x="110" y="169"/>
                                  </a:cubicBezTo>
                                  <a:lnTo>
                                    <a:pt x="0" y="252"/>
                                  </a:lnTo>
                                  <a:close/>
                                  <a:moveTo>
                                    <a:pt x="4" y="289"/>
                                  </a:moveTo>
                                  <a:cubicBezTo>
                                    <a:pt x="0" y="294"/>
                                    <a:pt x="0" y="294"/>
                                    <a:pt x="0" y="294"/>
                                  </a:cubicBezTo>
                                  <a:cubicBezTo>
                                    <a:pt x="0" y="295"/>
                                    <a:pt x="0" y="295"/>
                                    <a:pt x="0" y="295"/>
                                  </a:cubicBezTo>
                                  <a:cubicBezTo>
                                    <a:pt x="1" y="293"/>
                                    <a:pt x="3" y="291"/>
                                    <a:pt x="4" y="289"/>
                                  </a:cubicBezTo>
                                  <a:close/>
                                  <a:moveTo>
                                    <a:pt x="203" y="30"/>
                                  </a:moveTo>
                                  <a:cubicBezTo>
                                    <a:pt x="206" y="32"/>
                                    <a:pt x="206" y="32"/>
                                    <a:pt x="206" y="32"/>
                                  </a:cubicBezTo>
                                  <a:cubicBezTo>
                                    <a:pt x="193" y="55"/>
                                    <a:pt x="182" y="76"/>
                                    <a:pt x="174" y="94"/>
                                  </a:cubicBezTo>
                                  <a:cubicBezTo>
                                    <a:pt x="187" y="70"/>
                                    <a:pt x="205" y="36"/>
                                    <a:pt x="226" y="0"/>
                                  </a:cubicBezTo>
                                  <a:cubicBezTo>
                                    <a:pt x="219" y="0"/>
                                    <a:pt x="219" y="0"/>
                                    <a:pt x="219" y="0"/>
                                  </a:cubicBezTo>
                                  <a:cubicBezTo>
                                    <a:pt x="213" y="10"/>
                                    <a:pt x="208" y="21"/>
                                    <a:pt x="203" y="30"/>
                                  </a:cubicBezTo>
                                  <a:close/>
                                  <a:moveTo>
                                    <a:pt x="187" y="91"/>
                                  </a:moveTo>
                                  <a:cubicBezTo>
                                    <a:pt x="207" y="68"/>
                                    <a:pt x="235" y="36"/>
                                    <a:pt x="270" y="0"/>
                                  </a:cubicBezTo>
                                  <a:cubicBezTo>
                                    <a:pt x="255" y="0"/>
                                    <a:pt x="255" y="0"/>
                                    <a:pt x="255" y="0"/>
                                  </a:cubicBezTo>
                                  <a:cubicBezTo>
                                    <a:pt x="228" y="35"/>
                                    <a:pt x="204" y="67"/>
                                    <a:pt x="186" y="91"/>
                                  </a:cubicBezTo>
                                  <a:lnTo>
                                    <a:pt x="187" y="91"/>
                                  </a:lnTo>
                                  <a:close/>
                                  <a:moveTo>
                                    <a:pt x="87" y="417"/>
                                  </a:moveTo>
                                  <a:cubicBezTo>
                                    <a:pt x="85" y="416"/>
                                    <a:pt x="85" y="416"/>
                                    <a:pt x="85" y="416"/>
                                  </a:cubicBezTo>
                                  <a:cubicBezTo>
                                    <a:pt x="99" y="342"/>
                                    <a:pt x="110" y="287"/>
                                    <a:pt x="120" y="246"/>
                                  </a:cubicBezTo>
                                  <a:cubicBezTo>
                                    <a:pt x="118" y="246"/>
                                    <a:pt x="118" y="246"/>
                                    <a:pt x="118" y="246"/>
                                  </a:cubicBezTo>
                                  <a:cubicBezTo>
                                    <a:pt x="127" y="206"/>
                                    <a:pt x="137" y="175"/>
                                    <a:pt x="144" y="155"/>
                                  </a:cubicBezTo>
                                  <a:cubicBezTo>
                                    <a:pt x="127" y="188"/>
                                    <a:pt x="93" y="265"/>
                                    <a:pt x="46" y="431"/>
                                  </a:cubicBezTo>
                                  <a:cubicBezTo>
                                    <a:pt x="42" y="430"/>
                                    <a:pt x="42" y="430"/>
                                    <a:pt x="42" y="430"/>
                                  </a:cubicBezTo>
                                  <a:cubicBezTo>
                                    <a:pt x="77" y="310"/>
                                    <a:pt x="103" y="237"/>
                                    <a:pt x="122" y="193"/>
                                  </a:cubicBezTo>
                                  <a:cubicBezTo>
                                    <a:pt x="120" y="192"/>
                                    <a:pt x="120" y="192"/>
                                    <a:pt x="120" y="192"/>
                                  </a:cubicBezTo>
                                  <a:cubicBezTo>
                                    <a:pt x="122" y="188"/>
                                    <a:pt x="124" y="183"/>
                                    <a:pt x="126" y="179"/>
                                  </a:cubicBezTo>
                                  <a:cubicBezTo>
                                    <a:pt x="97" y="225"/>
                                    <a:pt x="50" y="306"/>
                                    <a:pt x="0" y="420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72" y="504"/>
                                    <a:pt x="72" y="504"/>
                                    <a:pt x="72" y="504"/>
                                  </a:cubicBezTo>
                                  <a:cubicBezTo>
                                    <a:pt x="77" y="474"/>
                                    <a:pt x="82" y="445"/>
                                    <a:pt x="87" y="417"/>
                                  </a:cubicBezTo>
                                  <a:close/>
                                  <a:moveTo>
                                    <a:pt x="246" y="0"/>
                                  </a:moveTo>
                                  <a:cubicBezTo>
                                    <a:pt x="231" y="0"/>
                                    <a:pt x="231" y="0"/>
                                    <a:pt x="231" y="0"/>
                                  </a:cubicBezTo>
                                  <a:cubicBezTo>
                                    <a:pt x="209" y="37"/>
                                    <a:pt x="190" y="71"/>
                                    <a:pt x="177" y="96"/>
                                  </a:cubicBezTo>
                                  <a:cubicBezTo>
                                    <a:pt x="193" y="72"/>
                                    <a:pt x="216" y="38"/>
                                    <a:pt x="246" y="0"/>
                                  </a:cubicBezTo>
                                  <a:close/>
                                  <a:moveTo>
                                    <a:pt x="293" y="0"/>
                                  </a:moveTo>
                                  <a:cubicBezTo>
                                    <a:pt x="275" y="0"/>
                                    <a:pt x="275" y="0"/>
                                    <a:pt x="275" y="0"/>
                                  </a:cubicBezTo>
                                  <a:cubicBezTo>
                                    <a:pt x="241" y="35"/>
                                    <a:pt x="213" y="66"/>
                                    <a:pt x="193" y="90"/>
                                  </a:cubicBezTo>
                                  <a:cubicBezTo>
                                    <a:pt x="207" y="76"/>
                                    <a:pt x="224" y="60"/>
                                    <a:pt x="244" y="43"/>
                                  </a:cubicBezTo>
                                  <a:cubicBezTo>
                                    <a:pt x="259" y="29"/>
                                    <a:pt x="275" y="14"/>
                                    <a:pt x="293" y="0"/>
                                  </a:cubicBezTo>
                                  <a:close/>
                                  <a:moveTo>
                                    <a:pt x="274" y="20"/>
                                  </a:moveTo>
                                  <a:cubicBezTo>
                                    <a:pt x="275" y="21"/>
                                    <a:pt x="275" y="21"/>
                                    <a:pt x="275" y="21"/>
                                  </a:cubicBezTo>
                                  <a:cubicBezTo>
                                    <a:pt x="265" y="29"/>
                                    <a:pt x="255" y="38"/>
                                    <a:pt x="246" y="45"/>
                                  </a:cubicBezTo>
                                  <a:cubicBezTo>
                                    <a:pt x="238" y="52"/>
                                    <a:pt x="231" y="59"/>
                                    <a:pt x="224" y="65"/>
                                  </a:cubicBezTo>
                                  <a:cubicBezTo>
                                    <a:pt x="246" y="48"/>
                                    <a:pt x="274" y="28"/>
                                    <a:pt x="307" y="8"/>
                                  </a:cubicBezTo>
                                  <a:cubicBezTo>
                                    <a:pt x="311" y="5"/>
                                    <a:pt x="315" y="2"/>
                                    <a:pt x="318" y="0"/>
                                  </a:cubicBezTo>
                                  <a:cubicBezTo>
                                    <a:pt x="298" y="0"/>
                                    <a:pt x="298" y="0"/>
                                    <a:pt x="298" y="0"/>
                                  </a:cubicBezTo>
                                  <a:cubicBezTo>
                                    <a:pt x="290" y="7"/>
                                    <a:pt x="282" y="13"/>
                                    <a:pt x="274" y="20"/>
                                  </a:cubicBezTo>
                                  <a:close/>
                                  <a:moveTo>
                                    <a:pt x="329" y="0"/>
                                  </a:moveTo>
                                  <a:cubicBezTo>
                                    <a:pt x="322" y="3"/>
                                    <a:pt x="316" y="7"/>
                                    <a:pt x="309" y="11"/>
                                  </a:cubicBezTo>
                                  <a:cubicBezTo>
                                    <a:pt x="272" y="40"/>
                                    <a:pt x="238" y="67"/>
                                    <a:pt x="211" y="89"/>
                                  </a:cubicBezTo>
                                  <a:cubicBezTo>
                                    <a:pt x="248" y="65"/>
                                    <a:pt x="305" y="34"/>
                                    <a:pt x="388" y="0"/>
                                  </a:cubicBezTo>
                                  <a:lnTo>
                                    <a:pt x="329" y="0"/>
                                  </a:lnTo>
                                  <a:close/>
                                  <a:moveTo>
                                    <a:pt x="187" y="0"/>
                                  </a:moveTo>
                                  <a:cubicBezTo>
                                    <a:pt x="173" y="51"/>
                                    <a:pt x="165" y="90"/>
                                    <a:pt x="160" y="112"/>
                                  </a:cubicBezTo>
                                  <a:cubicBezTo>
                                    <a:pt x="169" y="89"/>
                                    <a:pt x="185" y="48"/>
                                    <a:pt x="203" y="0"/>
                                  </a:cubicBezTo>
                                  <a:lnTo>
                                    <a:pt x="187" y="0"/>
                                  </a:lnTo>
                                  <a:close/>
                                  <a:moveTo>
                                    <a:pt x="278" y="31"/>
                                  </a:moveTo>
                                  <a:cubicBezTo>
                                    <a:pt x="231" y="62"/>
                                    <a:pt x="197" y="92"/>
                                    <a:pt x="177" y="112"/>
                                  </a:cubicBezTo>
                                  <a:cubicBezTo>
                                    <a:pt x="199" y="94"/>
                                    <a:pt x="235" y="64"/>
                                    <a:pt x="278" y="31"/>
                                  </a:cubicBezTo>
                                  <a:close/>
                                  <a:moveTo>
                                    <a:pt x="251" y="0"/>
                                  </a:moveTo>
                                  <a:cubicBezTo>
                                    <a:pt x="251" y="0"/>
                                    <a:pt x="251" y="0"/>
                                    <a:pt x="251" y="0"/>
                                  </a:cubicBezTo>
                                  <a:cubicBezTo>
                                    <a:pt x="247" y="4"/>
                                    <a:pt x="244" y="9"/>
                                    <a:pt x="240" y="13"/>
                                  </a:cubicBezTo>
                                  <a:cubicBezTo>
                                    <a:pt x="244" y="9"/>
                                    <a:pt x="247" y="4"/>
                                    <a:pt x="251" y="0"/>
                                  </a:cubicBezTo>
                                  <a:close/>
                                  <a:moveTo>
                                    <a:pt x="920" y="0"/>
                                  </a:moveTo>
                                  <a:cubicBezTo>
                                    <a:pt x="920" y="0"/>
                                    <a:pt x="920" y="0"/>
                                    <a:pt x="920" y="0"/>
                                  </a:cubicBezTo>
                                  <a:cubicBezTo>
                                    <a:pt x="915" y="0"/>
                                    <a:pt x="915" y="0"/>
                                    <a:pt x="915" y="0"/>
                                  </a:cubicBezTo>
                                  <a:cubicBezTo>
                                    <a:pt x="919" y="1"/>
                                    <a:pt x="919" y="1"/>
                                    <a:pt x="919" y="1"/>
                                  </a:cubicBezTo>
                                  <a:cubicBezTo>
                                    <a:pt x="919" y="1"/>
                                    <a:pt x="919" y="0"/>
                                    <a:pt x="920" y="0"/>
                                  </a:cubicBezTo>
                                  <a:close/>
                                  <a:moveTo>
                                    <a:pt x="918" y="3"/>
                                  </a:moveTo>
                                  <a:cubicBezTo>
                                    <a:pt x="910" y="0"/>
                                    <a:pt x="910" y="0"/>
                                    <a:pt x="910" y="0"/>
                                  </a:cubicBezTo>
                                  <a:cubicBezTo>
                                    <a:pt x="906" y="0"/>
                                    <a:pt x="906" y="0"/>
                                    <a:pt x="906" y="0"/>
                                  </a:cubicBezTo>
                                  <a:cubicBezTo>
                                    <a:pt x="910" y="1"/>
                                    <a:pt x="914" y="3"/>
                                    <a:pt x="918" y="5"/>
                                  </a:cubicBezTo>
                                  <a:cubicBezTo>
                                    <a:pt x="918" y="5"/>
                                    <a:pt x="918" y="4"/>
                                    <a:pt x="918" y="3"/>
                                  </a:cubicBezTo>
                                  <a:close/>
                                  <a:moveTo>
                                    <a:pt x="925" y="8"/>
                                  </a:moveTo>
                                  <a:cubicBezTo>
                                    <a:pt x="929" y="10"/>
                                    <a:pt x="932" y="12"/>
                                    <a:pt x="936" y="13"/>
                                  </a:cubicBezTo>
                                  <a:cubicBezTo>
                                    <a:pt x="936" y="0"/>
                                    <a:pt x="936" y="0"/>
                                    <a:pt x="936" y="0"/>
                                  </a:cubicBezTo>
                                  <a:cubicBezTo>
                                    <a:pt x="927" y="0"/>
                                    <a:pt x="927" y="0"/>
                                    <a:pt x="927" y="0"/>
                                  </a:cubicBezTo>
                                  <a:cubicBezTo>
                                    <a:pt x="927" y="0"/>
                                    <a:pt x="927" y="0"/>
                                    <a:pt x="927" y="0"/>
                                  </a:cubicBezTo>
                                  <a:cubicBezTo>
                                    <a:pt x="929" y="2"/>
                                    <a:pt x="929" y="6"/>
                                    <a:pt x="927" y="8"/>
                                  </a:cubicBezTo>
                                  <a:cubicBezTo>
                                    <a:pt x="927" y="8"/>
                                    <a:pt x="926" y="8"/>
                                    <a:pt x="925" y="8"/>
                                  </a:cubicBezTo>
                                  <a:close/>
                                  <a:moveTo>
                                    <a:pt x="901" y="0"/>
                                  </a:moveTo>
                                  <a:cubicBezTo>
                                    <a:pt x="881" y="0"/>
                                    <a:pt x="881" y="0"/>
                                    <a:pt x="881" y="0"/>
                                  </a:cubicBezTo>
                                  <a:cubicBezTo>
                                    <a:pt x="897" y="9"/>
                                    <a:pt x="916" y="20"/>
                                    <a:pt x="936" y="32"/>
                                  </a:cubicBezTo>
                                  <a:cubicBezTo>
                                    <a:pt x="936" y="16"/>
                                    <a:pt x="936" y="16"/>
                                    <a:pt x="936" y="16"/>
                                  </a:cubicBezTo>
                                  <a:cubicBezTo>
                                    <a:pt x="924" y="10"/>
                                    <a:pt x="912" y="5"/>
                                    <a:pt x="901" y="0"/>
                                  </a:cubicBezTo>
                                  <a:close/>
                                  <a:moveTo>
                                    <a:pt x="746" y="0"/>
                                  </a:moveTo>
                                  <a:cubicBezTo>
                                    <a:pt x="745" y="0"/>
                                    <a:pt x="745" y="0"/>
                                    <a:pt x="745" y="0"/>
                                  </a:cubicBezTo>
                                  <a:cubicBezTo>
                                    <a:pt x="744" y="7"/>
                                    <a:pt x="744" y="16"/>
                                    <a:pt x="744" y="26"/>
                                  </a:cubicBezTo>
                                  <a:cubicBezTo>
                                    <a:pt x="744" y="25"/>
                                    <a:pt x="745" y="25"/>
                                    <a:pt x="745" y="25"/>
                                  </a:cubicBezTo>
                                  <a:cubicBezTo>
                                    <a:pt x="745" y="16"/>
                                    <a:pt x="746" y="8"/>
                                    <a:pt x="746" y="0"/>
                                  </a:cubicBezTo>
                                  <a:close/>
                                  <a:moveTo>
                                    <a:pt x="397" y="0"/>
                                  </a:moveTo>
                                  <a:cubicBezTo>
                                    <a:pt x="277" y="48"/>
                                    <a:pt x="211" y="91"/>
                                    <a:pt x="179" y="115"/>
                                  </a:cubicBezTo>
                                  <a:cubicBezTo>
                                    <a:pt x="174" y="119"/>
                                    <a:pt x="170" y="123"/>
                                    <a:pt x="167" y="126"/>
                                  </a:cubicBezTo>
                                  <a:cubicBezTo>
                                    <a:pt x="208" y="105"/>
                                    <a:pt x="344" y="40"/>
                                    <a:pt x="479" y="0"/>
                                  </a:cubicBezTo>
                                  <a:lnTo>
                                    <a:pt x="397" y="0"/>
                                  </a:lnTo>
                                  <a:close/>
                                  <a:moveTo>
                                    <a:pt x="642" y="0"/>
                                  </a:moveTo>
                                  <a:cubicBezTo>
                                    <a:pt x="640" y="0"/>
                                    <a:pt x="640" y="0"/>
                                    <a:pt x="640" y="0"/>
                                  </a:cubicBezTo>
                                  <a:cubicBezTo>
                                    <a:pt x="640" y="0"/>
                                    <a:pt x="640" y="1"/>
                                    <a:pt x="640" y="1"/>
                                  </a:cubicBezTo>
                                  <a:cubicBezTo>
                                    <a:pt x="641" y="1"/>
                                    <a:pt x="642" y="0"/>
                                    <a:pt x="642" y="0"/>
                                  </a:cubicBezTo>
                                  <a:close/>
                                  <a:moveTo>
                                    <a:pt x="215" y="0"/>
                                  </a:moveTo>
                                  <a:cubicBezTo>
                                    <a:pt x="207" y="0"/>
                                    <a:pt x="207" y="0"/>
                                    <a:pt x="207" y="0"/>
                                  </a:cubicBezTo>
                                  <a:cubicBezTo>
                                    <a:pt x="198" y="24"/>
                                    <a:pt x="189" y="47"/>
                                    <a:pt x="181" y="67"/>
                                  </a:cubicBezTo>
                                  <a:cubicBezTo>
                                    <a:pt x="190" y="47"/>
                                    <a:pt x="202" y="24"/>
                                    <a:pt x="215" y="0"/>
                                  </a:cubicBezTo>
                                  <a:close/>
                                  <a:moveTo>
                                    <a:pt x="131" y="164"/>
                                  </a:moveTo>
                                  <a:cubicBezTo>
                                    <a:pt x="131" y="164"/>
                                    <a:pt x="131" y="165"/>
                                    <a:pt x="131" y="165"/>
                                  </a:cubicBezTo>
                                  <a:cubicBezTo>
                                    <a:pt x="109" y="194"/>
                                    <a:pt x="75" y="246"/>
                                    <a:pt x="33" y="332"/>
                                  </a:cubicBezTo>
                                  <a:cubicBezTo>
                                    <a:pt x="30" y="330"/>
                                    <a:pt x="30" y="330"/>
                                    <a:pt x="30" y="330"/>
                                  </a:cubicBezTo>
                                  <a:cubicBezTo>
                                    <a:pt x="57" y="275"/>
                                    <a:pt x="81" y="234"/>
                                    <a:pt x="100" y="204"/>
                                  </a:cubicBezTo>
                                  <a:cubicBezTo>
                                    <a:pt x="74" y="237"/>
                                    <a:pt x="39" y="283"/>
                                    <a:pt x="0" y="338"/>
                                  </a:cubicBezTo>
                                  <a:cubicBezTo>
                                    <a:pt x="0" y="411"/>
                                    <a:pt x="0" y="411"/>
                                    <a:pt x="0" y="411"/>
                                  </a:cubicBezTo>
                                  <a:cubicBezTo>
                                    <a:pt x="54" y="290"/>
                                    <a:pt x="104" y="206"/>
                                    <a:pt x="131" y="164"/>
                                  </a:cubicBezTo>
                                  <a:close/>
                                  <a:moveTo>
                                    <a:pt x="0" y="187"/>
                                  </a:moveTo>
                                  <a:cubicBezTo>
                                    <a:pt x="25" y="178"/>
                                    <a:pt x="25" y="178"/>
                                    <a:pt x="25" y="178"/>
                                  </a:cubicBezTo>
                                  <a:cubicBezTo>
                                    <a:pt x="0" y="187"/>
                                    <a:pt x="0" y="187"/>
                                    <a:pt x="0" y="187"/>
                                  </a:cubicBezTo>
                                  <a:close/>
                                  <a:moveTo>
                                    <a:pt x="76" y="504"/>
                                  </a:move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4" y="345"/>
                                    <a:pt x="145" y="214"/>
                                    <a:pt x="150" y="160"/>
                                  </a:cubicBezTo>
                                  <a:cubicBezTo>
                                    <a:pt x="142" y="196"/>
                                    <a:pt x="130" y="272"/>
                                    <a:pt x="124" y="403"/>
                                  </a:cubicBezTo>
                                  <a:cubicBezTo>
                                    <a:pt x="120" y="403"/>
                                    <a:pt x="120" y="403"/>
                                    <a:pt x="120" y="403"/>
                                  </a:cubicBezTo>
                                  <a:cubicBezTo>
                                    <a:pt x="125" y="303"/>
                                    <a:pt x="133" y="235"/>
                                    <a:pt x="140" y="192"/>
                                  </a:cubicBezTo>
                                  <a:cubicBezTo>
                                    <a:pt x="124" y="258"/>
                                    <a:pt x="97" y="372"/>
                                    <a:pt x="76" y="504"/>
                                  </a:cubicBezTo>
                                  <a:close/>
                                  <a:moveTo>
                                    <a:pt x="433" y="434"/>
                                  </a:moveTo>
                                  <a:cubicBezTo>
                                    <a:pt x="431" y="431"/>
                                    <a:pt x="428" y="429"/>
                                    <a:pt x="426" y="427"/>
                                  </a:cubicBezTo>
                                  <a:cubicBezTo>
                                    <a:pt x="402" y="431"/>
                                    <a:pt x="378" y="438"/>
                                    <a:pt x="362" y="442"/>
                                  </a:cubicBezTo>
                                  <a:cubicBezTo>
                                    <a:pt x="364" y="444"/>
                                    <a:pt x="365" y="446"/>
                                    <a:pt x="367" y="448"/>
                                  </a:cubicBezTo>
                                  <a:cubicBezTo>
                                    <a:pt x="378" y="442"/>
                                    <a:pt x="409" y="435"/>
                                    <a:pt x="433" y="434"/>
                                  </a:cubicBezTo>
                                  <a:close/>
                                  <a:moveTo>
                                    <a:pt x="133" y="0"/>
                                  </a:moveTo>
                                  <a:cubicBezTo>
                                    <a:pt x="122" y="0"/>
                                    <a:pt x="122" y="0"/>
                                    <a:pt x="122" y="0"/>
                                  </a:cubicBezTo>
                                  <a:cubicBezTo>
                                    <a:pt x="143" y="80"/>
                                    <a:pt x="143" y="80"/>
                                    <a:pt x="143" y="80"/>
                                  </a:cubicBezTo>
                                  <a:cubicBezTo>
                                    <a:pt x="140" y="67"/>
                                    <a:pt x="140" y="67"/>
                                    <a:pt x="140" y="67"/>
                                  </a:cubicBezTo>
                                  <a:cubicBezTo>
                                    <a:pt x="143" y="66"/>
                                    <a:pt x="143" y="66"/>
                                    <a:pt x="143" y="66"/>
                                  </a:cubicBezTo>
                                  <a:lnTo>
                                    <a:pt x="133" y="0"/>
                                  </a:lnTo>
                                  <a:close/>
                                  <a:moveTo>
                                    <a:pt x="372" y="324"/>
                                  </a:moveTo>
                                  <a:cubicBezTo>
                                    <a:pt x="334" y="295"/>
                                    <a:pt x="302" y="271"/>
                                    <a:pt x="276" y="249"/>
                                  </a:cubicBezTo>
                                  <a:cubicBezTo>
                                    <a:pt x="302" y="272"/>
                                    <a:pt x="332" y="299"/>
                                    <a:pt x="368" y="329"/>
                                  </a:cubicBezTo>
                                  <a:cubicBezTo>
                                    <a:pt x="368" y="328"/>
                                    <a:pt x="368" y="328"/>
                                    <a:pt x="368" y="328"/>
                                  </a:cubicBezTo>
                                  <a:cubicBezTo>
                                    <a:pt x="368" y="326"/>
                                    <a:pt x="369" y="325"/>
                                    <a:pt x="372" y="324"/>
                                  </a:cubicBezTo>
                                  <a:close/>
                                  <a:moveTo>
                                    <a:pt x="94" y="34"/>
                                  </a:moveTo>
                                  <a:cubicBezTo>
                                    <a:pt x="74" y="0"/>
                                    <a:pt x="74" y="0"/>
                                    <a:pt x="74" y="0"/>
                                  </a:cubicBezTo>
                                  <a:cubicBezTo>
                                    <a:pt x="73" y="0"/>
                                    <a:pt x="73" y="0"/>
                                    <a:pt x="73" y="0"/>
                                  </a:cubicBezTo>
                                  <a:lnTo>
                                    <a:pt x="94" y="34"/>
                                  </a:lnTo>
                                  <a:close/>
                                  <a:moveTo>
                                    <a:pt x="131" y="100"/>
                                  </a:moveTo>
                                  <a:cubicBezTo>
                                    <a:pt x="68" y="0"/>
                                    <a:pt x="68" y="0"/>
                                    <a:pt x="68" y="0"/>
                                  </a:cubicBezTo>
                                  <a:cubicBezTo>
                                    <a:pt x="55" y="0"/>
                                    <a:pt x="55" y="0"/>
                                    <a:pt x="55" y="0"/>
                                  </a:cubicBezTo>
                                  <a:lnTo>
                                    <a:pt x="131" y="100"/>
                                  </a:lnTo>
                                  <a:close/>
                                  <a:moveTo>
                                    <a:pt x="111" y="24"/>
                                  </a:moveTo>
                                  <a:cubicBezTo>
                                    <a:pt x="131" y="73"/>
                                    <a:pt x="131" y="73"/>
                                    <a:pt x="131" y="73"/>
                                  </a:cubicBezTo>
                                  <a:cubicBezTo>
                                    <a:pt x="106" y="0"/>
                                    <a:pt x="106" y="0"/>
                                    <a:pt x="106" y="0"/>
                                  </a:cubicBezTo>
                                  <a:cubicBezTo>
                                    <a:pt x="98" y="0"/>
                                    <a:pt x="98" y="0"/>
                                    <a:pt x="98" y="0"/>
                                  </a:cubicBezTo>
                                  <a:cubicBezTo>
                                    <a:pt x="109" y="25"/>
                                    <a:pt x="109" y="25"/>
                                    <a:pt x="109" y="25"/>
                                  </a:cubicBezTo>
                                  <a:lnTo>
                                    <a:pt x="111" y="24"/>
                                  </a:lnTo>
                                  <a:close/>
                                  <a:moveTo>
                                    <a:pt x="130" y="89"/>
                                  </a:moveTo>
                                  <a:cubicBezTo>
                                    <a:pt x="113" y="54"/>
                                    <a:pt x="113" y="54"/>
                                    <a:pt x="113" y="54"/>
                                  </a:cubicBezTo>
                                  <a:cubicBezTo>
                                    <a:pt x="116" y="53"/>
                                    <a:pt x="116" y="53"/>
                                    <a:pt x="116" y="53"/>
                                  </a:cubicBezTo>
                                  <a:cubicBezTo>
                                    <a:pt x="125" y="71"/>
                                    <a:pt x="125" y="71"/>
                                    <a:pt x="125" y="71"/>
                                  </a:cubicBezTo>
                                  <a:cubicBezTo>
                                    <a:pt x="95" y="0"/>
                                    <a:pt x="95" y="0"/>
                                    <a:pt x="95" y="0"/>
                                  </a:cubicBezTo>
                                  <a:cubicBezTo>
                                    <a:pt x="78" y="0"/>
                                    <a:pt x="78" y="0"/>
                                    <a:pt x="78" y="0"/>
                                  </a:cubicBezTo>
                                  <a:lnTo>
                                    <a:pt x="130" y="89"/>
                                  </a:lnTo>
                                  <a:close/>
                                  <a:moveTo>
                                    <a:pt x="860" y="0"/>
                                  </a:moveTo>
                                  <a:cubicBezTo>
                                    <a:pt x="868" y="5"/>
                                    <a:pt x="876" y="10"/>
                                    <a:pt x="885" y="16"/>
                                  </a:cubicBezTo>
                                  <a:cubicBezTo>
                                    <a:pt x="885" y="16"/>
                                    <a:pt x="885" y="16"/>
                                    <a:pt x="885" y="16"/>
                                  </a:cubicBezTo>
                                  <a:cubicBezTo>
                                    <a:pt x="887" y="14"/>
                                    <a:pt x="890" y="14"/>
                                    <a:pt x="892" y="16"/>
                                  </a:cubicBezTo>
                                  <a:cubicBezTo>
                                    <a:pt x="894" y="18"/>
                                    <a:pt x="894" y="21"/>
                                    <a:pt x="892" y="23"/>
                                  </a:cubicBezTo>
                                  <a:cubicBezTo>
                                    <a:pt x="890" y="25"/>
                                    <a:pt x="887" y="25"/>
                                    <a:pt x="885" y="23"/>
                                  </a:cubicBezTo>
                                  <a:cubicBezTo>
                                    <a:pt x="883" y="22"/>
                                    <a:pt x="883" y="20"/>
                                    <a:pt x="884" y="18"/>
                                  </a:cubicBezTo>
                                  <a:cubicBezTo>
                                    <a:pt x="874" y="11"/>
                                    <a:pt x="865" y="5"/>
                                    <a:pt x="856" y="0"/>
                                  </a:cubicBezTo>
                                  <a:cubicBezTo>
                                    <a:pt x="845" y="0"/>
                                    <a:pt x="845" y="0"/>
                                    <a:pt x="845" y="0"/>
                                  </a:cubicBezTo>
                                  <a:cubicBezTo>
                                    <a:pt x="873" y="21"/>
                                    <a:pt x="905" y="46"/>
                                    <a:pt x="936" y="72"/>
                                  </a:cubicBezTo>
                                  <a:cubicBezTo>
                                    <a:pt x="936" y="34"/>
                                    <a:pt x="936" y="34"/>
                                    <a:pt x="936" y="34"/>
                                  </a:cubicBezTo>
                                  <a:cubicBezTo>
                                    <a:pt x="914" y="21"/>
                                    <a:pt x="894" y="10"/>
                                    <a:pt x="876" y="0"/>
                                  </a:cubicBezTo>
                                  <a:lnTo>
                                    <a:pt x="860" y="0"/>
                                  </a:lnTo>
                                  <a:close/>
                                  <a:moveTo>
                                    <a:pt x="425" y="152"/>
                                  </a:moveTo>
                                  <a:cubicBezTo>
                                    <a:pt x="424" y="156"/>
                                    <a:pt x="424" y="156"/>
                                    <a:pt x="424" y="156"/>
                                  </a:cubicBezTo>
                                  <a:cubicBezTo>
                                    <a:pt x="324" y="145"/>
                                    <a:pt x="245" y="140"/>
                                    <a:pt x="200" y="137"/>
                                  </a:cubicBezTo>
                                  <a:cubicBezTo>
                                    <a:pt x="201" y="138"/>
                                    <a:pt x="203" y="138"/>
                                    <a:pt x="205" y="138"/>
                                  </a:cubicBezTo>
                                  <a:cubicBezTo>
                                    <a:pt x="272" y="148"/>
                                    <a:pt x="397" y="166"/>
                                    <a:pt x="519" y="189"/>
                                  </a:cubicBezTo>
                                  <a:cubicBezTo>
                                    <a:pt x="501" y="172"/>
                                    <a:pt x="476" y="150"/>
                                    <a:pt x="480" y="147"/>
                                  </a:cubicBezTo>
                                  <a:cubicBezTo>
                                    <a:pt x="484" y="143"/>
                                    <a:pt x="510" y="170"/>
                                    <a:pt x="525" y="191"/>
                                  </a:cubicBezTo>
                                  <a:cubicBezTo>
                                    <a:pt x="535" y="193"/>
                                    <a:pt x="545" y="194"/>
                                    <a:pt x="555" y="196"/>
                                  </a:cubicBezTo>
                                  <a:cubicBezTo>
                                    <a:pt x="543" y="181"/>
                                    <a:pt x="531" y="169"/>
                                    <a:pt x="535" y="166"/>
                                  </a:cubicBezTo>
                                  <a:cubicBezTo>
                                    <a:pt x="539" y="164"/>
                                    <a:pt x="551" y="181"/>
                                    <a:pt x="560" y="197"/>
                                  </a:cubicBezTo>
                                  <a:cubicBezTo>
                                    <a:pt x="563" y="198"/>
                                    <a:pt x="567" y="199"/>
                                    <a:pt x="571" y="200"/>
                                  </a:cubicBezTo>
                                  <a:cubicBezTo>
                                    <a:pt x="556" y="170"/>
                                    <a:pt x="532" y="146"/>
                                    <a:pt x="534" y="138"/>
                                  </a:cubicBezTo>
                                  <a:cubicBezTo>
                                    <a:pt x="361" y="131"/>
                                    <a:pt x="249" y="132"/>
                                    <a:pt x="195" y="134"/>
                                  </a:cubicBezTo>
                                  <a:cubicBezTo>
                                    <a:pt x="240" y="136"/>
                                    <a:pt x="320" y="141"/>
                                    <a:pt x="425" y="152"/>
                                  </a:cubicBezTo>
                                  <a:close/>
                                  <a:moveTo>
                                    <a:pt x="500" y="294"/>
                                  </a:moveTo>
                                  <a:cubicBezTo>
                                    <a:pt x="482" y="282"/>
                                    <a:pt x="454" y="272"/>
                                    <a:pt x="431" y="264"/>
                                  </a:cubicBezTo>
                                  <a:cubicBezTo>
                                    <a:pt x="454" y="274"/>
                                    <a:pt x="477" y="284"/>
                                    <a:pt x="500" y="294"/>
                                  </a:cubicBezTo>
                                  <a:close/>
                                  <a:moveTo>
                                    <a:pt x="936" y="484"/>
                                  </a:moveTo>
                                  <a:cubicBezTo>
                                    <a:pt x="936" y="504"/>
                                    <a:pt x="936" y="504"/>
                                    <a:pt x="936" y="504"/>
                                  </a:cubicBezTo>
                                  <a:cubicBezTo>
                                    <a:pt x="876" y="504"/>
                                    <a:pt x="876" y="504"/>
                                    <a:pt x="876" y="504"/>
                                  </a:cubicBezTo>
                                  <a:cubicBezTo>
                                    <a:pt x="862" y="495"/>
                                    <a:pt x="848" y="487"/>
                                    <a:pt x="842" y="484"/>
                                  </a:cubicBezTo>
                                  <a:cubicBezTo>
                                    <a:pt x="852" y="489"/>
                                    <a:pt x="863" y="496"/>
                                    <a:pt x="873" y="504"/>
                                  </a:cubicBezTo>
                                  <a:cubicBezTo>
                                    <a:pt x="763" y="504"/>
                                    <a:pt x="763" y="504"/>
                                    <a:pt x="763" y="504"/>
                                  </a:cubicBezTo>
                                  <a:cubicBezTo>
                                    <a:pt x="762" y="503"/>
                                    <a:pt x="761" y="503"/>
                                    <a:pt x="760" y="502"/>
                                  </a:cubicBezTo>
                                  <a:cubicBezTo>
                                    <a:pt x="761" y="503"/>
                                    <a:pt x="762" y="503"/>
                                    <a:pt x="762" y="504"/>
                                  </a:cubicBezTo>
                                  <a:cubicBezTo>
                                    <a:pt x="719" y="504"/>
                                    <a:pt x="719" y="504"/>
                                    <a:pt x="719" y="504"/>
                                  </a:cubicBezTo>
                                  <a:cubicBezTo>
                                    <a:pt x="714" y="495"/>
                                    <a:pt x="707" y="487"/>
                                    <a:pt x="701" y="482"/>
                                  </a:cubicBezTo>
                                  <a:cubicBezTo>
                                    <a:pt x="706" y="487"/>
                                    <a:pt x="711" y="496"/>
                                    <a:pt x="715" y="504"/>
                                  </a:cubicBezTo>
                                  <a:cubicBezTo>
                                    <a:pt x="663" y="504"/>
                                    <a:pt x="663" y="504"/>
                                    <a:pt x="663" y="504"/>
                                  </a:cubicBezTo>
                                  <a:cubicBezTo>
                                    <a:pt x="661" y="489"/>
                                    <a:pt x="659" y="471"/>
                                    <a:pt x="659" y="471"/>
                                  </a:cubicBezTo>
                                  <a:cubicBezTo>
                                    <a:pt x="659" y="471"/>
                                    <a:pt x="659" y="489"/>
                                    <a:pt x="659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9" y="502"/>
                                    <a:pt x="648" y="501"/>
                                    <a:pt x="648" y="501"/>
                                  </a:cubicBezTo>
                                  <a:cubicBezTo>
                                    <a:pt x="648" y="501"/>
                                    <a:pt x="648" y="502"/>
                                    <a:pt x="648" y="504"/>
                                  </a:cubicBezTo>
                                  <a:cubicBezTo>
                                    <a:pt x="598" y="504"/>
                                    <a:pt x="598" y="504"/>
                                    <a:pt x="598" y="504"/>
                                  </a:cubicBezTo>
                                  <a:cubicBezTo>
                                    <a:pt x="600" y="497"/>
                                    <a:pt x="602" y="490"/>
                                    <a:pt x="606" y="486"/>
                                  </a:cubicBezTo>
                                  <a:cubicBezTo>
                                    <a:pt x="603" y="489"/>
                                    <a:pt x="598" y="496"/>
                                    <a:pt x="594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5" y="502"/>
                                    <a:pt x="518" y="501"/>
                                    <a:pt x="522" y="501"/>
                                  </a:cubicBezTo>
                                  <a:cubicBezTo>
                                    <a:pt x="519" y="500"/>
                                    <a:pt x="514" y="501"/>
                                    <a:pt x="51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82" y="496"/>
                                    <a:pt x="493" y="489"/>
                                    <a:pt x="503" y="487"/>
                                  </a:cubicBezTo>
                                  <a:cubicBezTo>
                                    <a:pt x="495" y="487"/>
                                    <a:pt x="479" y="494"/>
                                    <a:pt x="464" y="504"/>
                                  </a:cubicBezTo>
                                  <a:cubicBezTo>
                                    <a:pt x="430" y="504"/>
                                    <a:pt x="430" y="504"/>
                                    <a:pt x="430" y="504"/>
                                  </a:cubicBezTo>
                                  <a:cubicBezTo>
                                    <a:pt x="440" y="498"/>
                                    <a:pt x="451" y="494"/>
                                    <a:pt x="461" y="494"/>
                                  </a:cubicBezTo>
                                  <a:cubicBezTo>
                                    <a:pt x="453" y="493"/>
                                    <a:pt x="437" y="497"/>
                                    <a:pt x="421" y="504"/>
                                  </a:cubicBezTo>
                                  <a:cubicBezTo>
                                    <a:pt x="389" y="504"/>
                                    <a:pt x="389" y="504"/>
                                    <a:pt x="389" y="504"/>
                                  </a:cubicBezTo>
                                  <a:cubicBezTo>
                                    <a:pt x="407" y="491"/>
                                    <a:pt x="430" y="478"/>
                                    <a:pt x="449" y="480"/>
                                  </a:cubicBezTo>
                                  <a:cubicBezTo>
                                    <a:pt x="434" y="473"/>
                                    <a:pt x="398" y="489"/>
                                    <a:pt x="375" y="504"/>
                                  </a:cubicBezTo>
                                  <a:cubicBezTo>
                                    <a:pt x="281" y="504"/>
                                    <a:pt x="281" y="504"/>
                                    <a:pt x="281" y="504"/>
                                  </a:cubicBezTo>
                                  <a:cubicBezTo>
                                    <a:pt x="224" y="362"/>
                                    <a:pt x="192" y="264"/>
                                    <a:pt x="174" y="204"/>
                                  </a:cubicBezTo>
                                  <a:cubicBezTo>
                                    <a:pt x="193" y="248"/>
                                    <a:pt x="227" y="317"/>
                                    <a:pt x="291" y="419"/>
                                  </a:cubicBezTo>
                                  <a:cubicBezTo>
                                    <a:pt x="294" y="418"/>
                                    <a:pt x="294" y="418"/>
                                    <a:pt x="294" y="418"/>
                                  </a:cubicBezTo>
                                  <a:cubicBezTo>
                                    <a:pt x="208" y="278"/>
                                    <a:pt x="175" y="201"/>
                                    <a:pt x="163" y="164"/>
                                  </a:cubicBezTo>
                                  <a:cubicBezTo>
                                    <a:pt x="173" y="190"/>
                                    <a:pt x="191" y="232"/>
                                    <a:pt x="220" y="285"/>
                                  </a:cubicBezTo>
                                  <a:cubicBezTo>
                                    <a:pt x="223" y="284"/>
                                    <a:pt x="223" y="284"/>
                                    <a:pt x="223" y="284"/>
                                  </a:cubicBezTo>
                                  <a:cubicBezTo>
                                    <a:pt x="195" y="232"/>
                                    <a:pt x="178" y="190"/>
                                    <a:pt x="167" y="165"/>
                                  </a:cubicBezTo>
                                  <a:cubicBezTo>
                                    <a:pt x="181" y="190"/>
                                    <a:pt x="206" y="233"/>
                                    <a:pt x="248" y="294"/>
                                  </a:cubicBezTo>
                                  <a:cubicBezTo>
                                    <a:pt x="249" y="296"/>
                                    <a:pt x="251" y="299"/>
                                    <a:pt x="253" y="301"/>
                                  </a:cubicBezTo>
                                  <a:cubicBezTo>
                                    <a:pt x="253" y="301"/>
                                    <a:pt x="253" y="301"/>
                                    <a:pt x="253" y="302"/>
                                  </a:cubicBezTo>
                                  <a:cubicBezTo>
                                    <a:pt x="259" y="311"/>
                                    <a:pt x="266" y="320"/>
                                    <a:pt x="273" y="330"/>
                                  </a:cubicBezTo>
                                  <a:cubicBezTo>
                                    <a:pt x="296" y="362"/>
                                    <a:pt x="322" y="397"/>
                                    <a:pt x="354" y="437"/>
                                  </a:cubicBezTo>
                                  <a:cubicBezTo>
                                    <a:pt x="348" y="439"/>
                                    <a:pt x="344" y="441"/>
                                    <a:pt x="345" y="443"/>
                                  </a:cubicBezTo>
                                  <a:cubicBezTo>
                                    <a:pt x="345" y="445"/>
                                    <a:pt x="350" y="444"/>
                                    <a:pt x="358" y="443"/>
                                  </a:cubicBezTo>
                                  <a:cubicBezTo>
                                    <a:pt x="360" y="445"/>
                                    <a:pt x="362" y="447"/>
                                    <a:pt x="364" y="450"/>
                                  </a:cubicBezTo>
                                  <a:cubicBezTo>
                                    <a:pt x="363" y="451"/>
                                    <a:pt x="362" y="452"/>
                                    <a:pt x="363" y="452"/>
                                  </a:cubicBezTo>
                                  <a:cubicBezTo>
                                    <a:pt x="363" y="453"/>
                                    <a:pt x="364" y="454"/>
                                    <a:pt x="367" y="453"/>
                                  </a:cubicBezTo>
                                  <a:cubicBezTo>
                                    <a:pt x="371" y="459"/>
                                    <a:pt x="375" y="464"/>
                                    <a:pt x="380" y="469"/>
                                  </a:cubicBezTo>
                                  <a:cubicBezTo>
                                    <a:pt x="359" y="474"/>
                                    <a:pt x="341" y="482"/>
                                    <a:pt x="342" y="487"/>
                                  </a:cubicBezTo>
                                  <a:cubicBezTo>
                                    <a:pt x="343" y="492"/>
                                    <a:pt x="362" y="483"/>
                                    <a:pt x="384" y="475"/>
                                  </a:cubicBezTo>
                                  <a:cubicBezTo>
                                    <a:pt x="388" y="480"/>
                                    <a:pt x="393" y="485"/>
                                    <a:pt x="397" y="490"/>
                                  </a:cubicBezTo>
                                  <a:cubicBezTo>
                                    <a:pt x="400" y="488"/>
                                    <a:pt x="400" y="488"/>
                                    <a:pt x="400" y="488"/>
                                  </a:cubicBezTo>
                                  <a:cubicBezTo>
                                    <a:pt x="396" y="483"/>
                                    <a:pt x="392" y="478"/>
                                    <a:pt x="388" y="474"/>
                                  </a:cubicBezTo>
                                  <a:cubicBezTo>
                                    <a:pt x="404" y="468"/>
                                    <a:pt x="421" y="464"/>
                                    <a:pt x="435" y="468"/>
                                  </a:cubicBezTo>
                                  <a:cubicBezTo>
                                    <a:pt x="425" y="462"/>
                                    <a:pt x="404" y="464"/>
                                    <a:pt x="384" y="468"/>
                                  </a:cubicBezTo>
                                  <a:cubicBezTo>
                                    <a:pt x="379" y="463"/>
                                    <a:pt x="375" y="458"/>
                                    <a:pt x="371" y="453"/>
                                  </a:cubicBezTo>
                                  <a:cubicBezTo>
                                    <a:pt x="389" y="449"/>
                                    <a:pt x="431" y="431"/>
                                    <a:pt x="459" y="436"/>
                                  </a:cubicBezTo>
                                  <a:cubicBezTo>
                                    <a:pt x="454" y="434"/>
                                    <a:pt x="446" y="433"/>
                                    <a:pt x="437" y="434"/>
                                  </a:cubicBezTo>
                                  <a:cubicBezTo>
                                    <a:pt x="437" y="433"/>
                                    <a:pt x="437" y="433"/>
                                    <a:pt x="437" y="433"/>
                                  </a:cubicBezTo>
                                  <a:cubicBezTo>
                                    <a:pt x="435" y="431"/>
                                    <a:pt x="433" y="429"/>
                                    <a:pt x="431" y="427"/>
                                  </a:cubicBezTo>
                                  <a:cubicBezTo>
                                    <a:pt x="443" y="425"/>
                                    <a:pt x="455" y="425"/>
                                    <a:pt x="465" y="426"/>
                                  </a:cubicBezTo>
                                  <a:cubicBezTo>
                                    <a:pt x="457" y="423"/>
                                    <a:pt x="443" y="423"/>
                                    <a:pt x="428" y="424"/>
                                  </a:cubicBezTo>
                                  <a:cubicBezTo>
                                    <a:pt x="424" y="420"/>
                                    <a:pt x="420" y="416"/>
                                    <a:pt x="416" y="413"/>
                                  </a:cubicBezTo>
                                  <a:cubicBezTo>
                                    <a:pt x="430" y="411"/>
                                    <a:pt x="477" y="393"/>
                                    <a:pt x="506" y="398"/>
                                  </a:cubicBezTo>
                                  <a:cubicBezTo>
                                    <a:pt x="487" y="390"/>
                                    <a:pt x="422" y="402"/>
                                    <a:pt x="413" y="410"/>
                                  </a:cubicBezTo>
                                  <a:cubicBezTo>
                                    <a:pt x="403" y="400"/>
                                    <a:pt x="392" y="390"/>
                                    <a:pt x="383" y="380"/>
                                  </a:cubicBezTo>
                                  <a:cubicBezTo>
                                    <a:pt x="394" y="379"/>
                                    <a:pt x="408" y="378"/>
                                    <a:pt x="422" y="377"/>
                                  </a:cubicBezTo>
                                  <a:cubicBezTo>
                                    <a:pt x="425" y="380"/>
                                    <a:pt x="428" y="382"/>
                                    <a:pt x="431" y="385"/>
                                  </a:cubicBezTo>
                                  <a:cubicBezTo>
                                    <a:pt x="434" y="382"/>
                                    <a:pt x="434" y="382"/>
                                    <a:pt x="434" y="382"/>
                                  </a:cubicBezTo>
                                  <a:cubicBezTo>
                                    <a:pt x="431" y="380"/>
                                    <a:pt x="429" y="379"/>
                                    <a:pt x="427" y="377"/>
                                  </a:cubicBezTo>
                                  <a:cubicBezTo>
                                    <a:pt x="442" y="377"/>
                                    <a:pt x="458" y="377"/>
                                    <a:pt x="471" y="381"/>
                                  </a:cubicBezTo>
                                  <a:cubicBezTo>
                                    <a:pt x="472" y="382"/>
                                    <a:pt x="473" y="382"/>
                                    <a:pt x="475" y="382"/>
                                  </a:cubicBezTo>
                                  <a:cubicBezTo>
                                    <a:pt x="481" y="384"/>
                                    <a:pt x="487" y="387"/>
                                    <a:pt x="492" y="391"/>
                                  </a:cubicBezTo>
                                  <a:cubicBezTo>
                                    <a:pt x="490" y="388"/>
                                    <a:pt x="486" y="385"/>
                                    <a:pt x="482" y="383"/>
                                  </a:cubicBezTo>
                                  <a:cubicBezTo>
                                    <a:pt x="497" y="384"/>
                                    <a:pt x="524" y="383"/>
                                    <a:pt x="544" y="394"/>
                                  </a:cubicBezTo>
                                  <a:cubicBezTo>
                                    <a:pt x="532" y="381"/>
                                    <a:pt x="478" y="374"/>
                                    <a:pt x="471" y="379"/>
                                  </a:cubicBezTo>
                                  <a:cubicBezTo>
                                    <a:pt x="457" y="374"/>
                                    <a:pt x="439" y="372"/>
                                    <a:pt x="420" y="371"/>
                                  </a:cubicBezTo>
                                  <a:cubicBezTo>
                                    <a:pt x="415" y="367"/>
                                    <a:pt x="410" y="363"/>
                                    <a:pt x="404" y="358"/>
                                  </a:cubicBezTo>
                                  <a:cubicBezTo>
                                    <a:pt x="429" y="356"/>
                                    <a:pt x="461" y="355"/>
                                    <a:pt x="480" y="367"/>
                                  </a:cubicBezTo>
                                  <a:cubicBezTo>
                                    <a:pt x="471" y="355"/>
                                    <a:pt x="428" y="352"/>
                                    <a:pt x="398" y="353"/>
                                  </a:cubicBezTo>
                                  <a:cubicBezTo>
                                    <a:pt x="388" y="345"/>
                                    <a:pt x="380" y="338"/>
                                    <a:pt x="371" y="331"/>
                                  </a:cubicBezTo>
                                  <a:cubicBezTo>
                                    <a:pt x="374" y="332"/>
                                    <a:pt x="378" y="332"/>
                                    <a:pt x="384" y="333"/>
                                  </a:cubicBezTo>
                                  <a:cubicBezTo>
                                    <a:pt x="386" y="334"/>
                                    <a:pt x="388" y="336"/>
                                    <a:pt x="391" y="338"/>
                                  </a:cubicBezTo>
                                  <a:cubicBezTo>
                                    <a:pt x="393" y="335"/>
                                    <a:pt x="393" y="335"/>
                                    <a:pt x="393" y="335"/>
                                  </a:cubicBezTo>
                                  <a:cubicBezTo>
                                    <a:pt x="392" y="334"/>
                                    <a:pt x="391" y="333"/>
                                    <a:pt x="390" y="333"/>
                                  </a:cubicBezTo>
                                  <a:cubicBezTo>
                                    <a:pt x="404" y="333"/>
                                    <a:pt x="423" y="332"/>
                                    <a:pt x="443" y="334"/>
                                  </a:cubicBezTo>
                                  <a:cubicBezTo>
                                    <a:pt x="452" y="339"/>
                                    <a:pt x="460" y="344"/>
                                    <a:pt x="468" y="349"/>
                                  </a:cubicBezTo>
                                  <a:cubicBezTo>
                                    <a:pt x="470" y="346"/>
                                    <a:pt x="470" y="346"/>
                                    <a:pt x="470" y="346"/>
                                  </a:cubicBezTo>
                                  <a:cubicBezTo>
                                    <a:pt x="464" y="343"/>
                                    <a:pt x="458" y="339"/>
                                    <a:pt x="452" y="335"/>
                                  </a:cubicBezTo>
                                  <a:cubicBezTo>
                                    <a:pt x="467" y="338"/>
                                    <a:pt x="481" y="342"/>
                                    <a:pt x="494" y="349"/>
                                  </a:cubicBezTo>
                                  <a:cubicBezTo>
                                    <a:pt x="484" y="338"/>
                                    <a:pt x="461" y="331"/>
                                    <a:pt x="437" y="326"/>
                                  </a:cubicBezTo>
                                  <a:cubicBezTo>
                                    <a:pt x="432" y="323"/>
                                    <a:pt x="428" y="321"/>
                                    <a:pt x="423" y="318"/>
                                  </a:cubicBezTo>
                                  <a:cubicBezTo>
                                    <a:pt x="439" y="319"/>
                                    <a:pt x="456" y="321"/>
                                    <a:pt x="473" y="327"/>
                                  </a:cubicBezTo>
                                  <a:cubicBezTo>
                                    <a:pt x="473" y="327"/>
                                    <a:pt x="473" y="327"/>
                                    <a:pt x="473" y="327"/>
                                  </a:cubicBezTo>
                                  <a:cubicBezTo>
                                    <a:pt x="472" y="332"/>
                                    <a:pt x="480" y="333"/>
                                    <a:pt x="491" y="335"/>
                                  </a:cubicBezTo>
                                  <a:cubicBezTo>
                                    <a:pt x="492" y="335"/>
                                    <a:pt x="492" y="335"/>
                                    <a:pt x="492" y="335"/>
                                  </a:cubicBezTo>
                                  <a:cubicBezTo>
                                    <a:pt x="492" y="335"/>
                                    <a:pt x="492" y="335"/>
                                    <a:pt x="492" y="335"/>
                                  </a:cubicBezTo>
                                  <a:cubicBezTo>
                                    <a:pt x="505" y="338"/>
                                    <a:pt x="523" y="342"/>
                                    <a:pt x="536" y="353"/>
                                  </a:cubicBezTo>
                                  <a:cubicBezTo>
                                    <a:pt x="527" y="339"/>
                                    <a:pt x="486" y="320"/>
                                    <a:pt x="475" y="324"/>
                                  </a:cubicBezTo>
                                  <a:cubicBezTo>
                                    <a:pt x="456" y="315"/>
                                    <a:pt x="428" y="309"/>
                                    <a:pt x="406" y="307"/>
                                  </a:cubicBezTo>
                                  <a:cubicBezTo>
                                    <a:pt x="293" y="237"/>
                                    <a:pt x="219" y="182"/>
                                    <a:pt x="182" y="154"/>
                                  </a:cubicBezTo>
                                  <a:cubicBezTo>
                                    <a:pt x="214" y="174"/>
                                    <a:pt x="272" y="208"/>
                                    <a:pt x="356" y="249"/>
                                  </a:cubicBezTo>
                                  <a:cubicBezTo>
                                    <a:pt x="358" y="246"/>
                                    <a:pt x="358" y="246"/>
                                    <a:pt x="358" y="246"/>
                                  </a:cubicBezTo>
                                  <a:cubicBezTo>
                                    <a:pt x="273" y="204"/>
                                    <a:pt x="216" y="170"/>
                                    <a:pt x="184" y="151"/>
                                  </a:cubicBezTo>
                                  <a:cubicBezTo>
                                    <a:pt x="242" y="179"/>
                                    <a:pt x="374" y="244"/>
                                    <a:pt x="511" y="303"/>
                                  </a:cubicBezTo>
                                  <a:cubicBezTo>
                                    <a:pt x="512" y="304"/>
                                    <a:pt x="513" y="306"/>
                                    <a:pt x="515" y="307"/>
                                  </a:cubicBezTo>
                                  <a:cubicBezTo>
                                    <a:pt x="514" y="306"/>
                                    <a:pt x="513" y="305"/>
                                    <a:pt x="512" y="303"/>
                                  </a:cubicBezTo>
                                  <a:cubicBezTo>
                                    <a:pt x="516" y="305"/>
                                    <a:pt x="519" y="306"/>
                                    <a:pt x="523" y="308"/>
                                  </a:cubicBezTo>
                                  <a:cubicBezTo>
                                    <a:pt x="523" y="317"/>
                                    <a:pt x="554" y="315"/>
                                    <a:pt x="570" y="332"/>
                                  </a:cubicBezTo>
                                  <a:cubicBezTo>
                                    <a:pt x="564" y="321"/>
                                    <a:pt x="533" y="300"/>
                                    <a:pt x="525" y="305"/>
                                  </a:cubicBezTo>
                                  <a:cubicBezTo>
                                    <a:pt x="519" y="302"/>
                                    <a:pt x="513" y="300"/>
                                    <a:pt x="507" y="297"/>
                                  </a:cubicBezTo>
                                  <a:cubicBezTo>
                                    <a:pt x="478" y="268"/>
                                    <a:pt x="396" y="238"/>
                                    <a:pt x="394" y="247"/>
                                  </a:cubicBezTo>
                                  <a:cubicBezTo>
                                    <a:pt x="394" y="247"/>
                                    <a:pt x="394" y="247"/>
                                    <a:pt x="395" y="247"/>
                                  </a:cubicBezTo>
                                  <a:cubicBezTo>
                                    <a:pt x="328" y="217"/>
                                    <a:pt x="268" y="188"/>
                                    <a:pt x="225" y="167"/>
                                  </a:cubicBezTo>
                                  <a:cubicBezTo>
                                    <a:pt x="235" y="171"/>
                                    <a:pt x="235" y="171"/>
                                    <a:pt x="235" y="171"/>
                                  </a:cubicBezTo>
                                  <a:cubicBezTo>
                                    <a:pt x="237" y="168"/>
                                    <a:pt x="237" y="168"/>
                                    <a:pt x="237" y="168"/>
                                  </a:cubicBezTo>
                                  <a:cubicBezTo>
                                    <a:pt x="187" y="146"/>
                                    <a:pt x="187" y="146"/>
                                    <a:pt x="187" y="146"/>
                                  </a:cubicBezTo>
                                  <a:cubicBezTo>
                                    <a:pt x="455" y="233"/>
                                    <a:pt x="455" y="233"/>
                                    <a:pt x="455" y="233"/>
                                  </a:cubicBezTo>
                                  <a:cubicBezTo>
                                    <a:pt x="456" y="230"/>
                                    <a:pt x="456" y="230"/>
                                    <a:pt x="456" y="230"/>
                                  </a:cubicBezTo>
                                  <a:cubicBezTo>
                                    <a:pt x="177" y="139"/>
                                    <a:pt x="177" y="139"/>
                                    <a:pt x="177" y="139"/>
                                  </a:cubicBezTo>
                                  <a:cubicBezTo>
                                    <a:pt x="218" y="146"/>
                                    <a:pt x="313" y="163"/>
                                    <a:pt x="440" y="191"/>
                                  </a:cubicBezTo>
                                  <a:cubicBezTo>
                                    <a:pt x="441" y="188"/>
                                    <a:pt x="441" y="188"/>
                                    <a:pt x="441" y="188"/>
                                  </a:cubicBezTo>
                                  <a:cubicBezTo>
                                    <a:pt x="364" y="171"/>
                                    <a:pt x="298" y="158"/>
                                    <a:pt x="250" y="148"/>
                                  </a:cubicBezTo>
                                  <a:cubicBezTo>
                                    <a:pt x="321" y="159"/>
                                    <a:pt x="424" y="175"/>
                                    <a:pt x="523" y="194"/>
                                  </a:cubicBezTo>
                                  <a:cubicBezTo>
                                    <a:pt x="530" y="200"/>
                                    <a:pt x="534" y="206"/>
                                    <a:pt x="536" y="209"/>
                                  </a:cubicBezTo>
                                  <a:cubicBezTo>
                                    <a:pt x="535" y="206"/>
                                    <a:pt x="532" y="201"/>
                                    <a:pt x="528" y="195"/>
                                  </a:cubicBezTo>
                                  <a:cubicBezTo>
                                    <a:pt x="538" y="197"/>
                                    <a:pt x="548" y="199"/>
                                    <a:pt x="558" y="201"/>
                                  </a:cubicBezTo>
                                  <a:cubicBezTo>
                                    <a:pt x="562" y="207"/>
                                    <a:pt x="566" y="214"/>
                                    <a:pt x="569" y="222"/>
                                  </a:cubicBezTo>
                                  <a:cubicBezTo>
                                    <a:pt x="569" y="218"/>
                                    <a:pt x="566" y="210"/>
                                    <a:pt x="562" y="202"/>
                                  </a:cubicBezTo>
                                  <a:cubicBezTo>
                                    <a:pt x="565" y="202"/>
                                    <a:pt x="569" y="203"/>
                                    <a:pt x="573" y="204"/>
                                  </a:cubicBezTo>
                                  <a:cubicBezTo>
                                    <a:pt x="575" y="208"/>
                                    <a:pt x="577" y="213"/>
                                    <a:pt x="578" y="217"/>
                                  </a:cubicBezTo>
                                  <a:cubicBezTo>
                                    <a:pt x="578" y="214"/>
                                    <a:pt x="577" y="210"/>
                                    <a:pt x="575" y="204"/>
                                  </a:cubicBezTo>
                                  <a:cubicBezTo>
                                    <a:pt x="577" y="205"/>
                                    <a:pt x="578" y="205"/>
                                    <a:pt x="580" y="205"/>
                                  </a:cubicBezTo>
                                  <a:cubicBezTo>
                                    <a:pt x="580" y="202"/>
                                    <a:pt x="580" y="202"/>
                                    <a:pt x="580" y="202"/>
                                  </a:cubicBezTo>
                                  <a:cubicBezTo>
                                    <a:pt x="578" y="201"/>
                                    <a:pt x="576" y="201"/>
                                    <a:pt x="574" y="200"/>
                                  </a:cubicBezTo>
                                  <a:cubicBezTo>
                                    <a:pt x="566" y="178"/>
                                    <a:pt x="548" y="146"/>
                                    <a:pt x="539" y="139"/>
                                  </a:cubicBezTo>
                                  <a:cubicBezTo>
                                    <a:pt x="546" y="139"/>
                                    <a:pt x="552" y="139"/>
                                    <a:pt x="559" y="140"/>
                                  </a:cubicBezTo>
                                  <a:cubicBezTo>
                                    <a:pt x="568" y="155"/>
                                    <a:pt x="582" y="177"/>
                                    <a:pt x="587" y="199"/>
                                  </a:cubicBezTo>
                                  <a:cubicBezTo>
                                    <a:pt x="588" y="189"/>
                                    <a:pt x="577" y="158"/>
                                    <a:pt x="566" y="137"/>
                                  </a:cubicBezTo>
                                  <a:cubicBezTo>
                                    <a:pt x="566" y="136"/>
                                    <a:pt x="566" y="136"/>
                                    <a:pt x="566" y="136"/>
                                  </a:cubicBezTo>
                                  <a:cubicBezTo>
                                    <a:pt x="566" y="136"/>
                                    <a:pt x="566" y="136"/>
                                    <a:pt x="566" y="136"/>
                                  </a:cubicBezTo>
                                  <a:cubicBezTo>
                                    <a:pt x="560" y="124"/>
                                    <a:pt x="553" y="115"/>
                                    <a:pt x="550" y="116"/>
                                  </a:cubicBezTo>
                                  <a:cubicBezTo>
                                    <a:pt x="547" y="119"/>
                                    <a:pt x="551" y="126"/>
                                    <a:pt x="557" y="136"/>
                                  </a:cubicBezTo>
                                  <a:cubicBezTo>
                                    <a:pt x="432" y="130"/>
                                    <a:pt x="338" y="129"/>
                                    <a:pt x="272" y="129"/>
                                  </a:cubicBezTo>
                                  <a:cubicBezTo>
                                    <a:pt x="272" y="126"/>
                                    <a:pt x="272" y="126"/>
                                    <a:pt x="272" y="126"/>
                                  </a:cubicBezTo>
                                  <a:cubicBezTo>
                                    <a:pt x="269" y="126"/>
                                    <a:pt x="265" y="126"/>
                                    <a:pt x="261" y="126"/>
                                  </a:cubicBezTo>
                                  <a:cubicBezTo>
                                    <a:pt x="324" y="121"/>
                                    <a:pt x="413" y="114"/>
                                    <a:pt x="528" y="107"/>
                                  </a:cubicBezTo>
                                  <a:cubicBezTo>
                                    <a:pt x="527" y="104"/>
                                    <a:pt x="527" y="104"/>
                                    <a:pt x="527" y="104"/>
                                  </a:cubicBezTo>
                                  <a:cubicBezTo>
                                    <a:pt x="466" y="107"/>
                                    <a:pt x="411" y="111"/>
                                    <a:pt x="365" y="114"/>
                                  </a:cubicBezTo>
                                  <a:cubicBezTo>
                                    <a:pt x="465" y="104"/>
                                    <a:pt x="465" y="104"/>
                                    <a:pt x="465" y="104"/>
                                  </a:cubicBezTo>
                                  <a:cubicBezTo>
                                    <a:pt x="464" y="101"/>
                                    <a:pt x="464" y="101"/>
                                    <a:pt x="464" y="101"/>
                                  </a:cubicBezTo>
                                  <a:cubicBezTo>
                                    <a:pt x="212" y="126"/>
                                    <a:pt x="212" y="126"/>
                                    <a:pt x="212" y="126"/>
                                  </a:cubicBezTo>
                                  <a:cubicBezTo>
                                    <a:pt x="205" y="126"/>
                                    <a:pt x="199" y="127"/>
                                    <a:pt x="193" y="127"/>
                                  </a:cubicBezTo>
                                  <a:cubicBezTo>
                                    <a:pt x="527" y="56"/>
                                    <a:pt x="527" y="56"/>
                                    <a:pt x="527" y="56"/>
                                  </a:cubicBezTo>
                                  <a:cubicBezTo>
                                    <a:pt x="526" y="52"/>
                                    <a:pt x="526" y="52"/>
                                    <a:pt x="526" y="52"/>
                                  </a:cubicBezTo>
                                  <a:cubicBezTo>
                                    <a:pt x="195" y="123"/>
                                    <a:pt x="195" y="123"/>
                                    <a:pt x="195" y="123"/>
                                  </a:cubicBezTo>
                                  <a:cubicBezTo>
                                    <a:pt x="377" y="68"/>
                                    <a:pt x="377" y="68"/>
                                    <a:pt x="377" y="68"/>
                                  </a:cubicBezTo>
                                  <a:cubicBezTo>
                                    <a:pt x="376" y="65"/>
                                    <a:pt x="376" y="65"/>
                                    <a:pt x="376" y="65"/>
                                  </a:cubicBezTo>
                                  <a:cubicBezTo>
                                    <a:pt x="175" y="125"/>
                                    <a:pt x="175" y="125"/>
                                    <a:pt x="175" y="125"/>
                                  </a:cubicBezTo>
                                  <a:cubicBezTo>
                                    <a:pt x="225" y="101"/>
                                    <a:pt x="360" y="38"/>
                                    <a:pt x="491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8" y="1"/>
                                    <a:pt x="539" y="1"/>
                                    <a:pt x="539" y="2"/>
                                  </a:cubicBezTo>
                                  <a:cubicBezTo>
                                    <a:pt x="541" y="4"/>
                                    <a:pt x="545" y="4"/>
                                    <a:pt x="547" y="3"/>
                                  </a:cubicBezTo>
                                  <a:cubicBezTo>
                                    <a:pt x="548" y="2"/>
                                    <a:pt x="548" y="1"/>
                                    <a:pt x="548" y="0"/>
                                  </a:cubicBezTo>
                                  <a:cubicBezTo>
                                    <a:pt x="604" y="0"/>
                                    <a:pt x="604" y="0"/>
                                    <a:pt x="604" y="0"/>
                                  </a:cubicBezTo>
                                  <a:cubicBezTo>
                                    <a:pt x="588" y="7"/>
                                    <a:pt x="571" y="16"/>
                                    <a:pt x="554" y="25"/>
                                  </a:cubicBezTo>
                                  <a:cubicBezTo>
                                    <a:pt x="554" y="25"/>
                                    <a:pt x="554" y="25"/>
                                    <a:pt x="554" y="24"/>
                                  </a:cubicBezTo>
                                  <a:cubicBezTo>
                                    <a:pt x="552" y="22"/>
                                    <a:pt x="548" y="22"/>
                                    <a:pt x="546" y="24"/>
                                  </a:cubicBezTo>
                                  <a:cubicBezTo>
                                    <a:pt x="544" y="26"/>
                                    <a:pt x="544" y="29"/>
                                    <a:pt x="546" y="32"/>
                                  </a:cubicBezTo>
                                  <a:cubicBezTo>
                                    <a:pt x="548" y="34"/>
                                    <a:pt x="551" y="34"/>
                                    <a:pt x="553" y="32"/>
                                  </a:cubicBezTo>
                                  <a:cubicBezTo>
                                    <a:pt x="555" y="30"/>
                                    <a:pt x="555" y="28"/>
                                    <a:pt x="555" y="27"/>
                                  </a:cubicBezTo>
                                  <a:cubicBezTo>
                                    <a:pt x="574" y="17"/>
                                    <a:pt x="592" y="8"/>
                                    <a:pt x="608" y="0"/>
                                  </a:cubicBezTo>
                                  <a:cubicBezTo>
                                    <a:pt x="630" y="0"/>
                                    <a:pt x="630" y="0"/>
                                    <a:pt x="630" y="0"/>
                                  </a:cubicBezTo>
                                  <a:cubicBezTo>
                                    <a:pt x="630" y="1"/>
                                    <a:pt x="630" y="4"/>
                                    <a:pt x="631" y="5"/>
                                  </a:cubicBezTo>
                                  <a:cubicBezTo>
                                    <a:pt x="632" y="6"/>
                                    <a:pt x="632" y="6"/>
                                    <a:pt x="633" y="6"/>
                                  </a:cubicBezTo>
                                  <a:cubicBezTo>
                                    <a:pt x="610" y="23"/>
                                    <a:pt x="585" y="42"/>
                                    <a:pt x="558" y="64"/>
                                  </a:cubicBezTo>
                                  <a:cubicBezTo>
                                    <a:pt x="556" y="62"/>
                                    <a:pt x="553" y="62"/>
                                    <a:pt x="551" y="64"/>
                                  </a:cubicBezTo>
                                  <a:cubicBezTo>
                                    <a:pt x="549" y="66"/>
                                    <a:pt x="548" y="70"/>
                                    <a:pt x="550" y="72"/>
                                  </a:cubicBezTo>
                                  <a:cubicBezTo>
                                    <a:pt x="552" y="74"/>
                                    <a:pt x="556" y="74"/>
                                    <a:pt x="558" y="72"/>
                                  </a:cubicBezTo>
                                  <a:cubicBezTo>
                                    <a:pt x="560" y="70"/>
                                    <a:pt x="560" y="68"/>
                                    <a:pt x="559" y="66"/>
                                  </a:cubicBezTo>
                                  <a:cubicBezTo>
                                    <a:pt x="587" y="43"/>
                                    <a:pt x="613" y="23"/>
                                    <a:pt x="636" y="7"/>
                                  </a:cubicBezTo>
                                  <a:cubicBezTo>
                                    <a:pt x="637" y="7"/>
                                    <a:pt x="638" y="6"/>
                                    <a:pt x="639" y="5"/>
                                  </a:cubicBezTo>
                                  <a:cubicBezTo>
                                    <a:pt x="639" y="5"/>
                                    <a:pt x="640" y="4"/>
                                    <a:pt x="640" y="4"/>
                                  </a:cubicBezTo>
                                  <a:cubicBezTo>
                                    <a:pt x="642" y="2"/>
                                    <a:pt x="644" y="1"/>
                                    <a:pt x="646" y="0"/>
                                  </a:cubicBezTo>
                                  <a:cubicBezTo>
                                    <a:pt x="669" y="0"/>
                                    <a:pt x="669" y="0"/>
                                    <a:pt x="669" y="0"/>
                                  </a:cubicBezTo>
                                  <a:cubicBezTo>
                                    <a:pt x="654" y="14"/>
                                    <a:pt x="637" y="31"/>
                                    <a:pt x="616" y="52"/>
                                  </a:cubicBezTo>
                                  <a:cubicBezTo>
                                    <a:pt x="614" y="50"/>
                                    <a:pt x="612" y="51"/>
                                    <a:pt x="610" y="52"/>
                                  </a:cubicBezTo>
                                  <a:cubicBezTo>
                                    <a:pt x="608" y="54"/>
                                    <a:pt x="608" y="58"/>
                                    <a:pt x="610" y="60"/>
                                  </a:cubicBezTo>
                                  <a:cubicBezTo>
                                    <a:pt x="612" y="62"/>
                                    <a:pt x="615" y="62"/>
                                    <a:pt x="617" y="60"/>
                                  </a:cubicBezTo>
                                  <a:cubicBezTo>
                                    <a:pt x="619" y="58"/>
                                    <a:pt x="619" y="55"/>
                                    <a:pt x="618" y="53"/>
                                  </a:cubicBezTo>
                                  <a:cubicBezTo>
                                    <a:pt x="639" y="32"/>
                                    <a:pt x="657" y="14"/>
                                    <a:pt x="673" y="0"/>
                                  </a:cubicBezTo>
                                  <a:cubicBezTo>
                                    <a:pt x="689" y="0"/>
                                    <a:pt x="689" y="0"/>
                                    <a:pt x="689" y="0"/>
                                  </a:cubicBezTo>
                                  <a:cubicBezTo>
                                    <a:pt x="676" y="15"/>
                                    <a:pt x="660" y="33"/>
                                    <a:pt x="642" y="56"/>
                                  </a:cubicBezTo>
                                  <a:cubicBezTo>
                                    <a:pt x="640" y="55"/>
                                    <a:pt x="637" y="55"/>
                                    <a:pt x="635" y="57"/>
                                  </a:cubicBezTo>
                                  <a:cubicBezTo>
                                    <a:pt x="633" y="59"/>
                                    <a:pt x="633" y="62"/>
                                    <a:pt x="635" y="64"/>
                                  </a:cubicBezTo>
                                  <a:cubicBezTo>
                                    <a:pt x="635" y="65"/>
                                    <a:pt x="636" y="65"/>
                                    <a:pt x="636" y="65"/>
                                  </a:cubicBezTo>
                                  <a:cubicBezTo>
                                    <a:pt x="624" y="80"/>
                                    <a:pt x="612" y="96"/>
                                    <a:pt x="599" y="113"/>
                                  </a:cubicBezTo>
                                  <a:cubicBezTo>
                                    <a:pt x="599" y="113"/>
                                    <a:pt x="599" y="113"/>
                                    <a:pt x="599" y="113"/>
                                  </a:cubicBezTo>
                                  <a:cubicBezTo>
                                    <a:pt x="598" y="113"/>
                                    <a:pt x="597" y="114"/>
                                    <a:pt x="597" y="115"/>
                                  </a:cubicBezTo>
                                  <a:cubicBezTo>
                                    <a:pt x="596" y="118"/>
                                    <a:pt x="594" y="120"/>
                                    <a:pt x="592" y="123"/>
                                  </a:cubicBezTo>
                                  <a:cubicBezTo>
                                    <a:pt x="590" y="122"/>
                                    <a:pt x="588" y="122"/>
                                    <a:pt x="587" y="124"/>
                                  </a:cubicBezTo>
                                  <a:cubicBezTo>
                                    <a:pt x="584" y="126"/>
                                    <a:pt x="584" y="129"/>
                                    <a:pt x="586" y="131"/>
                                  </a:cubicBezTo>
                                  <a:cubicBezTo>
                                    <a:pt x="588" y="133"/>
                                    <a:pt x="592" y="133"/>
                                    <a:pt x="594" y="131"/>
                                  </a:cubicBezTo>
                                  <a:cubicBezTo>
                                    <a:pt x="596" y="129"/>
                                    <a:pt x="596" y="126"/>
                                    <a:pt x="594" y="124"/>
                                  </a:cubicBezTo>
                                  <a:cubicBezTo>
                                    <a:pt x="594" y="124"/>
                                    <a:pt x="594" y="124"/>
                                    <a:pt x="594" y="124"/>
                                  </a:cubicBezTo>
                                  <a:cubicBezTo>
                                    <a:pt x="595" y="122"/>
                                    <a:pt x="597" y="120"/>
                                    <a:pt x="598" y="118"/>
                                  </a:cubicBezTo>
                                  <a:cubicBezTo>
                                    <a:pt x="601" y="128"/>
                                    <a:pt x="615" y="150"/>
                                    <a:pt x="617" y="171"/>
                                  </a:cubicBezTo>
                                  <a:cubicBezTo>
                                    <a:pt x="620" y="161"/>
                                    <a:pt x="608" y="122"/>
                                    <a:pt x="601" y="114"/>
                                  </a:cubicBezTo>
                                  <a:cubicBezTo>
                                    <a:pt x="614" y="97"/>
                                    <a:pt x="626" y="81"/>
                                    <a:pt x="638" y="66"/>
                                  </a:cubicBezTo>
                                  <a:cubicBezTo>
                                    <a:pt x="640" y="66"/>
                                    <a:pt x="641" y="66"/>
                                    <a:pt x="642" y="65"/>
                                  </a:cubicBezTo>
                                  <a:cubicBezTo>
                                    <a:pt x="644" y="63"/>
                                    <a:pt x="644" y="61"/>
                                    <a:pt x="644" y="59"/>
                                  </a:cubicBezTo>
                                  <a:cubicBezTo>
                                    <a:pt x="662" y="37"/>
                                    <a:pt x="679" y="17"/>
                                    <a:pt x="694" y="0"/>
                                  </a:cubicBezTo>
                                  <a:cubicBezTo>
                                    <a:pt x="701" y="0"/>
                                    <a:pt x="701" y="0"/>
                                    <a:pt x="701" y="0"/>
                                  </a:cubicBezTo>
                                  <a:cubicBezTo>
                                    <a:pt x="690" y="16"/>
                                    <a:pt x="678" y="35"/>
                                    <a:pt x="663" y="59"/>
                                  </a:cubicBezTo>
                                  <a:cubicBezTo>
                                    <a:pt x="662" y="59"/>
                                    <a:pt x="660" y="59"/>
                                    <a:pt x="658" y="60"/>
                                  </a:cubicBezTo>
                                  <a:cubicBezTo>
                                    <a:pt x="656" y="62"/>
                                    <a:pt x="656" y="66"/>
                                    <a:pt x="658" y="68"/>
                                  </a:cubicBezTo>
                                  <a:cubicBezTo>
                                    <a:pt x="660" y="70"/>
                                    <a:pt x="663" y="70"/>
                                    <a:pt x="666" y="68"/>
                                  </a:cubicBezTo>
                                  <a:cubicBezTo>
                                    <a:pt x="668" y="66"/>
                                    <a:pt x="668" y="63"/>
                                    <a:pt x="666" y="60"/>
                                  </a:cubicBezTo>
                                  <a:cubicBezTo>
                                    <a:pt x="666" y="60"/>
                                    <a:pt x="665" y="60"/>
                                    <a:pt x="665" y="60"/>
                                  </a:cubicBezTo>
                                  <a:cubicBezTo>
                                    <a:pt x="680" y="36"/>
                                    <a:pt x="693" y="16"/>
                                    <a:pt x="704" y="0"/>
                                  </a:cubicBezTo>
                                  <a:cubicBezTo>
                                    <a:pt x="709" y="0"/>
                                    <a:pt x="709" y="0"/>
                                    <a:pt x="709" y="0"/>
                                  </a:cubicBezTo>
                                  <a:cubicBezTo>
                                    <a:pt x="692" y="26"/>
                                    <a:pt x="672" y="60"/>
                                    <a:pt x="650" y="98"/>
                                  </a:cubicBezTo>
                                  <a:cubicBezTo>
                                    <a:pt x="650" y="95"/>
                                    <a:pt x="649" y="93"/>
                                    <a:pt x="649" y="93"/>
                                  </a:cubicBezTo>
                                  <a:cubicBezTo>
                                    <a:pt x="649" y="91"/>
                                    <a:pt x="645" y="91"/>
                                    <a:pt x="644" y="93"/>
                                  </a:cubicBezTo>
                                  <a:cubicBezTo>
                                    <a:pt x="644" y="94"/>
                                    <a:pt x="645" y="99"/>
                                    <a:pt x="645" y="106"/>
                                  </a:cubicBezTo>
                                  <a:cubicBezTo>
                                    <a:pt x="641" y="113"/>
                                    <a:pt x="637" y="120"/>
                                    <a:pt x="633" y="128"/>
                                  </a:cubicBezTo>
                                  <a:cubicBezTo>
                                    <a:pt x="631" y="120"/>
                                    <a:pt x="628" y="115"/>
                                    <a:pt x="626" y="115"/>
                                  </a:cubicBezTo>
                                  <a:cubicBezTo>
                                    <a:pt x="623" y="116"/>
                                    <a:pt x="625" y="124"/>
                                    <a:pt x="629" y="135"/>
                                  </a:cubicBezTo>
                                  <a:cubicBezTo>
                                    <a:pt x="629" y="135"/>
                                    <a:pt x="629" y="135"/>
                                    <a:pt x="629" y="135"/>
                                  </a:cubicBezTo>
                                  <a:cubicBezTo>
                                    <a:pt x="627" y="134"/>
                                    <a:pt x="625" y="135"/>
                                    <a:pt x="624" y="136"/>
                                  </a:cubicBezTo>
                                  <a:cubicBezTo>
                                    <a:pt x="621" y="138"/>
                                    <a:pt x="621" y="141"/>
                                    <a:pt x="623" y="144"/>
                                  </a:cubicBezTo>
                                  <a:cubicBezTo>
                                    <a:pt x="625" y="146"/>
                                    <a:pt x="629" y="146"/>
                                    <a:pt x="631" y="144"/>
                                  </a:cubicBezTo>
                                  <a:cubicBezTo>
                                    <a:pt x="631" y="144"/>
                                    <a:pt x="631" y="143"/>
                                    <a:pt x="631" y="143"/>
                                  </a:cubicBezTo>
                                  <a:cubicBezTo>
                                    <a:pt x="634" y="153"/>
                                    <a:pt x="637" y="164"/>
                                    <a:pt x="638" y="175"/>
                                  </a:cubicBezTo>
                                  <a:cubicBezTo>
                                    <a:pt x="639" y="167"/>
                                    <a:pt x="637" y="146"/>
                                    <a:pt x="633" y="131"/>
                                  </a:cubicBezTo>
                                  <a:cubicBezTo>
                                    <a:pt x="637" y="124"/>
                                    <a:pt x="641" y="116"/>
                                    <a:pt x="645" y="109"/>
                                  </a:cubicBezTo>
                                  <a:cubicBezTo>
                                    <a:pt x="647" y="129"/>
                                    <a:pt x="650" y="160"/>
                                    <a:pt x="650" y="160"/>
                                  </a:cubicBezTo>
                                  <a:cubicBezTo>
                                    <a:pt x="650" y="160"/>
                                    <a:pt x="650" y="120"/>
                                    <a:pt x="650" y="102"/>
                                  </a:cubicBezTo>
                                  <a:cubicBezTo>
                                    <a:pt x="673" y="62"/>
                                    <a:pt x="694" y="27"/>
                                    <a:pt x="712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698" y="32"/>
                                    <a:pt x="677" y="74"/>
                                    <a:pt x="656" y="126"/>
                                  </a:cubicBezTo>
                                  <a:cubicBezTo>
                                    <a:pt x="654" y="126"/>
                                    <a:pt x="653" y="126"/>
                                    <a:pt x="652" y="127"/>
                                  </a:cubicBezTo>
                                  <a:cubicBezTo>
                                    <a:pt x="650" y="129"/>
                                    <a:pt x="650" y="132"/>
                                    <a:pt x="652" y="134"/>
                                  </a:cubicBezTo>
                                  <a:cubicBezTo>
                                    <a:pt x="654" y="137"/>
                                    <a:pt x="657" y="137"/>
                                    <a:pt x="659" y="135"/>
                                  </a:cubicBezTo>
                                  <a:cubicBezTo>
                                    <a:pt x="661" y="133"/>
                                    <a:pt x="661" y="129"/>
                                    <a:pt x="659" y="127"/>
                                  </a:cubicBezTo>
                                  <a:cubicBezTo>
                                    <a:pt x="659" y="127"/>
                                    <a:pt x="658" y="127"/>
                                    <a:pt x="658" y="126"/>
                                  </a:cubicBezTo>
                                  <a:cubicBezTo>
                                    <a:pt x="679" y="75"/>
                                    <a:pt x="700" y="32"/>
                                    <a:pt x="717" y="0"/>
                                  </a:cubicBezTo>
                                  <a:cubicBezTo>
                                    <a:pt x="717" y="0"/>
                                    <a:pt x="717" y="0"/>
                                    <a:pt x="717" y="0"/>
                                  </a:cubicBezTo>
                                  <a:cubicBezTo>
                                    <a:pt x="706" y="24"/>
                                    <a:pt x="692" y="55"/>
                                    <a:pt x="676" y="95"/>
                                  </a:cubicBezTo>
                                  <a:cubicBezTo>
                                    <a:pt x="675" y="95"/>
                                    <a:pt x="673" y="95"/>
                                    <a:pt x="672" y="96"/>
                                  </a:cubicBezTo>
                                  <a:cubicBezTo>
                                    <a:pt x="670" y="98"/>
                                    <a:pt x="670" y="101"/>
                                    <a:pt x="672" y="104"/>
                                  </a:cubicBezTo>
                                  <a:cubicBezTo>
                                    <a:pt x="674" y="106"/>
                                    <a:pt x="677" y="106"/>
                                    <a:pt x="679" y="104"/>
                                  </a:cubicBezTo>
                                  <a:cubicBezTo>
                                    <a:pt x="681" y="102"/>
                                    <a:pt x="681" y="99"/>
                                    <a:pt x="679" y="96"/>
                                  </a:cubicBezTo>
                                  <a:cubicBezTo>
                                    <a:pt x="679" y="96"/>
                                    <a:pt x="679" y="96"/>
                                    <a:pt x="678" y="96"/>
                                  </a:cubicBezTo>
                                  <a:cubicBezTo>
                                    <a:pt x="694" y="56"/>
                                    <a:pt x="708" y="24"/>
                                    <a:pt x="720" y="0"/>
                                  </a:cubicBezTo>
                                  <a:cubicBezTo>
                                    <a:pt x="727" y="0"/>
                                    <a:pt x="727" y="0"/>
                                    <a:pt x="727" y="0"/>
                                  </a:cubicBezTo>
                                  <a:cubicBezTo>
                                    <a:pt x="714" y="33"/>
                                    <a:pt x="699" y="80"/>
                                    <a:pt x="682" y="141"/>
                                  </a:cubicBezTo>
                                  <a:cubicBezTo>
                                    <a:pt x="680" y="141"/>
                                    <a:pt x="679" y="141"/>
                                    <a:pt x="678" y="142"/>
                                  </a:cubicBezTo>
                                  <a:cubicBezTo>
                                    <a:pt x="677" y="143"/>
                                    <a:pt x="677" y="143"/>
                                    <a:pt x="676" y="144"/>
                                  </a:cubicBezTo>
                                  <a:cubicBezTo>
                                    <a:pt x="675" y="144"/>
                                    <a:pt x="674" y="144"/>
                                    <a:pt x="673" y="145"/>
                                  </a:cubicBezTo>
                                  <a:cubicBezTo>
                                    <a:pt x="673" y="148"/>
                                    <a:pt x="672" y="220"/>
                                    <a:pt x="672" y="220"/>
                                  </a:cubicBezTo>
                                  <a:cubicBezTo>
                                    <a:pt x="672" y="220"/>
                                    <a:pt x="678" y="167"/>
                                    <a:pt x="678" y="150"/>
                                  </a:cubicBezTo>
                                  <a:cubicBezTo>
                                    <a:pt x="680" y="151"/>
                                    <a:pt x="683" y="151"/>
                                    <a:pt x="685" y="150"/>
                                  </a:cubicBezTo>
                                  <a:cubicBezTo>
                                    <a:pt x="687" y="148"/>
                                    <a:pt x="687" y="144"/>
                                    <a:pt x="685" y="142"/>
                                  </a:cubicBezTo>
                                  <a:cubicBezTo>
                                    <a:pt x="685" y="142"/>
                                    <a:pt x="684" y="141"/>
                                    <a:pt x="684" y="141"/>
                                  </a:cubicBezTo>
                                  <a:cubicBezTo>
                                    <a:pt x="701" y="80"/>
                                    <a:pt x="717" y="33"/>
                                    <a:pt x="729" y="0"/>
                                  </a:cubicBezTo>
                                  <a:cubicBezTo>
                                    <a:pt x="733" y="0"/>
                                    <a:pt x="733" y="0"/>
                                    <a:pt x="733" y="0"/>
                                  </a:cubicBezTo>
                                  <a:cubicBezTo>
                                    <a:pt x="729" y="18"/>
                                    <a:pt x="724" y="38"/>
                                    <a:pt x="720" y="61"/>
                                  </a:cubicBezTo>
                                  <a:cubicBezTo>
                                    <a:pt x="719" y="61"/>
                                    <a:pt x="718" y="61"/>
                                    <a:pt x="717" y="62"/>
                                  </a:cubicBezTo>
                                  <a:cubicBezTo>
                                    <a:pt x="715" y="64"/>
                                    <a:pt x="715" y="68"/>
                                    <a:pt x="717" y="70"/>
                                  </a:cubicBezTo>
                                  <a:cubicBezTo>
                                    <a:pt x="719" y="72"/>
                                    <a:pt x="722" y="72"/>
                                    <a:pt x="724" y="70"/>
                                  </a:cubicBezTo>
                                  <a:cubicBezTo>
                                    <a:pt x="726" y="68"/>
                                    <a:pt x="726" y="65"/>
                                    <a:pt x="724" y="63"/>
                                  </a:cubicBezTo>
                                  <a:cubicBezTo>
                                    <a:pt x="724" y="62"/>
                                    <a:pt x="723" y="62"/>
                                    <a:pt x="722" y="61"/>
                                  </a:cubicBezTo>
                                  <a:cubicBezTo>
                                    <a:pt x="726" y="39"/>
                                    <a:pt x="731" y="18"/>
                                    <a:pt x="735" y="0"/>
                                  </a:cubicBezTo>
                                  <a:cubicBezTo>
                                    <a:pt x="737" y="0"/>
                                    <a:pt x="737" y="0"/>
                                    <a:pt x="737" y="0"/>
                                  </a:cubicBezTo>
                                  <a:cubicBezTo>
                                    <a:pt x="730" y="37"/>
                                    <a:pt x="721" y="91"/>
                                    <a:pt x="713" y="165"/>
                                  </a:cubicBezTo>
                                  <a:cubicBezTo>
                                    <a:pt x="712" y="165"/>
                                    <a:pt x="711" y="166"/>
                                    <a:pt x="710" y="167"/>
                                  </a:cubicBezTo>
                                  <a:cubicBezTo>
                                    <a:pt x="708" y="169"/>
                                    <a:pt x="708" y="172"/>
                                    <a:pt x="710" y="174"/>
                                  </a:cubicBezTo>
                                  <a:cubicBezTo>
                                    <a:pt x="710" y="175"/>
                                    <a:pt x="711" y="175"/>
                                    <a:pt x="711" y="175"/>
                                  </a:cubicBezTo>
                                  <a:cubicBezTo>
                                    <a:pt x="707" y="195"/>
                                    <a:pt x="698" y="241"/>
                                    <a:pt x="698" y="241"/>
                                  </a:cubicBezTo>
                                  <a:cubicBezTo>
                                    <a:pt x="698" y="241"/>
                                    <a:pt x="713" y="192"/>
                                    <a:pt x="717" y="175"/>
                                  </a:cubicBezTo>
                                  <a:cubicBezTo>
                                    <a:pt x="717" y="174"/>
                                    <a:pt x="717" y="174"/>
                                    <a:pt x="717" y="174"/>
                                  </a:cubicBezTo>
                                  <a:cubicBezTo>
                                    <a:pt x="719" y="173"/>
                                    <a:pt x="719" y="170"/>
                                    <a:pt x="718" y="168"/>
                                  </a:cubicBezTo>
                                  <a:cubicBezTo>
                                    <a:pt x="718" y="168"/>
                                    <a:pt x="718" y="168"/>
                                    <a:pt x="718" y="168"/>
                                  </a:cubicBezTo>
                                  <a:cubicBezTo>
                                    <a:pt x="718" y="167"/>
                                    <a:pt x="717" y="167"/>
                                    <a:pt x="717" y="167"/>
                                  </a:cubicBezTo>
                                  <a:cubicBezTo>
                                    <a:pt x="717" y="166"/>
                                    <a:pt x="716" y="166"/>
                                    <a:pt x="715" y="166"/>
                                  </a:cubicBezTo>
                                  <a:cubicBezTo>
                                    <a:pt x="723" y="91"/>
                                    <a:pt x="732" y="37"/>
                                    <a:pt x="739" y="0"/>
                                  </a:cubicBezTo>
                                  <a:cubicBezTo>
                                    <a:pt x="743" y="0"/>
                                    <a:pt x="743" y="0"/>
                                    <a:pt x="743" y="0"/>
                                  </a:cubicBezTo>
                                  <a:cubicBezTo>
                                    <a:pt x="742" y="8"/>
                                    <a:pt x="742" y="17"/>
                                    <a:pt x="742" y="28"/>
                                  </a:cubicBezTo>
                                  <a:cubicBezTo>
                                    <a:pt x="741" y="29"/>
                                    <a:pt x="741" y="31"/>
                                    <a:pt x="742" y="32"/>
                                  </a:cubicBezTo>
                                  <a:cubicBezTo>
                                    <a:pt x="742" y="54"/>
                                    <a:pt x="742" y="82"/>
                                    <a:pt x="744" y="114"/>
                                  </a:cubicBezTo>
                                  <a:cubicBezTo>
                                    <a:pt x="743" y="115"/>
                                    <a:pt x="742" y="115"/>
                                    <a:pt x="742" y="115"/>
                                  </a:cubicBezTo>
                                  <a:cubicBezTo>
                                    <a:pt x="740" y="117"/>
                                    <a:pt x="740" y="121"/>
                                    <a:pt x="741" y="123"/>
                                  </a:cubicBezTo>
                                  <a:cubicBezTo>
                                    <a:pt x="743" y="125"/>
                                    <a:pt x="747" y="125"/>
                                    <a:pt x="749" y="123"/>
                                  </a:cubicBezTo>
                                  <a:cubicBezTo>
                                    <a:pt x="751" y="121"/>
                                    <a:pt x="751" y="118"/>
                                    <a:pt x="749" y="116"/>
                                  </a:cubicBezTo>
                                  <a:cubicBezTo>
                                    <a:pt x="748" y="115"/>
                                    <a:pt x="747" y="114"/>
                                    <a:pt x="746" y="114"/>
                                  </a:cubicBezTo>
                                  <a:cubicBezTo>
                                    <a:pt x="744" y="83"/>
                                    <a:pt x="744" y="56"/>
                                    <a:pt x="744" y="35"/>
                                  </a:cubicBezTo>
                                  <a:cubicBezTo>
                                    <a:pt x="746" y="36"/>
                                    <a:pt x="748" y="36"/>
                                    <a:pt x="750" y="34"/>
                                  </a:cubicBezTo>
                                  <a:cubicBezTo>
                                    <a:pt x="752" y="32"/>
                                    <a:pt x="752" y="29"/>
                                    <a:pt x="750" y="27"/>
                                  </a:cubicBezTo>
                                  <a:cubicBezTo>
                                    <a:pt x="750" y="26"/>
                                    <a:pt x="748" y="25"/>
                                    <a:pt x="747" y="25"/>
                                  </a:cubicBezTo>
                                  <a:cubicBezTo>
                                    <a:pt x="747" y="16"/>
                                    <a:pt x="748" y="7"/>
                                    <a:pt x="748" y="0"/>
                                  </a:cubicBezTo>
                                  <a:cubicBezTo>
                                    <a:pt x="753" y="0"/>
                                    <a:pt x="753" y="0"/>
                                    <a:pt x="753" y="0"/>
                                  </a:cubicBezTo>
                                  <a:cubicBezTo>
                                    <a:pt x="754" y="12"/>
                                    <a:pt x="755" y="26"/>
                                    <a:pt x="757" y="42"/>
                                  </a:cubicBezTo>
                                  <a:cubicBezTo>
                                    <a:pt x="757" y="44"/>
                                    <a:pt x="758" y="46"/>
                                    <a:pt x="758" y="48"/>
                                  </a:cubicBezTo>
                                  <a:cubicBezTo>
                                    <a:pt x="758" y="48"/>
                                    <a:pt x="758" y="48"/>
                                    <a:pt x="758" y="48"/>
                                  </a:cubicBezTo>
                                  <a:cubicBezTo>
                                    <a:pt x="758" y="54"/>
                                    <a:pt x="759" y="61"/>
                                    <a:pt x="760" y="68"/>
                                  </a:cubicBezTo>
                                  <a:cubicBezTo>
                                    <a:pt x="761" y="78"/>
                                    <a:pt x="763" y="88"/>
                                    <a:pt x="765" y="99"/>
                                  </a:cubicBezTo>
                                  <a:cubicBezTo>
                                    <a:pt x="764" y="100"/>
                                    <a:pt x="763" y="100"/>
                                    <a:pt x="763" y="100"/>
                                  </a:cubicBezTo>
                                  <a:cubicBezTo>
                                    <a:pt x="761" y="102"/>
                                    <a:pt x="760" y="106"/>
                                    <a:pt x="762" y="108"/>
                                  </a:cubicBezTo>
                                  <a:cubicBezTo>
                                    <a:pt x="763" y="109"/>
                                    <a:pt x="765" y="109"/>
                                    <a:pt x="766" y="110"/>
                                  </a:cubicBezTo>
                                  <a:cubicBezTo>
                                    <a:pt x="769" y="131"/>
                                    <a:pt x="773" y="155"/>
                                    <a:pt x="778" y="181"/>
                                  </a:cubicBezTo>
                                  <a:cubicBezTo>
                                    <a:pt x="778" y="181"/>
                                    <a:pt x="778" y="182"/>
                                    <a:pt x="777" y="182"/>
                                  </a:cubicBezTo>
                                  <a:cubicBezTo>
                                    <a:pt x="775" y="184"/>
                                    <a:pt x="775" y="187"/>
                                    <a:pt x="777" y="189"/>
                                  </a:cubicBezTo>
                                  <a:cubicBezTo>
                                    <a:pt x="777" y="190"/>
                                    <a:pt x="778" y="190"/>
                                    <a:pt x="778" y="190"/>
                                  </a:cubicBezTo>
                                  <a:cubicBezTo>
                                    <a:pt x="767" y="203"/>
                                    <a:pt x="749" y="234"/>
                                    <a:pt x="749" y="252"/>
                                  </a:cubicBezTo>
                                  <a:cubicBezTo>
                                    <a:pt x="764" y="203"/>
                                    <a:pt x="793" y="192"/>
                                    <a:pt x="787" y="186"/>
                                  </a:cubicBezTo>
                                  <a:cubicBezTo>
                                    <a:pt x="787" y="186"/>
                                    <a:pt x="787" y="185"/>
                                    <a:pt x="786" y="185"/>
                                  </a:cubicBezTo>
                                  <a:cubicBezTo>
                                    <a:pt x="786" y="184"/>
                                    <a:pt x="786" y="183"/>
                                    <a:pt x="785" y="182"/>
                                  </a:cubicBezTo>
                                  <a:cubicBezTo>
                                    <a:pt x="784" y="181"/>
                                    <a:pt x="782" y="181"/>
                                    <a:pt x="781" y="181"/>
                                  </a:cubicBezTo>
                                  <a:cubicBezTo>
                                    <a:pt x="776" y="155"/>
                                    <a:pt x="771" y="131"/>
                                    <a:pt x="768" y="109"/>
                                  </a:cubicBezTo>
                                  <a:cubicBezTo>
                                    <a:pt x="769" y="109"/>
                                    <a:pt x="769" y="109"/>
                                    <a:pt x="770" y="108"/>
                                  </a:cubicBezTo>
                                  <a:cubicBezTo>
                                    <a:pt x="772" y="106"/>
                                    <a:pt x="772" y="103"/>
                                    <a:pt x="770" y="101"/>
                                  </a:cubicBezTo>
                                  <a:cubicBezTo>
                                    <a:pt x="769" y="100"/>
                                    <a:pt x="768" y="99"/>
                                    <a:pt x="767" y="99"/>
                                  </a:cubicBezTo>
                                  <a:cubicBezTo>
                                    <a:pt x="765" y="88"/>
                                    <a:pt x="764" y="78"/>
                                    <a:pt x="762" y="68"/>
                                  </a:cubicBezTo>
                                  <a:cubicBezTo>
                                    <a:pt x="761" y="61"/>
                                    <a:pt x="761" y="54"/>
                                    <a:pt x="760" y="48"/>
                                  </a:cubicBezTo>
                                  <a:cubicBezTo>
                                    <a:pt x="760" y="48"/>
                                    <a:pt x="760" y="48"/>
                                    <a:pt x="760" y="47"/>
                                  </a:cubicBezTo>
                                  <a:cubicBezTo>
                                    <a:pt x="760" y="46"/>
                                    <a:pt x="759" y="44"/>
                                    <a:pt x="759" y="42"/>
                                  </a:cubicBezTo>
                                  <a:cubicBezTo>
                                    <a:pt x="758" y="27"/>
                                    <a:pt x="757" y="12"/>
                                    <a:pt x="756" y="0"/>
                                  </a:cubicBezTo>
                                  <a:cubicBezTo>
                                    <a:pt x="763" y="0"/>
                                    <a:pt x="763" y="0"/>
                                    <a:pt x="763" y="0"/>
                                  </a:cubicBezTo>
                                  <a:cubicBezTo>
                                    <a:pt x="768" y="23"/>
                                    <a:pt x="774" y="52"/>
                                    <a:pt x="782" y="85"/>
                                  </a:cubicBezTo>
                                  <a:cubicBezTo>
                                    <a:pt x="782" y="86"/>
                                    <a:pt x="781" y="86"/>
                                    <a:pt x="781" y="86"/>
                                  </a:cubicBezTo>
                                  <a:cubicBezTo>
                                    <a:pt x="779" y="88"/>
                                    <a:pt x="778" y="91"/>
                                    <a:pt x="780" y="94"/>
                                  </a:cubicBezTo>
                                  <a:cubicBezTo>
                                    <a:pt x="782" y="96"/>
                                    <a:pt x="786" y="96"/>
                                    <a:pt x="788" y="94"/>
                                  </a:cubicBezTo>
                                  <a:cubicBezTo>
                                    <a:pt x="790" y="92"/>
                                    <a:pt x="790" y="89"/>
                                    <a:pt x="788" y="86"/>
                                  </a:cubicBezTo>
                                  <a:cubicBezTo>
                                    <a:pt x="787" y="85"/>
                                    <a:pt x="786" y="85"/>
                                    <a:pt x="784" y="85"/>
                                  </a:cubicBezTo>
                                  <a:cubicBezTo>
                                    <a:pt x="776" y="52"/>
                                    <a:pt x="770" y="23"/>
                                    <a:pt x="765" y="0"/>
                                  </a:cubicBezTo>
                                  <a:cubicBezTo>
                                    <a:pt x="766" y="0"/>
                                    <a:pt x="766" y="0"/>
                                    <a:pt x="766" y="0"/>
                                  </a:cubicBezTo>
                                  <a:cubicBezTo>
                                    <a:pt x="775" y="38"/>
                                    <a:pt x="790" y="92"/>
                                    <a:pt x="813" y="163"/>
                                  </a:cubicBezTo>
                                  <a:cubicBezTo>
                                    <a:pt x="813" y="163"/>
                                    <a:pt x="812" y="163"/>
                                    <a:pt x="812" y="164"/>
                                  </a:cubicBezTo>
                                  <a:cubicBezTo>
                                    <a:pt x="811" y="165"/>
                                    <a:pt x="810" y="168"/>
                                    <a:pt x="811" y="170"/>
                                  </a:cubicBezTo>
                                  <a:cubicBezTo>
                                    <a:pt x="798" y="184"/>
                                    <a:pt x="782" y="210"/>
                                    <a:pt x="780" y="226"/>
                                  </a:cubicBezTo>
                                  <a:cubicBezTo>
                                    <a:pt x="801" y="176"/>
                                    <a:pt x="833" y="167"/>
                                    <a:pt x="827" y="160"/>
                                  </a:cubicBezTo>
                                  <a:cubicBezTo>
                                    <a:pt x="826" y="158"/>
                                    <a:pt x="823" y="160"/>
                                    <a:pt x="818" y="163"/>
                                  </a:cubicBezTo>
                                  <a:cubicBezTo>
                                    <a:pt x="817" y="162"/>
                                    <a:pt x="816" y="162"/>
                                    <a:pt x="815" y="162"/>
                                  </a:cubicBezTo>
                                  <a:cubicBezTo>
                                    <a:pt x="792" y="93"/>
                                    <a:pt x="778" y="39"/>
                                    <a:pt x="769" y="2"/>
                                  </a:cubicBezTo>
                                  <a:cubicBezTo>
                                    <a:pt x="770" y="3"/>
                                    <a:pt x="772" y="3"/>
                                    <a:pt x="774" y="3"/>
                                  </a:cubicBezTo>
                                  <a:cubicBezTo>
                                    <a:pt x="785" y="35"/>
                                    <a:pt x="801" y="79"/>
                                    <a:pt x="825" y="136"/>
                                  </a:cubicBezTo>
                                  <a:cubicBezTo>
                                    <a:pt x="825" y="136"/>
                                    <a:pt x="825" y="136"/>
                                    <a:pt x="825" y="136"/>
                                  </a:cubicBezTo>
                                  <a:cubicBezTo>
                                    <a:pt x="823" y="138"/>
                                    <a:pt x="823" y="142"/>
                                    <a:pt x="825" y="144"/>
                                  </a:cubicBezTo>
                                  <a:cubicBezTo>
                                    <a:pt x="827" y="146"/>
                                    <a:pt x="830" y="146"/>
                                    <a:pt x="832" y="144"/>
                                  </a:cubicBezTo>
                                  <a:cubicBezTo>
                                    <a:pt x="834" y="142"/>
                                    <a:pt x="834" y="139"/>
                                    <a:pt x="832" y="137"/>
                                  </a:cubicBezTo>
                                  <a:cubicBezTo>
                                    <a:pt x="831" y="135"/>
                                    <a:pt x="829" y="135"/>
                                    <a:pt x="827" y="135"/>
                                  </a:cubicBezTo>
                                  <a:cubicBezTo>
                                    <a:pt x="809" y="92"/>
                                    <a:pt x="795" y="56"/>
                                    <a:pt x="784" y="27"/>
                                  </a:cubicBezTo>
                                  <a:cubicBezTo>
                                    <a:pt x="793" y="48"/>
                                    <a:pt x="803" y="72"/>
                                    <a:pt x="817" y="101"/>
                                  </a:cubicBezTo>
                                  <a:cubicBezTo>
                                    <a:pt x="817" y="101"/>
                                    <a:pt x="816" y="101"/>
                                    <a:pt x="816" y="101"/>
                                  </a:cubicBezTo>
                                  <a:cubicBezTo>
                                    <a:pt x="814" y="103"/>
                                    <a:pt x="814" y="106"/>
                                    <a:pt x="816" y="108"/>
                                  </a:cubicBezTo>
                                  <a:cubicBezTo>
                                    <a:pt x="818" y="110"/>
                                    <a:pt x="821" y="111"/>
                                    <a:pt x="823" y="109"/>
                                  </a:cubicBezTo>
                                  <a:cubicBezTo>
                                    <a:pt x="826" y="107"/>
                                    <a:pt x="826" y="103"/>
                                    <a:pt x="824" y="101"/>
                                  </a:cubicBezTo>
                                  <a:cubicBezTo>
                                    <a:pt x="822" y="100"/>
                                    <a:pt x="820" y="99"/>
                                    <a:pt x="819" y="100"/>
                                  </a:cubicBezTo>
                                  <a:cubicBezTo>
                                    <a:pt x="799" y="58"/>
                                    <a:pt x="786" y="25"/>
                                    <a:pt x="776" y="1"/>
                                  </a:cubicBezTo>
                                  <a:cubicBezTo>
                                    <a:pt x="777" y="1"/>
                                    <a:pt x="777" y="0"/>
                                    <a:pt x="777" y="0"/>
                                  </a:cubicBezTo>
                                  <a:cubicBezTo>
                                    <a:pt x="783" y="0"/>
                                    <a:pt x="783" y="0"/>
                                    <a:pt x="783" y="0"/>
                                  </a:cubicBezTo>
                                  <a:cubicBezTo>
                                    <a:pt x="799" y="32"/>
                                    <a:pt x="822" y="76"/>
                                    <a:pt x="853" y="129"/>
                                  </a:cubicBezTo>
                                  <a:cubicBezTo>
                                    <a:pt x="853" y="129"/>
                                    <a:pt x="853" y="129"/>
                                    <a:pt x="853" y="129"/>
                                  </a:cubicBezTo>
                                  <a:cubicBezTo>
                                    <a:pt x="851" y="131"/>
                                    <a:pt x="851" y="134"/>
                                    <a:pt x="853" y="136"/>
                                  </a:cubicBezTo>
                                  <a:cubicBezTo>
                                    <a:pt x="855" y="138"/>
                                    <a:pt x="858" y="138"/>
                                    <a:pt x="860" y="136"/>
                                  </a:cubicBezTo>
                                  <a:cubicBezTo>
                                    <a:pt x="863" y="135"/>
                                    <a:pt x="863" y="131"/>
                                    <a:pt x="861" y="129"/>
                                  </a:cubicBezTo>
                                  <a:cubicBezTo>
                                    <a:pt x="859" y="127"/>
                                    <a:pt x="857" y="127"/>
                                    <a:pt x="855" y="128"/>
                                  </a:cubicBezTo>
                                  <a:cubicBezTo>
                                    <a:pt x="824" y="75"/>
                                    <a:pt x="801" y="32"/>
                                    <a:pt x="785" y="0"/>
                                  </a:cubicBezTo>
                                  <a:cubicBezTo>
                                    <a:pt x="792" y="0"/>
                                    <a:pt x="792" y="0"/>
                                    <a:pt x="792" y="0"/>
                                  </a:cubicBezTo>
                                  <a:cubicBezTo>
                                    <a:pt x="801" y="13"/>
                                    <a:pt x="811" y="28"/>
                                    <a:pt x="823" y="45"/>
                                  </a:cubicBezTo>
                                  <a:cubicBezTo>
                                    <a:pt x="821" y="47"/>
                                    <a:pt x="820" y="50"/>
                                    <a:pt x="822" y="52"/>
                                  </a:cubicBezTo>
                                  <a:cubicBezTo>
                                    <a:pt x="824" y="55"/>
                                    <a:pt x="828" y="55"/>
                                    <a:pt x="830" y="53"/>
                                  </a:cubicBezTo>
                                  <a:cubicBezTo>
                                    <a:pt x="832" y="51"/>
                                    <a:pt x="832" y="47"/>
                                    <a:pt x="830" y="45"/>
                                  </a:cubicBezTo>
                                  <a:cubicBezTo>
                                    <a:pt x="829" y="44"/>
                                    <a:pt x="826" y="43"/>
                                    <a:pt x="824" y="44"/>
                                  </a:cubicBezTo>
                                  <a:cubicBezTo>
                                    <a:pt x="813" y="28"/>
                                    <a:pt x="803" y="13"/>
                                    <a:pt x="794" y="0"/>
                                  </a:cubicBezTo>
                                  <a:cubicBezTo>
                                    <a:pt x="799" y="0"/>
                                    <a:pt x="799" y="0"/>
                                    <a:pt x="799" y="0"/>
                                  </a:cubicBezTo>
                                  <a:cubicBezTo>
                                    <a:pt x="825" y="35"/>
                                    <a:pt x="858" y="80"/>
                                    <a:pt x="893" y="124"/>
                                  </a:cubicBezTo>
                                  <a:cubicBezTo>
                                    <a:pt x="892" y="125"/>
                                    <a:pt x="892" y="128"/>
                                    <a:pt x="894" y="130"/>
                                  </a:cubicBezTo>
                                  <a:cubicBezTo>
                                    <a:pt x="896" y="132"/>
                                    <a:pt x="899" y="133"/>
                                    <a:pt x="901" y="131"/>
                                  </a:cubicBezTo>
                                  <a:cubicBezTo>
                                    <a:pt x="903" y="129"/>
                                    <a:pt x="903" y="125"/>
                                    <a:pt x="901" y="123"/>
                                  </a:cubicBezTo>
                                  <a:cubicBezTo>
                                    <a:pt x="900" y="121"/>
                                    <a:pt x="897" y="121"/>
                                    <a:pt x="895" y="122"/>
                                  </a:cubicBezTo>
                                  <a:cubicBezTo>
                                    <a:pt x="860" y="79"/>
                                    <a:pt x="827" y="35"/>
                                    <a:pt x="802" y="0"/>
                                  </a:cubicBezTo>
                                  <a:cubicBezTo>
                                    <a:pt x="815" y="0"/>
                                    <a:pt x="815" y="0"/>
                                    <a:pt x="815" y="0"/>
                                  </a:cubicBezTo>
                                  <a:cubicBezTo>
                                    <a:pt x="878" y="65"/>
                                    <a:pt x="878" y="65"/>
                                    <a:pt x="878" y="65"/>
                                  </a:cubicBezTo>
                                  <a:cubicBezTo>
                                    <a:pt x="877" y="67"/>
                                    <a:pt x="877" y="70"/>
                                    <a:pt x="879" y="72"/>
                                  </a:cubicBezTo>
                                  <a:cubicBezTo>
                                    <a:pt x="881" y="74"/>
                                    <a:pt x="884" y="74"/>
                                    <a:pt x="886" y="72"/>
                                  </a:cubicBezTo>
                                  <a:cubicBezTo>
                                    <a:pt x="888" y="70"/>
                                    <a:pt x="888" y="67"/>
                                    <a:pt x="886" y="65"/>
                                  </a:cubicBezTo>
                                  <a:cubicBezTo>
                                    <a:pt x="885" y="63"/>
                                    <a:pt x="882" y="62"/>
                                    <a:pt x="880" y="64"/>
                                  </a:cubicBezTo>
                                  <a:cubicBezTo>
                                    <a:pt x="818" y="0"/>
                                    <a:pt x="818" y="0"/>
                                    <a:pt x="818" y="0"/>
                                  </a:cubicBezTo>
                                  <a:cubicBezTo>
                                    <a:pt x="834" y="0"/>
                                    <a:pt x="834" y="0"/>
                                    <a:pt x="834" y="0"/>
                                  </a:cubicBezTo>
                                  <a:cubicBezTo>
                                    <a:pt x="849" y="12"/>
                                    <a:pt x="865" y="25"/>
                                    <a:pt x="882" y="40"/>
                                  </a:cubicBezTo>
                                  <a:cubicBezTo>
                                    <a:pt x="881" y="42"/>
                                    <a:pt x="881" y="44"/>
                                    <a:pt x="882" y="46"/>
                                  </a:cubicBezTo>
                                  <a:cubicBezTo>
                                    <a:pt x="884" y="48"/>
                                    <a:pt x="888" y="48"/>
                                    <a:pt x="890" y="46"/>
                                  </a:cubicBezTo>
                                  <a:cubicBezTo>
                                    <a:pt x="892" y="44"/>
                                    <a:pt x="892" y="41"/>
                                    <a:pt x="890" y="39"/>
                                  </a:cubicBezTo>
                                  <a:cubicBezTo>
                                    <a:pt x="888" y="37"/>
                                    <a:pt x="885" y="36"/>
                                    <a:pt x="883" y="38"/>
                                  </a:cubicBezTo>
                                  <a:cubicBezTo>
                                    <a:pt x="867" y="24"/>
                                    <a:pt x="852" y="11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71" y="22"/>
                                    <a:pt x="904" y="48"/>
                                    <a:pt x="936" y="74"/>
                                  </a:cubicBezTo>
                                  <a:cubicBezTo>
                                    <a:pt x="936" y="441"/>
                                    <a:pt x="936" y="441"/>
                                    <a:pt x="936" y="441"/>
                                  </a:cubicBezTo>
                                  <a:cubicBezTo>
                                    <a:pt x="920" y="433"/>
                                    <a:pt x="874" y="423"/>
                                    <a:pt x="855" y="429"/>
                                  </a:cubicBezTo>
                                  <a:cubicBezTo>
                                    <a:pt x="898" y="429"/>
                                    <a:pt x="925" y="444"/>
                                    <a:pt x="936" y="447"/>
                                  </a:cubicBezTo>
                                  <a:cubicBezTo>
                                    <a:pt x="936" y="477"/>
                                    <a:pt x="936" y="477"/>
                                    <a:pt x="936" y="477"/>
                                  </a:cubicBezTo>
                                  <a:cubicBezTo>
                                    <a:pt x="921" y="466"/>
                                    <a:pt x="885" y="449"/>
                                    <a:pt x="868" y="449"/>
                                  </a:cubicBezTo>
                                  <a:cubicBezTo>
                                    <a:pt x="905" y="459"/>
                                    <a:pt x="926" y="477"/>
                                    <a:pt x="936" y="484"/>
                                  </a:cubicBezTo>
                                  <a:close/>
                                  <a:moveTo>
                                    <a:pt x="525" y="256"/>
                                  </a:moveTo>
                                  <a:cubicBezTo>
                                    <a:pt x="521" y="238"/>
                                    <a:pt x="459" y="183"/>
                                    <a:pt x="450" y="191"/>
                                  </a:cubicBezTo>
                                  <a:cubicBezTo>
                                    <a:pt x="443" y="200"/>
                                    <a:pt x="499" y="221"/>
                                    <a:pt x="525" y="256"/>
                                  </a:cubicBezTo>
                                  <a:close/>
                                  <a:moveTo>
                                    <a:pt x="493" y="275"/>
                                  </a:moveTo>
                                  <a:cubicBezTo>
                                    <a:pt x="486" y="261"/>
                                    <a:pt x="424" y="226"/>
                                    <a:pt x="419" y="235"/>
                                  </a:cubicBezTo>
                                  <a:cubicBezTo>
                                    <a:pt x="414" y="243"/>
                                    <a:pt x="465" y="250"/>
                                    <a:pt x="493" y="275"/>
                                  </a:cubicBezTo>
                                  <a:close/>
                                  <a:moveTo>
                                    <a:pt x="516" y="270"/>
                                  </a:moveTo>
                                  <a:cubicBezTo>
                                    <a:pt x="510" y="257"/>
                                    <a:pt x="454" y="227"/>
                                    <a:pt x="449" y="235"/>
                                  </a:cubicBezTo>
                                  <a:cubicBezTo>
                                    <a:pt x="445" y="243"/>
                                    <a:pt x="491" y="248"/>
                                    <a:pt x="516" y="270"/>
                                  </a:cubicBezTo>
                                  <a:close/>
                                  <a:moveTo>
                                    <a:pt x="550" y="287"/>
                                  </a:moveTo>
                                  <a:cubicBezTo>
                                    <a:pt x="546" y="273"/>
                                    <a:pt x="495" y="235"/>
                                    <a:pt x="489" y="242"/>
                                  </a:cubicBezTo>
                                  <a:cubicBezTo>
                                    <a:pt x="483" y="249"/>
                                    <a:pt x="528" y="261"/>
                                    <a:pt x="550" y="287"/>
                                  </a:cubicBezTo>
                                  <a:close/>
                                  <a:moveTo>
                                    <a:pt x="560" y="252"/>
                                  </a:moveTo>
                                  <a:cubicBezTo>
                                    <a:pt x="558" y="240"/>
                                    <a:pt x="522" y="200"/>
                                    <a:pt x="516" y="204"/>
                                  </a:cubicBezTo>
                                  <a:cubicBezTo>
                                    <a:pt x="511" y="210"/>
                                    <a:pt x="546" y="227"/>
                                    <a:pt x="560" y="252"/>
                                  </a:cubicBezTo>
                                  <a:close/>
                                  <a:moveTo>
                                    <a:pt x="633" y="312"/>
                                  </a:moveTo>
                                  <a:cubicBezTo>
                                    <a:pt x="631" y="314"/>
                                    <a:pt x="638" y="316"/>
                                    <a:pt x="640" y="319"/>
                                  </a:cubicBezTo>
                                  <a:cubicBezTo>
                                    <a:pt x="640" y="316"/>
                                    <a:pt x="636" y="309"/>
                                    <a:pt x="633" y="312"/>
                                  </a:cubicBezTo>
                                  <a:close/>
                                  <a:moveTo>
                                    <a:pt x="637" y="230"/>
                                  </a:moveTo>
                                  <a:cubicBezTo>
                                    <a:pt x="638" y="221"/>
                                    <a:pt x="633" y="185"/>
                                    <a:pt x="629" y="186"/>
                                  </a:cubicBezTo>
                                  <a:cubicBezTo>
                                    <a:pt x="624" y="187"/>
                                    <a:pt x="636" y="210"/>
                                    <a:pt x="637" y="230"/>
                                  </a:cubicBezTo>
                                  <a:close/>
                                  <a:moveTo>
                                    <a:pt x="616" y="193"/>
                                  </a:moveTo>
                                  <a:cubicBezTo>
                                    <a:pt x="619" y="182"/>
                                    <a:pt x="602" y="134"/>
                                    <a:pt x="595" y="136"/>
                                  </a:cubicBezTo>
                                  <a:cubicBezTo>
                                    <a:pt x="589" y="139"/>
                                    <a:pt x="613" y="166"/>
                                    <a:pt x="616" y="193"/>
                                  </a:cubicBezTo>
                                  <a:close/>
                                  <a:moveTo>
                                    <a:pt x="560" y="354"/>
                                  </a:moveTo>
                                  <a:cubicBezTo>
                                    <a:pt x="559" y="360"/>
                                    <a:pt x="584" y="354"/>
                                    <a:pt x="599" y="361"/>
                                  </a:cubicBezTo>
                                  <a:cubicBezTo>
                                    <a:pt x="593" y="355"/>
                                    <a:pt x="562" y="347"/>
                                    <a:pt x="560" y="354"/>
                                  </a:cubicBezTo>
                                  <a:close/>
                                  <a:moveTo>
                                    <a:pt x="552" y="343"/>
                                  </a:moveTo>
                                  <a:cubicBezTo>
                                    <a:pt x="545" y="332"/>
                                    <a:pt x="518" y="320"/>
                                    <a:pt x="501" y="315"/>
                                  </a:cubicBezTo>
                                  <a:cubicBezTo>
                                    <a:pt x="481" y="294"/>
                                    <a:pt x="412" y="271"/>
                                    <a:pt x="409" y="276"/>
                                  </a:cubicBezTo>
                                  <a:cubicBezTo>
                                    <a:pt x="398" y="273"/>
                                    <a:pt x="391" y="272"/>
                                    <a:pt x="390" y="274"/>
                                  </a:cubicBezTo>
                                  <a:cubicBezTo>
                                    <a:pt x="390" y="281"/>
                                    <a:pt x="471" y="297"/>
                                    <a:pt x="487" y="318"/>
                                  </a:cubicBezTo>
                                  <a:cubicBezTo>
                                    <a:pt x="483" y="311"/>
                                    <a:pt x="471" y="302"/>
                                    <a:pt x="457" y="295"/>
                                  </a:cubicBezTo>
                                  <a:cubicBezTo>
                                    <a:pt x="473" y="301"/>
                                    <a:pt x="489" y="307"/>
                                    <a:pt x="499" y="315"/>
                                  </a:cubicBezTo>
                                  <a:cubicBezTo>
                                    <a:pt x="492" y="313"/>
                                    <a:pt x="486" y="312"/>
                                    <a:pt x="486" y="314"/>
                                  </a:cubicBezTo>
                                  <a:cubicBezTo>
                                    <a:pt x="486" y="320"/>
                                    <a:pt x="540" y="327"/>
                                    <a:pt x="552" y="343"/>
                                  </a:cubicBezTo>
                                  <a:close/>
                                  <a:moveTo>
                                    <a:pt x="553" y="367"/>
                                  </a:moveTo>
                                  <a:cubicBezTo>
                                    <a:pt x="545" y="362"/>
                                    <a:pt x="512" y="364"/>
                                    <a:pt x="513" y="371"/>
                                  </a:cubicBezTo>
                                  <a:cubicBezTo>
                                    <a:pt x="514" y="377"/>
                                    <a:pt x="536" y="364"/>
                                    <a:pt x="553" y="367"/>
                                  </a:cubicBezTo>
                                  <a:close/>
                                  <a:moveTo>
                                    <a:pt x="522" y="454"/>
                                  </a:moveTo>
                                  <a:cubicBezTo>
                                    <a:pt x="525" y="459"/>
                                    <a:pt x="544" y="429"/>
                                    <a:pt x="562" y="426"/>
                                  </a:cubicBezTo>
                                  <a:cubicBezTo>
                                    <a:pt x="550" y="424"/>
                                    <a:pt x="519" y="449"/>
                                    <a:pt x="522" y="454"/>
                                  </a:cubicBezTo>
                                  <a:close/>
                                  <a:moveTo>
                                    <a:pt x="525" y="431"/>
                                  </a:moveTo>
                                  <a:cubicBezTo>
                                    <a:pt x="509" y="424"/>
                                    <a:pt x="452" y="438"/>
                                    <a:pt x="453" y="444"/>
                                  </a:cubicBezTo>
                                  <a:cubicBezTo>
                                    <a:pt x="455" y="451"/>
                                    <a:pt x="498" y="426"/>
                                    <a:pt x="525" y="431"/>
                                  </a:cubicBezTo>
                                  <a:close/>
                                  <a:moveTo>
                                    <a:pt x="553" y="468"/>
                                  </a:moveTo>
                                  <a:cubicBezTo>
                                    <a:pt x="539" y="468"/>
                                    <a:pt x="498" y="497"/>
                                    <a:pt x="502" y="502"/>
                                  </a:cubicBezTo>
                                  <a:cubicBezTo>
                                    <a:pt x="507" y="507"/>
                                    <a:pt x="532" y="472"/>
                                    <a:pt x="553" y="468"/>
                                  </a:cubicBezTo>
                                  <a:close/>
                                  <a:moveTo>
                                    <a:pt x="586" y="438"/>
                                  </a:moveTo>
                                  <a:cubicBezTo>
                                    <a:pt x="574" y="438"/>
                                    <a:pt x="540" y="464"/>
                                    <a:pt x="544" y="469"/>
                                  </a:cubicBezTo>
                                  <a:cubicBezTo>
                                    <a:pt x="548" y="473"/>
                                    <a:pt x="569" y="442"/>
                                    <a:pt x="586" y="438"/>
                                  </a:cubicBezTo>
                                  <a:close/>
                                  <a:moveTo>
                                    <a:pt x="604" y="404"/>
                                  </a:moveTo>
                                  <a:cubicBezTo>
                                    <a:pt x="600" y="383"/>
                                    <a:pt x="560" y="389"/>
                                    <a:pt x="566" y="401"/>
                                  </a:cubicBezTo>
                                  <a:cubicBezTo>
                                    <a:pt x="570" y="410"/>
                                    <a:pt x="589" y="380"/>
                                    <a:pt x="604" y="404"/>
                                  </a:cubicBezTo>
                                  <a:close/>
                                  <a:moveTo>
                                    <a:pt x="613" y="304"/>
                                  </a:moveTo>
                                  <a:cubicBezTo>
                                    <a:pt x="613" y="284"/>
                                    <a:pt x="583" y="252"/>
                                    <a:pt x="577" y="258"/>
                                  </a:cubicBezTo>
                                  <a:cubicBezTo>
                                    <a:pt x="569" y="266"/>
                                    <a:pt x="600" y="277"/>
                                    <a:pt x="613" y="304"/>
                                  </a:cubicBezTo>
                                  <a:close/>
                                  <a:moveTo>
                                    <a:pt x="634" y="428"/>
                                  </a:moveTo>
                                  <a:cubicBezTo>
                                    <a:pt x="621" y="429"/>
                                    <a:pt x="614" y="448"/>
                                    <a:pt x="617" y="450"/>
                                  </a:cubicBezTo>
                                  <a:cubicBezTo>
                                    <a:pt x="619" y="452"/>
                                    <a:pt x="621" y="431"/>
                                    <a:pt x="634" y="428"/>
                                  </a:cubicBezTo>
                                  <a:close/>
                                  <a:moveTo>
                                    <a:pt x="642" y="361"/>
                                  </a:moveTo>
                                  <a:cubicBezTo>
                                    <a:pt x="642" y="361"/>
                                    <a:pt x="638" y="348"/>
                                    <a:pt x="635" y="349"/>
                                  </a:cubicBezTo>
                                  <a:cubicBezTo>
                                    <a:pt x="635" y="349"/>
                                    <a:pt x="633" y="351"/>
                                    <a:pt x="633" y="351"/>
                                  </a:cubicBezTo>
                                  <a:cubicBezTo>
                                    <a:pt x="630" y="354"/>
                                    <a:pt x="642" y="361"/>
                                    <a:pt x="642" y="361"/>
                                  </a:cubicBezTo>
                                  <a:close/>
                                  <a:moveTo>
                                    <a:pt x="662" y="204"/>
                                  </a:moveTo>
                                  <a:cubicBezTo>
                                    <a:pt x="662" y="204"/>
                                    <a:pt x="666" y="141"/>
                                    <a:pt x="664" y="138"/>
                                  </a:cubicBezTo>
                                  <a:cubicBezTo>
                                    <a:pt x="664" y="136"/>
                                    <a:pt x="660" y="136"/>
                                    <a:pt x="659" y="137"/>
                                  </a:cubicBezTo>
                                  <a:cubicBezTo>
                                    <a:pt x="659" y="140"/>
                                    <a:pt x="662" y="204"/>
                                    <a:pt x="662" y="204"/>
                                  </a:cubicBezTo>
                                  <a:close/>
                                  <a:moveTo>
                                    <a:pt x="668" y="364"/>
                                  </a:moveTo>
                                  <a:cubicBezTo>
                                    <a:pt x="667" y="364"/>
                                    <a:pt x="665" y="364"/>
                                    <a:pt x="664" y="364"/>
                                  </a:cubicBezTo>
                                  <a:cubicBezTo>
                                    <a:pt x="661" y="364"/>
                                    <a:pt x="664" y="378"/>
                                    <a:pt x="664" y="378"/>
                                  </a:cubicBezTo>
                                  <a:cubicBezTo>
                                    <a:pt x="664" y="378"/>
                                    <a:pt x="670" y="366"/>
                                    <a:pt x="668" y="364"/>
                                  </a:cubicBezTo>
                                  <a:close/>
                                  <a:moveTo>
                                    <a:pt x="669" y="292"/>
                                  </a:moveTo>
                                  <a:cubicBezTo>
                                    <a:pt x="669" y="292"/>
                                    <a:pt x="673" y="233"/>
                                    <a:pt x="672" y="230"/>
                                  </a:cubicBezTo>
                                  <a:cubicBezTo>
                                    <a:pt x="671" y="228"/>
                                    <a:pt x="667" y="228"/>
                                    <a:pt x="667" y="230"/>
                                  </a:cubicBezTo>
                                  <a:cubicBezTo>
                                    <a:pt x="667" y="232"/>
                                    <a:pt x="669" y="292"/>
                                    <a:pt x="669" y="292"/>
                                  </a:cubicBezTo>
                                  <a:close/>
                                  <a:moveTo>
                                    <a:pt x="671" y="404"/>
                                  </a:moveTo>
                                  <a:cubicBezTo>
                                    <a:pt x="671" y="404"/>
                                    <a:pt x="677" y="417"/>
                                    <a:pt x="680" y="415"/>
                                  </a:cubicBezTo>
                                  <a:cubicBezTo>
                                    <a:pt x="681" y="415"/>
                                    <a:pt x="683" y="412"/>
                                    <a:pt x="683" y="412"/>
                                  </a:cubicBezTo>
                                  <a:cubicBezTo>
                                    <a:pt x="685" y="409"/>
                                    <a:pt x="671" y="404"/>
                                    <a:pt x="671" y="404"/>
                                  </a:cubicBezTo>
                                  <a:close/>
                                  <a:moveTo>
                                    <a:pt x="693" y="488"/>
                                  </a:moveTo>
                                  <a:cubicBezTo>
                                    <a:pt x="694" y="485"/>
                                    <a:pt x="674" y="454"/>
                                    <a:pt x="674" y="454"/>
                                  </a:cubicBezTo>
                                  <a:cubicBezTo>
                                    <a:pt x="674" y="454"/>
                                    <a:pt x="688" y="488"/>
                                    <a:pt x="691" y="490"/>
                                  </a:cubicBezTo>
                                  <a:cubicBezTo>
                                    <a:pt x="691" y="490"/>
                                    <a:pt x="693" y="489"/>
                                    <a:pt x="693" y="488"/>
                                  </a:cubicBezTo>
                                  <a:close/>
                                  <a:moveTo>
                                    <a:pt x="694" y="192"/>
                                  </a:moveTo>
                                  <a:cubicBezTo>
                                    <a:pt x="694" y="192"/>
                                    <a:pt x="710" y="122"/>
                                    <a:pt x="709" y="118"/>
                                  </a:cubicBezTo>
                                  <a:cubicBezTo>
                                    <a:pt x="709" y="116"/>
                                    <a:pt x="705" y="115"/>
                                    <a:pt x="704" y="117"/>
                                  </a:cubicBezTo>
                                  <a:cubicBezTo>
                                    <a:pt x="703" y="120"/>
                                    <a:pt x="694" y="192"/>
                                    <a:pt x="694" y="192"/>
                                  </a:cubicBezTo>
                                  <a:close/>
                                  <a:moveTo>
                                    <a:pt x="854" y="399"/>
                                  </a:moveTo>
                                  <a:cubicBezTo>
                                    <a:pt x="903" y="387"/>
                                    <a:pt x="935" y="404"/>
                                    <a:pt x="935" y="397"/>
                                  </a:cubicBezTo>
                                  <a:cubicBezTo>
                                    <a:pt x="934" y="388"/>
                                    <a:pt x="874" y="388"/>
                                    <a:pt x="854" y="399"/>
                                  </a:cubicBezTo>
                                  <a:close/>
                                  <a:moveTo>
                                    <a:pt x="839" y="379"/>
                                  </a:moveTo>
                                  <a:cubicBezTo>
                                    <a:pt x="876" y="376"/>
                                    <a:pt x="894" y="392"/>
                                    <a:pt x="896" y="387"/>
                                  </a:cubicBezTo>
                                  <a:cubicBezTo>
                                    <a:pt x="897" y="380"/>
                                    <a:pt x="855" y="373"/>
                                    <a:pt x="839" y="379"/>
                                  </a:cubicBezTo>
                                  <a:close/>
                                  <a:moveTo>
                                    <a:pt x="894" y="326"/>
                                  </a:moveTo>
                                  <a:cubicBezTo>
                                    <a:pt x="893" y="319"/>
                                    <a:pt x="843" y="325"/>
                                    <a:pt x="828" y="337"/>
                                  </a:cubicBezTo>
                                  <a:cubicBezTo>
                                    <a:pt x="868" y="321"/>
                                    <a:pt x="894" y="333"/>
                                    <a:pt x="894" y="326"/>
                                  </a:cubicBezTo>
                                  <a:close/>
                                  <a:moveTo>
                                    <a:pt x="871" y="365"/>
                                  </a:moveTo>
                                  <a:cubicBezTo>
                                    <a:pt x="907" y="356"/>
                                    <a:pt x="927" y="369"/>
                                    <a:pt x="928" y="363"/>
                                  </a:cubicBezTo>
                                  <a:cubicBezTo>
                                    <a:pt x="929" y="357"/>
                                    <a:pt x="885" y="356"/>
                                    <a:pt x="871" y="365"/>
                                  </a:cubicBezTo>
                                  <a:close/>
                                  <a:moveTo>
                                    <a:pt x="847" y="323"/>
                                  </a:moveTo>
                                  <a:cubicBezTo>
                                    <a:pt x="893" y="298"/>
                                    <a:pt x="928" y="307"/>
                                    <a:pt x="926" y="299"/>
                                  </a:cubicBezTo>
                                  <a:cubicBezTo>
                                    <a:pt x="924" y="291"/>
                                    <a:pt x="864" y="307"/>
                                    <a:pt x="847" y="323"/>
                                  </a:cubicBezTo>
                                  <a:close/>
                                  <a:moveTo>
                                    <a:pt x="819" y="330"/>
                                  </a:moveTo>
                                  <a:cubicBezTo>
                                    <a:pt x="861" y="295"/>
                                    <a:pt x="899" y="298"/>
                                    <a:pt x="896" y="290"/>
                                  </a:cubicBezTo>
                                  <a:cubicBezTo>
                                    <a:pt x="892" y="282"/>
                                    <a:pt x="833" y="310"/>
                                    <a:pt x="819" y="330"/>
                                  </a:cubicBezTo>
                                  <a:close/>
                                  <a:moveTo>
                                    <a:pt x="792" y="323"/>
                                  </a:moveTo>
                                  <a:cubicBezTo>
                                    <a:pt x="820" y="292"/>
                                    <a:pt x="849" y="291"/>
                                    <a:pt x="846" y="285"/>
                                  </a:cubicBezTo>
                                  <a:cubicBezTo>
                                    <a:pt x="842" y="279"/>
                                    <a:pt x="800" y="306"/>
                                    <a:pt x="792" y="323"/>
                                  </a:cubicBezTo>
                                  <a:close/>
                                  <a:moveTo>
                                    <a:pt x="890" y="244"/>
                                  </a:moveTo>
                                  <a:cubicBezTo>
                                    <a:pt x="885" y="236"/>
                                    <a:pt x="815" y="270"/>
                                    <a:pt x="799" y="292"/>
                                  </a:cubicBezTo>
                                  <a:cubicBezTo>
                                    <a:pt x="849" y="252"/>
                                    <a:pt x="895" y="253"/>
                                    <a:pt x="890" y="244"/>
                                  </a:cubicBezTo>
                                  <a:close/>
                                  <a:moveTo>
                                    <a:pt x="781" y="336"/>
                                  </a:moveTo>
                                  <a:cubicBezTo>
                                    <a:pt x="810" y="305"/>
                                    <a:pt x="838" y="304"/>
                                    <a:pt x="835" y="299"/>
                                  </a:cubicBezTo>
                                  <a:cubicBezTo>
                                    <a:pt x="831" y="293"/>
                                    <a:pt x="790" y="320"/>
                                    <a:pt x="781" y="336"/>
                                  </a:cubicBezTo>
                                  <a:close/>
                                  <a:moveTo>
                                    <a:pt x="799" y="290"/>
                                  </a:moveTo>
                                  <a:cubicBezTo>
                                    <a:pt x="848" y="243"/>
                                    <a:pt x="897" y="239"/>
                                    <a:pt x="891" y="231"/>
                                  </a:cubicBezTo>
                                  <a:cubicBezTo>
                                    <a:pt x="885" y="223"/>
                                    <a:pt x="814" y="264"/>
                                    <a:pt x="799" y="290"/>
                                  </a:cubicBezTo>
                                  <a:close/>
                                  <a:moveTo>
                                    <a:pt x="778" y="252"/>
                                  </a:moveTo>
                                  <a:cubicBezTo>
                                    <a:pt x="803" y="219"/>
                                    <a:pt x="827" y="220"/>
                                    <a:pt x="824" y="213"/>
                                  </a:cubicBezTo>
                                  <a:cubicBezTo>
                                    <a:pt x="821" y="207"/>
                                    <a:pt x="786" y="234"/>
                                    <a:pt x="778" y="252"/>
                                  </a:cubicBezTo>
                                  <a:close/>
                                  <a:moveTo>
                                    <a:pt x="775" y="376"/>
                                  </a:moveTo>
                                  <a:cubicBezTo>
                                    <a:pt x="807" y="346"/>
                                    <a:pt x="835" y="348"/>
                                    <a:pt x="832" y="341"/>
                                  </a:cubicBezTo>
                                  <a:cubicBezTo>
                                    <a:pt x="829" y="334"/>
                                    <a:pt x="786" y="358"/>
                                    <a:pt x="775" y="376"/>
                                  </a:cubicBezTo>
                                  <a:close/>
                                  <a:moveTo>
                                    <a:pt x="728" y="348"/>
                                  </a:moveTo>
                                  <a:cubicBezTo>
                                    <a:pt x="749" y="321"/>
                                    <a:pt x="770" y="320"/>
                                    <a:pt x="767" y="315"/>
                                  </a:cubicBezTo>
                                  <a:cubicBezTo>
                                    <a:pt x="765" y="310"/>
                                    <a:pt x="734" y="333"/>
                                    <a:pt x="728" y="348"/>
                                  </a:cubicBezTo>
                                  <a:close/>
                                  <a:moveTo>
                                    <a:pt x="740" y="197"/>
                                  </a:moveTo>
                                  <a:cubicBezTo>
                                    <a:pt x="752" y="167"/>
                                    <a:pt x="769" y="156"/>
                                    <a:pt x="765" y="153"/>
                                  </a:cubicBezTo>
                                  <a:cubicBezTo>
                                    <a:pt x="761" y="150"/>
                                    <a:pt x="744" y="174"/>
                                    <a:pt x="740" y="197"/>
                                  </a:cubicBezTo>
                                  <a:close/>
                                  <a:moveTo>
                                    <a:pt x="730" y="174"/>
                                  </a:moveTo>
                                  <a:cubicBezTo>
                                    <a:pt x="730" y="174"/>
                                    <a:pt x="745" y="131"/>
                                    <a:pt x="745" y="129"/>
                                  </a:cubicBezTo>
                                  <a:cubicBezTo>
                                    <a:pt x="744" y="127"/>
                                    <a:pt x="741" y="126"/>
                                    <a:pt x="740" y="127"/>
                                  </a:cubicBezTo>
                                  <a:cubicBezTo>
                                    <a:pt x="739" y="129"/>
                                    <a:pt x="730" y="174"/>
                                    <a:pt x="730" y="174"/>
                                  </a:cubicBezTo>
                                  <a:close/>
                                  <a:moveTo>
                                    <a:pt x="718" y="308"/>
                                  </a:moveTo>
                                  <a:cubicBezTo>
                                    <a:pt x="740" y="282"/>
                                    <a:pt x="758" y="285"/>
                                    <a:pt x="756" y="279"/>
                                  </a:cubicBezTo>
                                  <a:cubicBezTo>
                                    <a:pt x="755" y="273"/>
                                    <a:pt x="725" y="293"/>
                                    <a:pt x="718" y="308"/>
                                  </a:cubicBezTo>
                                  <a:close/>
                                  <a:moveTo>
                                    <a:pt x="708" y="251"/>
                                  </a:moveTo>
                                  <a:cubicBezTo>
                                    <a:pt x="715" y="220"/>
                                    <a:pt x="730" y="205"/>
                                    <a:pt x="725" y="203"/>
                                  </a:cubicBezTo>
                                  <a:cubicBezTo>
                                    <a:pt x="722" y="201"/>
                                    <a:pt x="708" y="227"/>
                                    <a:pt x="708" y="251"/>
                                  </a:cubicBezTo>
                                  <a:close/>
                                  <a:moveTo>
                                    <a:pt x="705" y="350"/>
                                  </a:moveTo>
                                  <a:cubicBezTo>
                                    <a:pt x="705" y="350"/>
                                    <a:pt x="721" y="343"/>
                                    <a:pt x="720" y="340"/>
                                  </a:cubicBezTo>
                                  <a:cubicBezTo>
                                    <a:pt x="720" y="340"/>
                                    <a:pt x="718" y="338"/>
                                    <a:pt x="718" y="337"/>
                                  </a:cubicBezTo>
                                  <a:cubicBezTo>
                                    <a:pt x="715" y="336"/>
                                    <a:pt x="705" y="350"/>
                                    <a:pt x="705" y="350"/>
                                  </a:cubicBezTo>
                                  <a:close/>
                                  <a:moveTo>
                                    <a:pt x="738" y="501"/>
                                  </a:moveTo>
                                  <a:cubicBezTo>
                                    <a:pt x="738" y="497"/>
                                    <a:pt x="718" y="472"/>
                                    <a:pt x="703" y="464"/>
                                  </a:cubicBezTo>
                                  <a:cubicBezTo>
                                    <a:pt x="717" y="475"/>
                                    <a:pt x="732" y="502"/>
                                    <a:pt x="736" y="503"/>
                                  </a:cubicBezTo>
                                  <a:cubicBezTo>
                                    <a:pt x="737" y="503"/>
                                    <a:pt x="738" y="502"/>
                                    <a:pt x="738" y="501"/>
                                  </a:cubicBezTo>
                                  <a:close/>
                                  <a:moveTo>
                                    <a:pt x="711" y="448"/>
                                  </a:moveTo>
                                  <a:cubicBezTo>
                                    <a:pt x="743" y="453"/>
                                    <a:pt x="734" y="480"/>
                                    <a:pt x="742" y="475"/>
                                  </a:cubicBezTo>
                                  <a:cubicBezTo>
                                    <a:pt x="747" y="470"/>
                                    <a:pt x="734" y="449"/>
                                    <a:pt x="711" y="448"/>
                                  </a:cubicBezTo>
                                  <a:close/>
                                  <a:moveTo>
                                    <a:pt x="760" y="394"/>
                                  </a:moveTo>
                                  <a:cubicBezTo>
                                    <a:pt x="762" y="391"/>
                                    <a:pt x="745" y="372"/>
                                    <a:pt x="728" y="395"/>
                                  </a:cubicBezTo>
                                  <a:cubicBezTo>
                                    <a:pt x="750" y="374"/>
                                    <a:pt x="755" y="397"/>
                                    <a:pt x="760" y="394"/>
                                  </a:cubicBezTo>
                                  <a:close/>
                                  <a:moveTo>
                                    <a:pt x="806" y="455"/>
                                  </a:moveTo>
                                  <a:cubicBezTo>
                                    <a:pt x="809" y="450"/>
                                    <a:pt x="780" y="427"/>
                                    <a:pt x="745" y="440"/>
                                  </a:cubicBezTo>
                                  <a:cubicBezTo>
                                    <a:pt x="785" y="432"/>
                                    <a:pt x="803" y="460"/>
                                    <a:pt x="806" y="455"/>
                                  </a:cubicBezTo>
                                  <a:close/>
                                  <a:moveTo>
                                    <a:pt x="769" y="468"/>
                                  </a:moveTo>
                                  <a:cubicBezTo>
                                    <a:pt x="794" y="477"/>
                                    <a:pt x="803" y="505"/>
                                    <a:pt x="808" y="503"/>
                                  </a:cubicBezTo>
                                  <a:cubicBezTo>
                                    <a:pt x="812" y="500"/>
                                    <a:pt x="795" y="475"/>
                                    <a:pt x="769" y="468"/>
                                  </a:cubicBezTo>
                                  <a:close/>
                                  <a:moveTo>
                                    <a:pt x="793" y="472"/>
                                  </a:moveTo>
                                  <a:cubicBezTo>
                                    <a:pt x="819" y="476"/>
                                    <a:pt x="833" y="501"/>
                                    <a:pt x="837" y="498"/>
                                  </a:cubicBezTo>
                                  <a:cubicBezTo>
                                    <a:pt x="841" y="494"/>
                                    <a:pt x="820" y="473"/>
                                    <a:pt x="793" y="472"/>
                                  </a:cubicBezTo>
                                  <a:close/>
                                  <a:moveTo>
                                    <a:pt x="893" y="417"/>
                                  </a:moveTo>
                                  <a:cubicBezTo>
                                    <a:pt x="893" y="410"/>
                                    <a:pt x="841" y="406"/>
                                    <a:pt x="823" y="415"/>
                                  </a:cubicBezTo>
                                  <a:cubicBezTo>
                                    <a:pt x="866" y="407"/>
                                    <a:pt x="892" y="423"/>
                                    <a:pt x="893" y="417"/>
                                  </a:cubicBezTo>
                                  <a:close/>
                                  <a:moveTo>
                                    <a:pt x="846" y="465"/>
                                  </a:moveTo>
                                  <a:cubicBezTo>
                                    <a:pt x="886" y="474"/>
                                    <a:pt x="902" y="498"/>
                                    <a:pt x="905" y="492"/>
                                  </a:cubicBezTo>
                                  <a:cubicBezTo>
                                    <a:pt x="908" y="486"/>
                                    <a:pt x="864" y="464"/>
                                    <a:pt x="846" y="465"/>
                                  </a:cubicBezTo>
                                  <a:close/>
                                  <a:moveTo>
                                    <a:pt x="370" y="373"/>
                                  </a:moveTo>
                                  <a:cubicBezTo>
                                    <a:pt x="296" y="300"/>
                                    <a:pt x="244" y="243"/>
                                    <a:pt x="209" y="202"/>
                                  </a:cubicBezTo>
                                  <a:cubicBezTo>
                                    <a:pt x="237" y="239"/>
                                    <a:pt x="278" y="287"/>
                                    <a:pt x="328" y="342"/>
                                  </a:cubicBezTo>
                                  <a:cubicBezTo>
                                    <a:pt x="325" y="344"/>
                                    <a:pt x="325" y="344"/>
                                    <a:pt x="325" y="344"/>
                                  </a:cubicBezTo>
                                  <a:cubicBezTo>
                                    <a:pt x="261" y="275"/>
                                    <a:pt x="213" y="215"/>
                                    <a:pt x="185" y="177"/>
                                  </a:cubicBezTo>
                                  <a:cubicBezTo>
                                    <a:pt x="183" y="179"/>
                                    <a:pt x="183" y="179"/>
                                    <a:pt x="183" y="179"/>
                                  </a:cubicBezTo>
                                  <a:cubicBezTo>
                                    <a:pt x="179" y="174"/>
                                    <a:pt x="176" y="170"/>
                                    <a:pt x="173" y="166"/>
                                  </a:cubicBezTo>
                                  <a:cubicBezTo>
                                    <a:pt x="189" y="194"/>
                                    <a:pt x="214" y="239"/>
                                    <a:pt x="251" y="292"/>
                                  </a:cubicBezTo>
                                  <a:cubicBezTo>
                                    <a:pt x="252" y="294"/>
                                    <a:pt x="254" y="297"/>
                                    <a:pt x="256" y="299"/>
                                  </a:cubicBezTo>
                                  <a:cubicBezTo>
                                    <a:pt x="256" y="299"/>
                                    <a:pt x="256" y="300"/>
                                    <a:pt x="256" y="300"/>
                                  </a:cubicBezTo>
                                  <a:cubicBezTo>
                                    <a:pt x="262" y="309"/>
                                    <a:pt x="269" y="318"/>
                                    <a:pt x="276" y="328"/>
                                  </a:cubicBezTo>
                                  <a:cubicBezTo>
                                    <a:pt x="288" y="344"/>
                                    <a:pt x="300" y="361"/>
                                    <a:pt x="313" y="378"/>
                                  </a:cubicBezTo>
                                  <a:cubicBezTo>
                                    <a:pt x="313" y="378"/>
                                    <a:pt x="313" y="378"/>
                                    <a:pt x="313" y="378"/>
                                  </a:cubicBezTo>
                                  <a:cubicBezTo>
                                    <a:pt x="327" y="396"/>
                                    <a:pt x="341" y="415"/>
                                    <a:pt x="357" y="436"/>
                                  </a:cubicBezTo>
                                  <a:cubicBezTo>
                                    <a:pt x="373" y="431"/>
                                    <a:pt x="399" y="426"/>
                                    <a:pt x="423" y="424"/>
                                  </a:cubicBezTo>
                                  <a:cubicBezTo>
                                    <a:pt x="407" y="409"/>
                                    <a:pt x="392" y="395"/>
                                    <a:pt x="378" y="381"/>
                                  </a:cubicBezTo>
                                  <a:cubicBezTo>
                                    <a:pt x="363" y="382"/>
                                    <a:pt x="353" y="383"/>
                                    <a:pt x="352" y="379"/>
                                  </a:cubicBezTo>
                                  <a:cubicBezTo>
                                    <a:pt x="352" y="376"/>
                                    <a:pt x="359" y="374"/>
                                    <a:pt x="370" y="373"/>
                                  </a:cubicBezTo>
                                  <a:close/>
                                  <a:moveTo>
                                    <a:pt x="218" y="129"/>
                                  </a:moveTo>
                                  <a:cubicBezTo>
                                    <a:pt x="218" y="129"/>
                                    <a:pt x="218" y="129"/>
                                    <a:pt x="218" y="129"/>
                                  </a:cubicBezTo>
                                  <a:cubicBezTo>
                                    <a:pt x="226" y="129"/>
                                    <a:pt x="235" y="129"/>
                                    <a:pt x="245" y="129"/>
                                  </a:cubicBezTo>
                                  <a:cubicBezTo>
                                    <a:pt x="235" y="129"/>
                                    <a:pt x="227" y="129"/>
                                    <a:pt x="218" y="129"/>
                                  </a:cubicBezTo>
                                  <a:close/>
                                  <a:moveTo>
                                    <a:pt x="392" y="353"/>
                                  </a:moveTo>
                                  <a:cubicBezTo>
                                    <a:pt x="322" y="296"/>
                                    <a:pt x="271" y="250"/>
                                    <a:pt x="234" y="215"/>
                                  </a:cubicBezTo>
                                  <a:cubicBezTo>
                                    <a:pt x="233" y="217"/>
                                    <a:pt x="233" y="217"/>
                                    <a:pt x="233" y="217"/>
                                  </a:cubicBezTo>
                                  <a:cubicBezTo>
                                    <a:pt x="220" y="206"/>
                                    <a:pt x="208" y="194"/>
                                    <a:pt x="197" y="184"/>
                                  </a:cubicBezTo>
                                  <a:cubicBezTo>
                                    <a:pt x="232" y="224"/>
                                    <a:pt x="289" y="288"/>
                                    <a:pt x="375" y="372"/>
                                  </a:cubicBezTo>
                                  <a:cubicBezTo>
                                    <a:pt x="386" y="371"/>
                                    <a:pt x="400" y="371"/>
                                    <a:pt x="414" y="371"/>
                                  </a:cubicBezTo>
                                  <a:cubicBezTo>
                                    <a:pt x="409" y="367"/>
                                    <a:pt x="404" y="363"/>
                                    <a:pt x="399" y="359"/>
                                  </a:cubicBezTo>
                                  <a:cubicBezTo>
                                    <a:pt x="381" y="361"/>
                                    <a:pt x="367" y="362"/>
                                    <a:pt x="366" y="359"/>
                                  </a:cubicBezTo>
                                  <a:cubicBezTo>
                                    <a:pt x="366" y="356"/>
                                    <a:pt x="377" y="354"/>
                                    <a:pt x="392" y="353"/>
                                  </a:cubicBezTo>
                                  <a:close/>
                                  <a:moveTo>
                                    <a:pt x="398" y="306"/>
                                  </a:moveTo>
                                  <a:cubicBezTo>
                                    <a:pt x="280" y="232"/>
                                    <a:pt x="205" y="176"/>
                                    <a:pt x="172" y="150"/>
                                  </a:cubicBezTo>
                                  <a:cubicBezTo>
                                    <a:pt x="181" y="159"/>
                                    <a:pt x="193" y="172"/>
                                    <a:pt x="209" y="187"/>
                                  </a:cubicBezTo>
                                  <a:cubicBezTo>
                                    <a:pt x="242" y="217"/>
                                    <a:pt x="295" y="261"/>
                                    <a:pt x="377" y="323"/>
                                  </a:cubicBezTo>
                                  <a:cubicBezTo>
                                    <a:pt x="388" y="321"/>
                                    <a:pt x="407" y="322"/>
                                    <a:pt x="428" y="325"/>
                                  </a:cubicBezTo>
                                  <a:cubicBezTo>
                                    <a:pt x="424" y="322"/>
                                    <a:pt x="420" y="320"/>
                                    <a:pt x="416" y="317"/>
                                  </a:cubicBezTo>
                                  <a:cubicBezTo>
                                    <a:pt x="388" y="316"/>
                                    <a:pt x="367" y="318"/>
                                    <a:pt x="366" y="312"/>
                                  </a:cubicBezTo>
                                  <a:cubicBezTo>
                                    <a:pt x="365" y="307"/>
                                    <a:pt x="379" y="305"/>
                                    <a:pt x="398" y="306"/>
                                  </a:cubicBezTo>
                                  <a:close/>
                                  <a:moveTo>
                                    <a:pt x="51" y="0"/>
                                  </a:move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119" y="90"/>
                                    <a:pt x="119" y="90"/>
                                    <a:pt x="119" y="90"/>
                                  </a:cubicBez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160" y="178"/>
                                  </a:moveTo>
                                  <a:cubicBezTo>
                                    <a:pt x="167" y="234"/>
                                    <a:pt x="183" y="343"/>
                                    <a:pt x="218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15" y="350"/>
                                    <a:pt x="183" y="247"/>
                                    <a:pt x="167" y="189"/>
                                  </a:cubicBezTo>
                                  <a:cubicBezTo>
                                    <a:pt x="175" y="231"/>
                                    <a:pt x="190" y="291"/>
                                    <a:pt x="214" y="358"/>
                                  </a:cubicBezTo>
                                  <a:cubicBezTo>
                                    <a:pt x="210" y="359"/>
                                    <a:pt x="210" y="359"/>
                                    <a:pt x="210" y="359"/>
                                  </a:cubicBezTo>
                                  <a:cubicBezTo>
                                    <a:pt x="184" y="285"/>
                                    <a:pt x="169" y="219"/>
                                    <a:pt x="160" y="178"/>
                                  </a:cubicBezTo>
                                  <a:close/>
                                  <a:moveTo>
                                    <a:pt x="0" y="92"/>
                                  </a:moveTo>
                                  <a:cubicBezTo>
                                    <a:pt x="0" y="93"/>
                                    <a:pt x="0" y="93"/>
                                    <a:pt x="0" y="93"/>
                                  </a:cubicBezTo>
                                  <a:cubicBezTo>
                                    <a:pt x="19" y="98"/>
                                    <a:pt x="19" y="98"/>
                                    <a:pt x="19" y="98"/>
                                  </a:cubicBezTo>
                                  <a:lnTo>
                                    <a:pt x="0" y="92"/>
                                  </a:lnTo>
                                  <a:close/>
                                  <a:moveTo>
                                    <a:pt x="90" y="123"/>
                                  </a:move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0" y="110"/>
                                    <a:pt x="0" y="110"/>
                                    <a:pt x="0" y="110"/>
                                  </a:cubicBezTo>
                                  <a:lnTo>
                                    <a:pt x="90" y="123"/>
                                  </a:lnTo>
                                  <a:close/>
                                  <a:moveTo>
                                    <a:pt x="0" y="96"/>
                                  </a:moveTo>
                                  <a:cubicBezTo>
                                    <a:pt x="0" y="102"/>
                                    <a:pt x="0" y="102"/>
                                    <a:pt x="0" y="102"/>
                                  </a:cubicBezTo>
                                  <a:cubicBezTo>
                                    <a:pt x="90" y="119"/>
                                    <a:pt x="90" y="119"/>
                                    <a:pt x="90" y="119"/>
                                  </a:cubicBezTo>
                                  <a:lnTo>
                                    <a:pt x="0" y="96"/>
                                  </a:lnTo>
                                  <a:close/>
                                  <a:moveTo>
                                    <a:pt x="0" y="66"/>
                                  </a:moveTo>
                                  <a:cubicBezTo>
                                    <a:pt x="0" y="74"/>
                                    <a:pt x="0" y="74"/>
                                    <a:pt x="0" y="74"/>
                                  </a:cubicBezTo>
                                  <a:cubicBezTo>
                                    <a:pt x="103" y="112"/>
                                    <a:pt x="103" y="112"/>
                                    <a:pt x="103" y="112"/>
                                  </a:cubicBez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104" y="118"/>
                                  </a:moveTo>
                                  <a:cubicBezTo>
                                    <a:pt x="104" y="117"/>
                                    <a:pt x="104" y="117"/>
                                    <a:pt x="104" y="117"/>
                                  </a:cubicBezTo>
                                  <a:cubicBezTo>
                                    <a:pt x="105" y="117"/>
                                    <a:pt x="105" y="117"/>
                                    <a:pt x="105" y="117"/>
                                  </a:cubicBezTo>
                                  <a:cubicBezTo>
                                    <a:pt x="0" y="77"/>
                                    <a:pt x="0" y="77"/>
                                    <a:pt x="0" y="77"/>
                                  </a:cubicBezTo>
                                  <a:cubicBezTo>
                                    <a:pt x="0" y="88"/>
                                    <a:pt x="0" y="88"/>
                                    <a:pt x="0" y="88"/>
                                  </a:cubicBezTo>
                                  <a:lnTo>
                                    <a:pt x="104" y="118"/>
                                  </a:lnTo>
                                  <a:close/>
                                  <a:moveTo>
                                    <a:pt x="114" y="139"/>
                                  </a:moveTo>
                                  <a:cubicBezTo>
                                    <a:pt x="0" y="148"/>
                                    <a:pt x="0" y="148"/>
                                    <a:pt x="0" y="148"/>
                                  </a:cubicBezTo>
                                  <a:cubicBezTo>
                                    <a:pt x="0" y="158"/>
                                    <a:pt x="0" y="158"/>
                                    <a:pt x="0" y="158"/>
                                  </a:cubicBezTo>
                                  <a:lnTo>
                                    <a:pt x="114" y="139"/>
                                  </a:lnTo>
                                  <a:close/>
                                  <a:moveTo>
                                    <a:pt x="0" y="191"/>
                                  </a:moveTo>
                                  <a:cubicBezTo>
                                    <a:pt x="0" y="198"/>
                                    <a:pt x="0" y="198"/>
                                    <a:pt x="0" y="198"/>
                                  </a:cubicBezTo>
                                  <a:cubicBezTo>
                                    <a:pt x="100" y="155"/>
                                    <a:pt x="100" y="155"/>
                                    <a:pt x="100" y="155"/>
                                  </a:cubicBezTo>
                                  <a:lnTo>
                                    <a:pt x="0" y="191"/>
                                  </a:lnTo>
                                  <a:close/>
                                  <a:moveTo>
                                    <a:pt x="51" y="180"/>
                                  </a:moveTo>
                                  <a:cubicBezTo>
                                    <a:pt x="0" y="202"/>
                                    <a:pt x="0" y="202"/>
                                    <a:pt x="0" y="202"/>
                                  </a:cubicBezTo>
                                  <a:cubicBezTo>
                                    <a:pt x="0" y="207"/>
                                    <a:pt x="0" y="207"/>
                                    <a:pt x="0" y="207"/>
                                  </a:cubicBezTo>
                                  <a:cubicBezTo>
                                    <a:pt x="51" y="182"/>
                                    <a:pt x="51" y="182"/>
                                    <a:pt x="51" y="182"/>
                                  </a:cubicBezTo>
                                  <a:lnTo>
                                    <a:pt x="51" y="180"/>
                                  </a:lnTo>
                                  <a:close/>
                                  <a:moveTo>
                                    <a:pt x="15" y="0"/>
                                  </a:move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51" y="36"/>
                                    <a:pt x="51" y="36"/>
                                    <a:pt x="51" y="36"/>
                                  </a:cubicBez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22" y="99"/>
                                  </a:moveTo>
                                  <a:cubicBezTo>
                                    <a:pt x="37" y="0"/>
                                    <a:pt x="37" y="0"/>
                                    <a:pt x="37" y="0"/>
                                  </a:cubicBez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  <a:lnTo>
                                    <a:pt x="122" y="99"/>
                                  </a:lnTo>
                                  <a:close/>
                                  <a:moveTo>
                                    <a:pt x="0" y="127"/>
                                  </a:moveTo>
                                  <a:cubicBezTo>
                                    <a:pt x="0" y="140"/>
                                    <a:pt x="0" y="140"/>
                                    <a:pt x="0" y="140"/>
                                  </a:cubicBezTo>
                                  <a:cubicBezTo>
                                    <a:pt x="120" y="134"/>
                                    <a:pt x="120" y="134"/>
                                    <a:pt x="120" y="134"/>
                                  </a:cubicBezTo>
                                  <a:lnTo>
                                    <a:pt x="0" y="127"/>
                                  </a:lnTo>
                                  <a:close/>
                                  <a:moveTo>
                                    <a:pt x="0" y="114"/>
                                  </a:move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62" y="125"/>
                                    <a:pt x="62" y="125"/>
                                    <a:pt x="62" y="125"/>
                                  </a:cubicBezTo>
                                  <a:cubicBezTo>
                                    <a:pt x="41" y="123"/>
                                    <a:pt x="41" y="123"/>
                                    <a:pt x="41" y="123"/>
                                  </a:cubicBezTo>
                                  <a:cubicBezTo>
                                    <a:pt x="41" y="120"/>
                                    <a:pt x="41" y="120"/>
                                    <a:pt x="41" y="120"/>
                                  </a:cubicBezTo>
                                  <a:lnTo>
                                    <a:pt x="0" y="114"/>
                                  </a:lnTo>
                                  <a:close/>
                                  <a:moveTo>
                                    <a:pt x="8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122" y="106"/>
                                    <a:pt x="122" y="106"/>
                                    <a:pt x="122" y="106"/>
                                  </a:cubicBez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20" y="110"/>
                                  </a:moveTo>
                                  <a:cubicBezTo>
                                    <a:pt x="0" y="21"/>
                                    <a:pt x="0" y="21"/>
                                    <a:pt x="0" y="21"/>
                                  </a:cubicBezTo>
                                  <a:cubicBezTo>
                                    <a:pt x="0" y="36"/>
                                    <a:pt x="0" y="36"/>
                                    <a:pt x="0" y="36"/>
                                  </a:cubicBezTo>
                                  <a:lnTo>
                                    <a:pt x="120" y="110"/>
                                  </a:lnTo>
                                  <a:close/>
                                  <a:moveTo>
                                    <a:pt x="0" y="15"/>
                                  </a:moveTo>
                                  <a:cubicBezTo>
                                    <a:pt x="0" y="16"/>
                                    <a:pt x="0" y="16"/>
                                    <a:pt x="0" y="16"/>
                                  </a:cubicBezTo>
                                  <a:cubicBezTo>
                                    <a:pt x="29" y="38"/>
                                    <a:pt x="29" y="38"/>
                                    <a:pt x="29" y="38"/>
                                  </a:cubicBez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0" y="43"/>
                                  </a:moveTo>
                                  <a:cubicBezTo>
                                    <a:pt x="0" y="45"/>
                                    <a:pt x="0" y="45"/>
                                    <a:pt x="0" y="45"/>
                                  </a:cubicBezTo>
                                  <a:cubicBezTo>
                                    <a:pt x="50" y="73"/>
                                    <a:pt x="50" y="73"/>
                                    <a:pt x="50" y="73"/>
                                  </a:cubicBezTo>
                                  <a:lnTo>
                                    <a:pt x="0" y="43"/>
                                  </a:lnTo>
                                  <a:close/>
                                  <a:moveTo>
                                    <a:pt x="72" y="94"/>
                                  </a:moveTo>
                                  <a:cubicBezTo>
                                    <a:pt x="6" y="62"/>
                                    <a:pt x="6" y="62"/>
                                    <a:pt x="6" y="62"/>
                                  </a:cubicBezTo>
                                  <a:cubicBezTo>
                                    <a:pt x="7" y="58"/>
                                    <a:pt x="7" y="58"/>
                                    <a:pt x="7" y="58"/>
                                  </a:cubicBezTo>
                                  <a:cubicBezTo>
                                    <a:pt x="89" y="99"/>
                                    <a:pt x="89" y="99"/>
                                    <a:pt x="89" y="99"/>
                                  </a:cubicBezTo>
                                  <a:cubicBezTo>
                                    <a:pt x="0" y="49"/>
                                    <a:pt x="0" y="49"/>
                                    <a:pt x="0" y="49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lnTo>
                                    <a:pt x="72" y="94"/>
                                  </a:lnTo>
                                  <a:close/>
                                </a:path>
                              </a:pathLst>
                            </a:custGeom>
                            <a:ln/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ounded Rectangle 12"/>
                          <wps:cNvSpPr/>
                          <wps:spPr>
                            <a:xfrm>
                              <a:off x="276045" y="215661"/>
                              <a:ext cx="2419249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ln/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6" name="Group 86"/>
                        <wpg:cNvGrpSpPr/>
                        <wpg:grpSpPr>
                          <a:xfrm>
                            <a:off x="19050" y="3714750"/>
                            <a:ext cx="6171565" cy="1600200"/>
                            <a:chOff x="0" y="0"/>
                            <a:chExt cx="6171565" cy="1600200"/>
                          </a:xfrm>
                          <a:grpFill/>
                        </wpg:grpSpPr>
                        <wpg:grpSp>
                          <wpg:cNvPr id="81" name="Group 81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676" cy="1600200"/>
                            </a:xfrm>
                            <a:grpFill/>
                          </wpg:grpSpPr>
                          <wps:wsp>
                            <wps:cNvPr id="16" name="Free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Rounded Rectangle 17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4" name="Group 84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  <a:grpFill/>
                          </wpg:grpSpPr>
                          <wps:wsp>
                            <wps:cNvPr id="14" name="Free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Rounded Rectangle 18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77" name="Group 77"/>
                        <wpg:cNvGrpSpPr/>
                        <wpg:grpSpPr>
                          <a:xfrm>
                            <a:off x="3219450" y="0"/>
                            <a:ext cx="2971800" cy="1600200"/>
                            <a:chOff x="0" y="0"/>
                            <a:chExt cx="2971676" cy="1600200"/>
                          </a:xfrm>
                          <a:grpFill/>
                        </wpg:grpSpPr>
                        <wps:wsp>
                          <wps:cNvPr id="31" name="Freeform 13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676" cy="1600200"/>
                            </a:xfrm>
                            <a:custGeom>
                              <a:avLst/>
                              <a:gdLst>
                                <a:gd name="T0" fmla="*/ 937 w 937"/>
                                <a:gd name="T1" fmla="*/ 157 h 504"/>
                                <a:gd name="T2" fmla="*/ 895 w 937"/>
                                <a:gd name="T3" fmla="*/ 466 h 504"/>
                                <a:gd name="T4" fmla="*/ 42 w 937"/>
                                <a:gd name="T5" fmla="*/ 404 h 504"/>
                                <a:gd name="T6" fmla="*/ 13 w 937"/>
                                <a:gd name="T7" fmla="*/ 179 h 504"/>
                                <a:gd name="T8" fmla="*/ 56 w 937"/>
                                <a:gd name="T9" fmla="*/ 48 h 504"/>
                                <a:gd name="T10" fmla="*/ 526 w 937"/>
                                <a:gd name="T11" fmla="*/ 1 h 504"/>
                                <a:gd name="T12" fmla="*/ 25 w 937"/>
                                <a:gd name="T13" fmla="*/ 44 h 504"/>
                                <a:gd name="T14" fmla="*/ 788 w 937"/>
                                <a:gd name="T15" fmla="*/ 22 h 504"/>
                                <a:gd name="T16" fmla="*/ 542 w 937"/>
                                <a:gd name="T17" fmla="*/ 455 h 504"/>
                                <a:gd name="T18" fmla="*/ 179 w 937"/>
                                <a:gd name="T19" fmla="*/ 455 h 504"/>
                                <a:gd name="T20" fmla="*/ 135 w 937"/>
                                <a:gd name="T21" fmla="*/ 60 h 504"/>
                                <a:gd name="T22" fmla="*/ 399 w 937"/>
                                <a:gd name="T23" fmla="*/ 44 h 504"/>
                                <a:gd name="T24" fmla="*/ 627 w 937"/>
                                <a:gd name="T25" fmla="*/ 45 h 504"/>
                                <a:gd name="T26" fmla="*/ 777 w 937"/>
                                <a:gd name="T27" fmla="*/ 215 h 504"/>
                                <a:gd name="T28" fmla="*/ 696 w 937"/>
                                <a:gd name="T29" fmla="*/ 433 h 504"/>
                                <a:gd name="T30" fmla="*/ 426 w 937"/>
                                <a:gd name="T31" fmla="*/ 438 h 504"/>
                                <a:gd name="T32" fmla="*/ 211 w 937"/>
                                <a:gd name="T33" fmla="*/ 431 h 504"/>
                                <a:gd name="T34" fmla="*/ 560 w 937"/>
                                <a:gd name="T35" fmla="*/ 69 h 504"/>
                                <a:gd name="T36" fmla="*/ 549 w 937"/>
                                <a:gd name="T37" fmla="*/ 396 h 504"/>
                                <a:gd name="T38" fmla="*/ 214 w 937"/>
                                <a:gd name="T39" fmla="*/ 301 h 504"/>
                                <a:gd name="T40" fmla="*/ 404 w 937"/>
                                <a:gd name="T41" fmla="*/ 103 h 504"/>
                                <a:gd name="T42" fmla="*/ 633 w 937"/>
                                <a:gd name="T43" fmla="*/ 96 h 504"/>
                                <a:gd name="T44" fmla="*/ 621 w 937"/>
                                <a:gd name="T45" fmla="*/ 332 h 504"/>
                                <a:gd name="T46" fmla="*/ 352 w 937"/>
                                <a:gd name="T47" fmla="*/ 360 h 504"/>
                                <a:gd name="T48" fmla="*/ 541 w 937"/>
                                <a:gd name="T49" fmla="*/ 119 h 504"/>
                                <a:gd name="T50" fmla="*/ 334 w 937"/>
                                <a:gd name="T51" fmla="*/ 305 h 504"/>
                                <a:gd name="T52" fmla="*/ 499 w 937"/>
                                <a:gd name="T53" fmla="*/ 142 h 504"/>
                                <a:gd name="T54" fmla="*/ 438 w 937"/>
                                <a:gd name="T55" fmla="*/ 171 h 504"/>
                                <a:gd name="T56" fmla="*/ 512 w 937"/>
                                <a:gd name="T57" fmla="*/ 250 h 504"/>
                                <a:gd name="T58" fmla="*/ 378 w 937"/>
                                <a:gd name="T59" fmla="*/ 216 h 504"/>
                                <a:gd name="T60" fmla="*/ 578 w 937"/>
                                <a:gd name="T61" fmla="*/ 273 h 504"/>
                                <a:gd name="T62" fmla="*/ 332 w 937"/>
                                <a:gd name="T63" fmla="*/ 176 h 504"/>
                                <a:gd name="T64" fmla="*/ 327 w 937"/>
                                <a:gd name="T65" fmla="*/ 344 h 504"/>
                                <a:gd name="T66" fmla="*/ 633 w 937"/>
                                <a:gd name="T67" fmla="*/ 199 h 504"/>
                                <a:gd name="T68" fmla="*/ 225 w 937"/>
                                <a:gd name="T69" fmla="*/ 209 h 504"/>
                                <a:gd name="T70" fmla="*/ 256 w 937"/>
                                <a:gd name="T71" fmla="*/ 301 h 504"/>
                                <a:gd name="T72" fmla="*/ 681 w 937"/>
                                <a:gd name="T73" fmla="*/ 288 h 504"/>
                                <a:gd name="T74" fmla="*/ 669 w 937"/>
                                <a:gd name="T75" fmla="*/ 130 h 504"/>
                                <a:gd name="T76" fmla="*/ 195 w 937"/>
                                <a:gd name="T77" fmla="*/ 193 h 504"/>
                                <a:gd name="T78" fmla="*/ 195 w 937"/>
                                <a:gd name="T79" fmla="*/ 354 h 504"/>
                                <a:gd name="T80" fmla="*/ 769 w 937"/>
                                <a:gd name="T81" fmla="*/ 250 h 504"/>
                                <a:gd name="T82" fmla="*/ 770 w 937"/>
                                <a:gd name="T83" fmla="*/ 147 h 504"/>
                                <a:gd name="T84" fmla="*/ 156 w 937"/>
                                <a:gd name="T85" fmla="*/ 147 h 504"/>
                                <a:gd name="T86" fmla="*/ 168 w 937"/>
                                <a:gd name="T87" fmla="*/ 309 h 504"/>
                                <a:gd name="T88" fmla="*/ 788 w 937"/>
                                <a:gd name="T89" fmla="*/ 433 h 504"/>
                                <a:gd name="T90" fmla="*/ 803 w 937"/>
                                <a:gd name="T91" fmla="*/ 267 h 504"/>
                                <a:gd name="T92" fmla="*/ 826 w 937"/>
                                <a:gd name="T93" fmla="*/ 112 h 504"/>
                                <a:gd name="T94" fmla="*/ 570 w 937"/>
                                <a:gd name="T95" fmla="*/ 44 h 504"/>
                                <a:gd name="T96" fmla="*/ 298 w 937"/>
                                <a:gd name="T97" fmla="*/ 48 h 504"/>
                                <a:gd name="T98" fmla="*/ 69 w 937"/>
                                <a:gd name="T99" fmla="*/ 96 h 504"/>
                                <a:gd name="T100" fmla="*/ 50 w 937"/>
                                <a:gd name="T101" fmla="*/ 265 h 504"/>
                                <a:gd name="T102" fmla="*/ 50 w 937"/>
                                <a:gd name="T103" fmla="*/ 420 h 504"/>
                                <a:gd name="T104" fmla="*/ 224 w 937"/>
                                <a:gd name="T105" fmla="*/ 467 h 504"/>
                                <a:gd name="T106" fmla="*/ 438 w 937"/>
                                <a:gd name="T107" fmla="*/ 486 h 504"/>
                                <a:gd name="T108" fmla="*/ 590 w 937"/>
                                <a:gd name="T109" fmla="*/ 466 h 504"/>
                                <a:gd name="T110" fmla="*/ 836 w 937"/>
                                <a:gd name="T111" fmla="*/ 455 h 504"/>
                                <a:gd name="T112" fmla="*/ 924 w 937"/>
                                <a:gd name="T113" fmla="*/ 390 h 504"/>
                                <a:gd name="T114" fmla="*/ 869 w 937"/>
                                <a:gd name="T115" fmla="*/ 302 h 504"/>
                                <a:gd name="T116" fmla="*/ 828 w 937"/>
                                <a:gd name="T117" fmla="*/ 215 h 504"/>
                                <a:gd name="T118" fmla="*/ 839 w 937"/>
                                <a:gd name="T119" fmla="*/ 123 h 504"/>
                                <a:gd name="T120" fmla="*/ 907 w 937"/>
                                <a:gd name="T121" fmla="*/ 96 h 504"/>
                                <a:gd name="T122" fmla="*/ 222 w 937"/>
                                <a:gd name="T123" fmla="*/ 504 h 504"/>
                                <a:gd name="T124" fmla="*/ 159 w 937"/>
                                <a:gd name="T125" fmla="*/ 483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37" h="504">
                                  <a:moveTo>
                                    <a:pt x="566" y="504"/>
                                  </a:moveTo>
                                  <a:cubicBezTo>
                                    <a:pt x="564" y="504"/>
                                    <a:pt x="564" y="504"/>
                                    <a:pt x="564" y="504"/>
                                  </a:cubicBezTo>
                                  <a:cubicBezTo>
                                    <a:pt x="563" y="503"/>
                                    <a:pt x="562" y="502"/>
                                    <a:pt x="560" y="502"/>
                                  </a:cubicBezTo>
                                  <a:cubicBezTo>
                                    <a:pt x="558" y="502"/>
                                    <a:pt x="557" y="503"/>
                                    <a:pt x="556" y="504"/>
                                  </a:cubicBezTo>
                                  <a:cubicBezTo>
                                    <a:pt x="554" y="504"/>
                                    <a:pt x="554" y="504"/>
                                    <a:pt x="554" y="504"/>
                                  </a:cubicBezTo>
                                  <a:cubicBezTo>
                                    <a:pt x="555" y="502"/>
                                    <a:pt x="557" y="500"/>
                                    <a:pt x="560" y="500"/>
                                  </a:cubicBezTo>
                                  <a:cubicBezTo>
                                    <a:pt x="563" y="500"/>
                                    <a:pt x="565" y="502"/>
                                    <a:pt x="566" y="504"/>
                                  </a:cubicBezTo>
                                  <a:close/>
                                  <a:moveTo>
                                    <a:pt x="499" y="463"/>
                                  </a:moveTo>
                                  <a:cubicBezTo>
                                    <a:pt x="476" y="463"/>
                                    <a:pt x="457" y="481"/>
                                    <a:pt x="455" y="504"/>
                                  </a:cubicBezTo>
                                  <a:cubicBezTo>
                                    <a:pt x="457" y="504"/>
                                    <a:pt x="457" y="504"/>
                                    <a:pt x="457" y="504"/>
                                  </a:cubicBezTo>
                                  <a:cubicBezTo>
                                    <a:pt x="458" y="494"/>
                                    <a:pt x="462" y="484"/>
                                    <a:pt x="469" y="477"/>
                                  </a:cubicBezTo>
                                  <a:cubicBezTo>
                                    <a:pt x="477" y="470"/>
                                    <a:pt x="487" y="465"/>
                                    <a:pt x="499" y="465"/>
                                  </a:cubicBezTo>
                                  <a:cubicBezTo>
                                    <a:pt x="510" y="465"/>
                                    <a:pt x="521" y="470"/>
                                    <a:pt x="528" y="477"/>
                                  </a:cubicBezTo>
                                  <a:cubicBezTo>
                                    <a:pt x="535" y="484"/>
                                    <a:pt x="540" y="494"/>
                                    <a:pt x="540" y="504"/>
                                  </a:cubicBezTo>
                                  <a:cubicBezTo>
                                    <a:pt x="542" y="504"/>
                                    <a:pt x="542" y="504"/>
                                    <a:pt x="542" y="504"/>
                                  </a:cubicBezTo>
                                  <a:cubicBezTo>
                                    <a:pt x="541" y="481"/>
                                    <a:pt x="522" y="463"/>
                                    <a:pt x="499" y="463"/>
                                  </a:cubicBezTo>
                                  <a:close/>
                                  <a:moveTo>
                                    <a:pt x="256" y="493"/>
                                  </a:moveTo>
                                  <a:cubicBezTo>
                                    <a:pt x="249" y="493"/>
                                    <a:pt x="244" y="498"/>
                                    <a:pt x="243" y="504"/>
                                  </a:cubicBezTo>
                                  <a:cubicBezTo>
                                    <a:pt x="244" y="504"/>
                                    <a:pt x="244" y="504"/>
                                    <a:pt x="244" y="504"/>
                                  </a:cubicBezTo>
                                  <a:cubicBezTo>
                                    <a:pt x="246" y="499"/>
                                    <a:pt x="250" y="495"/>
                                    <a:pt x="256" y="495"/>
                                  </a:cubicBezTo>
                                  <a:cubicBezTo>
                                    <a:pt x="262" y="495"/>
                                    <a:pt x="266" y="499"/>
                                    <a:pt x="267" y="504"/>
                                  </a:cubicBezTo>
                                  <a:cubicBezTo>
                                    <a:pt x="269" y="504"/>
                                    <a:pt x="269" y="504"/>
                                    <a:pt x="269" y="504"/>
                                  </a:cubicBezTo>
                                  <a:cubicBezTo>
                                    <a:pt x="268" y="498"/>
                                    <a:pt x="262" y="493"/>
                                    <a:pt x="256" y="493"/>
                                  </a:cubicBezTo>
                                  <a:close/>
                                  <a:moveTo>
                                    <a:pt x="195" y="500"/>
                                  </a:moveTo>
                                  <a:cubicBezTo>
                                    <a:pt x="192" y="500"/>
                                    <a:pt x="190" y="502"/>
                                    <a:pt x="189" y="504"/>
                                  </a:cubicBezTo>
                                  <a:cubicBezTo>
                                    <a:pt x="191" y="504"/>
                                    <a:pt x="191" y="504"/>
                                    <a:pt x="191" y="504"/>
                                  </a:cubicBezTo>
                                  <a:cubicBezTo>
                                    <a:pt x="192" y="503"/>
                                    <a:pt x="193" y="502"/>
                                    <a:pt x="195" y="502"/>
                                  </a:cubicBezTo>
                                  <a:cubicBezTo>
                                    <a:pt x="197" y="502"/>
                                    <a:pt x="198" y="503"/>
                                    <a:pt x="199" y="504"/>
                                  </a:cubicBezTo>
                                  <a:cubicBezTo>
                                    <a:pt x="201" y="504"/>
                                    <a:pt x="201" y="504"/>
                                    <a:pt x="201" y="504"/>
                                  </a:cubicBezTo>
                                  <a:cubicBezTo>
                                    <a:pt x="200" y="502"/>
                                    <a:pt x="198" y="500"/>
                                    <a:pt x="195" y="500"/>
                                  </a:cubicBezTo>
                                  <a:close/>
                                  <a:moveTo>
                                    <a:pt x="499" y="471"/>
                                  </a:moveTo>
                                  <a:cubicBezTo>
                                    <a:pt x="480" y="471"/>
                                    <a:pt x="464" y="486"/>
                                    <a:pt x="463" y="504"/>
                                  </a:cubicBezTo>
                                  <a:cubicBezTo>
                                    <a:pt x="465" y="504"/>
                                    <a:pt x="465" y="504"/>
                                    <a:pt x="465" y="504"/>
                                  </a:cubicBezTo>
                                  <a:cubicBezTo>
                                    <a:pt x="465" y="496"/>
                                    <a:pt x="469" y="488"/>
                                    <a:pt x="474" y="483"/>
                                  </a:cubicBezTo>
                                  <a:cubicBezTo>
                                    <a:pt x="481" y="476"/>
                                    <a:pt x="489" y="473"/>
                                    <a:pt x="499" y="473"/>
                                  </a:cubicBezTo>
                                  <a:cubicBezTo>
                                    <a:pt x="508" y="473"/>
                                    <a:pt x="517" y="476"/>
                                    <a:pt x="523" y="483"/>
                                  </a:cubicBezTo>
                                  <a:cubicBezTo>
                                    <a:pt x="528" y="488"/>
                                    <a:pt x="532" y="496"/>
                                    <a:pt x="533" y="504"/>
                                  </a:cubicBezTo>
                                  <a:cubicBezTo>
                                    <a:pt x="534" y="504"/>
                                    <a:pt x="534" y="504"/>
                                    <a:pt x="534" y="504"/>
                                  </a:cubicBezTo>
                                  <a:cubicBezTo>
                                    <a:pt x="533" y="486"/>
                                    <a:pt x="517" y="471"/>
                                    <a:pt x="499" y="471"/>
                                  </a:cubicBezTo>
                                  <a:close/>
                                  <a:moveTo>
                                    <a:pt x="256" y="500"/>
                                  </a:moveTo>
                                  <a:cubicBezTo>
                                    <a:pt x="253" y="500"/>
                                    <a:pt x="251" y="502"/>
                                    <a:pt x="250" y="504"/>
                                  </a:cubicBezTo>
                                  <a:cubicBezTo>
                                    <a:pt x="252" y="504"/>
                                    <a:pt x="252" y="504"/>
                                    <a:pt x="252" y="504"/>
                                  </a:cubicBezTo>
                                  <a:cubicBezTo>
                                    <a:pt x="253" y="503"/>
                                    <a:pt x="254" y="502"/>
                                    <a:pt x="256" y="502"/>
                                  </a:cubicBezTo>
                                  <a:cubicBezTo>
                                    <a:pt x="258" y="502"/>
                                    <a:pt x="259" y="503"/>
                                    <a:pt x="260" y="504"/>
                                  </a:cubicBezTo>
                                  <a:cubicBezTo>
                                    <a:pt x="262" y="504"/>
                                    <a:pt x="262" y="504"/>
                                    <a:pt x="262" y="504"/>
                                  </a:cubicBezTo>
                                  <a:cubicBezTo>
                                    <a:pt x="261" y="502"/>
                                    <a:pt x="259" y="500"/>
                                    <a:pt x="256" y="500"/>
                                  </a:cubicBezTo>
                                  <a:close/>
                                  <a:moveTo>
                                    <a:pt x="499" y="478"/>
                                  </a:moveTo>
                                  <a:cubicBezTo>
                                    <a:pt x="484" y="478"/>
                                    <a:pt x="471" y="489"/>
                                    <a:pt x="47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72" y="498"/>
                                    <a:pt x="475" y="492"/>
                                    <a:pt x="479" y="488"/>
                                  </a:cubicBezTo>
                                  <a:cubicBezTo>
                                    <a:pt x="484" y="483"/>
                                    <a:pt x="491" y="480"/>
                                    <a:pt x="499" y="480"/>
                                  </a:cubicBezTo>
                                  <a:cubicBezTo>
                                    <a:pt x="506" y="480"/>
                                    <a:pt x="513" y="483"/>
                                    <a:pt x="518" y="488"/>
                                  </a:cubicBezTo>
                                  <a:cubicBezTo>
                                    <a:pt x="522" y="492"/>
                                    <a:pt x="525" y="498"/>
                                    <a:pt x="526" y="504"/>
                                  </a:cubicBezTo>
                                  <a:cubicBezTo>
                                    <a:pt x="527" y="504"/>
                                    <a:pt x="527" y="504"/>
                                    <a:pt x="527" y="504"/>
                                  </a:cubicBezTo>
                                  <a:cubicBezTo>
                                    <a:pt x="526" y="489"/>
                                    <a:pt x="514" y="478"/>
                                    <a:pt x="499" y="478"/>
                                  </a:cubicBezTo>
                                  <a:close/>
                                  <a:moveTo>
                                    <a:pt x="256" y="486"/>
                                  </a:moveTo>
                                  <a:cubicBezTo>
                                    <a:pt x="245" y="486"/>
                                    <a:pt x="236" y="494"/>
                                    <a:pt x="235" y="504"/>
                                  </a:cubicBezTo>
                                  <a:cubicBezTo>
                                    <a:pt x="237" y="504"/>
                                    <a:pt x="237" y="504"/>
                                    <a:pt x="237" y="504"/>
                                  </a:cubicBezTo>
                                  <a:cubicBezTo>
                                    <a:pt x="237" y="500"/>
                                    <a:pt x="239" y="496"/>
                                    <a:pt x="242" y="493"/>
                                  </a:cubicBezTo>
                                  <a:cubicBezTo>
                                    <a:pt x="246" y="489"/>
                                    <a:pt x="250" y="487"/>
                                    <a:pt x="256" y="487"/>
                                  </a:cubicBezTo>
                                  <a:cubicBezTo>
                                    <a:pt x="261" y="487"/>
                                    <a:pt x="266" y="489"/>
                                    <a:pt x="270" y="493"/>
                                  </a:cubicBezTo>
                                  <a:cubicBezTo>
                                    <a:pt x="273" y="496"/>
                                    <a:pt x="275" y="500"/>
                                    <a:pt x="275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75" y="494"/>
                                    <a:pt x="267" y="486"/>
                                    <a:pt x="256" y="486"/>
                                  </a:cubicBezTo>
                                  <a:close/>
                                  <a:moveTo>
                                    <a:pt x="378" y="486"/>
                                  </a:moveTo>
                                  <a:cubicBezTo>
                                    <a:pt x="367" y="486"/>
                                    <a:pt x="358" y="494"/>
                                    <a:pt x="357" y="504"/>
                                  </a:cubicBezTo>
                                  <a:cubicBezTo>
                                    <a:pt x="359" y="504"/>
                                    <a:pt x="359" y="504"/>
                                    <a:pt x="359" y="504"/>
                                  </a:cubicBezTo>
                                  <a:cubicBezTo>
                                    <a:pt x="359" y="500"/>
                                    <a:pt x="361" y="496"/>
                                    <a:pt x="364" y="493"/>
                                  </a:cubicBezTo>
                                  <a:cubicBezTo>
                                    <a:pt x="368" y="489"/>
                                    <a:pt x="372" y="487"/>
                                    <a:pt x="378" y="487"/>
                                  </a:cubicBezTo>
                                  <a:cubicBezTo>
                                    <a:pt x="383" y="487"/>
                                    <a:pt x="388" y="489"/>
                                    <a:pt x="392" y="493"/>
                                  </a:cubicBezTo>
                                  <a:cubicBezTo>
                                    <a:pt x="394" y="496"/>
                                    <a:pt x="396" y="500"/>
                                    <a:pt x="397" y="504"/>
                                  </a:cubicBezTo>
                                  <a:cubicBezTo>
                                    <a:pt x="399" y="504"/>
                                    <a:pt x="399" y="504"/>
                                    <a:pt x="399" y="504"/>
                                  </a:cubicBezTo>
                                  <a:cubicBezTo>
                                    <a:pt x="397" y="494"/>
                                    <a:pt x="388" y="486"/>
                                    <a:pt x="378" y="486"/>
                                  </a:cubicBezTo>
                                  <a:close/>
                                  <a:moveTo>
                                    <a:pt x="256" y="463"/>
                                  </a:moveTo>
                                  <a:cubicBezTo>
                                    <a:pt x="233" y="463"/>
                                    <a:pt x="214" y="481"/>
                                    <a:pt x="213" y="504"/>
                                  </a:cubicBezTo>
                                  <a:cubicBezTo>
                                    <a:pt x="214" y="504"/>
                                    <a:pt x="214" y="504"/>
                                    <a:pt x="214" y="504"/>
                                  </a:cubicBezTo>
                                  <a:cubicBezTo>
                                    <a:pt x="215" y="494"/>
                                    <a:pt x="219" y="484"/>
                                    <a:pt x="226" y="477"/>
                                  </a:cubicBezTo>
                                  <a:cubicBezTo>
                                    <a:pt x="234" y="470"/>
                                    <a:pt x="244" y="465"/>
                                    <a:pt x="256" y="465"/>
                                  </a:cubicBezTo>
                                  <a:cubicBezTo>
                                    <a:pt x="267" y="465"/>
                                    <a:pt x="278" y="470"/>
                                    <a:pt x="286" y="477"/>
                                  </a:cubicBezTo>
                                  <a:cubicBezTo>
                                    <a:pt x="293" y="484"/>
                                    <a:pt x="297" y="494"/>
                                    <a:pt x="298" y="504"/>
                                  </a:cubicBezTo>
                                  <a:cubicBezTo>
                                    <a:pt x="299" y="504"/>
                                    <a:pt x="299" y="504"/>
                                    <a:pt x="299" y="504"/>
                                  </a:cubicBezTo>
                                  <a:cubicBezTo>
                                    <a:pt x="298" y="481"/>
                                    <a:pt x="279" y="463"/>
                                    <a:pt x="256" y="463"/>
                                  </a:cubicBezTo>
                                  <a:close/>
                                  <a:moveTo>
                                    <a:pt x="378" y="478"/>
                                  </a:moveTo>
                                  <a:cubicBezTo>
                                    <a:pt x="363" y="478"/>
                                    <a:pt x="351" y="489"/>
                                    <a:pt x="349" y="504"/>
                                  </a:cubicBezTo>
                                  <a:cubicBezTo>
                                    <a:pt x="351" y="504"/>
                                    <a:pt x="351" y="504"/>
                                    <a:pt x="351" y="504"/>
                                  </a:cubicBezTo>
                                  <a:cubicBezTo>
                                    <a:pt x="351" y="498"/>
                                    <a:pt x="354" y="492"/>
                                    <a:pt x="359" y="488"/>
                                  </a:cubicBezTo>
                                  <a:cubicBezTo>
                                    <a:pt x="363" y="483"/>
                                    <a:pt x="370" y="480"/>
                                    <a:pt x="378" y="480"/>
                                  </a:cubicBezTo>
                                  <a:cubicBezTo>
                                    <a:pt x="385" y="480"/>
                                    <a:pt x="392" y="483"/>
                                    <a:pt x="397" y="488"/>
                                  </a:cubicBezTo>
                                  <a:cubicBezTo>
                                    <a:pt x="401" y="492"/>
                                    <a:pt x="404" y="498"/>
                                    <a:pt x="405" y="504"/>
                                  </a:cubicBezTo>
                                  <a:cubicBezTo>
                                    <a:pt x="406" y="504"/>
                                    <a:pt x="406" y="504"/>
                                    <a:pt x="406" y="504"/>
                                  </a:cubicBezTo>
                                  <a:cubicBezTo>
                                    <a:pt x="405" y="489"/>
                                    <a:pt x="393" y="478"/>
                                    <a:pt x="378" y="478"/>
                                  </a:cubicBezTo>
                                  <a:close/>
                                  <a:moveTo>
                                    <a:pt x="378" y="493"/>
                                  </a:moveTo>
                                  <a:cubicBezTo>
                                    <a:pt x="371" y="493"/>
                                    <a:pt x="366" y="498"/>
                                    <a:pt x="365" y="504"/>
                                  </a:cubicBezTo>
                                  <a:cubicBezTo>
                                    <a:pt x="366" y="504"/>
                                    <a:pt x="366" y="504"/>
                                    <a:pt x="366" y="504"/>
                                  </a:cubicBezTo>
                                  <a:cubicBezTo>
                                    <a:pt x="367" y="499"/>
                                    <a:pt x="372" y="495"/>
                                    <a:pt x="378" y="495"/>
                                  </a:cubicBezTo>
                                  <a:cubicBezTo>
                                    <a:pt x="383" y="495"/>
                                    <a:pt x="388" y="499"/>
                                    <a:pt x="389" y="504"/>
                                  </a:cubicBezTo>
                                  <a:cubicBezTo>
                                    <a:pt x="391" y="504"/>
                                    <a:pt x="391" y="504"/>
                                    <a:pt x="391" y="504"/>
                                  </a:cubicBezTo>
                                  <a:cubicBezTo>
                                    <a:pt x="390" y="498"/>
                                    <a:pt x="384" y="493"/>
                                    <a:pt x="378" y="493"/>
                                  </a:cubicBezTo>
                                  <a:close/>
                                  <a:moveTo>
                                    <a:pt x="378" y="500"/>
                                  </a:moveTo>
                                  <a:cubicBezTo>
                                    <a:pt x="375" y="500"/>
                                    <a:pt x="373" y="502"/>
                                    <a:pt x="372" y="504"/>
                                  </a:cubicBezTo>
                                  <a:cubicBezTo>
                                    <a:pt x="374" y="504"/>
                                    <a:pt x="374" y="504"/>
                                    <a:pt x="374" y="504"/>
                                  </a:cubicBezTo>
                                  <a:cubicBezTo>
                                    <a:pt x="375" y="503"/>
                                    <a:pt x="376" y="502"/>
                                    <a:pt x="378" y="502"/>
                                  </a:cubicBezTo>
                                  <a:cubicBezTo>
                                    <a:pt x="380" y="502"/>
                                    <a:pt x="381" y="503"/>
                                    <a:pt x="382" y="504"/>
                                  </a:cubicBezTo>
                                  <a:cubicBezTo>
                                    <a:pt x="384" y="504"/>
                                    <a:pt x="384" y="504"/>
                                    <a:pt x="384" y="504"/>
                                  </a:cubicBezTo>
                                  <a:cubicBezTo>
                                    <a:pt x="383" y="502"/>
                                    <a:pt x="380" y="500"/>
                                    <a:pt x="378" y="500"/>
                                  </a:cubicBezTo>
                                  <a:close/>
                                  <a:moveTo>
                                    <a:pt x="935" y="46"/>
                                  </a:moveTo>
                                  <a:cubicBezTo>
                                    <a:pt x="935" y="46"/>
                                    <a:pt x="936" y="46"/>
                                    <a:pt x="937" y="46"/>
                                  </a:cubicBezTo>
                                  <a:cubicBezTo>
                                    <a:pt x="937" y="48"/>
                                    <a:pt x="937" y="48"/>
                                    <a:pt x="937" y="48"/>
                                  </a:cubicBezTo>
                                  <a:cubicBezTo>
                                    <a:pt x="932" y="47"/>
                                    <a:pt x="928" y="46"/>
                                    <a:pt x="924" y="46"/>
                                  </a:cubicBezTo>
                                  <a:cubicBezTo>
                                    <a:pt x="913" y="46"/>
                                    <a:pt x="903" y="50"/>
                                    <a:pt x="895" y="55"/>
                                  </a:cubicBezTo>
                                  <a:cubicBezTo>
                                    <a:pt x="897" y="57"/>
                                    <a:pt x="898" y="58"/>
                                    <a:pt x="900" y="59"/>
                                  </a:cubicBezTo>
                                  <a:cubicBezTo>
                                    <a:pt x="907" y="55"/>
                                    <a:pt x="915" y="52"/>
                                    <a:pt x="924" y="52"/>
                                  </a:cubicBezTo>
                                  <a:cubicBezTo>
                                    <a:pt x="928" y="52"/>
                                    <a:pt x="932" y="53"/>
                                    <a:pt x="937" y="54"/>
                                  </a:cubicBezTo>
                                  <a:cubicBezTo>
                                    <a:pt x="937" y="56"/>
                                    <a:pt x="937" y="56"/>
                                    <a:pt x="937" y="56"/>
                                  </a:cubicBezTo>
                                  <a:cubicBezTo>
                                    <a:pt x="932" y="55"/>
                                    <a:pt x="928" y="54"/>
                                    <a:pt x="924" y="54"/>
                                  </a:cubicBezTo>
                                  <a:cubicBezTo>
                                    <a:pt x="915" y="54"/>
                                    <a:pt x="907" y="56"/>
                                    <a:pt x="901" y="61"/>
                                  </a:cubicBezTo>
                                  <a:cubicBezTo>
                                    <a:pt x="902" y="62"/>
                                    <a:pt x="904" y="64"/>
                                    <a:pt x="905" y="65"/>
                                  </a:cubicBezTo>
                                  <a:cubicBezTo>
                                    <a:pt x="910" y="62"/>
                                    <a:pt x="917" y="60"/>
                                    <a:pt x="924" y="60"/>
                                  </a:cubicBezTo>
                                  <a:cubicBezTo>
                                    <a:pt x="928" y="60"/>
                                    <a:pt x="932" y="61"/>
                                    <a:pt x="937" y="62"/>
                                  </a:cubicBezTo>
                                  <a:cubicBezTo>
                                    <a:pt x="937" y="64"/>
                                    <a:pt x="937" y="64"/>
                                    <a:pt x="937" y="64"/>
                                  </a:cubicBezTo>
                                  <a:cubicBezTo>
                                    <a:pt x="933" y="63"/>
                                    <a:pt x="928" y="62"/>
                                    <a:pt x="924" y="62"/>
                                  </a:cubicBezTo>
                                  <a:cubicBezTo>
                                    <a:pt x="917" y="62"/>
                                    <a:pt x="911" y="63"/>
                                    <a:pt x="906" y="67"/>
                                  </a:cubicBezTo>
                                  <a:cubicBezTo>
                                    <a:pt x="907" y="68"/>
                                    <a:pt x="908" y="70"/>
                                    <a:pt x="909" y="71"/>
                                  </a:cubicBezTo>
                                  <a:cubicBezTo>
                                    <a:pt x="913" y="69"/>
                                    <a:pt x="918" y="67"/>
                                    <a:pt x="924" y="67"/>
                                  </a:cubicBezTo>
                                  <a:cubicBezTo>
                                    <a:pt x="928" y="67"/>
                                    <a:pt x="933" y="68"/>
                                    <a:pt x="937" y="70"/>
                                  </a:cubicBezTo>
                                  <a:cubicBezTo>
                                    <a:pt x="937" y="72"/>
                                    <a:pt x="937" y="72"/>
                                    <a:pt x="937" y="72"/>
                                  </a:cubicBezTo>
                                  <a:cubicBezTo>
                                    <a:pt x="933" y="70"/>
                                    <a:pt x="928" y="69"/>
                                    <a:pt x="924" y="69"/>
                                  </a:cubicBezTo>
                                  <a:cubicBezTo>
                                    <a:pt x="918" y="69"/>
                                    <a:pt x="913" y="70"/>
                                    <a:pt x="909" y="73"/>
                                  </a:cubicBezTo>
                                  <a:cubicBezTo>
                                    <a:pt x="910" y="74"/>
                                    <a:pt x="911" y="76"/>
                                    <a:pt x="912" y="78"/>
                                  </a:cubicBezTo>
                                  <a:cubicBezTo>
                                    <a:pt x="915" y="76"/>
                                    <a:pt x="919" y="75"/>
                                    <a:pt x="924" y="75"/>
                                  </a:cubicBezTo>
                                  <a:cubicBezTo>
                                    <a:pt x="928" y="75"/>
                                    <a:pt x="933" y="76"/>
                                    <a:pt x="936" y="79"/>
                                  </a:cubicBezTo>
                                  <a:cubicBezTo>
                                    <a:pt x="936" y="79"/>
                                    <a:pt x="936" y="78"/>
                                    <a:pt x="937" y="78"/>
                                  </a:cubicBezTo>
                                  <a:cubicBezTo>
                                    <a:pt x="937" y="83"/>
                                    <a:pt x="937" y="83"/>
                                    <a:pt x="937" y="83"/>
                                  </a:cubicBezTo>
                                  <a:cubicBezTo>
                                    <a:pt x="935" y="87"/>
                                    <a:pt x="935" y="91"/>
                                    <a:pt x="935" y="96"/>
                                  </a:cubicBezTo>
                                  <a:cubicBezTo>
                                    <a:pt x="935" y="96"/>
                                    <a:pt x="935" y="97"/>
                                    <a:pt x="935" y="97"/>
                                  </a:cubicBezTo>
                                  <a:cubicBezTo>
                                    <a:pt x="935" y="97"/>
                                    <a:pt x="936" y="98"/>
                                    <a:pt x="937" y="98"/>
                                  </a:cubicBezTo>
                                  <a:cubicBezTo>
                                    <a:pt x="937" y="99"/>
                                    <a:pt x="937" y="99"/>
                                    <a:pt x="937" y="99"/>
                                  </a:cubicBezTo>
                                  <a:cubicBezTo>
                                    <a:pt x="932" y="98"/>
                                    <a:pt x="928" y="98"/>
                                    <a:pt x="924" y="98"/>
                                  </a:cubicBezTo>
                                  <a:cubicBezTo>
                                    <a:pt x="913" y="98"/>
                                    <a:pt x="903" y="101"/>
                                    <a:pt x="895" y="107"/>
                                  </a:cubicBezTo>
                                  <a:cubicBezTo>
                                    <a:pt x="897" y="108"/>
                                    <a:pt x="898" y="109"/>
                                    <a:pt x="900" y="111"/>
                                  </a:cubicBezTo>
                                  <a:cubicBezTo>
                                    <a:pt x="907" y="106"/>
                                    <a:pt x="915" y="104"/>
                                    <a:pt x="924" y="104"/>
                                  </a:cubicBezTo>
                                  <a:cubicBezTo>
                                    <a:pt x="928" y="104"/>
                                    <a:pt x="932" y="104"/>
                                    <a:pt x="937" y="106"/>
                                  </a:cubicBezTo>
                                  <a:cubicBezTo>
                                    <a:pt x="937" y="107"/>
                                    <a:pt x="937" y="107"/>
                                    <a:pt x="937" y="107"/>
                                  </a:cubicBezTo>
                                  <a:cubicBezTo>
                                    <a:pt x="932" y="106"/>
                                    <a:pt x="928" y="105"/>
                                    <a:pt x="924" y="105"/>
                                  </a:cubicBezTo>
                                  <a:cubicBezTo>
                                    <a:pt x="915" y="105"/>
                                    <a:pt x="907" y="108"/>
                                    <a:pt x="901" y="112"/>
                                  </a:cubicBezTo>
                                  <a:cubicBezTo>
                                    <a:pt x="902" y="113"/>
                                    <a:pt x="904" y="115"/>
                                    <a:pt x="905" y="117"/>
                                  </a:cubicBezTo>
                                  <a:cubicBezTo>
                                    <a:pt x="910" y="113"/>
                                    <a:pt x="917" y="111"/>
                                    <a:pt x="924" y="111"/>
                                  </a:cubicBezTo>
                                  <a:cubicBezTo>
                                    <a:pt x="928" y="111"/>
                                    <a:pt x="932" y="112"/>
                                    <a:pt x="937" y="114"/>
                                  </a:cubicBezTo>
                                  <a:cubicBezTo>
                                    <a:pt x="937" y="116"/>
                                    <a:pt x="937" y="116"/>
                                    <a:pt x="937" y="116"/>
                                  </a:cubicBezTo>
                                  <a:cubicBezTo>
                                    <a:pt x="933" y="114"/>
                                    <a:pt x="928" y="113"/>
                                    <a:pt x="924" y="113"/>
                                  </a:cubicBezTo>
                                  <a:cubicBezTo>
                                    <a:pt x="917" y="113"/>
                                    <a:pt x="911" y="115"/>
                                    <a:pt x="906" y="118"/>
                                  </a:cubicBezTo>
                                  <a:cubicBezTo>
                                    <a:pt x="907" y="119"/>
                                    <a:pt x="908" y="121"/>
                                    <a:pt x="909" y="123"/>
                                  </a:cubicBezTo>
                                  <a:cubicBezTo>
                                    <a:pt x="913" y="120"/>
                                    <a:pt x="918" y="118"/>
                                    <a:pt x="924" y="118"/>
                                  </a:cubicBezTo>
                                  <a:cubicBezTo>
                                    <a:pt x="928" y="118"/>
                                    <a:pt x="933" y="120"/>
                                    <a:pt x="937" y="121"/>
                                  </a:cubicBezTo>
                                  <a:cubicBezTo>
                                    <a:pt x="937" y="123"/>
                                    <a:pt x="937" y="123"/>
                                    <a:pt x="937" y="123"/>
                                  </a:cubicBezTo>
                                  <a:cubicBezTo>
                                    <a:pt x="933" y="121"/>
                                    <a:pt x="928" y="120"/>
                                    <a:pt x="924" y="120"/>
                                  </a:cubicBezTo>
                                  <a:cubicBezTo>
                                    <a:pt x="918" y="120"/>
                                    <a:pt x="913" y="121"/>
                                    <a:pt x="909" y="124"/>
                                  </a:cubicBezTo>
                                  <a:cubicBezTo>
                                    <a:pt x="910" y="126"/>
                                    <a:pt x="911" y="128"/>
                                    <a:pt x="912" y="130"/>
                                  </a:cubicBezTo>
                                  <a:cubicBezTo>
                                    <a:pt x="915" y="127"/>
                                    <a:pt x="919" y="126"/>
                                    <a:pt x="924" y="126"/>
                                  </a:cubicBezTo>
                                  <a:cubicBezTo>
                                    <a:pt x="928" y="126"/>
                                    <a:pt x="933" y="128"/>
                                    <a:pt x="936" y="130"/>
                                  </a:cubicBezTo>
                                  <a:cubicBezTo>
                                    <a:pt x="936" y="130"/>
                                    <a:pt x="936" y="130"/>
                                    <a:pt x="937" y="129"/>
                                  </a:cubicBezTo>
                                  <a:cubicBezTo>
                                    <a:pt x="937" y="134"/>
                                    <a:pt x="937" y="134"/>
                                    <a:pt x="937" y="134"/>
                                  </a:cubicBezTo>
                                  <a:cubicBezTo>
                                    <a:pt x="935" y="139"/>
                                    <a:pt x="935" y="143"/>
                                    <a:pt x="935" y="147"/>
                                  </a:cubicBezTo>
                                  <a:cubicBezTo>
                                    <a:pt x="935" y="148"/>
                                    <a:pt x="935" y="148"/>
                                    <a:pt x="935" y="149"/>
                                  </a:cubicBezTo>
                                  <a:cubicBezTo>
                                    <a:pt x="935" y="149"/>
                                    <a:pt x="936" y="149"/>
                                    <a:pt x="937" y="149"/>
                                  </a:cubicBezTo>
                                  <a:cubicBezTo>
                                    <a:pt x="937" y="151"/>
                                    <a:pt x="937" y="151"/>
                                    <a:pt x="937" y="151"/>
                                  </a:cubicBezTo>
                                  <a:cubicBezTo>
                                    <a:pt x="932" y="150"/>
                                    <a:pt x="928" y="149"/>
                                    <a:pt x="924" y="149"/>
                                  </a:cubicBezTo>
                                  <a:cubicBezTo>
                                    <a:pt x="913" y="149"/>
                                    <a:pt x="903" y="152"/>
                                    <a:pt x="895" y="158"/>
                                  </a:cubicBezTo>
                                  <a:cubicBezTo>
                                    <a:pt x="897" y="159"/>
                                    <a:pt x="898" y="161"/>
                                    <a:pt x="900" y="162"/>
                                  </a:cubicBezTo>
                                  <a:cubicBezTo>
                                    <a:pt x="907" y="158"/>
                                    <a:pt x="915" y="155"/>
                                    <a:pt x="924" y="155"/>
                                  </a:cubicBezTo>
                                  <a:cubicBezTo>
                                    <a:pt x="928" y="155"/>
                                    <a:pt x="932" y="156"/>
                                    <a:pt x="937" y="157"/>
                                  </a:cubicBezTo>
                                  <a:cubicBezTo>
                                    <a:pt x="937" y="159"/>
                                    <a:pt x="937" y="159"/>
                                    <a:pt x="937" y="159"/>
                                  </a:cubicBezTo>
                                  <a:cubicBezTo>
                                    <a:pt x="932" y="157"/>
                                    <a:pt x="928" y="157"/>
                                    <a:pt x="924" y="157"/>
                                  </a:cubicBezTo>
                                  <a:cubicBezTo>
                                    <a:pt x="915" y="157"/>
                                    <a:pt x="907" y="159"/>
                                    <a:pt x="901" y="163"/>
                                  </a:cubicBezTo>
                                  <a:cubicBezTo>
                                    <a:pt x="902" y="165"/>
                                    <a:pt x="904" y="166"/>
                                    <a:pt x="905" y="168"/>
                                  </a:cubicBezTo>
                                  <a:cubicBezTo>
                                    <a:pt x="910" y="165"/>
                                    <a:pt x="917" y="163"/>
                                    <a:pt x="924" y="163"/>
                                  </a:cubicBezTo>
                                  <a:cubicBezTo>
                                    <a:pt x="928" y="163"/>
                                    <a:pt x="932" y="164"/>
                                    <a:pt x="937" y="165"/>
                                  </a:cubicBezTo>
                                  <a:cubicBezTo>
                                    <a:pt x="937" y="167"/>
                                    <a:pt x="937" y="167"/>
                                    <a:pt x="937" y="167"/>
                                  </a:cubicBezTo>
                                  <a:cubicBezTo>
                                    <a:pt x="933" y="165"/>
                                    <a:pt x="928" y="164"/>
                                    <a:pt x="924" y="164"/>
                                  </a:cubicBezTo>
                                  <a:cubicBezTo>
                                    <a:pt x="917" y="164"/>
                                    <a:pt x="911" y="166"/>
                                    <a:pt x="906" y="169"/>
                                  </a:cubicBezTo>
                                  <a:cubicBezTo>
                                    <a:pt x="907" y="171"/>
                                    <a:pt x="908" y="172"/>
                                    <a:pt x="909" y="174"/>
                                  </a:cubicBezTo>
                                  <a:cubicBezTo>
                                    <a:pt x="913" y="171"/>
                                    <a:pt x="918" y="170"/>
                                    <a:pt x="924" y="170"/>
                                  </a:cubicBezTo>
                                  <a:cubicBezTo>
                                    <a:pt x="928" y="170"/>
                                    <a:pt x="933" y="171"/>
                                    <a:pt x="937" y="173"/>
                                  </a:cubicBezTo>
                                  <a:cubicBezTo>
                                    <a:pt x="937" y="175"/>
                                    <a:pt x="937" y="175"/>
                                    <a:pt x="937" y="175"/>
                                  </a:cubicBezTo>
                                  <a:cubicBezTo>
                                    <a:pt x="933" y="173"/>
                                    <a:pt x="928" y="171"/>
                                    <a:pt x="924" y="171"/>
                                  </a:cubicBezTo>
                                  <a:cubicBezTo>
                                    <a:pt x="918" y="171"/>
                                    <a:pt x="913" y="173"/>
                                    <a:pt x="909" y="175"/>
                                  </a:cubicBezTo>
                                  <a:cubicBezTo>
                                    <a:pt x="910" y="177"/>
                                    <a:pt x="911" y="179"/>
                                    <a:pt x="912" y="181"/>
                                  </a:cubicBezTo>
                                  <a:cubicBezTo>
                                    <a:pt x="915" y="179"/>
                                    <a:pt x="919" y="177"/>
                                    <a:pt x="924" y="177"/>
                                  </a:cubicBezTo>
                                  <a:cubicBezTo>
                                    <a:pt x="928" y="177"/>
                                    <a:pt x="933" y="179"/>
                                    <a:pt x="936" y="182"/>
                                  </a:cubicBezTo>
                                  <a:cubicBezTo>
                                    <a:pt x="936" y="181"/>
                                    <a:pt x="936" y="181"/>
                                    <a:pt x="937" y="181"/>
                                  </a:cubicBezTo>
                                  <a:cubicBezTo>
                                    <a:pt x="937" y="186"/>
                                    <a:pt x="937" y="186"/>
                                    <a:pt x="937" y="186"/>
                                  </a:cubicBezTo>
                                  <a:cubicBezTo>
                                    <a:pt x="935" y="190"/>
                                    <a:pt x="935" y="194"/>
                                    <a:pt x="935" y="199"/>
                                  </a:cubicBezTo>
                                  <a:cubicBezTo>
                                    <a:pt x="935" y="199"/>
                                    <a:pt x="935" y="199"/>
                                    <a:pt x="935" y="200"/>
                                  </a:cubicBezTo>
                                  <a:cubicBezTo>
                                    <a:pt x="935" y="200"/>
                                    <a:pt x="936" y="200"/>
                                    <a:pt x="937" y="200"/>
                                  </a:cubicBezTo>
                                  <a:cubicBezTo>
                                    <a:pt x="937" y="202"/>
                                    <a:pt x="937" y="202"/>
                                    <a:pt x="937" y="202"/>
                                  </a:cubicBezTo>
                                  <a:cubicBezTo>
                                    <a:pt x="932" y="201"/>
                                    <a:pt x="928" y="200"/>
                                    <a:pt x="924" y="200"/>
                                  </a:cubicBezTo>
                                  <a:cubicBezTo>
                                    <a:pt x="913" y="200"/>
                                    <a:pt x="903" y="204"/>
                                    <a:pt x="895" y="209"/>
                                  </a:cubicBezTo>
                                  <a:cubicBezTo>
                                    <a:pt x="897" y="211"/>
                                    <a:pt x="898" y="212"/>
                                    <a:pt x="900" y="214"/>
                                  </a:cubicBezTo>
                                  <a:cubicBezTo>
                                    <a:pt x="907" y="209"/>
                                    <a:pt x="915" y="206"/>
                                    <a:pt x="924" y="206"/>
                                  </a:cubicBezTo>
                                  <a:cubicBezTo>
                                    <a:pt x="928" y="206"/>
                                    <a:pt x="932" y="207"/>
                                    <a:pt x="937" y="208"/>
                                  </a:cubicBezTo>
                                  <a:cubicBezTo>
                                    <a:pt x="937" y="210"/>
                                    <a:pt x="937" y="210"/>
                                    <a:pt x="937" y="210"/>
                                  </a:cubicBezTo>
                                  <a:cubicBezTo>
                                    <a:pt x="932" y="209"/>
                                    <a:pt x="928" y="208"/>
                                    <a:pt x="924" y="208"/>
                                  </a:cubicBezTo>
                                  <a:cubicBezTo>
                                    <a:pt x="915" y="208"/>
                                    <a:pt x="907" y="210"/>
                                    <a:pt x="901" y="215"/>
                                  </a:cubicBezTo>
                                  <a:cubicBezTo>
                                    <a:pt x="902" y="216"/>
                                    <a:pt x="904" y="218"/>
                                    <a:pt x="905" y="219"/>
                                  </a:cubicBezTo>
                                  <a:cubicBezTo>
                                    <a:pt x="910" y="216"/>
                                    <a:pt x="917" y="214"/>
                                    <a:pt x="924" y="214"/>
                                  </a:cubicBezTo>
                                  <a:cubicBezTo>
                                    <a:pt x="928" y="214"/>
                                    <a:pt x="932" y="215"/>
                                    <a:pt x="937" y="217"/>
                                  </a:cubicBezTo>
                                  <a:cubicBezTo>
                                    <a:pt x="937" y="218"/>
                                    <a:pt x="937" y="218"/>
                                    <a:pt x="937" y="218"/>
                                  </a:cubicBezTo>
                                  <a:cubicBezTo>
                                    <a:pt x="933" y="217"/>
                                    <a:pt x="928" y="216"/>
                                    <a:pt x="924" y="216"/>
                                  </a:cubicBezTo>
                                  <a:cubicBezTo>
                                    <a:pt x="917" y="216"/>
                                    <a:pt x="911" y="218"/>
                                    <a:pt x="906" y="221"/>
                                  </a:cubicBezTo>
                                  <a:cubicBezTo>
                                    <a:pt x="907" y="222"/>
                                    <a:pt x="908" y="224"/>
                                    <a:pt x="909" y="225"/>
                                  </a:cubicBezTo>
                                  <a:cubicBezTo>
                                    <a:pt x="913" y="223"/>
                                    <a:pt x="918" y="221"/>
                                    <a:pt x="924" y="221"/>
                                  </a:cubicBezTo>
                                  <a:cubicBezTo>
                                    <a:pt x="928" y="221"/>
                                    <a:pt x="933" y="222"/>
                                    <a:pt x="937" y="224"/>
                                  </a:cubicBezTo>
                                  <a:cubicBezTo>
                                    <a:pt x="937" y="226"/>
                                    <a:pt x="937" y="226"/>
                                    <a:pt x="937" y="226"/>
                                  </a:cubicBezTo>
                                  <a:cubicBezTo>
                                    <a:pt x="933" y="224"/>
                                    <a:pt x="928" y="223"/>
                                    <a:pt x="924" y="223"/>
                                  </a:cubicBezTo>
                                  <a:cubicBezTo>
                                    <a:pt x="918" y="223"/>
                                    <a:pt x="913" y="224"/>
                                    <a:pt x="909" y="227"/>
                                  </a:cubicBezTo>
                                  <a:cubicBezTo>
                                    <a:pt x="910" y="229"/>
                                    <a:pt x="911" y="231"/>
                                    <a:pt x="912" y="232"/>
                                  </a:cubicBezTo>
                                  <a:cubicBezTo>
                                    <a:pt x="915" y="230"/>
                                    <a:pt x="919" y="229"/>
                                    <a:pt x="924" y="229"/>
                                  </a:cubicBezTo>
                                  <a:cubicBezTo>
                                    <a:pt x="928" y="229"/>
                                    <a:pt x="933" y="230"/>
                                    <a:pt x="936" y="233"/>
                                  </a:cubicBezTo>
                                  <a:cubicBezTo>
                                    <a:pt x="936" y="233"/>
                                    <a:pt x="936" y="232"/>
                                    <a:pt x="937" y="232"/>
                                  </a:cubicBezTo>
                                  <a:cubicBezTo>
                                    <a:pt x="937" y="237"/>
                                    <a:pt x="937" y="237"/>
                                    <a:pt x="937" y="237"/>
                                  </a:cubicBezTo>
                                  <a:cubicBezTo>
                                    <a:pt x="935" y="241"/>
                                    <a:pt x="935" y="246"/>
                                    <a:pt x="935" y="250"/>
                                  </a:cubicBezTo>
                                  <a:cubicBezTo>
                                    <a:pt x="935" y="250"/>
                                    <a:pt x="935" y="251"/>
                                    <a:pt x="935" y="251"/>
                                  </a:cubicBezTo>
                                  <a:cubicBezTo>
                                    <a:pt x="935" y="251"/>
                                    <a:pt x="936" y="252"/>
                                    <a:pt x="937" y="252"/>
                                  </a:cubicBezTo>
                                  <a:cubicBezTo>
                                    <a:pt x="937" y="253"/>
                                    <a:pt x="937" y="253"/>
                                    <a:pt x="937" y="253"/>
                                  </a:cubicBezTo>
                                  <a:cubicBezTo>
                                    <a:pt x="932" y="252"/>
                                    <a:pt x="928" y="252"/>
                                    <a:pt x="924" y="252"/>
                                  </a:cubicBezTo>
                                  <a:cubicBezTo>
                                    <a:pt x="913" y="252"/>
                                    <a:pt x="903" y="255"/>
                                    <a:pt x="895" y="261"/>
                                  </a:cubicBezTo>
                                  <a:cubicBezTo>
                                    <a:pt x="897" y="262"/>
                                    <a:pt x="898" y="263"/>
                                    <a:pt x="900" y="265"/>
                                  </a:cubicBezTo>
                                  <a:cubicBezTo>
                                    <a:pt x="907" y="260"/>
                                    <a:pt x="915" y="258"/>
                                    <a:pt x="924" y="258"/>
                                  </a:cubicBezTo>
                                  <a:cubicBezTo>
                                    <a:pt x="928" y="258"/>
                                    <a:pt x="932" y="258"/>
                                    <a:pt x="937" y="260"/>
                                  </a:cubicBezTo>
                                  <a:cubicBezTo>
                                    <a:pt x="937" y="261"/>
                                    <a:pt x="937" y="261"/>
                                    <a:pt x="937" y="261"/>
                                  </a:cubicBezTo>
                                  <a:cubicBezTo>
                                    <a:pt x="932" y="260"/>
                                    <a:pt x="928" y="259"/>
                                    <a:pt x="924" y="259"/>
                                  </a:cubicBezTo>
                                  <a:cubicBezTo>
                                    <a:pt x="915" y="259"/>
                                    <a:pt x="907" y="262"/>
                                    <a:pt x="901" y="266"/>
                                  </a:cubicBezTo>
                                  <a:cubicBezTo>
                                    <a:pt x="902" y="268"/>
                                    <a:pt x="904" y="269"/>
                                    <a:pt x="905" y="271"/>
                                  </a:cubicBezTo>
                                  <a:cubicBezTo>
                                    <a:pt x="910" y="267"/>
                                    <a:pt x="917" y="265"/>
                                    <a:pt x="924" y="265"/>
                                  </a:cubicBezTo>
                                  <a:cubicBezTo>
                                    <a:pt x="928" y="265"/>
                                    <a:pt x="932" y="266"/>
                                    <a:pt x="937" y="268"/>
                                  </a:cubicBezTo>
                                  <a:cubicBezTo>
                                    <a:pt x="937" y="270"/>
                                    <a:pt x="937" y="270"/>
                                    <a:pt x="937" y="270"/>
                                  </a:cubicBezTo>
                                  <a:cubicBezTo>
                                    <a:pt x="933" y="268"/>
                                    <a:pt x="928" y="267"/>
                                    <a:pt x="924" y="267"/>
                                  </a:cubicBezTo>
                                  <a:cubicBezTo>
                                    <a:pt x="917" y="267"/>
                                    <a:pt x="911" y="269"/>
                                    <a:pt x="906" y="272"/>
                                  </a:cubicBezTo>
                                  <a:cubicBezTo>
                                    <a:pt x="907" y="274"/>
                                    <a:pt x="908" y="275"/>
                                    <a:pt x="909" y="277"/>
                                  </a:cubicBezTo>
                                  <a:cubicBezTo>
                                    <a:pt x="913" y="274"/>
                                    <a:pt x="918" y="272"/>
                                    <a:pt x="924" y="272"/>
                                  </a:cubicBezTo>
                                  <a:cubicBezTo>
                                    <a:pt x="928" y="272"/>
                                    <a:pt x="933" y="274"/>
                                    <a:pt x="937" y="276"/>
                                  </a:cubicBezTo>
                                  <a:cubicBezTo>
                                    <a:pt x="937" y="277"/>
                                    <a:pt x="937" y="277"/>
                                    <a:pt x="937" y="277"/>
                                  </a:cubicBezTo>
                                  <a:cubicBezTo>
                                    <a:pt x="933" y="275"/>
                                    <a:pt x="928" y="274"/>
                                    <a:pt x="924" y="274"/>
                                  </a:cubicBezTo>
                                  <a:cubicBezTo>
                                    <a:pt x="918" y="274"/>
                                    <a:pt x="913" y="276"/>
                                    <a:pt x="909" y="278"/>
                                  </a:cubicBezTo>
                                  <a:cubicBezTo>
                                    <a:pt x="910" y="280"/>
                                    <a:pt x="911" y="282"/>
                                    <a:pt x="912" y="284"/>
                                  </a:cubicBezTo>
                                  <a:cubicBezTo>
                                    <a:pt x="915" y="282"/>
                                    <a:pt x="919" y="280"/>
                                    <a:pt x="924" y="280"/>
                                  </a:cubicBezTo>
                                  <a:cubicBezTo>
                                    <a:pt x="928" y="280"/>
                                    <a:pt x="933" y="282"/>
                                    <a:pt x="936" y="284"/>
                                  </a:cubicBezTo>
                                  <a:cubicBezTo>
                                    <a:pt x="936" y="284"/>
                                    <a:pt x="936" y="284"/>
                                    <a:pt x="937" y="283"/>
                                  </a:cubicBezTo>
                                  <a:cubicBezTo>
                                    <a:pt x="937" y="289"/>
                                    <a:pt x="937" y="289"/>
                                    <a:pt x="937" y="289"/>
                                  </a:cubicBezTo>
                                  <a:cubicBezTo>
                                    <a:pt x="935" y="293"/>
                                    <a:pt x="935" y="297"/>
                                    <a:pt x="935" y="301"/>
                                  </a:cubicBezTo>
                                  <a:cubicBezTo>
                                    <a:pt x="935" y="302"/>
                                    <a:pt x="935" y="302"/>
                                    <a:pt x="935" y="303"/>
                                  </a:cubicBezTo>
                                  <a:cubicBezTo>
                                    <a:pt x="935" y="303"/>
                                    <a:pt x="936" y="303"/>
                                    <a:pt x="937" y="303"/>
                                  </a:cubicBezTo>
                                  <a:cubicBezTo>
                                    <a:pt x="937" y="305"/>
                                    <a:pt x="937" y="305"/>
                                    <a:pt x="937" y="305"/>
                                  </a:cubicBezTo>
                                  <a:cubicBezTo>
                                    <a:pt x="932" y="304"/>
                                    <a:pt x="928" y="303"/>
                                    <a:pt x="924" y="303"/>
                                  </a:cubicBezTo>
                                  <a:cubicBezTo>
                                    <a:pt x="913" y="303"/>
                                    <a:pt x="903" y="306"/>
                                    <a:pt x="895" y="312"/>
                                  </a:cubicBezTo>
                                  <a:cubicBezTo>
                                    <a:pt x="897" y="313"/>
                                    <a:pt x="898" y="315"/>
                                    <a:pt x="900" y="316"/>
                                  </a:cubicBezTo>
                                  <a:cubicBezTo>
                                    <a:pt x="907" y="312"/>
                                    <a:pt x="915" y="309"/>
                                    <a:pt x="924" y="309"/>
                                  </a:cubicBezTo>
                                  <a:cubicBezTo>
                                    <a:pt x="928" y="309"/>
                                    <a:pt x="932" y="310"/>
                                    <a:pt x="937" y="311"/>
                                  </a:cubicBezTo>
                                  <a:cubicBezTo>
                                    <a:pt x="937" y="313"/>
                                    <a:pt x="937" y="313"/>
                                    <a:pt x="937" y="313"/>
                                  </a:cubicBezTo>
                                  <a:cubicBezTo>
                                    <a:pt x="932" y="311"/>
                                    <a:pt x="928" y="311"/>
                                    <a:pt x="924" y="311"/>
                                  </a:cubicBezTo>
                                  <a:cubicBezTo>
                                    <a:pt x="915" y="311"/>
                                    <a:pt x="907" y="313"/>
                                    <a:pt x="901" y="317"/>
                                  </a:cubicBezTo>
                                  <a:cubicBezTo>
                                    <a:pt x="902" y="319"/>
                                    <a:pt x="904" y="321"/>
                                    <a:pt x="905" y="322"/>
                                  </a:cubicBezTo>
                                  <a:cubicBezTo>
                                    <a:pt x="910" y="319"/>
                                    <a:pt x="917" y="317"/>
                                    <a:pt x="924" y="317"/>
                                  </a:cubicBezTo>
                                  <a:cubicBezTo>
                                    <a:pt x="928" y="317"/>
                                    <a:pt x="932" y="318"/>
                                    <a:pt x="937" y="319"/>
                                  </a:cubicBezTo>
                                  <a:cubicBezTo>
                                    <a:pt x="937" y="321"/>
                                    <a:pt x="937" y="321"/>
                                    <a:pt x="937" y="321"/>
                                  </a:cubicBezTo>
                                  <a:cubicBezTo>
                                    <a:pt x="933" y="319"/>
                                    <a:pt x="928" y="318"/>
                                    <a:pt x="924" y="318"/>
                                  </a:cubicBezTo>
                                  <a:cubicBezTo>
                                    <a:pt x="917" y="318"/>
                                    <a:pt x="911" y="320"/>
                                    <a:pt x="906" y="324"/>
                                  </a:cubicBezTo>
                                  <a:cubicBezTo>
                                    <a:pt x="907" y="325"/>
                                    <a:pt x="908" y="327"/>
                                    <a:pt x="909" y="328"/>
                                  </a:cubicBezTo>
                                  <a:cubicBezTo>
                                    <a:pt x="913" y="325"/>
                                    <a:pt x="918" y="324"/>
                                    <a:pt x="924" y="324"/>
                                  </a:cubicBezTo>
                                  <a:cubicBezTo>
                                    <a:pt x="928" y="324"/>
                                    <a:pt x="933" y="325"/>
                                    <a:pt x="937" y="327"/>
                                  </a:cubicBezTo>
                                  <a:cubicBezTo>
                                    <a:pt x="937" y="329"/>
                                    <a:pt x="937" y="329"/>
                                    <a:pt x="937" y="329"/>
                                  </a:cubicBezTo>
                                  <a:cubicBezTo>
                                    <a:pt x="933" y="327"/>
                                    <a:pt x="928" y="325"/>
                                    <a:pt x="924" y="325"/>
                                  </a:cubicBezTo>
                                  <a:cubicBezTo>
                                    <a:pt x="918" y="325"/>
                                    <a:pt x="913" y="327"/>
                                    <a:pt x="909" y="330"/>
                                  </a:cubicBezTo>
                                  <a:cubicBezTo>
                                    <a:pt x="910" y="331"/>
                                    <a:pt x="911" y="333"/>
                                    <a:pt x="912" y="335"/>
                                  </a:cubicBezTo>
                                  <a:cubicBezTo>
                                    <a:pt x="915" y="333"/>
                                    <a:pt x="919" y="332"/>
                                    <a:pt x="924" y="332"/>
                                  </a:cubicBezTo>
                                  <a:cubicBezTo>
                                    <a:pt x="928" y="332"/>
                                    <a:pt x="933" y="333"/>
                                    <a:pt x="936" y="336"/>
                                  </a:cubicBezTo>
                                  <a:cubicBezTo>
                                    <a:pt x="936" y="335"/>
                                    <a:pt x="936" y="335"/>
                                    <a:pt x="937" y="335"/>
                                  </a:cubicBezTo>
                                  <a:cubicBezTo>
                                    <a:pt x="937" y="340"/>
                                    <a:pt x="937" y="340"/>
                                    <a:pt x="937" y="340"/>
                                  </a:cubicBezTo>
                                  <a:cubicBezTo>
                                    <a:pt x="935" y="344"/>
                                    <a:pt x="935" y="348"/>
                                    <a:pt x="935" y="353"/>
                                  </a:cubicBezTo>
                                  <a:cubicBezTo>
                                    <a:pt x="935" y="353"/>
                                    <a:pt x="935" y="354"/>
                                    <a:pt x="935" y="354"/>
                                  </a:cubicBezTo>
                                  <a:cubicBezTo>
                                    <a:pt x="935" y="354"/>
                                    <a:pt x="936" y="354"/>
                                    <a:pt x="937" y="355"/>
                                  </a:cubicBezTo>
                                  <a:cubicBezTo>
                                    <a:pt x="937" y="356"/>
                                    <a:pt x="937" y="356"/>
                                    <a:pt x="937" y="356"/>
                                  </a:cubicBezTo>
                                  <a:cubicBezTo>
                                    <a:pt x="932" y="355"/>
                                    <a:pt x="928" y="354"/>
                                    <a:pt x="924" y="354"/>
                                  </a:cubicBezTo>
                                  <a:cubicBezTo>
                                    <a:pt x="913" y="354"/>
                                    <a:pt x="903" y="358"/>
                                    <a:pt x="895" y="364"/>
                                  </a:cubicBezTo>
                                  <a:cubicBezTo>
                                    <a:pt x="897" y="365"/>
                                    <a:pt x="898" y="366"/>
                                    <a:pt x="900" y="368"/>
                                  </a:cubicBezTo>
                                  <a:cubicBezTo>
                                    <a:pt x="907" y="363"/>
                                    <a:pt x="915" y="361"/>
                                    <a:pt x="924" y="361"/>
                                  </a:cubicBezTo>
                                  <a:cubicBezTo>
                                    <a:pt x="928" y="361"/>
                                    <a:pt x="932" y="361"/>
                                    <a:pt x="937" y="363"/>
                                  </a:cubicBezTo>
                                  <a:cubicBezTo>
                                    <a:pt x="937" y="364"/>
                                    <a:pt x="937" y="364"/>
                                    <a:pt x="937" y="364"/>
                                  </a:cubicBezTo>
                                  <a:cubicBezTo>
                                    <a:pt x="932" y="363"/>
                                    <a:pt x="928" y="362"/>
                                    <a:pt x="924" y="362"/>
                                  </a:cubicBezTo>
                                  <a:cubicBezTo>
                                    <a:pt x="915" y="362"/>
                                    <a:pt x="907" y="365"/>
                                    <a:pt x="901" y="369"/>
                                  </a:cubicBezTo>
                                  <a:cubicBezTo>
                                    <a:pt x="902" y="370"/>
                                    <a:pt x="904" y="372"/>
                                    <a:pt x="905" y="374"/>
                                  </a:cubicBezTo>
                                  <a:cubicBezTo>
                                    <a:pt x="910" y="370"/>
                                    <a:pt x="917" y="368"/>
                                    <a:pt x="924" y="368"/>
                                  </a:cubicBezTo>
                                  <a:cubicBezTo>
                                    <a:pt x="928" y="368"/>
                                    <a:pt x="932" y="369"/>
                                    <a:pt x="937" y="371"/>
                                  </a:cubicBezTo>
                                  <a:cubicBezTo>
                                    <a:pt x="937" y="372"/>
                                    <a:pt x="937" y="372"/>
                                    <a:pt x="937" y="372"/>
                                  </a:cubicBezTo>
                                  <a:cubicBezTo>
                                    <a:pt x="933" y="371"/>
                                    <a:pt x="928" y="370"/>
                                    <a:pt x="924" y="370"/>
                                  </a:cubicBezTo>
                                  <a:cubicBezTo>
                                    <a:pt x="917" y="370"/>
                                    <a:pt x="911" y="372"/>
                                    <a:pt x="906" y="375"/>
                                  </a:cubicBezTo>
                                  <a:cubicBezTo>
                                    <a:pt x="907" y="376"/>
                                    <a:pt x="908" y="378"/>
                                    <a:pt x="909" y="379"/>
                                  </a:cubicBezTo>
                                  <a:cubicBezTo>
                                    <a:pt x="913" y="377"/>
                                    <a:pt x="918" y="375"/>
                                    <a:pt x="924" y="375"/>
                                  </a:cubicBezTo>
                                  <a:cubicBezTo>
                                    <a:pt x="928" y="375"/>
                                    <a:pt x="933" y="376"/>
                                    <a:pt x="937" y="378"/>
                                  </a:cubicBezTo>
                                  <a:cubicBezTo>
                                    <a:pt x="937" y="380"/>
                                    <a:pt x="937" y="380"/>
                                    <a:pt x="937" y="380"/>
                                  </a:cubicBezTo>
                                  <a:cubicBezTo>
                                    <a:pt x="933" y="378"/>
                                    <a:pt x="928" y="377"/>
                                    <a:pt x="924" y="377"/>
                                  </a:cubicBezTo>
                                  <a:cubicBezTo>
                                    <a:pt x="918" y="377"/>
                                    <a:pt x="913" y="378"/>
                                    <a:pt x="909" y="381"/>
                                  </a:cubicBezTo>
                                  <a:cubicBezTo>
                                    <a:pt x="910" y="383"/>
                                    <a:pt x="911" y="385"/>
                                    <a:pt x="912" y="387"/>
                                  </a:cubicBezTo>
                                  <a:cubicBezTo>
                                    <a:pt x="915" y="384"/>
                                    <a:pt x="919" y="383"/>
                                    <a:pt x="924" y="383"/>
                                  </a:cubicBezTo>
                                  <a:cubicBezTo>
                                    <a:pt x="928" y="383"/>
                                    <a:pt x="933" y="385"/>
                                    <a:pt x="936" y="387"/>
                                  </a:cubicBezTo>
                                  <a:cubicBezTo>
                                    <a:pt x="936" y="387"/>
                                    <a:pt x="936" y="386"/>
                                    <a:pt x="937" y="386"/>
                                  </a:cubicBezTo>
                                  <a:cubicBezTo>
                                    <a:pt x="937" y="391"/>
                                    <a:pt x="937" y="391"/>
                                    <a:pt x="937" y="391"/>
                                  </a:cubicBezTo>
                                  <a:cubicBezTo>
                                    <a:pt x="935" y="395"/>
                                    <a:pt x="935" y="400"/>
                                    <a:pt x="935" y="404"/>
                                  </a:cubicBezTo>
                                  <a:cubicBezTo>
                                    <a:pt x="935" y="405"/>
                                    <a:pt x="935" y="405"/>
                                    <a:pt x="935" y="405"/>
                                  </a:cubicBezTo>
                                  <a:cubicBezTo>
                                    <a:pt x="935" y="406"/>
                                    <a:pt x="936" y="406"/>
                                    <a:pt x="937" y="406"/>
                                  </a:cubicBezTo>
                                  <a:cubicBezTo>
                                    <a:pt x="937" y="408"/>
                                    <a:pt x="937" y="408"/>
                                    <a:pt x="937" y="408"/>
                                  </a:cubicBezTo>
                                  <a:cubicBezTo>
                                    <a:pt x="932" y="406"/>
                                    <a:pt x="928" y="406"/>
                                    <a:pt x="924" y="406"/>
                                  </a:cubicBezTo>
                                  <a:cubicBezTo>
                                    <a:pt x="913" y="406"/>
                                    <a:pt x="903" y="409"/>
                                    <a:pt x="895" y="415"/>
                                  </a:cubicBezTo>
                                  <a:cubicBezTo>
                                    <a:pt x="897" y="416"/>
                                    <a:pt x="898" y="418"/>
                                    <a:pt x="900" y="419"/>
                                  </a:cubicBezTo>
                                  <a:cubicBezTo>
                                    <a:pt x="907" y="415"/>
                                    <a:pt x="915" y="412"/>
                                    <a:pt x="924" y="412"/>
                                  </a:cubicBezTo>
                                  <a:cubicBezTo>
                                    <a:pt x="928" y="412"/>
                                    <a:pt x="932" y="413"/>
                                    <a:pt x="937" y="414"/>
                                  </a:cubicBezTo>
                                  <a:cubicBezTo>
                                    <a:pt x="937" y="416"/>
                                    <a:pt x="937" y="416"/>
                                    <a:pt x="937" y="416"/>
                                  </a:cubicBezTo>
                                  <a:cubicBezTo>
                                    <a:pt x="932" y="414"/>
                                    <a:pt x="928" y="413"/>
                                    <a:pt x="924" y="413"/>
                                  </a:cubicBezTo>
                                  <a:cubicBezTo>
                                    <a:pt x="915" y="413"/>
                                    <a:pt x="907" y="416"/>
                                    <a:pt x="901" y="420"/>
                                  </a:cubicBezTo>
                                  <a:cubicBezTo>
                                    <a:pt x="902" y="422"/>
                                    <a:pt x="904" y="423"/>
                                    <a:pt x="905" y="425"/>
                                  </a:cubicBezTo>
                                  <a:cubicBezTo>
                                    <a:pt x="910" y="422"/>
                                    <a:pt x="917" y="420"/>
                                    <a:pt x="924" y="420"/>
                                  </a:cubicBezTo>
                                  <a:cubicBezTo>
                                    <a:pt x="928" y="420"/>
                                    <a:pt x="932" y="421"/>
                                    <a:pt x="937" y="422"/>
                                  </a:cubicBezTo>
                                  <a:cubicBezTo>
                                    <a:pt x="937" y="424"/>
                                    <a:pt x="937" y="424"/>
                                    <a:pt x="937" y="424"/>
                                  </a:cubicBezTo>
                                  <a:cubicBezTo>
                                    <a:pt x="933" y="422"/>
                                    <a:pt x="928" y="421"/>
                                    <a:pt x="924" y="421"/>
                                  </a:cubicBezTo>
                                  <a:cubicBezTo>
                                    <a:pt x="917" y="421"/>
                                    <a:pt x="911" y="423"/>
                                    <a:pt x="906" y="426"/>
                                  </a:cubicBezTo>
                                  <a:cubicBezTo>
                                    <a:pt x="907" y="428"/>
                                    <a:pt x="908" y="429"/>
                                    <a:pt x="909" y="431"/>
                                  </a:cubicBezTo>
                                  <a:cubicBezTo>
                                    <a:pt x="913" y="428"/>
                                    <a:pt x="918" y="427"/>
                                    <a:pt x="924" y="427"/>
                                  </a:cubicBezTo>
                                  <a:cubicBezTo>
                                    <a:pt x="928" y="427"/>
                                    <a:pt x="933" y="428"/>
                                    <a:pt x="937" y="430"/>
                                  </a:cubicBezTo>
                                  <a:cubicBezTo>
                                    <a:pt x="937" y="432"/>
                                    <a:pt x="937" y="432"/>
                                    <a:pt x="937" y="432"/>
                                  </a:cubicBezTo>
                                  <a:cubicBezTo>
                                    <a:pt x="933" y="429"/>
                                    <a:pt x="928" y="428"/>
                                    <a:pt x="924" y="428"/>
                                  </a:cubicBezTo>
                                  <a:cubicBezTo>
                                    <a:pt x="918" y="428"/>
                                    <a:pt x="913" y="430"/>
                                    <a:pt x="909" y="432"/>
                                  </a:cubicBezTo>
                                  <a:cubicBezTo>
                                    <a:pt x="910" y="434"/>
                                    <a:pt x="911" y="436"/>
                                    <a:pt x="912" y="438"/>
                                  </a:cubicBezTo>
                                  <a:cubicBezTo>
                                    <a:pt x="915" y="436"/>
                                    <a:pt x="919" y="434"/>
                                    <a:pt x="924" y="434"/>
                                  </a:cubicBezTo>
                                  <a:cubicBezTo>
                                    <a:pt x="928" y="434"/>
                                    <a:pt x="933" y="436"/>
                                    <a:pt x="936" y="438"/>
                                  </a:cubicBezTo>
                                  <a:cubicBezTo>
                                    <a:pt x="936" y="438"/>
                                    <a:pt x="936" y="438"/>
                                    <a:pt x="937" y="438"/>
                                  </a:cubicBezTo>
                                  <a:cubicBezTo>
                                    <a:pt x="937" y="443"/>
                                    <a:pt x="937" y="443"/>
                                    <a:pt x="937" y="443"/>
                                  </a:cubicBezTo>
                                  <a:cubicBezTo>
                                    <a:pt x="935" y="447"/>
                                    <a:pt x="935" y="451"/>
                                    <a:pt x="935" y="455"/>
                                  </a:cubicBezTo>
                                  <a:cubicBezTo>
                                    <a:pt x="935" y="456"/>
                                    <a:pt x="935" y="456"/>
                                    <a:pt x="935" y="457"/>
                                  </a:cubicBezTo>
                                  <a:cubicBezTo>
                                    <a:pt x="935" y="457"/>
                                    <a:pt x="936" y="457"/>
                                    <a:pt x="937" y="457"/>
                                  </a:cubicBezTo>
                                  <a:cubicBezTo>
                                    <a:pt x="937" y="459"/>
                                    <a:pt x="937" y="459"/>
                                    <a:pt x="937" y="459"/>
                                  </a:cubicBezTo>
                                  <a:cubicBezTo>
                                    <a:pt x="932" y="458"/>
                                    <a:pt x="928" y="457"/>
                                    <a:pt x="924" y="457"/>
                                  </a:cubicBezTo>
                                  <a:cubicBezTo>
                                    <a:pt x="913" y="457"/>
                                    <a:pt x="903" y="461"/>
                                    <a:pt x="895" y="466"/>
                                  </a:cubicBezTo>
                                  <a:cubicBezTo>
                                    <a:pt x="897" y="468"/>
                                    <a:pt x="898" y="469"/>
                                    <a:pt x="900" y="470"/>
                                  </a:cubicBezTo>
                                  <a:cubicBezTo>
                                    <a:pt x="907" y="466"/>
                                    <a:pt x="915" y="463"/>
                                    <a:pt x="924" y="463"/>
                                  </a:cubicBezTo>
                                  <a:cubicBezTo>
                                    <a:pt x="928" y="463"/>
                                    <a:pt x="932" y="464"/>
                                    <a:pt x="937" y="465"/>
                                  </a:cubicBezTo>
                                  <a:cubicBezTo>
                                    <a:pt x="937" y="467"/>
                                    <a:pt x="937" y="467"/>
                                    <a:pt x="937" y="467"/>
                                  </a:cubicBezTo>
                                  <a:cubicBezTo>
                                    <a:pt x="932" y="466"/>
                                    <a:pt x="928" y="465"/>
                                    <a:pt x="924" y="465"/>
                                  </a:cubicBezTo>
                                  <a:cubicBezTo>
                                    <a:pt x="915" y="465"/>
                                    <a:pt x="907" y="467"/>
                                    <a:pt x="901" y="472"/>
                                  </a:cubicBezTo>
                                  <a:cubicBezTo>
                                    <a:pt x="902" y="473"/>
                                    <a:pt x="904" y="475"/>
                                    <a:pt x="905" y="476"/>
                                  </a:cubicBezTo>
                                  <a:cubicBezTo>
                                    <a:pt x="910" y="473"/>
                                    <a:pt x="917" y="471"/>
                                    <a:pt x="924" y="471"/>
                                  </a:cubicBezTo>
                                  <a:cubicBezTo>
                                    <a:pt x="928" y="471"/>
                                    <a:pt x="932" y="472"/>
                                    <a:pt x="937" y="474"/>
                                  </a:cubicBezTo>
                                  <a:cubicBezTo>
                                    <a:pt x="937" y="475"/>
                                    <a:pt x="937" y="475"/>
                                    <a:pt x="937" y="475"/>
                                  </a:cubicBezTo>
                                  <a:cubicBezTo>
                                    <a:pt x="933" y="474"/>
                                    <a:pt x="928" y="473"/>
                                    <a:pt x="924" y="473"/>
                                  </a:cubicBezTo>
                                  <a:cubicBezTo>
                                    <a:pt x="917" y="473"/>
                                    <a:pt x="911" y="474"/>
                                    <a:pt x="906" y="478"/>
                                  </a:cubicBezTo>
                                  <a:cubicBezTo>
                                    <a:pt x="907" y="479"/>
                                    <a:pt x="908" y="481"/>
                                    <a:pt x="909" y="482"/>
                                  </a:cubicBezTo>
                                  <a:cubicBezTo>
                                    <a:pt x="913" y="480"/>
                                    <a:pt x="918" y="478"/>
                                    <a:pt x="924" y="478"/>
                                  </a:cubicBezTo>
                                  <a:cubicBezTo>
                                    <a:pt x="928" y="478"/>
                                    <a:pt x="933" y="479"/>
                                    <a:pt x="937" y="481"/>
                                  </a:cubicBezTo>
                                  <a:cubicBezTo>
                                    <a:pt x="937" y="483"/>
                                    <a:pt x="937" y="483"/>
                                    <a:pt x="937" y="483"/>
                                  </a:cubicBezTo>
                                  <a:cubicBezTo>
                                    <a:pt x="933" y="481"/>
                                    <a:pt x="928" y="480"/>
                                    <a:pt x="924" y="480"/>
                                  </a:cubicBezTo>
                                  <a:cubicBezTo>
                                    <a:pt x="918" y="480"/>
                                    <a:pt x="913" y="481"/>
                                    <a:pt x="909" y="484"/>
                                  </a:cubicBezTo>
                                  <a:cubicBezTo>
                                    <a:pt x="910" y="485"/>
                                    <a:pt x="911" y="487"/>
                                    <a:pt x="912" y="489"/>
                                  </a:cubicBezTo>
                                  <a:cubicBezTo>
                                    <a:pt x="915" y="487"/>
                                    <a:pt x="919" y="486"/>
                                    <a:pt x="924" y="486"/>
                                  </a:cubicBezTo>
                                  <a:cubicBezTo>
                                    <a:pt x="928" y="486"/>
                                    <a:pt x="933" y="487"/>
                                    <a:pt x="936" y="490"/>
                                  </a:cubicBezTo>
                                  <a:cubicBezTo>
                                    <a:pt x="936" y="490"/>
                                    <a:pt x="936" y="489"/>
                                    <a:pt x="937" y="489"/>
                                  </a:cubicBezTo>
                                  <a:cubicBezTo>
                                    <a:pt x="937" y="494"/>
                                    <a:pt x="937" y="494"/>
                                    <a:pt x="937" y="494"/>
                                  </a:cubicBezTo>
                                  <a:cubicBezTo>
                                    <a:pt x="936" y="497"/>
                                    <a:pt x="935" y="501"/>
                                    <a:pt x="935" y="504"/>
                                  </a:cubicBezTo>
                                  <a:cubicBezTo>
                                    <a:pt x="933" y="504"/>
                                    <a:pt x="933" y="504"/>
                                    <a:pt x="933" y="504"/>
                                  </a:cubicBezTo>
                                  <a:cubicBezTo>
                                    <a:pt x="933" y="503"/>
                                    <a:pt x="933" y="502"/>
                                    <a:pt x="934" y="500"/>
                                  </a:cubicBezTo>
                                  <a:cubicBezTo>
                                    <a:pt x="932" y="497"/>
                                    <a:pt x="928" y="495"/>
                                    <a:pt x="924" y="495"/>
                                  </a:cubicBezTo>
                                  <a:cubicBezTo>
                                    <a:pt x="920" y="495"/>
                                    <a:pt x="916" y="497"/>
                                    <a:pt x="914" y="499"/>
                                  </a:cubicBezTo>
                                  <a:cubicBezTo>
                                    <a:pt x="914" y="501"/>
                                    <a:pt x="915" y="502"/>
                                    <a:pt x="915" y="504"/>
                                  </a:cubicBezTo>
                                  <a:cubicBezTo>
                                    <a:pt x="913" y="504"/>
                                    <a:pt x="913" y="504"/>
                                    <a:pt x="913" y="504"/>
                                  </a:cubicBezTo>
                                  <a:cubicBezTo>
                                    <a:pt x="912" y="491"/>
                                    <a:pt x="907" y="480"/>
                                    <a:pt x="899" y="472"/>
                                  </a:cubicBezTo>
                                  <a:cubicBezTo>
                                    <a:pt x="890" y="463"/>
                                    <a:pt x="877" y="457"/>
                                    <a:pt x="864" y="457"/>
                                  </a:cubicBezTo>
                                  <a:cubicBezTo>
                                    <a:pt x="850" y="457"/>
                                    <a:pt x="837" y="463"/>
                                    <a:pt x="828" y="472"/>
                                  </a:cubicBezTo>
                                  <a:cubicBezTo>
                                    <a:pt x="820" y="480"/>
                                    <a:pt x="815" y="491"/>
                                    <a:pt x="814" y="504"/>
                                  </a:cubicBezTo>
                                  <a:cubicBezTo>
                                    <a:pt x="813" y="504"/>
                                    <a:pt x="813" y="504"/>
                                    <a:pt x="813" y="504"/>
                                  </a:cubicBezTo>
                                  <a:cubicBezTo>
                                    <a:pt x="813" y="503"/>
                                    <a:pt x="813" y="502"/>
                                    <a:pt x="813" y="500"/>
                                  </a:cubicBezTo>
                                  <a:cubicBezTo>
                                    <a:pt x="811" y="497"/>
                                    <a:pt x="807" y="495"/>
                                    <a:pt x="803" y="495"/>
                                  </a:cubicBezTo>
                                  <a:cubicBezTo>
                                    <a:pt x="798" y="495"/>
                                    <a:pt x="795" y="497"/>
                                    <a:pt x="793" y="501"/>
                                  </a:cubicBezTo>
                                  <a:cubicBezTo>
                                    <a:pt x="793" y="502"/>
                                    <a:pt x="793" y="503"/>
                                    <a:pt x="793" y="504"/>
                                  </a:cubicBezTo>
                                  <a:cubicBezTo>
                                    <a:pt x="791" y="504"/>
                                    <a:pt x="791" y="504"/>
                                    <a:pt x="791" y="504"/>
                                  </a:cubicBezTo>
                                  <a:cubicBezTo>
                                    <a:pt x="790" y="491"/>
                                    <a:pt x="785" y="480"/>
                                    <a:pt x="777" y="472"/>
                                  </a:cubicBezTo>
                                  <a:cubicBezTo>
                                    <a:pt x="768" y="463"/>
                                    <a:pt x="755" y="457"/>
                                    <a:pt x="742" y="457"/>
                                  </a:cubicBezTo>
                                  <a:cubicBezTo>
                                    <a:pt x="728" y="457"/>
                                    <a:pt x="716" y="463"/>
                                    <a:pt x="707" y="472"/>
                                  </a:cubicBezTo>
                                  <a:cubicBezTo>
                                    <a:pt x="698" y="480"/>
                                    <a:pt x="693" y="491"/>
                                    <a:pt x="692" y="504"/>
                                  </a:cubicBezTo>
                                  <a:cubicBezTo>
                                    <a:pt x="691" y="504"/>
                                    <a:pt x="691" y="504"/>
                                    <a:pt x="691" y="504"/>
                                  </a:cubicBezTo>
                                  <a:cubicBezTo>
                                    <a:pt x="691" y="503"/>
                                    <a:pt x="691" y="502"/>
                                    <a:pt x="691" y="500"/>
                                  </a:cubicBezTo>
                                  <a:cubicBezTo>
                                    <a:pt x="689" y="497"/>
                                    <a:pt x="685" y="495"/>
                                    <a:pt x="681" y="495"/>
                                  </a:cubicBezTo>
                                  <a:cubicBezTo>
                                    <a:pt x="677" y="495"/>
                                    <a:pt x="674" y="497"/>
                                    <a:pt x="671" y="499"/>
                                  </a:cubicBezTo>
                                  <a:cubicBezTo>
                                    <a:pt x="672" y="501"/>
                                    <a:pt x="672" y="502"/>
                                    <a:pt x="672" y="504"/>
                                  </a:cubicBezTo>
                                  <a:cubicBezTo>
                                    <a:pt x="670" y="504"/>
                                    <a:pt x="670" y="504"/>
                                    <a:pt x="670" y="504"/>
                                  </a:cubicBezTo>
                                  <a:cubicBezTo>
                                    <a:pt x="670" y="491"/>
                                    <a:pt x="664" y="480"/>
                                    <a:pt x="656" y="472"/>
                                  </a:cubicBezTo>
                                  <a:cubicBezTo>
                                    <a:pt x="647" y="463"/>
                                    <a:pt x="635" y="457"/>
                                    <a:pt x="621" y="457"/>
                                  </a:cubicBezTo>
                                  <a:cubicBezTo>
                                    <a:pt x="607" y="457"/>
                                    <a:pt x="595" y="463"/>
                                    <a:pt x="586" y="472"/>
                                  </a:cubicBezTo>
                                  <a:cubicBezTo>
                                    <a:pt x="577" y="480"/>
                                    <a:pt x="572" y="491"/>
                                    <a:pt x="571" y="504"/>
                                  </a:cubicBezTo>
                                  <a:cubicBezTo>
                                    <a:pt x="570" y="504"/>
                                    <a:pt x="570" y="504"/>
                                    <a:pt x="570" y="504"/>
                                  </a:cubicBezTo>
                                  <a:cubicBezTo>
                                    <a:pt x="570" y="503"/>
                                    <a:pt x="570" y="502"/>
                                    <a:pt x="570" y="500"/>
                                  </a:cubicBezTo>
                                  <a:cubicBezTo>
                                    <a:pt x="568" y="497"/>
                                    <a:pt x="564" y="495"/>
                                    <a:pt x="560" y="495"/>
                                  </a:cubicBezTo>
                                  <a:cubicBezTo>
                                    <a:pt x="555" y="495"/>
                                    <a:pt x="552" y="497"/>
                                    <a:pt x="550" y="501"/>
                                  </a:cubicBezTo>
                                  <a:cubicBezTo>
                                    <a:pt x="549" y="501"/>
                                    <a:pt x="549" y="500"/>
                                    <a:pt x="549" y="500"/>
                                  </a:cubicBezTo>
                                  <a:cubicBezTo>
                                    <a:pt x="550" y="501"/>
                                    <a:pt x="550" y="503"/>
                                    <a:pt x="550" y="504"/>
                                  </a:cubicBezTo>
                                  <a:cubicBezTo>
                                    <a:pt x="548" y="504"/>
                                    <a:pt x="548" y="504"/>
                                    <a:pt x="548" y="504"/>
                                  </a:cubicBezTo>
                                  <a:cubicBezTo>
                                    <a:pt x="547" y="491"/>
                                    <a:pt x="542" y="480"/>
                                    <a:pt x="534" y="472"/>
                                  </a:cubicBezTo>
                                  <a:cubicBezTo>
                                    <a:pt x="525" y="463"/>
                                    <a:pt x="512" y="457"/>
                                    <a:pt x="499" y="457"/>
                                  </a:cubicBezTo>
                                  <a:cubicBezTo>
                                    <a:pt x="485" y="457"/>
                                    <a:pt x="473" y="463"/>
                                    <a:pt x="464" y="472"/>
                                  </a:cubicBezTo>
                                  <a:cubicBezTo>
                                    <a:pt x="455" y="480"/>
                                    <a:pt x="450" y="491"/>
                                    <a:pt x="449" y="504"/>
                                  </a:cubicBezTo>
                                  <a:cubicBezTo>
                                    <a:pt x="448" y="504"/>
                                    <a:pt x="448" y="504"/>
                                    <a:pt x="448" y="504"/>
                                  </a:cubicBezTo>
                                  <a:cubicBezTo>
                                    <a:pt x="448" y="503"/>
                                    <a:pt x="448" y="502"/>
                                    <a:pt x="448" y="500"/>
                                  </a:cubicBezTo>
                                  <a:cubicBezTo>
                                    <a:pt x="446" y="497"/>
                                    <a:pt x="442" y="495"/>
                                    <a:pt x="438" y="495"/>
                                  </a:cubicBezTo>
                                  <a:cubicBezTo>
                                    <a:pt x="434" y="495"/>
                                    <a:pt x="431" y="497"/>
                                    <a:pt x="428" y="499"/>
                                  </a:cubicBezTo>
                                  <a:cubicBezTo>
                                    <a:pt x="429" y="501"/>
                                    <a:pt x="429" y="502"/>
                                    <a:pt x="429" y="504"/>
                                  </a:cubicBezTo>
                                  <a:cubicBezTo>
                                    <a:pt x="427" y="504"/>
                                    <a:pt x="427" y="504"/>
                                    <a:pt x="427" y="504"/>
                                  </a:cubicBezTo>
                                  <a:cubicBezTo>
                                    <a:pt x="427" y="491"/>
                                    <a:pt x="421" y="480"/>
                                    <a:pt x="413" y="472"/>
                                  </a:cubicBezTo>
                                  <a:cubicBezTo>
                                    <a:pt x="404" y="463"/>
                                    <a:pt x="391" y="457"/>
                                    <a:pt x="378" y="457"/>
                                  </a:cubicBezTo>
                                  <a:cubicBezTo>
                                    <a:pt x="364" y="457"/>
                                    <a:pt x="352" y="463"/>
                                    <a:pt x="343" y="472"/>
                                  </a:cubicBezTo>
                                  <a:cubicBezTo>
                                    <a:pt x="334" y="480"/>
                                    <a:pt x="329" y="491"/>
                                    <a:pt x="328" y="504"/>
                                  </a:cubicBezTo>
                                  <a:cubicBezTo>
                                    <a:pt x="327" y="504"/>
                                    <a:pt x="327" y="504"/>
                                    <a:pt x="327" y="504"/>
                                  </a:cubicBezTo>
                                  <a:cubicBezTo>
                                    <a:pt x="327" y="503"/>
                                    <a:pt x="327" y="502"/>
                                    <a:pt x="327" y="500"/>
                                  </a:cubicBezTo>
                                  <a:cubicBezTo>
                                    <a:pt x="325" y="497"/>
                                    <a:pt x="321" y="495"/>
                                    <a:pt x="317" y="495"/>
                                  </a:cubicBezTo>
                                  <a:cubicBezTo>
                                    <a:pt x="313" y="495"/>
                                    <a:pt x="309" y="497"/>
                                    <a:pt x="307" y="501"/>
                                  </a:cubicBezTo>
                                  <a:cubicBezTo>
                                    <a:pt x="307" y="502"/>
                                    <a:pt x="307" y="503"/>
                                    <a:pt x="307" y="504"/>
                                  </a:cubicBezTo>
                                  <a:cubicBezTo>
                                    <a:pt x="305" y="504"/>
                                    <a:pt x="305" y="504"/>
                                    <a:pt x="305" y="504"/>
                                  </a:cubicBezTo>
                                  <a:cubicBezTo>
                                    <a:pt x="305" y="491"/>
                                    <a:pt x="299" y="480"/>
                                    <a:pt x="291" y="472"/>
                                  </a:cubicBezTo>
                                  <a:cubicBezTo>
                                    <a:pt x="282" y="463"/>
                                    <a:pt x="270" y="457"/>
                                    <a:pt x="256" y="457"/>
                                  </a:cubicBezTo>
                                  <a:cubicBezTo>
                                    <a:pt x="242" y="457"/>
                                    <a:pt x="230" y="463"/>
                                    <a:pt x="221" y="472"/>
                                  </a:cubicBezTo>
                                  <a:cubicBezTo>
                                    <a:pt x="212" y="480"/>
                                    <a:pt x="207" y="491"/>
                                    <a:pt x="206" y="504"/>
                                  </a:cubicBezTo>
                                  <a:cubicBezTo>
                                    <a:pt x="205" y="504"/>
                                    <a:pt x="205" y="504"/>
                                    <a:pt x="205" y="504"/>
                                  </a:cubicBezTo>
                                  <a:cubicBezTo>
                                    <a:pt x="205" y="503"/>
                                    <a:pt x="205" y="502"/>
                                    <a:pt x="205" y="500"/>
                                  </a:cubicBezTo>
                                  <a:cubicBezTo>
                                    <a:pt x="203" y="497"/>
                                    <a:pt x="199" y="495"/>
                                    <a:pt x="195" y="495"/>
                                  </a:cubicBezTo>
                                  <a:cubicBezTo>
                                    <a:pt x="191" y="495"/>
                                    <a:pt x="188" y="497"/>
                                    <a:pt x="186" y="499"/>
                                  </a:cubicBezTo>
                                  <a:cubicBezTo>
                                    <a:pt x="186" y="501"/>
                                    <a:pt x="186" y="502"/>
                                    <a:pt x="186" y="504"/>
                                  </a:cubicBezTo>
                                  <a:cubicBezTo>
                                    <a:pt x="185" y="504"/>
                                    <a:pt x="185" y="504"/>
                                    <a:pt x="185" y="504"/>
                                  </a:cubicBezTo>
                                  <a:cubicBezTo>
                                    <a:pt x="184" y="491"/>
                                    <a:pt x="178" y="480"/>
                                    <a:pt x="170" y="472"/>
                                  </a:cubicBezTo>
                                  <a:cubicBezTo>
                                    <a:pt x="161" y="463"/>
                                    <a:pt x="149" y="457"/>
                                    <a:pt x="135" y="457"/>
                                  </a:cubicBezTo>
                                  <a:cubicBezTo>
                                    <a:pt x="121" y="457"/>
                                    <a:pt x="109" y="463"/>
                                    <a:pt x="100" y="472"/>
                                  </a:cubicBezTo>
                                  <a:cubicBezTo>
                                    <a:pt x="92" y="480"/>
                                    <a:pt x="86" y="491"/>
                                    <a:pt x="86" y="504"/>
                                  </a:cubicBezTo>
                                  <a:cubicBezTo>
                                    <a:pt x="84" y="504"/>
                                    <a:pt x="84" y="504"/>
                                    <a:pt x="84" y="504"/>
                                  </a:cubicBezTo>
                                  <a:cubicBezTo>
                                    <a:pt x="84" y="503"/>
                                    <a:pt x="84" y="502"/>
                                    <a:pt x="84" y="500"/>
                                  </a:cubicBezTo>
                                  <a:cubicBezTo>
                                    <a:pt x="82" y="497"/>
                                    <a:pt x="78" y="495"/>
                                    <a:pt x="74" y="495"/>
                                  </a:cubicBezTo>
                                  <a:cubicBezTo>
                                    <a:pt x="70" y="495"/>
                                    <a:pt x="66" y="497"/>
                                    <a:pt x="64" y="501"/>
                                  </a:cubicBezTo>
                                  <a:cubicBezTo>
                                    <a:pt x="64" y="502"/>
                                    <a:pt x="64" y="503"/>
                                    <a:pt x="64" y="504"/>
                                  </a:cubicBezTo>
                                  <a:cubicBezTo>
                                    <a:pt x="62" y="504"/>
                                    <a:pt x="62" y="504"/>
                                    <a:pt x="62" y="504"/>
                                  </a:cubicBezTo>
                                  <a:cubicBezTo>
                                    <a:pt x="62" y="491"/>
                                    <a:pt x="56" y="480"/>
                                    <a:pt x="48" y="472"/>
                                  </a:cubicBezTo>
                                  <a:cubicBezTo>
                                    <a:pt x="39" y="463"/>
                                    <a:pt x="27" y="457"/>
                                    <a:pt x="13" y="457"/>
                                  </a:cubicBezTo>
                                  <a:cubicBezTo>
                                    <a:pt x="9" y="457"/>
                                    <a:pt x="4" y="458"/>
                                    <a:pt x="0" y="459"/>
                                  </a:cubicBezTo>
                                  <a:cubicBezTo>
                                    <a:pt x="0" y="450"/>
                                    <a:pt x="0" y="450"/>
                                    <a:pt x="0" y="450"/>
                                  </a:cubicBezTo>
                                  <a:cubicBezTo>
                                    <a:pt x="3" y="445"/>
                                    <a:pt x="7" y="442"/>
                                    <a:pt x="13" y="442"/>
                                  </a:cubicBezTo>
                                  <a:cubicBezTo>
                                    <a:pt x="20" y="442"/>
                                    <a:pt x="27" y="448"/>
                                    <a:pt x="27" y="455"/>
                                  </a:cubicBezTo>
                                  <a:cubicBezTo>
                                    <a:pt x="27" y="456"/>
                                    <a:pt x="26" y="457"/>
                                    <a:pt x="26" y="457"/>
                                  </a:cubicBezTo>
                                  <a:cubicBezTo>
                                    <a:pt x="28" y="458"/>
                                    <a:pt x="30" y="459"/>
                                    <a:pt x="32" y="459"/>
                                  </a:cubicBezTo>
                                  <a:cubicBezTo>
                                    <a:pt x="32" y="458"/>
                                    <a:pt x="32" y="457"/>
                                    <a:pt x="32" y="455"/>
                                  </a:cubicBezTo>
                                  <a:cubicBezTo>
                                    <a:pt x="32" y="450"/>
                                    <a:pt x="30" y="445"/>
                                    <a:pt x="27" y="442"/>
                                  </a:cubicBezTo>
                                  <a:cubicBezTo>
                                    <a:pt x="23" y="438"/>
                                    <a:pt x="18" y="436"/>
                                    <a:pt x="13" y="436"/>
                                  </a:cubicBezTo>
                                  <a:cubicBezTo>
                                    <a:pt x="8" y="436"/>
                                    <a:pt x="4" y="438"/>
                                    <a:pt x="0" y="441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4" y="436"/>
                                    <a:pt x="8" y="434"/>
                                    <a:pt x="13" y="434"/>
                                  </a:cubicBezTo>
                                  <a:cubicBezTo>
                                    <a:pt x="25" y="434"/>
                                    <a:pt x="34" y="444"/>
                                    <a:pt x="34" y="455"/>
                                  </a:cubicBezTo>
                                  <a:cubicBezTo>
                                    <a:pt x="34" y="457"/>
                                    <a:pt x="34" y="458"/>
                                    <a:pt x="34" y="460"/>
                                  </a:cubicBezTo>
                                  <a:cubicBezTo>
                                    <a:pt x="35" y="461"/>
                                    <a:pt x="37" y="462"/>
                                    <a:pt x="39" y="463"/>
                                  </a:cubicBezTo>
                                  <a:cubicBezTo>
                                    <a:pt x="40" y="460"/>
                                    <a:pt x="40" y="458"/>
                                    <a:pt x="40" y="455"/>
                                  </a:cubicBezTo>
                                  <a:cubicBezTo>
                                    <a:pt x="40" y="448"/>
                                    <a:pt x="37" y="441"/>
                                    <a:pt x="32" y="436"/>
                                  </a:cubicBezTo>
                                  <a:cubicBezTo>
                                    <a:pt x="27" y="431"/>
                                    <a:pt x="20" y="428"/>
                                    <a:pt x="13" y="428"/>
                                  </a:cubicBezTo>
                                  <a:cubicBezTo>
                                    <a:pt x="8" y="428"/>
                                    <a:pt x="4" y="429"/>
                                    <a:pt x="0" y="431"/>
                                  </a:cubicBezTo>
                                  <a:cubicBezTo>
                                    <a:pt x="0" y="429"/>
                                    <a:pt x="0" y="429"/>
                                    <a:pt x="0" y="429"/>
                                  </a:cubicBezTo>
                                  <a:cubicBezTo>
                                    <a:pt x="4" y="428"/>
                                    <a:pt x="8" y="427"/>
                                    <a:pt x="13" y="427"/>
                                  </a:cubicBezTo>
                                  <a:cubicBezTo>
                                    <a:pt x="29" y="427"/>
                                    <a:pt x="42" y="440"/>
                                    <a:pt x="42" y="455"/>
                                  </a:cubicBezTo>
                                  <a:cubicBezTo>
                                    <a:pt x="42" y="458"/>
                                    <a:pt x="41" y="461"/>
                                    <a:pt x="41" y="464"/>
                                  </a:cubicBezTo>
                                  <a:cubicBezTo>
                                    <a:pt x="42" y="464"/>
                                    <a:pt x="43" y="465"/>
                                    <a:pt x="44" y="466"/>
                                  </a:cubicBezTo>
                                  <a:cubicBezTo>
                                    <a:pt x="44" y="465"/>
                                    <a:pt x="45" y="465"/>
                                    <a:pt x="46" y="464"/>
                                  </a:cubicBezTo>
                                  <a:cubicBezTo>
                                    <a:pt x="47" y="461"/>
                                    <a:pt x="47" y="458"/>
                                    <a:pt x="47" y="455"/>
                                  </a:cubicBezTo>
                                  <a:cubicBezTo>
                                    <a:pt x="47" y="446"/>
                                    <a:pt x="43" y="437"/>
                                    <a:pt x="37" y="431"/>
                                  </a:cubicBezTo>
                                  <a:cubicBezTo>
                                    <a:pt x="31" y="425"/>
                                    <a:pt x="22" y="421"/>
                                    <a:pt x="13" y="421"/>
                                  </a:cubicBezTo>
                                  <a:cubicBezTo>
                                    <a:pt x="9" y="421"/>
                                    <a:pt x="4" y="422"/>
                                    <a:pt x="0" y="424"/>
                                  </a:cubicBezTo>
                                  <a:cubicBezTo>
                                    <a:pt x="0" y="422"/>
                                    <a:pt x="0" y="422"/>
                                    <a:pt x="0" y="422"/>
                                  </a:cubicBezTo>
                                  <a:cubicBezTo>
                                    <a:pt x="4" y="420"/>
                                    <a:pt x="9" y="420"/>
                                    <a:pt x="13" y="420"/>
                                  </a:cubicBezTo>
                                  <a:cubicBezTo>
                                    <a:pt x="33" y="420"/>
                                    <a:pt x="49" y="436"/>
                                    <a:pt x="49" y="455"/>
                                  </a:cubicBezTo>
                                  <a:cubicBezTo>
                                    <a:pt x="49" y="458"/>
                                    <a:pt x="48" y="460"/>
                                    <a:pt x="48" y="463"/>
                                  </a:cubicBezTo>
                                  <a:cubicBezTo>
                                    <a:pt x="50" y="462"/>
                                    <a:pt x="52" y="460"/>
                                    <a:pt x="55" y="459"/>
                                  </a:cubicBezTo>
                                  <a:cubicBezTo>
                                    <a:pt x="55" y="458"/>
                                    <a:pt x="55" y="457"/>
                                    <a:pt x="55" y="455"/>
                                  </a:cubicBezTo>
                                  <a:cubicBezTo>
                                    <a:pt x="55" y="444"/>
                                    <a:pt x="50" y="433"/>
                                    <a:pt x="43" y="426"/>
                                  </a:cubicBezTo>
                                  <a:cubicBezTo>
                                    <a:pt x="35" y="418"/>
                                    <a:pt x="25" y="413"/>
                                    <a:pt x="13" y="413"/>
                                  </a:cubicBezTo>
                                  <a:cubicBezTo>
                                    <a:pt x="9" y="413"/>
                                    <a:pt x="4" y="414"/>
                                    <a:pt x="0" y="415"/>
                                  </a:cubicBezTo>
                                  <a:cubicBezTo>
                                    <a:pt x="0" y="414"/>
                                    <a:pt x="0" y="414"/>
                                    <a:pt x="0" y="414"/>
                                  </a:cubicBezTo>
                                  <a:cubicBezTo>
                                    <a:pt x="4" y="413"/>
                                    <a:pt x="9" y="412"/>
                                    <a:pt x="13" y="412"/>
                                  </a:cubicBezTo>
                                  <a:cubicBezTo>
                                    <a:pt x="37" y="412"/>
                                    <a:pt x="56" y="431"/>
                                    <a:pt x="56" y="455"/>
                                  </a:cubicBezTo>
                                  <a:cubicBezTo>
                                    <a:pt x="56" y="457"/>
                                    <a:pt x="56" y="458"/>
                                    <a:pt x="56" y="459"/>
                                  </a:cubicBezTo>
                                  <a:cubicBezTo>
                                    <a:pt x="58" y="458"/>
                                    <a:pt x="60" y="457"/>
                                    <a:pt x="63" y="457"/>
                                  </a:cubicBezTo>
                                  <a:cubicBezTo>
                                    <a:pt x="63" y="456"/>
                                    <a:pt x="63" y="456"/>
                                    <a:pt x="63" y="455"/>
                                  </a:cubicBezTo>
                                  <a:cubicBezTo>
                                    <a:pt x="63" y="442"/>
                                    <a:pt x="57" y="429"/>
                                    <a:pt x="48" y="420"/>
                                  </a:cubicBezTo>
                                  <a:cubicBezTo>
                                    <a:pt x="39" y="411"/>
                                    <a:pt x="27" y="406"/>
                                    <a:pt x="13" y="406"/>
                                  </a:cubicBezTo>
                                  <a:cubicBezTo>
                                    <a:pt x="9" y="406"/>
                                    <a:pt x="4" y="406"/>
                                    <a:pt x="0" y="407"/>
                                  </a:cubicBezTo>
                                  <a:cubicBezTo>
                                    <a:pt x="0" y="399"/>
                                    <a:pt x="0" y="399"/>
                                    <a:pt x="0" y="399"/>
                                  </a:cubicBezTo>
                                  <a:cubicBezTo>
                                    <a:pt x="3" y="394"/>
                                    <a:pt x="7" y="390"/>
                                    <a:pt x="13" y="390"/>
                                  </a:cubicBezTo>
                                  <a:cubicBezTo>
                                    <a:pt x="20" y="390"/>
                                    <a:pt x="27" y="397"/>
                                    <a:pt x="27" y="404"/>
                                  </a:cubicBezTo>
                                  <a:cubicBezTo>
                                    <a:pt x="27" y="405"/>
                                    <a:pt x="26" y="405"/>
                                    <a:pt x="26" y="406"/>
                                  </a:cubicBezTo>
                                  <a:cubicBezTo>
                                    <a:pt x="28" y="407"/>
                                    <a:pt x="30" y="407"/>
                                    <a:pt x="32" y="408"/>
                                  </a:cubicBezTo>
                                  <a:cubicBezTo>
                                    <a:pt x="32" y="407"/>
                                    <a:pt x="32" y="405"/>
                                    <a:pt x="32" y="404"/>
                                  </a:cubicBezTo>
                                  <a:cubicBezTo>
                                    <a:pt x="32" y="399"/>
                                    <a:pt x="30" y="394"/>
                                    <a:pt x="27" y="390"/>
                                  </a:cubicBezTo>
                                  <a:cubicBezTo>
                                    <a:pt x="23" y="387"/>
                                    <a:pt x="18" y="385"/>
                                    <a:pt x="13" y="385"/>
                                  </a:cubicBezTo>
                                  <a:cubicBezTo>
                                    <a:pt x="8" y="385"/>
                                    <a:pt x="4" y="386"/>
                                    <a:pt x="0" y="389"/>
                                  </a:cubicBezTo>
                                  <a:cubicBezTo>
                                    <a:pt x="0" y="387"/>
                                    <a:pt x="0" y="387"/>
                                    <a:pt x="0" y="387"/>
                                  </a:cubicBezTo>
                                  <a:cubicBezTo>
                                    <a:pt x="4" y="385"/>
                                    <a:pt x="8" y="383"/>
                                    <a:pt x="13" y="383"/>
                                  </a:cubicBezTo>
                                  <a:cubicBezTo>
                                    <a:pt x="25" y="383"/>
                                    <a:pt x="34" y="392"/>
                                    <a:pt x="34" y="404"/>
                                  </a:cubicBezTo>
                                  <a:cubicBezTo>
                                    <a:pt x="34" y="406"/>
                                    <a:pt x="34" y="407"/>
                                    <a:pt x="34" y="409"/>
                                  </a:cubicBezTo>
                                  <a:cubicBezTo>
                                    <a:pt x="35" y="409"/>
                                    <a:pt x="37" y="410"/>
                                    <a:pt x="39" y="411"/>
                                  </a:cubicBezTo>
                                  <a:cubicBezTo>
                                    <a:pt x="40" y="409"/>
                                    <a:pt x="40" y="407"/>
                                    <a:pt x="40" y="404"/>
                                  </a:cubicBezTo>
                                  <a:cubicBezTo>
                                    <a:pt x="40" y="397"/>
                                    <a:pt x="37" y="390"/>
                                    <a:pt x="32" y="385"/>
                                  </a:cubicBezTo>
                                  <a:cubicBezTo>
                                    <a:pt x="27" y="380"/>
                                    <a:pt x="20" y="377"/>
                                    <a:pt x="13" y="377"/>
                                  </a:cubicBezTo>
                                  <a:cubicBezTo>
                                    <a:pt x="8" y="377"/>
                                    <a:pt x="4" y="378"/>
                                    <a:pt x="0" y="380"/>
                                  </a:cubicBezTo>
                                  <a:cubicBezTo>
                                    <a:pt x="0" y="378"/>
                                    <a:pt x="0" y="378"/>
                                    <a:pt x="0" y="378"/>
                                  </a:cubicBezTo>
                                  <a:cubicBezTo>
                                    <a:pt x="4" y="376"/>
                                    <a:pt x="8" y="375"/>
                                    <a:pt x="13" y="375"/>
                                  </a:cubicBezTo>
                                  <a:cubicBezTo>
                                    <a:pt x="29" y="375"/>
                                    <a:pt x="42" y="388"/>
                                    <a:pt x="42" y="404"/>
                                  </a:cubicBezTo>
                                  <a:cubicBezTo>
                                    <a:pt x="42" y="407"/>
                                    <a:pt x="41" y="410"/>
                                    <a:pt x="41" y="412"/>
                                  </a:cubicBezTo>
                                  <a:cubicBezTo>
                                    <a:pt x="42" y="413"/>
                                    <a:pt x="43" y="414"/>
                                    <a:pt x="44" y="414"/>
                                  </a:cubicBezTo>
                                  <a:cubicBezTo>
                                    <a:pt x="44" y="414"/>
                                    <a:pt x="45" y="413"/>
                                    <a:pt x="46" y="413"/>
                                  </a:cubicBezTo>
                                  <a:cubicBezTo>
                                    <a:pt x="47" y="410"/>
                                    <a:pt x="47" y="407"/>
                                    <a:pt x="47" y="404"/>
                                  </a:cubicBezTo>
                                  <a:cubicBezTo>
                                    <a:pt x="47" y="395"/>
                                    <a:pt x="43" y="386"/>
                                    <a:pt x="37" y="380"/>
                                  </a:cubicBezTo>
                                  <a:cubicBezTo>
                                    <a:pt x="31" y="374"/>
                                    <a:pt x="22" y="370"/>
                                    <a:pt x="13" y="370"/>
                                  </a:cubicBezTo>
                                  <a:cubicBezTo>
                                    <a:pt x="9" y="370"/>
                                    <a:pt x="4" y="371"/>
                                    <a:pt x="0" y="372"/>
                                  </a:cubicBezTo>
                                  <a:cubicBezTo>
                                    <a:pt x="0" y="371"/>
                                    <a:pt x="0" y="371"/>
                                    <a:pt x="0" y="371"/>
                                  </a:cubicBezTo>
                                  <a:cubicBezTo>
                                    <a:pt x="4" y="369"/>
                                    <a:pt x="9" y="368"/>
                                    <a:pt x="13" y="368"/>
                                  </a:cubicBezTo>
                                  <a:cubicBezTo>
                                    <a:pt x="33" y="368"/>
                                    <a:pt x="49" y="384"/>
                                    <a:pt x="49" y="404"/>
                                  </a:cubicBezTo>
                                  <a:cubicBezTo>
                                    <a:pt x="49" y="407"/>
                                    <a:pt x="48" y="409"/>
                                    <a:pt x="48" y="411"/>
                                  </a:cubicBezTo>
                                  <a:cubicBezTo>
                                    <a:pt x="50" y="410"/>
                                    <a:pt x="52" y="409"/>
                                    <a:pt x="55" y="408"/>
                                  </a:cubicBezTo>
                                  <a:cubicBezTo>
                                    <a:pt x="55" y="407"/>
                                    <a:pt x="55" y="405"/>
                                    <a:pt x="55" y="404"/>
                                  </a:cubicBezTo>
                                  <a:cubicBezTo>
                                    <a:pt x="55" y="392"/>
                                    <a:pt x="50" y="382"/>
                                    <a:pt x="43" y="374"/>
                                  </a:cubicBezTo>
                                  <a:cubicBezTo>
                                    <a:pt x="35" y="367"/>
                                    <a:pt x="25" y="362"/>
                                    <a:pt x="13" y="362"/>
                                  </a:cubicBezTo>
                                  <a:cubicBezTo>
                                    <a:pt x="9" y="362"/>
                                    <a:pt x="4" y="363"/>
                                    <a:pt x="0" y="364"/>
                                  </a:cubicBezTo>
                                  <a:cubicBezTo>
                                    <a:pt x="0" y="362"/>
                                    <a:pt x="0" y="362"/>
                                    <a:pt x="0" y="362"/>
                                  </a:cubicBezTo>
                                  <a:cubicBezTo>
                                    <a:pt x="4" y="361"/>
                                    <a:pt x="9" y="361"/>
                                    <a:pt x="13" y="361"/>
                                  </a:cubicBezTo>
                                  <a:cubicBezTo>
                                    <a:pt x="37" y="361"/>
                                    <a:pt x="56" y="380"/>
                                    <a:pt x="56" y="404"/>
                                  </a:cubicBezTo>
                                  <a:cubicBezTo>
                                    <a:pt x="56" y="405"/>
                                    <a:pt x="56" y="406"/>
                                    <a:pt x="56" y="407"/>
                                  </a:cubicBezTo>
                                  <a:cubicBezTo>
                                    <a:pt x="58" y="407"/>
                                    <a:pt x="60" y="406"/>
                                    <a:pt x="63" y="406"/>
                                  </a:cubicBezTo>
                                  <a:cubicBezTo>
                                    <a:pt x="63" y="405"/>
                                    <a:pt x="63" y="405"/>
                                    <a:pt x="63" y="404"/>
                                  </a:cubicBezTo>
                                  <a:cubicBezTo>
                                    <a:pt x="63" y="390"/>
                                    <a:pt x="57" y="378"/>
                                    <a:pt x="48" y="369"/>
                                  </a:cubicBezTo>
                                  <a:cubicBezTo>
                                    <a:pt x="39" y="360"/>
                                    <a:pt x="27" y="354"/>
                                    <a:pt x="13" y="354"/>
                                  </a:cubicBezTo>
                                  <a:cubicBezTo>
                                    <a:pt x="9" y="354"/>
                                    <a:pt x="4" y="355"/>
                                    <a:pt x="0" y="356"/>
                                  </a:cubicBezTo>
                                  <a:cubicBezTo>
                                    <a:pt x="0" y="347"/>
                                    <a:pt x="0" y="347"/>
                                    <a:pt x="0" y="347"/>
                                  </a:cubicBezTo>
                                  <a:cubicBezTo>
                                    <a:pt x="3" y="343"/>
                                    <a:pt x="7" y="339"/>
                                    <a:pt x="13" y="339"/>
                                  </a:cubicBezTo>
                                  <a:cubicBezTo>
                                    <a:pt x="20" y="339"/>
                                    <a:pt x="27" y="345"/>
                                    <a:pt x="27" y="353"/>
                                  </a:cubicBezTo>
                                  <a:cubicBezTo>
                                    <a:pt x="27" y="353"/>
                                    <a:pt x="26" y="354"/>
                                    <a:pt x="26" y="355"/>
                                  </a:cubicBezTo>
                                  <a:cubicBezTo>
                                    <a:pt x="28" y="355"/>
                                    <a:pt x="30" y="356"/>
                                    <a:pt x="32" y="357"/>
                                  </a:cubicBezTo>
                                  <a:cubicBezTo>
                                    <a:pt x="32" y="355"/>
                                    <a:pt x="32" y="354"/>
                                    <a:pt x="32" y="353"/>
                                  </a:cubicBezTo>
                                  <a:cubicBezTo>
                                    <a:pt x="32" y="347"/>
                                    <a:pt x="30" y="342"/>
                                    <a:pt x="27" y="339"/>
                                  </a:cubicBezTo>
                                  <a:cubicBezTo>
                                    <a:pt x="23" y="335"/>
                                    <a:pt x="18" y="333"/>
                                    <a:pt x="13" y="333"/>
                                  </a:cubicBezTo>
                                  <a:cubicBezTo>
                                    <a:pt x="8" y="333"/>
                                    <a:pt x="4" y="335"/>
                                    <a:pt x="0" y="338"/>
                                  </a:cubicBezTo>
                                  <a:cubicBezTo>
                                    <a:pt x="0" y="336"/>
                                    <a:pt x="0" y="336"/>
                                    <a:pt x="0" y="336"/>
                                  </a:cubicBezTo>
                                  <a:cubicBezTo>
                                    <a:pt x="4" y="333"/>
                                    <a:pt x="8" y="332"/>
                                    <a:pt x="13" y="332"/>
                                  </a:cubicBezTo>
                                  <a:cubicBezTo>
                                    <a:pt x="25" y="332"/>
                                    <a:pt x="34" y="341"/>
                                    <a:pt x="34" y="353"/>
                                  </a:cubicBezTo>
                                  <a:cubicBezTo>
                                    <a:pt x="34" y="354"/>
                                    <a:pt x="34" y="356"/>
                                    <a:pt x="34" y="357"/>
                                  </a:cubicBezTo>
                                  <a:cubicBezTo>
                                    <a:pt x="35" y="358"/>
                                    <a:pt x="37" y="359"/>
                                    <a:pt x="39" y="360"/>
                                  </a:cubicBezTo>
                                  <a:cubicBezTo>
                                    <a:pt x="40" y="358"/>
                                    <a:pt x="40" y="355"/>
                                    <a:pt x="40" y="353"/>
                                  </a:cubicBezTo>
                                  <a:cubicBezTo>
                                    <a:pt x="40" y="345"/>
                                    <a:pt x="37" y="338"/>
                                    <a:pt x="32" y="333"/>
                                  </a:cubicBezTo>
                                  <a:cubicBezTo>
                                    <a:pt x="27" y="328"/>
                                    <a:pt x="20" y="325"/>
                                    <a:pt x="13" y="325"/>
                                  </a:cubicBezTo>
                                  <a:cubicBezTo>
                                    <a:pt x="8" y="325"/>
                                    <a:pt x="4" y="327"/>
                                    <a:pt x="0" y="328"/>
                                  </a:cubicBezTo>
                                  <a:cubicBezTo>
                                    <a:pt x="0" y="327"/>
                                    <a:pt x="0" y="327"/>
                                    <a:pt x="0" y="327"/>
                                  </a:cubicBezTo>
                                  <a:cubicBezTo>
                                    <a:pt x="4" y="325"/>
                                    <a:pt x="8" y="324"/>
                                    <a:pt x="13" y="324"/>
                                  </a:cubicBezTo>
                                  <a:cubicBezTo>
                                    <a:pt x="29" y="324"/>
                                    <a:pt x="42" y="337"/>
                                    <a:pt x="42" y="353"/>
                                  </a:cubicBezTo>
                                  <a:cubicBezTo>
                                    <a:pt x="42" y="356"/>
                                    <a:pt x="41" y="358"/>
                                    <a:pt x="41" y="361"/>
                                  </a:cubicBezTo>
                                  <a:cubicBezTo>
                                    <a:pt x="42" y="362"/>
                                    <a:pt x="43" y="362"/>
                                    <a:pt x="44" y="363"/>
                                  </a:cubicBezTo>
                                  <a:cubicBezTo>
                                    <a:pt x="44" y="362"/>
                                    <a:pt x="45" y="362"/>
                                    <a:pt x="46" y="361"/>
                                  </a:cubicBezTo>
                                  <a:cubicBezTo>
                                    <a:pt x="47" y="358"/>
                                    <a:pt x="47" y="356"/>
                                    <a:pt x="47" y="353"/>
                                  </a:cubicBezTo>
                                  <a:cubicBezTo>
                                    <a:pt x="47" y="343"/>
                                    <a:pt x="43" y="335"/>
                                    <a:pt x="37" y="328"/>
                                  </a:cubicBezTo>
                                  <a:cubicBezTo>
                                    <a:pt x="31" y="322"/>
                                    <a:pt x="22" y="318"/>
                                    <a:pt x="13" y="318"/>
                                  </a:cubicBezTo>
                                  <a:cubicBezTo>
                                    <a:pt x="9" y="318"/>
                                    <a:pt x="4" y="319"/>
                                    <a:pt x="0" y="321"/>
                                  </a:cubicBezTo>
                                  <a:cubicBezTo>
                                    <a:pt x="0" y="319"/>
                                    <a:pt x="0" y="319"/>
                                    <a:pt x="0" y="319"/>
                                  </a:cubicBezTo>
                                  <a:cubicBezTo>
                                    <a:pt x="4" y="318"/>
                                    <a:pt x="9" y="317"/>
                                    <a:pt x="13" y="317"/>
                                  </a:cubicBezTo>
                                  <a:cubicBezTo>
                                    <a:pt x="33" y="317"/>
                                    <a:pt x="49" y="333"/>
                                    <a:pt x="49" y="353"/>
                                  </a:cubicBezTo>
                                  <a:cubicBezTo>
                                    <a:pt x="49" y="355"/>
                                    <a:pt x="48" y="358"/>
                                    <a:pt x="48" y="360"/>
                                  </a:cubicBezTo>
                                  <a:cubicBezTo>
                                    <a:pt x="50" y="359"/>
                                    <a:pt x="52" y="358"/>
                                    <a:pt x="55" y="357"/>
                                  </a:cubicBezTo>
                                  <a:cubicBezTo>
                                    <a:pt x="55" y="355"/>
                                    <a:pt x="55" y="354"/>
                                    <a:pt x="55" y="353"/>
                                  </a:cubicBezTo>
                                  <a:cubicBezTo>
                                    <a:pt x="55" y="341"/>
                                    <a:pt x="50" y="331"/>
                                    <a:pt x="43" y="323"/>
                                  </a:cubicBezTo>
                                  <a:cubicBezTo>
                                    <a:pt x="35" y="315"/>
                                    <a:pt x="25" y="311"/>
                                    <a:pt x="13" y="311"/>
                                  </a:cubicBezTo>
                                  <a:cubicBezTo>
                                    <a:pt x="9" y="311"/>
                                    <a:pt x="4" y="311"/>
                                    <a:pt x="0" y="313"/>
                                  </a:cubicBezTo>
                                  <a:cubicBezTo>
                                    <a:pt x="0" y="311"/>
                                    <a:pt x="0" y="311"/>
                                    <a:pt x="0" y="311"/>
                                  </a:cubicBezTo>
                                  <a:cubicBezTo>
                                    <a:pt x="4" y="310"/>
                                    <a:pt x="9" y="309"/>
                                    <a:pt x="13" y="309"/>
                                  </a:cubicBezTo>
                                  <a:cubicBezTo>
                                    <a:pt x="37" y="309"/>
                                    <a:pt x="56" y="329"/>
                                    <a:pt x="56" y="353"/>
                                  </a:cubicBezTo>
                                  <a:cubicBezTo>
                                    <a:pt x="56" y="354"/>
                                    <a:pt x="56" y="355"/>
                                    <a:pt x="56" y="356"/>
                                  </a:cubicBezTo>
                                  <a:cubicBezTo>
                                    <a:pt x="58" y="355"/>
                                    <a:pt x="60" y="355"/>
                                    <a:pt x="63" y="354"/>
                                  </a:cubicBezTo>
                                  <a:cubicBezTo>
                                    <a:pt x="63" y="354"/>
                                    <a:pt x="63" y="353"/>
                                    <a:pt x="63" y="353"/>
                                  </a:cubicBezTo>
                                  <a:cubicBezTo>
                                    <a:pt x="63" y="339"/>
                                    <a:pt x="57" y="327"/>
                                    <a:pt x="48" y="318"/>
                                  </a:cubicBezTo>
                                  <a:cubicBezTo>
                                    <a:pt x="39" y="309"/>
                                    <a:pt x="27" y="303"/>
                                    <a:pt x="13" y="303"/>
                                  </a:cubicBezTo>
                                  <a:cubicBezTo>
                                    <a:pt x="9" y="303"/>
                                    <a:pt x="4" y="304"/>
                                    <a:pt x="0" y="305"/>
                                  </a:cubicBezTo>
                                  <a:cubicBezTo>
                                    <a:pt x="0" y="296"/>
                                    <a:pt x="0" y="296"/>
                                    <a:pt x="0" y="296"/>
                                  </a:cubicBezTo>
                                  <a:cubicBezTo>
                                    <a:pt x="3" y="291"/>
                                    <a:pt x="7" y="288"/>
                                    <a:pt x="13" y="288"/>
                                  </a:cubicBezTo>
                                  <a:cubicBezTo>
                                    <a:pt x="20" y="288"/>
                                    <a:pt x="27" y="294"/>
                                    <a:pt x="27" y="301"/>
                                  </a:cubicBezTo>
                                  <a:cubicBezTo>
                                    <a:pt x="27" y="302"/>
                                    <a:pt x="26" y="303"/>
                                    <a:pt x="26" y="303"/>
                                  </a:cubicBezTo>
                                  <a:cubicBezTo>
                                    <a:pt x="28" y="304"/>
                                    <a:pt x="30" y="304"/>
                                    <a:pt x="32" y="305"/>
                                  </a:cubicBezTo>
                                  <a:cubicBezTo>
                                    <a:pt x="32" y="304"/>
                                    <a:pt x="32" y="303"/>
                                    <a:pt x="32" y="301"/>
                                  </a:cubicBezTo>
                                  <a:cubicBezTo>
                                    <a:pt x="32" y="296"/>
                                    <a:pt x="30" y="291"/>
                                    <a:pt x="27" y="287"/>
                                  </a:cubicBezTo>
                                  <a:cubicBezTo>
                                    <a:pt x="23" y="284"/>
                                    <a:pt x="18" y="282"/>
                                    <a:pt x="13" y="282"/>
                                  </a:cubicBezTo>
                                  <a:cubicBezTo>
                                    <a:pt x="8" y="282"/>
                                    <a:pt x="4" y="284"/>
                                    <a:pt x="0" y="286"/>
                                  </a:cubicBezTo>
                                  <a:cubicBezTo>
                                    <a:pt x="0" y="284"/>
                                    <a:pt x="0" y="284"/>
                                    <a:pt x="0" y="284"/>
                                  </a:cubicBezTo>
                                  <a:cubicBezTo>
                                    <a:pt x="4" y="282"/>
                                    <a:pt x="8" y="280"/>
                                    <a:pt x="13" y="280"/>
                                  </a:cubicBezTo>
                                  <a:cubicBezTo>
                                    <a:pt x="25" y="280"/>
                                    <a:pt x="34" y="290"/>
                                    <a:pt x="34" y="301"/>
                                  </a:cubicBezTo>
                                  <a:cubicBezTo>
                                    <a:pt x="34" y="303"/>
                                    <a:pt x="34" y="304"/>
                                    <a:pt x="34" y="306"/>
                                  </a:cubicBezTo>
                                  <a:cubicBezTo>
                                    <a:pt x="35" y="307"/>
                                    <a:pt x="37" y="308"/>
                                    <a:pt x="39" y="309"/>
                                  </a:cubicBezTo>
                                  <a:cubicBezTo>
                                    <a:pt x="40" y="306"/>
                                    <a:pt x="40" y="304"/>
                                    <a:pt x="40" y="301"/>
                                  </a:cubicBezTo>
                                  <a:cubicBezTo>
                                    <a:pt x="40" y="294"/>
                                    <a:pt x="37" y="287"/>
                                    <a:pt x="32" y="282"/>
                                  </a:cubicBezTo>
                                  <a:cubicBezTo>
                                    <a:pt x="27" y="277"/>
                                    <a:pt x="20" y="274"/>
                                    <a:pt x="13" y="274"/>
                                  </a:cubicBezTo>
                                  <a:cubicBezTo>
                                    <a:pt x="8" y="274"/>
                                    <a:pt x="4" y="275"/>
                                    <a:pt x="0" y="277"/>
                                  </a:cubicBezTo>
                                  <a:cubicBezTo>
                                    <a:pt x="0" y="275"/>
                                    <a:pt x="0" y="275"/>
                                    <a:pt x="0" y="275"/>
                                  </a:cubicBezTo>
                                  <a:cubicBezTo>
                                    <a:pt x="4" y="274"/>
                                    <a:pt x="8" y="272"/>
                                    <a:pt x="13" y="272"/>
                                  </a:cubicBezTo>
                                  <a:cubicBezTo>
                                    <a:pt x="29" y="272"/>
                                    <a:pt x="42" y="285"/>
                                    <a:pt x="42" y="301"/>
                                  </a:cubicBezTo>
                                  <a:cubicBezTo>
                                    <a:pt x="42" y="304"/>
                                    <a:pt x="41" y="307"/>
                                    <a:pt x="41" y="310"/>
                                  </a:cubicBezTo>
                                  <a:cubicBezTo>
                                    <a:pt x="42" y="310"/>
                                    <a:pt x="43" y="311"/>
                                    <a:pt x="44" y="312"/>
                                  </a:cubicBezTo>
                                  <a:cubicBezTo>
                                    <a:pt x="44" y="311"/>
                                    <a:pt x="45" y="310"/>
                                    <a:pt x="46" y="310"/>
                                  </a:cubicBezTo>
                                  <a:cubicBezTo>
                                    <a:pt x="47" y="307"/>
                                    <a:pt x="47" y="304"/>
                                    <a:pt x="47" y="301"/>
                                  </a:cubicBezTo>
                                  <a:cubicBezTo>
                                    <a:pt x="47" y="292"/>
                                    <a:pt x="43" y="283"/>
                                    <a:pt x="37" y="277"/>
                                  </a:cubicBezTo>
                                  <a:cubicBezTo>
                                    <a:pt x="31" y="271"/>
                                    <a:pt x="22" y="267"/>
                                    <a:pt x="13" y="267"/>
                                  </a:cubicBezTo>
                                  <a:cubicBezTo>
                                    <a:pt x="9" y="267"/>
                                    <a:pt x="4" y="268"/>
                                    <a:pt x="0" y="269"/>
                                  </a:cubicBezTo>
                                  <a:cubicBezTo>
                                    <a:pt x="0" y="268"/>
                                    <a:pt x="0" y="268"/>
                                    <a:pt x="0" y="268"/>
                                  </a:cubicBezTo>
                                  <a:cubicBezTo>
                                    <a:pt x="4" y="266"/>
                                    <a:pt x="9" y="265"/>
                                    <a:pt x="13" y="265"/>
                                  </a:cubicBezTo>
                                  <a:cubicBezTo>
                                    <a:pt x="33" y="265"/>
                                    <a:pt x="49" y="282"/>
                                    <a:pt x="49" y="301"/>
                                  </a:cubicBezTo>
                                  <a:cubicBezTo>
                                    <a:pt x="49" y="304"/>
                                    <a:pt x="48" y="306"/>
                                    <a:pt x="48" y="309"/>
                                  </a:cubicBezTo>
                                  <a:cubicBezTo>
                                    <a:pt x="50" y="307"/>
                                    <a:pt x="52" y="306"/>
                                    <a:pt x="55" y="305"/>
                                  </a:cubicBezTo>
                                  <a:cubicBezTo>
                                    <a:pt x="55" y="304"/>
                                    <a:pt x="55" y="303"/>
                                    <a:pt x="55" y="301"/>
                                  </a:cubicBezTo>
                                  <a:cubicBezTo>
                                    <a:pt x="55" y="290"/>
                                    <a:pt x="50" y="279"/>
                                    <a:pt x="43" y="272"/>
                                  </a:cubicBezTo>
                                  <a:cubicBezTo>
                                    <a:pt x="35" y="264"/>
                                    <a:pt x="25" y="259"/>
                                    <a:pt x="13" y="259"/>
                                  </a:cubicBezTo>
                                  <a:cubicBezTo>
                                    <a:pt x="9" y="259"/>
                                    <a:pt x="4" y="260"/>
                                    <a:pt x="0" y="261"/>
                                  </a:cubicBezTo>
                                  <a:cubicBezTo>
                                    <a:pt x="0" y="260"/>
                                    <a:pt x="0" y="260"/>
                                    <a:pt x="0" y="260"/>
                                  </a:cubicBezTo>
                                  <a:cubicBezTo>
                                    <a:pt x="4" y="258"/>
                                    <a:pt x="9" y="258"/>
                                    <a:pt x="13" y="258"/>
                                  </a:cubicBezTo>
                                  <a:cubicBezTo>
                                    <a:pt x="37" y="258"/>
                                    <a:pt x="56" y="277"/>
                                    <a:pt x="56" y="301"/>
                                  </a:cubicBezTo>
                                  <a:cubicBezTo>
                                    <a:pt x="56" y="302"/>
                                    <a:pt x="56" y="304"/>
                                    <a:pt x="56" y="305"/>
                                  </a:cubicBezTo>
                                  <a:cubicBezTo>
                                    <a:pt x="58" y="304"/>
                                    <a:pt x="60" y="303"/>
                                    <a:pt x="63" y="303"/>
                                  </a:cubicBezTo>
                                  <a:cubicBezTo>
                                    <a:pt x="63" y="302"/>
                                    <a:pt x="63" y="302"/>
                                    <a:pt x="63" y="301"/>
                                  </a:cubicBezTo>
                                  <a:cubicBezTo>
                                    <a:pt x="63" y="288"/>
                                    <a:pt x="57" y="275"/>
                                    <a:pt x="48" y="266"/>
                                  </a:cubicBezTo>
                                  <a:cubicBezTo>
                                    <a:pt x="39" y="257"/>
                                    <a:pt x="27" y="252"/>
                                    <a:pt x="13" y="252"/>
                                  </a:cubicBezTo>
                                  <a:cubicBezTo>
                                    <a:pt x="9" y="252"/>
                                    <a:pt x="4" y="252"/>
                                    <a:pt x="0" y="253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" y="240"/>
                                    <a:pt x="7" y="236"/>
                                    <a:pt x="13" y="236"/>
                                  </a:cubicBezTo>
                                  <a:cubicBezTo>
                                    <a:pt x="20" y="236"/>
                                    <a:pt x="27" y="242"/>
                                    <a:pt x="27" y="250"/>
                                  </a:cubicBezTo>
                                  <a:cubicBezTo>
                                    <a:pt x="27" y="251"/>
                                    <a:pt x="26" y="251"/>
                                    <a:pt x="26" y="252"/>
                                  </a:cubicBezTo>
                                  <a:cubicBezTo>
                                    <a:pt x="28" y="252"/>
                                    <a:pt x="30" y="253"/>
                                    <a:pt x="32" y="254"/>
                                  </a:cubicBezTo>
                                  <a:cubicBezTo>
                                    <a:pt x="32" y="253"/>
                                    <a:pt x="32" y="251"/>
                                    <a:pt x="32" y="250"/>
                                  </a:cubicBezTo>
                                  <a:cubicBezTo>
                                    <a:pt x="32" y="245"/>
                                    <a:pt x="30" y="240"/>
                                    <a:pt x="27" y="236"/>
                                  </a:cubicBezTo>
                                  <a:cubicBezTo>
                                    <a:pt x="23" y="233"/>
                                    <a:pt x="18" y="230"/>
                                    <a:pt x="13" y="230"/>
                                  </a:cubicBezTo>
                                  <a:cubicBezTo>
                                    <a:pt x="8" y="230"/>
                                    <a:pt x="4" y="232"/>
                                    <a:pt x="0" y="235"/>
                                  </a:cubicBezTo>
                                  <a:cubicBezTo>
                                    <a:pt x="0" y="233"/>
                                    <a:pt x="0" y="233"/>
                                    <a:pt x="0" y="233"/>
                                  </a:cubicBezTo>
                                  <a:cubicBezTo>
                                    <a:pt x="4" y="230"/>
                                    <a:pt x="8" y="229"/>
                                    <a:pt x="13" y="229"/>
                                  </a:cubicBezTo>
                                  <a:cubicBezTo>
                                    <a:pt x="25" y="229"/>
                                    <a:pt x="34" y="238"/>
                                    <a:pt x="34" y="250"/>
                                  </a:cubicBezTo>
                                  <a:cubicBezTo>
                                    <a:pt x="34" y="251"/>
                                    <a:pt x="34" y="253"/>
                                    <a:pt x="34" y="254"/>
                                  </a:cubicBezTo>
                                  <a:cubicBezTo>
                                    <a:pt x="35" y="255"/>
                                    <a:pt x="37" y="256"/>
                                    <a:pt x="39" y="257"/>
                                  </a:cubicBezTo>
                                  <a:cubicBezTo>
                                    <a:pt x="40" y="255"/>
                                    <a:pt x="40" y="252"/>
                                    <a:pt x="40" y="250"/>
                                  </a:cubicBezTo>
                                  <a:cubicBezTo>
                                    <a:pt x="40" y="242"/>
                                    <a:pt x="37" y="236"/>
                                    <a:pt x="32" y="231"/>
                                  </a:cubicBezTo>
                                  <a:cubicBezTo>
                                    <a:pt x="27" y="226"/>
                                    <a:pt x="20" y="223"/>
                                    <a:pt x="13" y="223"/>
                                  </a:cubicBezTo>
                                  <a:cubicBezTo>
                                    <a:pt x="8" y="223"/>
                                    <a:pt x="4" y="224"/>
                                    <a:pt x="0" y="226"/>
                                  </a:cubicBezTo>
                                  <a:cubicBezTo>
                                    <a:pt x="0" y="224"/>
                                    <a:pt x="0" y="224"/>
                                    <a:pt x="0" y="224"/>
                                  </a:cubicBezTo>
                                  <a:cubicBezTo>
                                    <a:pt x="4" y="222"/>
                                    <a:pt x="8" y="221"/>
                                    <a:pt x="13" y="221"/>
                                  </a:cubicBezTo>
                                  <a:cubicBezTo>
                                    <a:pt x="29" y="221"/>
                                    <a:pt x="42" y="234"/>
                                    <a:pt x="42" y="250"/>
                                  </a:cubicBezTo>
                                  <a:cubicBezTo>
                                    <a:pt x="42" y="253"/>
                                    <a:pt x="41" y="256"/>
                                    <a:pt x="41" y="258"/>
                                  </a:cubicBezTo>
                                  <a:cubicBezTo>
                                    <a:pt x="42" y="259"/>
                                    <a:pt x="43" y="259"/>
                                    <a:pt x="44" y="260"/>
                                  </a:cubicBezTo>
                                  <a:cubicBezTo>
                                    <a:pt x="44" y="260"/>
                                    <a:pt x="45" y="259"/>
                                    <a:pt x="46" y="258"/>
                                  </a:cubicBezTo>
                                  <a:cubicBezTo>
                                    <a:pt x="47" y="256"/>
                                    <a:pt x="47" y="253"/>
                                    <a:pt x="47" y="250"/>
                                  </a:cubicBezTo>
                                  <a:cubicBezTo>
                                    <a:pt x="47" y="240"/>
                                    <a:pt x="43" y="232"/>
                                    <a:pt x="37" y="226"/>
                                  </a:cubicBezTo>
                                  <a:cubicBezTo>
                                    <a:pt x="31" y="220"/>
                                    <a:pt x="22" y="216"/>
                                    <a:pt x="13" y="216"/>
                                  </a:cubicBezTo>
                                  <a:cubicBezTo>
                                    <a:pt x="9" y="216"/>
                                    <a:pt x="4" y="217"/>
                                    <a:pt x="0" y="218"/>
                                  </a:cubicBezTo>
                                  <a:cubicBezTo>
                                    <a:pt x="0" y="216"/>
                                    <a:pt x="0" y="216"/>
                                    <a:pt x="0" y="216"/>
                                  </a:cubicBezTo>
                                  <a:cubicBezTo>
                                    <a:pt x="4" y="215"/>
                                    <a:pt x="9" y="214"/>
                                    <a:pt x="13" y="214"/>
                                  </a:cubicBezTo>
                                  <a:cubicBezTo>
                                    <a:pt x="33" y="214"/>
                                    <a:pt x="49" y="230"/>
                                    <a:pt x="49" y="250"/>
                                  </a:cubicBezTo>
                                  <a:cubicBezTo>
                                    <a:pt x="49" y="252"/>
                                    <a:pt x="48" y="255"/>
                                    <a:pt x="48" y="257"/>
                                  </a:cubicBezTo>
                                  <a:cubicBezTo>
                                    <a:pt x="50" y="256"/>
                                    <a:pt x="52" y="255"/>
                                    <a:pt x="55" y="254"/>
                                  </a:cubicBezTo>
                                  <a:cubicBezTo>
                                    <a:pt x="55" y="253"/>
                                    <a:pt x="55" y="251"/>
                                    <a:pt x="55" y="250"/>
                                  </a:cubicBezTo>
                                  <a:cubicBezTo>
                                    <a:pt x="55" y="238"/>
                                    <a:pt x="50" y="228"/>
                                    <a:pt x="43" y="220"/>
                                  </a:cubicBezTo>
                                  <a:cubicBezTo>
                                    <a:pt x="35" y="213"/>
                                    <a:pt x="25" y="208"/>
                                    <a:pt x="13" y="208"/>
                                  </a:cubicBezTo>
                                  <a:cubicBezTo>
                                    <a:pt x="9" y="208"/>
                                    <a:pt x="4" y="209"/>
                                    <a:pt x="0" y="210"/>
                                  </a:cubicBezTo>
                                  <a:cubicBezTo>
                                    <a:pt x="0" y="208"/>
                                    <a:pt x="0" y="208"/>
                                    <a:pt x="0" y="208"/>
                                  </a:cubicBezTo>
                                  <a:cubicBezTo>
                                    <a:pt x="4" y="207"/>
                                    <a:pt x="9" y="206"/>
                                    <a:pt x="13" y="206"/>
                                  </a:cubicBezTo>
                                  <a:cubicBezTo>
                                    <a:pt x="37" y="206"/>
                                    <a:pt x="56" y="226"/>
                                    <a:pt x="56" y="250"/>
                                  </a:cubicBezTo>
                                  <a:cubicBezTo>
                                    <a:pt x="56" y="251"/>
                                    <a:pt x="56" y="252"/>
                                    <a:pt x="56" y="253"/>
                                  </a:cubicBezTo>
                                  <a:cubicBezTo>
                                    <a:pt x="58" y="253"/>
                                    <a:pt x="60" y="252"/>
                                    <a:pt x="63" y="251"/>
                                  </a:cubicBezTo>
                                  <a:cubicBezTo>
                                    <a:pt x="63" y="251"/>
                                    <a:pt x="63" y="250"/>
                                    <a:pt x="63" y="250"/>
                                  </a:cubicBezTo>
                                  <a:cubicBezTo>
                                    <a:pt x="63" y="236"/>
                                    <a:pt x="57" y="224"/>
                                    <a:pt x="48" y="215"/>
                                  </a:cubicBezTo>
                                  <a:cubicBezTo>
                                    <a:pt x="39" y="206"/>
                                    <a:pt x="27" y="200"/>
                                    <a:pt x="13" y="200"/>
                                  </a:cubicBezTo>
                                  <a:cubicBezTo>
                                    <a:pt x="9" y="200"/>
                                    <a:pt x="4" y="201"/>
                                    <a:pt x="0" y="202"/>
                                  </a:cubicBezTo>
                                  <a:cubicBezTo>
                                    <a:pt x="0" y="193"/>
                                    <a:pt x="0" y="193"/>
                                    <a:pt x="0" y="193"/>
                                  </a:cubicBezTo>
                                  <a:cubicBezTo>
                                    <a:pt x="3" y="188"/>
                                    <a:pt x="7" y="185"/>
                                    <a:pt x="13" y="185"/>
                                  </a:cubicBezTo>
                                  <a:cubicBezTo>
                                    <a:pt x="20" y="185"/>
                                    <a:pt x="27" y="191"/>
                                    <a:pt x="27" y="199"/>
                                  </a:cubicBezTo>
                                  <a:cubicBezTo>
                                    <a:pt x="27" y="199"/>
                                    <a:pt x="26" y="200"/>
                                    <a:pt x="26" y="200"/>
                                  </a:cubicBezTo>
                                  <a:cubicBezTo>
                                    <a:pt x="28" y="201"/>
                                    <a:pt x="30" y="202"/>
                                    <a:pt x="32" y="202"/>
                                  </a:cubicBezTo>
                                  <a:cubicBezTo>
                                    <a:pt x="32" y="201"/>
                                    <a:pt x="32" y="200"/>
                                    <a:pt x="32" y="199"/>
                                  </a:cubicBezTo>
                                  <a:cubicBezTo>
                                    <a:pt x="32" y="193"/>
                                    <a:pt x="30" y="188"/>
                                    <a:pt x="27" y="185"/>
                                  </a:cubicBezTo>
                                  <a:cubicBezTo>
                                    <a:pt x="23" y="181"/>
                                    <a:pt x="18" y="179"/>
                                    <a:pt x="13" y="179"/>
                                  </a:cubicBezTo>
                                  <a:cubicBezTo>
                                    <a:pt x="8" y="179"/>
                                    <a:pt x="4" y="181"/>
                                    <a:pt x="0" y="184"/>
                                  </a:cubicBezTo>
                                  <a:cubicBezTo>
                                    <a:pt x="0" y="182"/>
                                    <a:pt x="0" y="182"/>
                                    <a:pt x="0" y="182"/>
                                  </a:cubicBezTo>
                                  <a:cubicBezTo>
                                    <a:pt x="4" y="179"/>
                                    <a:pt x="8" y="177"/>
                                    <a:pt x="13" y="177"/>
                                  </a:cubicBezTo>
                                  <a:cubicBezTo>
                                    <a:pt x="25" y="177"/>
                                    <a:pt x="34" y="187"/>
                                    <a:pt x="34" y="199"/>
                                  </a:cubicBezTo>
                                  <a:cubicBezTo>
                                    <a:pt x="34" y="200"/>
                                    <a:pt x="34" y="202"/>
                                    <a:pt x="34" y="203"/>
                                  </a:cubicBezTo>
                                  <a:cubicBezTo>
                                    <a:pt x="35" y="204"/>
                                    <a:pt x="37" y="205"/>
                                    <a:pt x="39" y="206"/>
                                  </a:cubicBezTo>
                                  <a:cubicBezTo>
                                    <a:pt x="40" y="204"/>
                                    <a:pt x="40" y="201"/>
                                    <a:pt x="40" y="199"/>
                                  </a:cubicBezTo>
                                  <a:cubicBezTo>
                                    <a:pt x="40" y="191"/>
                                    <a:pt x="37" y="184"/>
                                    <a:pt x="32" y="179"/>
                                  </a:cubicBezTo>
                                  <a:cubicBezTo>
                                    <a:pt x="27" y="174"/>
                                    <a:pt x="20" y="171"/>
                                    <a:pt x="13" y="171"/>
                                  </a:cubicBezTo>
                                  <a:cubicBezTo>
                                    <a:pt x="8" y="171"/>
                                    <a:pt x="4" y="172"/>
                                    <a:pt x="0" y="174"/>
                                  </a:cubicBezTo>
                                  <a:cubicBezTo>
                                    <a:pt x="0" y="173"/>
                                    <a:pt x="0" y="173"/>
                                    <a:pt x="0" y="173"/>
                                  </a:cubicBezTo>
                                  <a:cubicBezTo>
                                    <a:pt x="4" y="171"/>
                                    <a:pt x="8" y="170"/>
                                    <a:pt x="13" y="170"/>
                                  </a:cubicBezTo>
                                  <a:cubicBezTo>
                                    <a:pt x="29" y="170"/>
                                    <a:pt x="42" y="183"/>
                                    <a:pt x="42" y="199"/>
                                  </a:cubicBezTo>
                                  <a:cubicBezTo>
                                    <a:pt x="42" y="201"/>
                                    <a:pt x="41" y="204"/>
                                    <a:pt x="41" y="207"/>
                                  </a:cubicBezTo>
                                  <a:cubicBezTo>
                                    <a:pt x="42" y="207"/>
                                    <a:pt x="43" y="208"/>
                                    <a:pt x="44" y="209"/>
                                  </a:cubicBezTo>
                                  <a:cubicBezTo>
                                    <a:pt x="44" y="208"/>
                                    <a:pt x="45" y="208"/>
                                    <a:pt x="46" y="207"/>
                                  </a:cubicBezTo>
                                  <a:cubicBezTo>
                                    <a:pt x="47" y="204"/>
                                    <a:pt x="47" y="201"/>
                                    <a:pt x="47" y="199"/>
                                  </a:cubicBezTo>
                                  <a:cubicBezTo>
                                    <a:pt x="47" y="189"/>
                                    <a:pt x="43" y="181"/>
                                    <a:pt x="37" y="174"/>
                                  </a:cubicBezTo>
                                  <a:cubicBezTo>
                                    <a:pt x="31" y="168"/>
                                    <a:pt x="22" y="164"/>
                                    <a:pt x="13" y="164"/>
                                  </a:cubicBezTo>
                                  <a:cubicBezTo>
                                    <a:pt x="9" y="164"/>
                                    <a:pt x="4" y="165"/>
                                    <a:pt x="0" y="167"/>
                                  </a:cubicBezTo>
                                  <a:cubicBezTo>
                                    <a:pt x="0" y="165"/>
                                    <a:pt x="0" y="165"/>
                                    <a:pt x="0" y="165"/>
                                  </a:cubicBezTo>
                                  <a:cubicBezTo>
                                    <a:pt x="4" y="164"/>
                                    <a:pt x="9" y="163"/>
                                    <a:pt x="13" y="163"/>
                                  </a:cubicBezTo>
                                  <a:cubicBezTo>
                                    <a:pt x="33" y="163"/>
                                    <a:pt x="49" y="179"/>
                                    <a:pt x="49" y="199"/>
                                  </a:cubicBezTo>
                                  <a:cubicBezTo>
                                    <a:pt x="49" y="201"/>
                                    <a:pt x="48" y="204"/>
                                    <a:pt x="48" y="206"/>
                                  </a:cubicBezTo>
                                  <a:cubicBezTo>
                                    <a:pt x="50" y="205"/>
                                    <a:pt x="52" y="204"/>
                                    <a:pt x="55" y="203"/>
                                  </a:cubicBezTo>
                                  <a:cubicBezTo>
                                    <a:pt x="55" y="201"/>
                                    <a:pt x="55" y="200"/>
                                    <a:pt x="55" y="199"/>
                                  </a:cubicBezTo>
                                  <a:cubicBezTo>
                                    <a:pt x="55" y="187"/>
                                    <a:pt x="50" y="176"/>
                                    <a:pt x="43" y="169"/>
                                  </a:cubicBezTo>
                                  <a:cubicBezTo>
                                    <a:pt x="35" y="161"/>
                                    <a:pt x="25" y="157"/>
                                    <a:pt x="13" y="157"/>
                                  </a:cubicBezTo>
                                  <a:cubicBezTo>
                                    <a:pt x="9" y="157"/>
                                    <a:pt x="4" y="157"/>
                                    <a:pt x="0" y="158"/>
                                  </a:cubicBezTo>
                                  <a:cubicBezTo>
                                    <a:pt x="0" y="157"/>
                                    <a:pt x="0" y="157"/>
                                    <a:pt x="0" y="157"/>
                                  </a:cubicBezTo>
                                  <a:cubicBezTo>
                                    <a:pt x="4" y="156"/>
                                    <a:pt x="9" y="155"/>
                                    <a:pt x="13" y="155"/>
                                  </a:cubicBezTo>
                                  <a:cubicBezTo>
                                    <a:pt x="37" y="155"/>
                                    <a:pt x="56" y="175"/>
                                    <a:pt x="56" y="199"/>
                                  </a:cubicBezTo>
                                  <a:cubicBezTo>
                                    <a:pt x="56" y="200"/>
                                    <a:pt x="56" y="201"/>
                                    <a:pt x="56" y="202"/>
                                  </a:cubicBezTo>
                                  <a:cubicBezTo>
                                    <a:pt x="58" y="201"/>
                                    <a:pt x="60" y="201"/>
                                    <a:pt x="63" y="200"/>
                                  </a:cubicBezTo>
                                  <a:cubicBezTo>
                                    <a:pt x="63" y="200"/>
                                    <a:pt x="63" y="199"/>
                                    <a:pt x="63" y="199"/>
                                  </a:cubicBezTo>
                                  <a:cubicBezTo>
                                    <a:pt x="63" y="185"/>
                                    <a:pt x="57" y="172"/>
                                    <a:pt x="48" y="163"/>
                                  </a:cubicBezTo>
                                  <a:cubicBezTo>
                                    <a:pt x="39" y="154"/>
                                    <a:pt x="27" y="149"/>
                                    <a:pt x="13" y="149"/>
                                  </a:cubicBezTo>
                                  <a:cubicBezTo>
                                    <a:pt x="9" y="149"/>
                                    <a:pt x="4" y="149"/>
                                    <a:pt x="0" y="151"/>
                                  </a:cubicBezTo>
                                  <a:cubicBezTo>
                                    <a:pt x="0" y="142"/>
                                    <a:pt x="0" y="142"/>
                                    <a:pt x="0" y="142"/>
                                  </a:cubicBezTo>
                                  <a:cubicBezTo>
                                    <a:pt x="3" y="137"/>
                                    <a:pt x="7" y="134"/>
                                    <a:pt x="13" y="134"/>
                                  </a:cubicBezTo>
                                  <a:cubicBezTo>
                                    <a:pt x="20" y="134"/>
                                    <a:pt x="27" y="140"/>
                                    <a:pt x="27" y="147"/>
                                  </a:cubicBezTo>
                                  <a:cubicBezTo>
                                    <a:pt x="27" y="148"/>
                                    <a:pt x="26" y="148"/>
                                    <a:pt x="26" y="149"/>
                                  </a:cubicBezTo>
                                  <a:cubicBezTo>
                                    <a:pt x="28" y="150"/>
                                    <a:pt x="30" y="150"/>
                                    <a:pt x="32" y="151"/>
                                  </a:cubicBezTo>
                                  <a:cubicBezTo>
                                    <a:pt x="32" y="150"/>
                                    <a:pt x="32" y="148"/>
                                    <a:pt x="32" y="147"/>
                                  </a:cubicBezTo>
                                  <a:cubicBezTo>
                                    <a:pt x="32" y="142"/>
                                    <a:pt x="30" y="137"/>
                                    <a:pt x="27" y="133"/>
                                  </a:cubicBezTo>
                                  <a:cubicBezTo>
                                    <a:pt x="23" y="130"/>
                                    <a:pt x="18" y="128"/>
                                    <a:pt x="13" y="128"/>
                                  </a:cubicBezTo>
                                  <a:cubicBezTo>
                                    <a:pt x="8" y="128"/>
                                    <a:pt x="4" y="129"/>
                                    <a:pt x="0" y="132"/>
                                  </a:cubicBezTo>
                                  <a:cubicBezTo>
                                    <a:pt x="0" y="130"/>
                                    <a:pt x="0" y="130"/>
                                    <a:pt x="0" y="130"/>
                                  </a:cubicBezTo>
                                  <a:cubicBezTo>
                                    <a:pt x="4" y="128"/>
                                    <a:pt x="8" y="126"/>
                                    <a:pt x="13" y="126"/>
                                  </a:cubicBezTo>
                                  <a:cubicBezTo>
                                    <a:pt x="25" y="126"/>
                                    <a:pt x="34" y="135"/>
                                    <a:pt x="34" y="147"/>
                                  </a:cubicBezTo>
                                  <a:cubicBezTo>
                                    <a:pt x="34" y="149"/>
                                    <a:pt x="34" y="150"/>
                                    <a:pt x="34" y="152"/>
                                  </a:cubicBezTo>
                                  <a:cubicBezTo>
                                    <a:pt x="35" y="152"/>
                                    <a:pt x="37" y="153"/>
                                    <a:pt x="39" y="155"/>
                                  </a:cubicBezTo>
                                  <a:cubicBezTo>
                                    <a:pt x="40" y="152"/>
                                    <a:pt x="40" y="150"/>
                                    <a:pt x="40" y="147"/>
                                  </a:cubicBezTo>
                                  <a:cubicBezTo>
                                    <a:pt x="40" y="140"/>
                                    <a:pt x="37" y="133"/>
                                    <a:pt x="32" y="128"/>
                                  </a:cubicBezTo>
                                  <a:cubicBezTo>
                                    <a:pt x="27" y="123"/>
                                    <a:pt x="20" y="120"/>
                                    <a:pt x="13" y="120"/>
                                  </a:cubicBezTo>
                                  <a:cubicBezTo>
                                    <a:pt x="8" y="120"/>
                                    <a:pt x="4" y="121"/>
                                    <a:pt x="0" y="123"/>
                                  </a:cubicBez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4" y="119"/>
                                    <a:pt x="8" y="118"/>
                                    <a:pt x="13" y="118"/>
                                  </a:cubicBezTo>
                                  <a:cubicBezTo>
                                    <a:pt x="29" y="118"/>
                                    <a:pt x="42" y="131"/>
                                    <a:pt x="42" y="147"/>
                                  </a:cubicBezTo>
                                  <a:cubicBezTo>
                                    <a:pt x="42" y="150"/>
                                    <a:pt x="41" y="153"/>
                                    <a:pt x="41" y="155"/>
                                  </a:cubicBezTo>
                                  <a:cubicBezTo>
                                    <a:pt x="42" y="156"/>
                                    <a:pt x="43" y="157"/>
                                    <a:pt x="44" y="157"/>
                                  </a:cubicBezTo>
                                  <a:cubicBezTo>
                                    <a:pt x="44" y="157"/>
                                    <a:pt x="45" y="156"/>
                                    <a:pt x="46" y="156"/>
                                  </a:cubicBezTo>
                                  <a:cubicBezTo>
                                    <a:pt x="47" y="153"/>
                                    <a:pt x="47" y="150"/>
                                    <a:pt x="47" y="147"/>
                                  </a:cubicBezTo>
                                  <a:cubicBezTo>
                                    <a:pt x="47" y="138"/>
                                    <a:pt x="43" y="129"/>
                                    <a:pt x="37" y="123"/>
                                  </a:cubicBezTo>
                                  <a:cubicBezTo>
                                    <a:pt x="31" y="117"/>
                                    <a:pt x="22" y="113"/>
                                    <a:pt x="13" y="113"/>
                                  </a:cubicBezTo>
                                  <a:cubicBezTo>
                                    <a:pt x="9" y="113"/>
                                    <a:pt x="4" y="114"/>
                                    <a:pt x="0" y="115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4" y="112"/>
                                    <a:pt x="9" y="111"/>
                                    <a:pt x="13" y="111"/>
                                  </a:cubicBezTo>
                                  <a:cubicBezTo>
                                    <a:pt x="33" y="111"/>
                                    <a:pt x="49" y="127"/>
                                    <a:pt x="49" y="147"/>
                                  </a:cubicBezTo>
                                  <a:cubicBezTo>
                                    <a:pt x="49" y="150"/>
                                    <a:pt x="48" y="152"/>
                                    <a:pt x="48" y="155"/>
                                  </a:cubicBezTo>
                                  <a:cubicBezTo>
                                    <a:pt x="50" y="153"/>
                                    <a:pt x="52" y="152"/>
                                    <a:pt x="55" y="151"/>
                                  </a:cubicBezTo>
                                  <a:cubicBezTo>
                                    <a:pt x="55" y="150"/>
                                    <a:pt x="55" y="149"/>
                                    <a:pt x="55" y="147"/>
                                  </a:cubicBezTo>
                                  <a:cubicBezTo>
                                    <a:pt x="55" y="136"/>
                                    <a:pt x="50" y="125"/>
                                    <a:pt x="43" y="117"/>
                                  </a:cubicBezTo>
                                  <a:cubicBezTo>
                                    <a:pt x="35" y="110"/>
                                    <a:pt x="25" y="105"/>
                                    <a:pt x="13" y="105"/>
                                  </a:cubicBezTo>
                                  <a:cubicBezTo>
                                    <a:pt x="9" y="105"/>
                                    <a:pt x="4" y="106"/>
                                    <a:pt x="0" y="107"/>
                                  </a:cubicBez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4" y="104"/>
                                    <a:pt x="9" y="104"/>
                                    <a:pt x="13" y="104"/>
                                  </a:cubicBezTo>
                                  <a:cubicBezTo>
                                    <a:pt x="37" y="104"/>
                                    <a:pt x="56" y="123"/>
                                    <a:pt x="56" y="147"/>
                                  </a:cubicBezTo>
                                  <a:cubicBezTo>
                                    <a:pt x="56" y="148"/>
                                    <a:pt x="56" y="149"/>
                                    <a:pt x="56" y="151"/>
                                  </a:cubicBezTo>
                                  <a:cubicBezTo>
                                    <a:pt x="58" y="150"/>
                                    <a:pt x="60" y="149"/>
                                    <a:pt x="63" y="149"/>
                                  </a:cubicBezTo>
                                  <a:cubicBezTo>
                                    <a:pt x="63" y="148"/>
                                    <a:pt x="63" y="148"/>
                                    <a:pt x="63" y="147"/>
                                  </a:cubicBezTo>
                                  <a:cubicBezTo>
                                    <a:pt x="63" y="133"/>
                                    <a:pt x="57" y="121"/>
                                    <a:pt x="48" y="112"/>
                                  </a:cubicBezTo>
                                  <a:cubicBezTo>
                                    <a:pt x="39" y="103"/>
                                    <a:pt x="27" y="98"/>
                                    <a:pt x="13" y="98"/>
                                  </a:cubicBezTo>
                                  <a:cubicBezTo>
                                    <a:pt x="9" y="98"/>
                                    <a:pt x="4" y="98"/>
                                    <a:pt x="0" y="99"/>
                                  </a:cubicBezTo>
                                  <a:cubicBezTo>
                                    <a:pt x="0" y="90"/>
                                    <a:pt x="0" y="90"/>
                                    <a:pt x="0" y="90"/>
                                  </a:cubicBezTo>
                                  <a:cubicBezTo>
                                    <a:pt x="3" y="86"/>
                                    <a:pt x="7" y="82"/>
                                    <a:pt x="13" y="82"/>
                                  </a:cubicBezTo>
                                  <a:cubicBezTo>
                                    <a:pt x="20" y="82"/>
                                    <a:pt x="27" y="88"/>
                                    <a:pt x="27" y="96"/>
                                  </a:cubicBezTo>
                                  <a:cubicBezTo>
                                    <a:pt x="27" y="96"/>
                                    <a:pt x="26" y="97"/>
                                    <a:pt x="26" y="98"/>
                                  </a:cubicBezTo>
                                  <a:cubicBezTo>
                                    <a:pt x="28" y="98"/>
                                    <a:pt x="30" y="99"/>
                                    <a:pt x="32" y="100"/>
                                  </a:cubicBezTo>
                                  <a:cubicBezTo>
                                    <a:pt x="32" y="98"/>
                                    <a:pt x="32" y="97"/>
                                    <a:pt x="32" y="96"/>
                                  </a:cubicBezTo>
                                  <a:cubicBezTo>
                                    <a:pt x="32" y="90"/>
                                    <a:pt x="30" y="86"/>
                                    <a:pt x="27" y="82"/>
                                  </a:cubicBezTo>
                                  <a:cubicBezTo>
                                    <a:pt x="23" y="78"/>
                                    <a:pt x="18" y="76"/>
                                    <a:pt x="13" y="76"/>
                                  </a:cubicBezTo>
                                  <a:cubicBezTo>
                                    <a:pt x="8" y="76"/>
                                    <a:pt x="4" y="78"/>
                                    <a:pt x="0" y="81"/>
                                  </a:cubicBezTo>
                                  <a:cubicBezTo>
                                    <a:pt x="0" y="79"/>
                                    <a:pt x="0" y="79"/>
                                    <a:pt x="0" y="79"/>
                                  </a:cubicBezTo>
                                  <a:cubicBezTo>
                                    <a:pt x="4" y="76"/>
                                    <a:pt x="8" y="75"/>
                                    <a:pt x="13" y="75"/>
                                  </a:cubicBezTo>
                                  <a:cubicBezTo>
                                    <a:pt x="25" y="75"/>
                                    <a:pt x="34" y="84"/>
                                    <a:pt x="34" y="96"/>
                                  </a:cubicBezTo>
                                  <a:cubicBezTo>
                                    <a:pt x="34" y="97"/>
                                    <a:pt x="34" y="99"/>
                                    <a:pt x="34" y="100"/>
                                  </a:cubicBezTo>
                                  <a:cubicBezTo>
                                    <a:pt x="35" y="101"/>
                                    <a:pt x="37" y="102"/>
                                    <a:pt x="39" y="103"/>
                                  </a:cubicBezTo>
                                  <a:cubicBezTo>
                                    <a:pt x="40" y="101"/>
                                    <a:pt x="40" y="98"/>
                                    <a:pt x="40" y="96"/>
                                  </a:cubicBezTo>
                                  <a:cubicBezTo>
                                    <a:pt x="40" y="88"/>
                                    <a:pt x="37" y="81"/>
                                    <a:pt x="32" y="77"/>
                                  </a:cubicBezTo>
                                  <a:cubicBezTo>
                                    <a:pt x="27" y="72"/>
                                    <a:pt x="20" y="69"/>
                                    <a:pt x="13" y="69"/>
                                  </a:cubicBezTo>
                                  <a:cubicBezTo>
                                    <a:pt x="8" y="69"/>
                                    <a:pt x="4" y="70"/>
                                    <a:pt x="0" y="72"/>
                                  </a:cubicBezTo>
                                  <a:cubicBezTo>
                                    <a:pt x="0" y="70"/>
                                    <a:pt x="0" y="70"/>
                                    <a:pt x="0" y="70"/>
                                  </a:cubicBezTo>
                                  <a:cubicBezTo>
                                    <a:pt x="4" y="68"/>
                                    <a:pt x="8" y="67"/>
                                    <a:pt x="13" y="67"/>
                                  </a:cubicBezTo>
                                  <a:cubicBezTo>
                                    <a:pt x="29" y="67"/>
                                    <a:pt x="42" y="80"/>
                                    <a:pt x="42" y="96"/>
                                  </a:cubicBezTo>
                                  <a:cubicBezTo>
                                    <a:pt x="42" y="99"/>
                                    <a:pt x="41" y="101"/>
                                    <a:pt x="41" y="104"/>
                                  </a:cubicBezTo>
                                  <a:cubicBezTo>
                                    <a:pt x="42" y="105"/>
                                    <a:pt x="43" y="105"/>
                                    <a:pt x="44" y="106"/>
                                  </a:cubicBezTo>
                                  <a:cubicBezTo>
                                    <a:pt x="44" y="105"/>
                                    <a:pt x="45" y="105"/>
                                    <a:pt x="46" y="104"/>
                                  </a:cubicBezTo>
                                  <a:cubicBezTo>
                                    <a:pt x="47" y="102"/>
                                    <a:pt x="47" y="99"/>
                                    <a:pt x="47" y="96"/>
                                  </a:cubicBezTo>
                                  <a:cubicBezTo>
                                    <a:pt x="47" y="86"/>
                                    <a:pt x="43" y="78"/>
                                    <a:pt x="37" y="72"/>
                                  </a:cubicBezTo>
                                  <a:cubicBezTo>
                                    <a:pt x="31" y="65"/>
                                    <a:pt x="22" y="62"/>
                                    <a:pt x="13" y="62"/>
                                  </a:cubicBezTo>
                                  <a:cubicBezTo>
                                    <a:pt x="9" y="62"/>
                                    <a:pt x="4" y="62"/>
                                    <a:pt x="0" y="64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cubicBezTo>
                                    <a:pt x="4" y="61"/>
                                    <a:pt x="9" y="60"/>
                                    <a:pt x="13" y="60"/>
                                  </a:cubicBezTo>
                                  <a:cubicBezTo>
                                    <a:pt x="33" y="60"/>
                                    <a:pt x="49" y="76"/>
                                    <a:pt x="49" y="96"/>
                                  </a:cubicBezTo>
                                  <a:cubicBezTo>
                                    <a:pt x="49" y="98"/>
                                    <a:pt x="48" y="101"/>
                                    <a:pt x="48" y="103"/>
                                  </a:cubicBezTo>
                                  <a:cubicBezTo>
                                    <a:pt x="50" y="102"/>
                                    <a:pt x="52" y="101"/>
                                    <a:pt x="55" y="100"/>
                                  </a:cubicBezTo>
                                  <a:cubicBezTo>
                                    <a:pt x="55" y="98"/>
                                    <a:pt x="55" y="97"/>
                                    <a:pt x="55" y="96"/>
                                  </a:cubicBezTo>
                                  <a:cubicBezTo>
                                    <a:pt x="55" y="84"/>
                                    <a:pt x="50" y="74"/>
                                    <a:pt x="43" y="66"/>
                                  </a:cubicBezTo>
                                  <a:cubicBezTo>
                                    <a:pt x="35" y="59"/>
                                    <a:pt x="25" y="54"/>
                                    <a:pt x="13" y="54"/>
                                  </a:cubicBezTo>
                                  <a:cubicBezTo>
                                    <a:pt x="9" y="54"/>
                                    <a:pt x="4" y="54"/>
                                    <a:pt x="0" y="56"/>
                                  </a:cubicBez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4" y="53"/>
                                    <a:pt x="9" y="52"/>
                                    <a:pt x="13" y="52"/>
                                  </a:cubicBezTo>
                                  <a:cubicBezTo>
                                    <a:pt x="37" y="52"/>
                                    <a:pt x="56" y="72"/>
                                    <a:pt x="56" y="96"/>
                                  </a:cubicBezTo>
                                  <a:cubicBezTo>
                                    <a:pt x="56" y="97"/>
                                    <a:pt x="56" y="98"/>
                                    <a:pt x="56" y="99"/>
                                  </a:cubicBezTo>
                                  <a:cubicBezTo>
                                    <a:pt x="58" y="98"/>
                                    <a:pt x="60" y="98"/>
                                    <a:pt x="63" y="97"/>
                                  </a:cubicBezTo>
                                  <a:cubicBezTo>
                                    <a:pt x="63" y="97"/>
                                    <a:pt x="63" y="96"/>
                                    <a:pt x="63" y="96"/>
                                  </a:cubicBezTo>
                                  <a:cubicBezTo>
                                    <a:pt x="63" y="82"/>
                                    <a:pt x="57" y="70"/>
                                    <a:pt x="48" y="61"/>
                                  </a:cubicBezTo>
                                  <a:cubicBezTo>
                                    <a:pt x="39" y="52"/>
                                    <a:pt x="27" y="46"/>
                                    <a:pt x="13" y="46"/>
                                  </a:cubicBezTo>
                                  <a:cubicBezTo>
                                    <a:pt x="9" y="46"/>
                                    <a:pt x="4" y="47"/>
                                    <a:pt x="0" y="48"/>
                                  </a:cubicBezTo>
                                  <a:cubicBezTo>
                                    <a:pt x="0" y="39"/>
                                    <a:pt x="0" y="39"/>
                                    <a:pt x="0" y="39"/>
                                  </a:cubicBezTo>
                                  <a:cubicBezTo>
                                    <a:pt x="3" y="34"/>
                                    <a:pt x="7" y="31"/>
                                    <a:pt x="13" y="31"/>
                                  </a:cubicBezTo>
                                  <a:cubicBezTo>
                                    <a:pt x="20" y="31"/>
                                    <a:pt x="27" y="37"/>
                                    <a:pt x="27" y="44"/>
                                  </a:cubicBezTo>
                                  <a:cubicBezTo>
                                    <a:pt x="27" y="45"/>
                                    <a:pt x="26" y="46"/>
                                    <a:pt x="26" y="46"/>
                                  </a:cubicBezTo>
                                  <a:cubicBezTo>
                                    <a:pt x="28" y="47"/>
                                    <a:pt x="30" y="48"/>
                                    <a:pt x="32" y="48"/>
                                  </a:cubicBezTo>
                                  <a:cubicBezTo>
                                    <a:pt x="32" y="47"/>
                                    <a:pt x="32" y="46"/>
                                    <a:pt x="32" y="44"/>
                                  </a:cubicBezTo>
                                  <a:cubicBezTo>
                                    <a:pt x="32" y="39"/>
                                    <a:pt x="30" y="34"/>
                                    <a:pt x="27" y="31"/>
                                  </a:cubicBezTo>
                                  <a:cubicBezTo>
                                    <a:pt x="23" y="27"/>
                                    <a:pt x="18" y="25"/>
                                    <a:pt x="13" y="25"/>
                                  </a:cubicBezTo>
                                  <a:cubicBezTo>
                                    <a:pt x="8" y="25"/>
                                    <a:pt x="4" y="27"/>
                                    <a:pt x="0" y="29"/>
                                  </a:cubicBezTo>
                                  <a:cubicBezTo>
                                    <a:pt x="0" y="27"/>
                                    <a:pt x="0" y="27"/>
                                    <a:pt x="0" y="27"/>
                                  </a:cubicBezTo>
                                  <a:cubicBezTo>
                                    <a:pt x="4" y="25"/>
                                    <a:pt x="8" y="23"/>
                                    <a:pt x="13" y="23"/>
                                  </a:cubicBezTo>
                                  <a:cubicBezTo>
                                    <a:pt x="25" y="23"/>
                                    <a:pt x="34" y="33"/>
                                    <a:pt x="34" y="44"/>
                                  </a:cubicBezTo>
                                  <a:cubicBezTo>
                                    <a:pt x="34" y="46"/>
                                    <a:pt x="34" y="47"/>
                                    <a:pt x="34" y="49"/>
                                  </a:cubicBezTo>
                                  <a:cubicBezTo>
                                    <a:pt x="35" y="50"/>
                                    <a:pt x="37" y="51"/>
                                    <a:pt x="39" y="52"/>
                                  </a:cubicBezTo>
                                  <a:cubicBezTo>
                                    <a:pt x="40" y="49"/>
                                    <a:pt x="40" y="47"/>
                                    <a:pt x="40" y="44"/>
                                  </a:cubicBezTo>
                                  <a:cubicBezTo>
                                    <a:pt x="40" y="37"/>
                                    <a:pt x="37" y="30"/>
                                    <a:pt x="32" y="25"/>
                                  </a:cubicBezTo>
                                  <a:cubicBezTo>
                                    <a:pt x="27" y="20"/>
                                    <a:pt x="20" y="17"/>
                                    <a:pt x="13" y="17"/>
                                  </a:cubicBezTo>
                                  <a:cubicBezTo>
                                    <a:pt x="8" y="17"/>
                                    <a:pt x="4" y="18"/>
                                    <a:pt x="0" y="20"/>
                                  </a:cubicBezTo>
                                  <a:cubicBezTo>
                                    <a:pt x="0" y="18"/>
                                    <a:pt x="0" y="18"/>
                                    <a:pt x="0" y="18"/>
                                  </a:cubicBezTo>
                                  <a:cubicBezTo>
                                    <a:pt x="4" y="17"/>
                                    <a:pt x="8" y="16"/>
                                    <a:pt x="13" y="16"/>
                                  </a:cubicBezTo>
                                  <a:cubicBezTo>
                                    <a:pt x="29" y="16"/>
                                    <a:pt x="42" y="28"/>
                                    <a:pt x="42" y="44"/>
                                  </a:cubicBezTo>
                                  <a:cubicBezTo>
                                    <a:pt x="42" y="47"/>
                                    <a:pt x="41" y="50"/>
                                    <a:pt x="41" y="53"/>
                                  </a:cubicBezTo>
                                  <a:cubicBezTo>
                                    <a:pt x="42" y="53"/>
                                    <a:pt x="43" y="54"/>
                                    <a:pt x="44" y="55"/>
                                  </a:cubicBezTo>
                                  <a:cubicBezTo>
                                    <a:pt x="44" y="54"/>
                                    <a:pt x="45" y="54"/>
                                    <a:pt x="46" y="53"/>
                                  </a:cubicBezTo>
                                  <a:cubicBezTo>
                                    <a:pt x="47" y="50"/>
                                    <a:pt x="47" y="47"/>
                                    <a:pt x="47" y="44"/>
                                  </a:cubicBezTo>
                                  <a:cubicBezTo>
                                    <a:pt x="47" y="35"/>
                                    <a:pt x="43" y="26"/>
                                    <a:pt x="37" y="20"/>
                                  </a:cubicBezTo>
                                  <a:cubicBezTo>
                                    <a:pt x="31" y="14"/>
                                    <a:pt x="22" y="10"/>
                                    <a:pt x="13" y="10"/>
                                  </a:cubicBezTo>
                                  <a:cubicBezTo>
                                    <a:pt x="9" y="10"/>
                                    <a:pt x="4" y="11"/>
                                    <a:pt x="0" y="13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4" y="9"/>
                                    <a:pt x="9" y="9"/>
                                    <a:pt x="13" y="9"/>
                                  </a:cubicBezTo>
                                  <a:cubicBezTo>
                                    <a:pt x="33" y="9"/>
                                    <a:pt x="49" y="25"/>
                                    <a:pt x="49" y="44"/>
                                  </a:cubicBezTo>
                                  <a:cubicBezTo>
                                    <a:pt x="49" y="47"/>
                                    <a:pt x="48" y="49"/>
                                    <a:pt x="48" y="52"/>
                                  </a:cubicBezTo>
                                  <a:cubicBezTo>
                                    <a:pt x="50" y="50"/>
                                    <a:pt x="52" y="49"/>
                                    <a:pt x="55" y="48"/>
                                  </a:cubicBezTo>
                                  <a:cubicBezTo>
                                    <a:pt x="55" y="47"/>
                                    <a:pt x="55" y="46"/>
                                    <a:pt x="55" y="44"/>
                                  </a:cubicBezTo>
                                  <a:cubicBezTo>
                                    <a:pt x="55" y="33"/>
                                    <a:pt x="50" y="22"/>
                                    <a:pt x="43" y="15"/>
                                  </a:cubicBezTo>
                                  <a:cubicBezTo>
                                    <a:pt x="35" y="7"/>
                                    <a:pt x="25" y="2"/>
                                    <a:pt x="13" y="2"/>
                                  </a:cubicBezTo>
                                  <a:cubicBezTo>
                                    <a:pt x="9" y="2"/>
                                    <a:pt x="4" y="3"/>
                                    <a:pt x="0" y="4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4" y="2"/>
                                    <a:pt x="9" y="1"/>
                                    <a:pt x="13" y="1"/>
                                  </a:cubicBezTo>
                                  <a:cubicBezTo>
                                    <a:pt x="37" y="1"/>
                                    <a:pt x="56" y="20"/>
                                    <a:pt x="56" y="44"/>
                                  </a:cubicBezTo>
                                  <a:cubicBezTo>
                                    <a:pt x="56" y="46"/>
                                    <a:pt x="56" y="47"/>
                                    <a:pt x="56" y="48"/>
                                  </a:cubicBezTo>
                                  <a:cubicBezTo>
                                    <a:pt x="58" y="47"/>
                                    <a:pt x="60" y="46"/>
                                    <a:pt x="63" y="46"/>
                                  </a:cubicBezTo>
                                  <a:cubicBezTo>
                                    <a:pt x="63" y="45"/>
                                    <a:pt x="63" y="45"/>
                                    <a:pt x="63" y="44"/>
                                  </a:cubicBezTo>
                                  <a:cubicBezTo>
                                    <a:pt x="63" y="31"/>
                                    <a:pt x="57" y="18"/>
                                    <a:pt x="48" y="9"/>
                                  </a:cubicBezTo>
                                  <a:cubicBezTo>
                                    <a:pt x="44" y="6"/>
                                    <a:pt x="40" y="2"/>
                                    <a:pt x="35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41" y="0"/>
                                    <a:pt x="41" y="1"/>
                                    <a:pt x="41" y="1"/>
                                  </a:cubicBezTo>
                                  <a:cubicBezTo>
                                    <a:pt x="42" y="2"/>
                                    <a:pt x="43" y="3"/>
                                    <a:pt x="44" y="3"/>
                                  </a:cubicBezTo>
                                  <a:cubicBezTo>
                                    <a:pt x="44" y="3"/>
                                    <a:pt x="45" y="2"/>
                                    <a:pt x="46" y="2"/>
                                  </a:cubicBezTo>
                                  <a:cubicBezTo>
                                    <a:pt x="46" y="1"/>
                                    <a:pt x="46" y="1"/>
                                    <a:pt x="46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9" y="0"/>
                                  </a:cubicBez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ubicBezTo>
                                    <a:pt x="49" y="1"/>
                                    <a:pt x="47" y="3"/>
                                    <a:pt x="45" y="4"/>
                                  </a:cubicBezTo>
                                  <a:cubicBezTo>
                                    <a:pt x="46" y="6"/>
                                    <a:pt x="48" y="7"/>
                                    <a:pt x="50" y="9"/>
                                  </a:cubicBezTo>
                                  <a:cubicBezTo>
                                    <a:pt x="57" y="4"/>
                                    <a:pt x="65" y="1"/>
                                    <a:pt x="74" y="1"/>
                                  </a:cubicBezTo>
                                  <a:cubicBezTo>
                                    <a:pt x="83" y="1"/>
                                    <a:pt x="92" y="4"/>
                                    <a:pt x="99" y="8"/>
                                  </a:cubicBezTo>
                                  <a:cubicBezTo>
                                    <a:pt x="100" y="7"/>
                                    <a:pt x="102" y="6"/>
                                    <a:pt x="103" y="4"/>
                                  </a:cubicBezTo>
                                  <a:cubicBezTo>
                                    <a:pt x="101" y="3"/>
                                    <a:pt x="99" y="1"/>
                                    <a:pt x="96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102" y="0"/>
                                    <a:pt x="102" y="1"/>
                                    <a:pt x="102" y="1"/>
                                  </a:cubicBezTo>
                                  <a:cubicBezTo>
                                    <a:pt x="103" y="2"/>
                                    <a:pt x="104" y="3"/>
                                    <a:pt x="105" y="3"/>
                                  </a:cubicBezTo>
                                  <a:cubicBezTo>
                                    <a:pt x="106" y="3"/>
                                    <a:pt x="106" y="2"/>
                                    <a:pt x="107" y="1"/>
                                  </a:cubicBezTo>
                                  <a:cubicBezTo>
                                    <a:pt x="107" y="1"/>
                                    <a:pt x="107" y="0"/>
                                    <a:pt x="107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10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ubicBezTo>
                                    <a:pt x="108" y="2"/>
                                    <a:pt x="104" y="6"/>
                                    <a:pt x="100" y="9"/>
                                  </a:cubicBezTo>
                                  <a:cubicBezTo>
                                    <a:pt x="91" y="18"/>
                                    <a:pt x="85" y="31"/>
                                    <a:pt x="85" y="44"/>
                                  </a:cubicBezTo>
                                  <a:cubicBezTo>
                                    <a:pt x="85" y="45"/>
                                    <a:pt x="85" y="45"/>
                                    <a:pt x="85" y="46"/>
                                  </a:cubicBezTo>
                                  <a:cubicBezTo>
                                    <a:pt x="88" y="46"/>
                                    <a:pt x="90" y="47"/>
                                    <a:pt x="92" y="48"/>
                                  </a:cubicBezTo>
                                  <a:cubicBezTo>
                                    <a:pt x="92" y="47"/>
                                    <a:pt x="92" y="45"/>
                                    <a:pt x="92" y="44"/>
                                  </a:cubicBezTo>
                                  <a:cubicBezTo>
                                    <a:pt x="92" y="20"/>
                                    <a:pt x="111" y="1"/>
                                    <a:pt x="135" y="1"/>
                                  </a:cubicBezTo>
                                  <a:cubicBezTo>
                                    <a:pt x="159" y="1"/>
                                    <a:pt x="179" y="20"/>
                                    <a:pt x="179" y="44"/>
                                  </a:cubicBezTo>
                                  <a:cubicBezTo>
                                    <a:pt x="179" y="45"/>
                                    <a:pt x="178" y="46"/>
                                    <a:pt x="178" y="47"/>
                                  </a:cubicBezTo>
                                  <a:cubicBezTo>
                                    <a:pt x="180" y="47"/>
                                    <a:pt x="183" y="46"/>
                                    <a:pt x="185" y="46"/>
                                  </a:cubicBezTo>
                                  <a:cubicBezTo>
                                    <a:pt x="185" y="45"/>
                                    <a:pt x="185" y="45"/>
                                    <a:pt x="185" y="44"/>
                                  </a:cubicBezTo>
                                  <a:cubicBezTo>
                                    <a:pt x="185" y="31"/>
                                    <a:pt x="179" y="18"/>
                                    <a:pt x="170" y="9"/>
                                  </a:cubicBezTo>
                                  <a:cubicBezTo>
                                    <a:pt x="166" y="6"/>
                                    <a:pt x="162" y="2"/>
                                    <a:pt x="157" y="0"/>
                                  </a:cubicBezTo>
                                  <a:cubicBezTo>
                                    <a:pt x="160" y="0"/>
                                    <a:pt x="160" y="0"/>
                                    <a:pt x="160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3" y="0"/>
                                    <a:pt x="163" y="0"/>
                                    <a:pt x="163" y="0"/>
                                  </a:cubicBezTo>
                                  <a:cubicBezTo>
                                    <a:pt x="163" y="0"/>
                                    <a:pt x="163" y="1"/>
                                    <a:pt x="163" y="1"/>
                                  </a:cubicBezTo>
                                  <a:cubicBezTo>
                                    <a:pt x="163" y="2"/>
                                    <a:pt x="164" y="2"/>
                                    <a:pt x="165" y="3"/>
                                  </a:cubicBezTo>
                                  <a:cubicBezTo>
                                    <a:pt x="166" y="2"/>
                                    <a:pt x="167" y="1"/>
                                    <a:pt x="168" y="1"/>
                                  </a:cubicBezTo>
                                  <a:cubicBezTo>
                                    <a:pt x="168" y="0"/>
                                    <a:pt x="168" y="0"/>
                                    <a:pt x="168" y="0"/>
                                  </a:cubicBezTo>
                                  <a:cubicBezTo>
                                    <a:pt x="173" y="0"/>
                                    <a:pt x="173" y="0"/>
                                    <a:pt x="173" y="0"/>
                                  </a:cubicBezTo>
                                  <a:cubicBezTo>
                                    <a:pt x="171" y="1"/>
                                    <a:pt x="168" y="2"/>
                                    <a:pt x="166" y="4"/>
                                  </a:cubicBezTo>
                                  <a:cubicBezTo>
                                    <a:pt x="168" y="5"/>
                                    <a:pt x="170" y="7"/>
                                    <a:pt x="171" y="8"/>
                                  </a:cubicBezTo>
                                  <a:cubicBezTo>
                                    <a:pt x="178" y="4"/>
                                    <a:pt x="186" y="1"/>
                                    <a:pt x="195" y="1"/>
                                  </a:cubicBezTo>
                                  <a:cubicBezTo>
                                    <a:pt x="204" y="1"/>
                                    <a:pt x="212" y="4"/>
                                    <a:pt x="219" y="8"/>
                                  </a:cubicBezTo>
                                  <a:cubicBezTo>
                                    <a:pt x="221" y="7"/>
                                    <a:pt x="222" y="6"/>
                                    <a:pt x="224" y="4"/>
                                  </a:cubicBezTo>
                                  <a:cubicBezTo>
                                    <a:pt x="222" y="3"/>
                                    <a:pt x="220" y="1"/>
                                    <a:pt x="217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2" y="0"/>
                                    <a:pt x="222" y="0"/>
                                    <a:pt x="222" y="0"/>
                                  </a:cubicBezTo>
                                  <a:cubicBezTo>
                                    <a:pt x="223" y="0"/>
                                    <a:pt x="223" y="1"/>
                                    <a:pt x="223" y="1"/>
                                  </a:cubicBezTo>
                                  <a:cubicBezTo>
                                    <a:pt x="224" y="2"/>
                                    <a:pt x="225" y="3"/>
                                    <a:pt x="225" y="3"/>
                                  </a:cubicBezTo>
                                  <a:cubicBezTo>
                                    <a:pt x="226" y="3"/>
                                    <a:pt x="227" y="2"/>
                                    <a:pt x="228" y="1"/>
                                  </a:cubicBezTo>
                                  <a:cubicBezTo>
                                    <a:pt x="228" y="1"/>
                                    <a:pt x="228" y="0"/>
                                    <a:pt x="228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4" y="0"/>
                                    <a:pt x="234" y="0"/>
                                    <a:pt x="234" y="0"/>
                                  </a:cubicBezTo>
                                  <a:cubicBezTo>
                                    <a:pt x="229" y="2"/>
                                    <a:pt x="225" y="6"/>
                                    <a:pt x="221" y="9"/>
                                  </a:cubicBezTo>
                                  <a:cubicBezTo>
                                    <a:pt x="212" y="18"/>
                                    <a:pt x="206" y="31"/>
                                    <a:pt x="206" y="44"/>
                                  </a:cubicBezTo>
                                  <a:cubicBezTo>
                                    <a:pt x="206" y="45"/>
                                    <a:pt x="206" y="45"/>
                                    <a:pt x="206" y="46"/>
                                  </a:cubicBezTo>
                                  <a:cubicBezTo>
                                    <a:pt x="208" y="46"/>
                                    <a:pt x="210" y="47"/>
                                    <a:pt x="213" y="48"/>
                                  </a:cubicBezTo>
                                  <a:cubicBezTo>
                                    <a:pt x="212" y="47"/>
                                    <a:pt x="212" y="45"/>
                                    <a:pt x="212" y="44"/>
                                  </a:cubicBezTo>
                                  <a:cubicBezTo>
                                    <a:pt x="212" y="20"/>
                                    <a:pt x="232" y="1"/>
                                    <a:pt x="256" y="1"/>
                                  </a:cubicBezTo>
                                  <a:cubicBezTo>
                                    <a:pt x="280" y="1"/>
                                    <a:pt x="299" y="20"/>
                                    <a:pt x="299" y="44"/>
                                  </a:cubicBezTo>
                                  <a:cubicBezTo>
                                    <a:pt x="299" y="46"/>
                                    <a:pt x="299" y="47"/>
                                    <a:pt x="299" y="48"/>
                                  </a:cubicBezTo>
                                  <a:cubicBezTo>
                                    <a:pt x="301" y="47"/>
                                    <a:pt x="303" y="46"/>
                                    <a:pt x="305" y="46"/>
                                  </a:cubicBezTo>
                                  <a:cubicBezTo>
                                    <a:pt x="305" y="45"/>
                                    <a:pt x="306" y="45"/>
                                    <a:pt x="306" y="44"/>
                                  </a:cubicBezTo>
                                  <a:cubicBezTo>
                                    <a:pt x="306" y="31"/>
                                    <a:pt x="300" y="18"/>
                                    <a:pt x="291" y="9"/>
                                  </a:cubicBezTo>
                                  <a:cubicBezTo>
                                    <a:pt x="287" y="6"/>
                                    <a:pt x="283" y="2"/>
                                    <a:pt x="278" y="0"/>
                                  </a:cubicBezTo>
                                  <a:cubicBezTo>
                                    <a:pt x="281" y="0"/>
                                    <a:pt x="281" y="0"/>
                                    <a:pt x="281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4" y="0"/>
                                    <a:pt x="284" y="0"/>
                                    <a:pt x="284" y="0"/>
                                  </a:cubicBezTo>
                                  <a:cubicBezTo>
                                    <a:pt x="284" y="0"/>
                                    <a:pt x="284" y="1"/>
                                    <a:pt x="283" y="1"/>
                                  </a:cubicBezTo>
                                  <a:cubicBezTo>
                                    <a:pt x="284" y="2"/>
                                    <a:pt x="285" y="3"/>
                                    <a:pt x="286" y="3"/>
                                  </a:cubicBezTo>
                                  <a:cubicBezTo>
                                    <a:pt x="287" y="3"/>
                                    <a:pt x="288" y="2"/>
                                    <a:pt x="289" y="1"/>
                                  </a:cubicBezTo>
                                  <a:cubicBezTo>
                                    <a:pt x="289" y="1"/>
                                    <a:pt x="289" y="0"/>
                                    <a:pt x="289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5" y="0"/>
                                    <a:pt x="295" y="0"/>
                                    <a:pt x="295" y="0"/>
                                  </a:cubicBezTo>
                                  <a:cubicBezTo>
                                    <a:pt x="292" y="1"/>
                                    <a:pt x="290" y="3"/>
                                    <a:pt x="288" y="4"/>
                                  </a:cubicBezTo>
                                  <a:cubicBezTo>
                                    <a:pt x="289" y="6"/>
                                    <a:pt x="291" y="7"/>
                                    <a:pt x="292" y="8"/>
                                  </a:cubicBezTo>
                                  <a:cubicBezTo>
                                    <a:pt x="299" y="4"/>
                                    <a:pt x="308" y="1"/>
                                    <a:pt x="317" y="1"/>
                                  </a:cubicBezTo>
                                  <a:cubicBezTo>
                                    <a:pt x="326" y="1"/>
                                    <a:pt x="334" y="4"/>
                                    <a:pt x="341" y="8"/>
                                  </a:cubicBezTo>
                                  <a:cubicBezTo>
                                    <a:pt x="343" y="7"/>
                                    <a:pt x="344" y="6"/>
                                    <a:pt x="346" y="4"/>
                                  </a:cubicBezTo>
                                  <a:cubicBezTo>
                                    <a:pt x="344" y="3"/>
                                    <a:pt x="342" y="1"/>
                                    <a:pt x="339" y="0"/>
                                  </a:cubicBezTo>
                                  <a:cubicBezTo>
                                    <a:pt x="342" y="0"/>
                                    <a:pt x="342" y="0"/>
                                    <a:pt x="342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4" y="0"/>
                                    <a:pt x="344" y="0"/>
                                    <a:pt x="344" y="0"/>
                                  </a:cubicBezTo>
                                  <a:cubicBezTo>
                                    <a:pt x="344" y="0"/>
                                    <a:pt x="344" y="1"/>
                                    <a:pt x="345" y="1"/>
                                  </a:cubicBezTo>
                                  <a:cubicBezTo>
                                    <a:pt x="346" y="2"/>
                                    <a:pt x="346" y="3"/>
                                    <a:pt x="347" y="3"/>
                                  </a:cubicBezTo>
                                  <a:cubicBezTo>
                                    <a:pt x="348" y="3"/>
                                    <a:pt x="349" y="2"/>
                                    <a:pt x="350" y="1"/>
                                  </a:cubicBezTo>
                                  <a:cubicBezTo>
                                    <a:pt x="350" y="1"/>
                                    <a:pt x="350" y="0"/>
                                    <a:pt x="350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6" y="0"/>
                                    <a:pt x="356" y="0"/>
                                    <a:pt x="356" y="0"/>
                                  </a:cubicBezTo>
                                  <a:cubicBezTo>
                                    <a:pt x="351" y="2"/>
                                    <a:pt x="346" y="6"/>
                                    <a:pt x="343" y="9"/>
                                  </a:cubicBezTo>
                                  <a:cubicBezTo>
                                    <a:pt x="334" y="18"/>
                                    <a:pt x="328" y="31"/>
                                    <a:pt x="328" y="44"/>
                                  </a:cubicBezTo>
                                  <a:cubicBezTo>
                                    <a:pt x="328" y="45"/>
                                    <a:pt x="328" y="45"/>
                                    <a:pt x="328" y="46"/>
                                  </a:cubicBezTo>
                                  <a:cubicBezTo>
                                    <a:pt x="330" y="46"/>
                                    <a:pt x="332" y="47"/>
                                    <a:pt x="334" y="48"/>
                                  </a:cubicBezTo>
                                  <a:cubicBezTo>
                                    <a:pt x="334" y="47"/>
                                    <a:pt x="334" y="45"/>
                                    <a:pt x="334" y="44"/>
                                  </a:cubicBezTo>
                                  <a:cubicBezTo>
                                    <a:pt x="334" y="20"/>
                                    <a:pt x="354" y="1"/>
                                    <a:pt x="378" y="1"/>
                                  </a:cubicBezTo>
                                  <a:cubicBezTo>
                                    <a:pt x="402" y="1"/>
                                    <a:pt x="421" y="20"/>
                                    <a:pt x="421" y="44"/>
                                  </a:cubicBezTo>
                                  <a:cubicBezTo>
                                    <a:pt x="421" y="45"/>
                                    <a:pt x="421" y="46"/>
                                    <a:pt x="421" y="47"/>
                                  </a:cubicBezTo>
                                  <a:cubicBezTo>
                                    <a:pt x="423" y="47"/>
                                    <a:pt x="425" y="46"/>
                                    <a:pt x="427" y="46"/>
                                  </a:cubicBezTo>
                                  <a:cubicBezTo>
                                    <a:pt x="427" y="45"/>
                                    <a:pt x="427" y="45"/>
                                    <a:pt x="427" y="44"/>
                                  </a:cubicBezTo>
                                  <a:cubicBezTo>
                                    <a:pt x="427" y="31"/>
                                    <a:pt x="422" y="18"/>
                                    <a:pt x="413" y="9"/>
                                  </a:cubicBezTo>
                                  <a:cubicBezTo>
                                    <a:pt x="409" y="6"/>
                                    <a:pt x="405" y="2"/>
                                    <a:pt x="400" y="0"/>
                                  </a:cubicBezTo>
                                  <a:cubicBezTo>
                                    <a:pt x="403" y="0"/>
                                    <a:pt x="403" y="0"/>
                                    <a:pt x="403" y="0"/>
                                  </a:cubicBezTo>
                                  <a:cubicBezTo>
                                    <a:pt x="403" y="0"/>
                                    <a:pt x="404" y="0"/>
                                    <a:pt x="404" y="0"/>
                                  </a:cubicBezTo>
                                  <a:cubicBezTo>
                                    <a:pt x="404" y="0"/>
                                    <a:pt x="404" y="0"/>
                                    <a:pt x="404" y="0"/>
                                  </a:cubicBezTo>
                                  <a:cubicBezTo>
                                    <a:pt x="406" y="0"/>
                                    <a:pt x="406" y="0"/>
                                    <a:pt x="406" y="0"/>
                                  </a:cubicBezTo>
                                  <a:cubicBezTo>
                                    <a:pt x="406" y="0"/>
                                    <a:pt x="405" y="1"/>
                                    <a:pt x="405" y="1"/>
                                  </a:cubicBezTo>
                                  <a:cubicBezTo>
                                    <a:pt x="406" y="2"/>
                                    <a:pt x="407" y="2"/>
                                    <a:pt x="408" y="3"/>
                                  </a:cubicBezTo>
                                  <a:cubicBezTo>
                                    <a:pt x="409" y="2"/>
                                    <a:pt x="410" y="1"/>
                                    <a:pt x="411" y="1"/>
                                  </a:cubicBezTo>
                                  <a:cubicBezTo>
                                    <a:pt x="411" y="0"/>
                                    <a:pt x="411" y="0"/>
                                    <a:pt x="411" y="0"/>
                                  </a:cubicBezTo>
                                  <a:cubicBezTo>
                                    <a:pt x="416" y="0"/>
                                    <a:pt x="416" y="0"/>
                                    <a:pt x="416" y="0"/>
                                  </a:cubicBezTo>
                                  <a:cubicBezTo>
                                    <a:pt x="413" y="1"/>
                                    <a:pt x="411" y="2"/>
                                    <a:pt x="409" y="4"/>
                                  </a:cubicBezTo>
                                  <a:cubicBezTo>
                                    <a:pt x="411" y="5"/>
                                    <a:pt x="412" y="7"/>
                                    <a:pt x="414" y="8"/>
                                  </a:cubicBezTo>
                                  <a:cubicBezTo>
                                    <a:pt x="421" y="4"/>
                                    <a:pt x="429" y="1"/>
                                    <a:pt x="438" y="1"/>
                                  </a:cubicBezTo>
                                  <a:cubicBezTo>
                                    <a:pt x="447" y="1"/>
                                    <a:pt x="455" y="4"/>
                                    <a:pt x="462" y="8"/>
                                  </a:cubicBezTo>
                                  <a:cubicBezTo>
                                    <a:pt x="464" y="7"/>
                                    <a:pt x="465" y="6"/>
                                    <a:pt x="467" y="4"/>
                                  </a:cubicBezTo>
                                  <a:cubicBezTo>
                                    <a:pt x="465" y="3"/>
                                    <a:pt x="462" y="1"/>
                                    <a:pt x="460" y="0"/>
                                  </a:cubicBezTo>
                                  <a:cubicBezTo>
                                    <a:pt x="463" y="0"/>
                                    <a:pt x="463" y="0"/>
                                    <a:pt x="463" y="0"/>
                                  </a:cubicBezTo>
                                  <a:cubicBezTo>
                                    <a:pt x="463" y="0"/>
                                    <a:pt x="463" y="0"/>
                                    <a:pt x="464" y="0"/>
                                  </a:cubicBezTo>
                                  <a:cubicBezTo>
                                    <a:pt x="464" y="0"/>
                                    <a:pt x="464" y="0"/>
                                    <a:pt x="464" y="0"/>
                                  </a:cubicBezTo>
                                  <a:cubicBezTo>
                                    <a:pt x="465" y="0"/>
                                    <a:pt x="465" y="0"/>
                                    <a:pt x="465" y="0"/>
                                  </a:cubicBezTo>
                                  <a:cubicBezTo>
                                    <a:pt x="465" y="0"/>
                                    <a:pt x="465" y="1"/>
                                    <a:pt x="465" y="1"/>
                                  </a:cubicBezTo>
                                  <a:cubicBezTo>
                                    <a:pt x="466" y="2"/>
                                    <a:pt x="467" y="3"/>
                                    <a:pt x="468" y="3"/>
                                  </a:cubicBezTo>
                                  <a:cubicBezTo>
                                    <a:pt x="469" y="3"/>
                                    <a:pt x="470" y="2"/>
                                    <a:pt x="471" y="1"/>
                                  </a:cubicBezTo>
                                  <a:cubicBezTo>
                                    <a:pt x="471" y="1"/>
                                    <a:pt x="471" y="0"/>
                                    <a:pt x="471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3" y="0"/>
                                    <a:pt x="473" y="0"/>
                                    <a:pt x="473" y="0"/>
                                  </a:cubicBezTo>
                                  <a:cubicBezTo>
                                    <a:pt x="477" y="0"/>
                                    <a:pt x="477" y="0"/>
                                    <a:pt x="477" y="0"/>
                                  </a:cubicBezTo>
                                  <a:cubicBezTo>
                                    <a:pt x="472" y="2"/>
                                    <a:pt x="467" y="6"/>
                                    <a:pt x="464" y="9"/>
                                  </a:cubicBezTo>
                                  <a:cubicBezTo>
                                    <a:pt x="455" y="18"/>
                                    <a:pt x="449" y="31"/>
                                    <a:pt x="449" y="44"/>
                                  </a:cubicBezTo>
                                  <a:cubicBezTo>
                                    <a:pt x="449" y="45"/>
                                    <a:pt x="449" y="45"/>
                                    <a:pt x="449" y="46"/>
                                  </a:cubicBezTo>
                                  <a:cubicBezTo>
                                    <a:pt x="451" y="46"/>
                                    <a:pt x="453" y="47"/>
                                    <a:pt x="455" y="48"/>
                                  </a:cubicBezTo>
                                  <a:cubicBezTo>
                                    <a:pt x="455" y="47"/>
                                    <a:pt x="455" y="45"/>
                                    <a:pt x="455" y="44"/>
                                  </a:cubicBezTo>
                                  <a:cubicBezTo>
                                    <a:pt x="455" y="20"/>
                                    <a:pt x="475" y="1"/>
                                    <a:pt x="499" y="1"/>
                                  </a:cubicBezTo>
                                  <a:cubicBezTo>
                                    <a:pt x="523" y="1"/>
                                    <a:pt x="542" y="20"/>
                                    <a:pt x="542" y="44"/>
                                  </a:cubicBezTo>
                                  <a:cubicBezTo>
                                    <a:pt x="542" y="46"/>
                                    <a:pt x="542" y="47"/>
                                    <a:pt x="542" y="48"/>
                                  </a:cubicBezTo>
                                  <a:cubicBezTo>
                                    <a:pt x="544" y="47"/>
                                    <a:pt x="546" y="46"/>
                                    <a:pt x="548" y="46"/>
                                  </a:cubicBezTo>
                                  <a:cubicBezTo>
                                    <a:pt x="548" y="45"/>
                                    <a:pt x="548" y="45"/>
                                    <a:pt x="548" y="44"/>
                                  </a:cubicBezTo>
                                  <a:cubicBezTo>
                                    <a:pt x="548" y="31"/>
                                    <a:pt x="543" y="18"/>
                                    <a:pt x="534" y="9"/>
                                  </a:cubicBezTo>
                                  <a:cubicBezTo>
                                    <a:pt x="530" y="6"/>
                                    <a:pt x="526" y="2"/>
                                    <a:pt x="521" y="0"/>
                                  </a:cubicBezTo>
                                  <a:cubicBezTo>
                                    <a:pt x="524" y="0"/>
                                    <a:pt x="524" y="0"/>
                                    <a:pt x="524" y="0"/>
                                  </a:cubicBezTo>
                                  <a:cubicBezTo>
                                    <a:pt x="524" y="0"/>
                                    <a:pt x="525" y="0"/>
                                    <a:pt x="525" y="0"/>
                                  </a:cubicBezTo>
                                  <a:cubicBezTo>
                                    <a:pt x="525" y="0"/>
                                    <a:pt x="525" y="0"/>
                                    <a:pt x="525" y="0"/>
                                  </a:cubicBezTo>
                                  <a:cubicBezTo>
                                    <a:pt x="527" y="0"/>
                                    <a:pt x="527" y="0"/>
                                    <a:pt x="527" y="0"/>
                                  </a:cubicBezTo>
                                  <a:cubicBezTo>
                                    <a:pt x="526" y="0"/>
                                    <a:pt x="526" y="1"/>
                                    <a:pt x="526" y="1"/>
                                  </a:cubicBezTo>
                                  <a:cubicBezTo>
                                    <a:pt x="527" y="2"/>
                                    <a:pt x="528" y="3"/>
                                    <a:pt x="529" y="3"/>
                                  </a:cubicBezTo>
                                  <a:cubicBezTo>
                                    <a:pt x="530" y="3"/>
                                    <a:pt x="531" y="2"/>
                                    <a:pt x="532" y="2"/>
                                  </a:cubicBezTo>
                                  <a:cubicBezTo>
                                    <a:pt x="532" y="1"/>
                                    <a:pt x="532" y="1"/>
                                    <a:pt x="532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5" y="1"/>
                                    <a:pt x="533" y="3"/>
                                    <a:pt x="531" y="4"/>
                                  </a:cubicBezTo>
                                  <a:cubicBezTo>
                                    <a:pt x="532" y="6"/>
                                    <a:pt x="534" y="7"/>
                                    <a:pt x="535" y="9"/>
                                  </a:cubicBezTo>
                                  <a:cubicBezTo>
                                    <a:pt x="542" y="4"/>
                                    <a:pt x="551" y="1"/>
                                    <a:pt x="560" y="1"/>
                                  </a:cubicBezTo>
                                  <a:cubicBezTo>
                                    <a:pt x="569" y="1"/>
                                    <a:pt x="577" y="4"/>
                                    <a:pt x="584" y="8"/>
                                  </a:cubicBezTo>
                                  <a:cubicBezTo>
                                    <a:pt x="586" y="7"/>
                                    <a:pt x="587" y="6"/>
                                    <a:pt x="589" y="4"/>
                                  </a:cubicBezTo>
                                  <a:cubicBezTo>
                                    <a:pt x="587" y="3"/>
                                    <a:pt x="585" y="1"/>
                                    <a:pt x="582" y="0"/>
                                  </a:cubicBezTo>
                                  <a:cubicBezTo>
                                    <a:pt x="585" y="0"/>
                                    <a:pt x="585" y="0"/>
                                    <a:pt x="585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7" y="0"/>
                                    <a:pt x="587" y="0"/>
                                    <a:pt x="587" y="0"/>
                                  </a:cubicBezTo>
                                  <a:cubicBezTo>
                                    <a:pt x="587" y="0"/>
                                    <a:pt x="588" y="1"/>
                                    <a:pt x="588" y="1"/>
                                  </a:cubicBezTo>
                                  <a:cubicBezTo>
                                    <a:pt x="589" y="2"/>
                                    <a:pt x="589" y="3"/>
                                    <a:pt x="590" y="3"/>
                                  </a:cubicBezTo>
                                  <a:cubicBezTo>
                                    <a:pt x="591" y="3"/>
                                    <a:pt x="592" y="2"/>
                                    <a:pt x="593" y="1"/>
                                  </a:cubicBezTo>
                                  <a:cubicBezTo>
                                    <a:pt x="593" y="1"/>
                                    <a:pt x="593" y="0"/>
                                    <a:pt x="593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9" y="0"/>
                                    <a:pt x="599" y="0"/>
                                    <a:pt x="599" y="0"/>
                                  </a:cubicBezTo>
                                  <a:cubicBezTo>
                                    <a:pt x="594" y="2"/>
                                    <a:pt x="589" y="6"/>
                                    <a:pt x="586" y="9"/>
                                  </a:cubicBezTo>
                                  <a:cubicBezTo>
                                    <a:pt x="577" y="18"/>
                                    <a:pt x="571" y="31"/>
                                    <a:pt x="571" y="44"/>
                                  </a:cubicBezTo>
                                  <a:cubicBezTo>
                                    <a:pt x="571" y="45"/>
                                    <a:pt x="571" y="45"/>
                                    <a:pt x="571" y="46"/>
                                  </a:cubicBezTo>
                                  <a:cubicBezTo>
                                    <a:pt x="573" y="46"/>
                                    <a:pt x="575" y="47"/>
                                    <a:pt x="577" y="48"/>
                                  </a:cubicBezTo>
                                  <a:cubicBezTo>
                                    <a:pt x="577" y="47"/>
                                    <a:pt x="577" y="45"/>
                                    <a:pt x="577" y="44"/>
                                  </a:cubicBezTo>
                                  <a:cubicBezTo>
                                    <a:pt x="577" y="20"/>
                                    <a:pt x="597" y="1"/>
                                    <a:pt x="621" y="1"/>
                                  </a:cubicBezTo>
                                  <a:cubicBezTo>
                                    <a:pt x="645" y="1"/>
                                    <a:pt x="664" y="20"/>
                                    <a:pt x="664" y="44"/>
                                  </a:cubicBezTo>
                                  <a:cubicBezTo>
                                    <a:pt x="664" y="45"/>
                                    <a:pt x="664" y="46"/>
                                    <a:pt x="664" y="47"/>
                                  </a:cubicBezTo>
                                  <a:cubicBezTo>
                                    <a:pt x="666" y="47"/>
                                    <a:pt x="668" y="46"/>
                                    <a:pt x="670" y="46"/>
                                  </a:cubicBezTo>
                                  <a:cubicBezTo>
                                    <a:pt x="670" y="45"/>
                                    <a:pt x="670" y="45"/>
                                    <a:pt x="670" y="44"/>
                                  </a:cubicBezTo>
                                  <a:cubicBezTo>
                                    <a:pt x="670" y="31"/>
                                    <a:pt x="665" y="18"/>
                                    <a:pt x="656" y="9"/>
                                  </a:cubicBezTo>
                                  <a:cubicBezTo>
                                    <a:pt x="652" y="6"/>
                                    <a:pt x="648" y="2"/>
                                    <a:pt x="643" y="0"/>
                                  </a:cubicBezTo>
                                  <a:cubicBezTo>
                                    <a:pt x="646" y="0"/>
                                    <a:pt x="646" y="0"/>
                                    <a:pt x="646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9" y="0"/>
                                    <a:pt x="649" y="0"/>
                                    <a:pt x="649" y="0"/>
                                  </a:cubicBezTo>
                                  <a:cubicBezTo>
                                    <a:pt x="649" y="0"/>
                                    <a:pt x="649" y="1"/>
                                    <a:pt x="648" y="1"/>
                                  </a:cubicBezTo>
                                  <a:cubicBezTo>
                                    <a:pt x="649" y="2"/>
                                    <a:pt x="650" y="2"/>
                                    <a:pt x="651" y="3"/>
                                  </a:cubicBezTo>
                                  <a:cubicBezTo>
                                    <a:pt x="652" y="2"/>
                                    <a:pt x="653" y="1"/>
                                    <a:pt x="654" y="1"/>
                                  </a:cubicBezTo>
                                  <a:cubicBezTo>
                                    <a:pt x="654" y="0"/>
                                    <a:pt x="654" y="0"/>
                                    <a:pt x="654" y="0"/>
                                  </a:cubicBezTo>
                                  <a:cubicBezTo>
                                    <a:pt x="659" y="0"/>
                                    <a:pt x="659" y="0"/>
                                    <a:pt x="659" y="0"/>
                                  </a:cubicBezTo>
                                  <a:cubicBezTo>
                                    <a:pt x="656" y="1"/>
                                    <a:pt x="654" y="2"/>
                                    <a:pt x="652" y="4"/>
                                  </a:cubicBezTo>
                                  <a:cubicBezTo>
                                    <a:pt x="654" y="5"/>
                                    <a:pt x="655" y="7"/>
                                    <a:pt x="657" y="8"/>
                                  </a:cubicBezTo>
                                  <a:cubicBezTo>
                                    <a:pt x="664" y="4"/>
                                    <a:pt x="672" y="1"/>
                                    <a:pt x="681" y="1"/>
                                  </a:cubicBezTo>
                                  <a:cubicBezTo>
                                    <a:pt x="690" y="1"/>
                                    <a:pt x="698" y="4"/>
                                    <a:pt x="705" y="8"/>
                                  </a:cubicBezTo>
                                  <a:cubicBezTo>
                                    <a:pt x="707" y="7"/>
                                    <a:pt x="708" y="6"/>
                                    <a:pt x="710" y="4"/>
                                  </a:cubicBezTo>
                                  <a:cubicBezTo>
                                    <a:pt x="708" y="3"/>
                                    <a:pt x="705" y="1"/>
                                    <a:pt x="703" y="0"/>
                                  </a:cubicBezTo>
                                  <a:cubicBezTo>
                                    <a:pt x="706" y="0"/>
                                    <a:pt x="706" y="0"/>
                                    <a:pt x="706" y="0"/>
                                  </a:cubicBezTo>
                                  <a:cubicBezTo>
                                    <a:pt x="706" y="0"/>
                                    <a:pt x="707" y="0"/>
                                    <a:pt x="707" y="0"/>
                                  </a:cubicBez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8" y="0"/>
                                    <a:pt x="708" y="0"/>
                                    <a:pt x="708" y="0"/>
                                  </a:cubicBezTo>
                                  <a:cubicBezTo>
                                    <a:pt x="708" y="0"/>
                                    <a:pt x="708" y="1"/>
                                    <a:pt x="708" y="1"/>
                                  </a:cubicBezTo>
                                  <a:cubicBezTo>
                                    <a:pt x="709" y="2"/>
                                    <a:pt x="710" y="3"/>
                                    <a:pt x="711" y="3"/>
                                  </a:cubicBezTo>
                                  <a:cubicBezTo>
                                    <a:pt x="712" y="3"/>
                                    <a:pt x="713" y="2"/>
                                    <a:pt x="714" y="1"/>
                                  </a:cubicBezTo>
                                  <a:cubicBezTo>
                                    <a:pt x="714" y="1"/>
                                    <a:pt x="714" y="0"/>
                                    <a:pt x="714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6" y="0"/>
                                    <a:pt x="716" y="0"/>
                                    <a:pt x="716" y="0"/>
                                  </a:cubicBezTo>
                                  <a:cubicBezTo>
                                    <a:pt x="720" y="0"/>
                                    <a:pt x="720" y="0"/>
                                    <a:pt x="720" y="0"/>
                                  </a:cubicBezTo>
                                  <a:cubicBezTo>
                                    <a:pt x="715" y="2"/>
                                    <a:pt x="710" y="6"/>
                                    <a:pt x="707" y="9"/>
                                  </a:cubicBezTo>
                                  <a:cubicBezTo>
                                    <a:pt x="698" y="18"/>
                                    <a:pt x="692" y="31"/>
                                    <a:pt x="692" y="44"/>
                                  </a:cubicBezTo>
                                  <a:cubicBezTo>
                                    <a:pt x="692" y="45"/>
                                    <a:pt x="692" y="45"/>
                                    <a:pt x="692" y="46"/>
                                  </a:cubicBezTo>
                                  <a:cubicBezTo>
                                    <a:pt x="694" y="46"/>
                                    <a:pt x="696" y="47"/>
                                    <a:pt x="698" y="48"/>
                                  </a:cubicBezTo>
                                  <a:cubicBezTo>
                                    <a:pt x="698" y="47"/>
                                    <a:pt x="698" y="45"/>
                                    <a:pt x="698" y="44"/>
                                  </a:cubicBezTo>
                                  <a:cubicBezTo>
                                    <a:pt x="698" y="20"/>
                                    <a:pt x="718" y="1"/>
                                    <a:pt x="742" y="1"/>
                                  </a:cubicBezTo>
                                  <a:cubicBezTo>
                                    <a:pt x="766" y="1"/>
                                    <a:pt x="785" y="20"/>
                                    <a:pt x="785" y="44"/>
                                  </a:cubicBezTo>
                                  <a:cubicBezTo>
                                    <a:pt x="785" y="46"/>
                                    <a:pt x="785" y="47"/>
                                    <a:pt x="785" y="48"/>
                                  </a:cubicBezTo>
                                  <a:cubicBezTo>
                                    <a:pt x="787" y="47"/>
                                    <a:pt x="789" y="46"/>
                                    <a:pt x="791" y="46"/>
                                  </a:cubicBezTo>
                                  <a:cubicBezTo>
                                    <a:pt x="791" y="45"/>
                                    <a:pt x="791" y="45"/>
                                    <a:pt x="791" y="44"/>
                                  </a:cubicBezTo>
                                  <a:cubicBezTo>
                                    <a:pt x="791" y="31"/>
                                    <a:pt x="786" y="18"/>
                                    <a:pt x="777" y="9"/>
                                  </a:cubicBezTo>
                                  <a:cubicBezTo>
                                    <a:pt x="773" y="6"/>
                                    <a:pt x="769" y="2"/>
                                    <a:pt x="764" y="0"/>
                                  </a:cubicBezTo>
                                  <a:cubicBezTo>
                                    <a:pt x="767" y="0"/>
                                    <a:pt x="767" y="0"/>
                                    <a:pt x="767" y="0"/>
                                  </a:cubicBezTo>
                                  <a:cubicBezTo>
                                    <a:pt x="767" y="0"/>
                                    <a:pt x="768" y="0"/>
                                    <a:pt x="768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70" y="0"/>
                                    <a:pt x="770" y="0"/>
                                    <a:pt x="770" y="0"/>
                                  </a:cubicBezTo>
                                  <a:cubicBezTo>
                                    <a:pt x="769" y="0"/>
                                    <a:pt x="769" y="1"/>
                                    <a:pt x="769" y="1"/>
                                  </a:cubicBezTo>
                                  <a:cubicBezTo>
                                    <a:pt x="770" y="2"/>
                                    <a:pt x="771" y="3"/>
                                    <a:pt x="772" y="3"/>
                                  </a:cubicBezTo>
                                  <a:cubicBezTo>
                                    <a:pt x="773" y="3"/>
                                    <a:pt x="774" y="2"/>
                                    <a:pt x="775" y="1"/>
                                  </a:cubicBezTo>
                                  <a:cubicBezTo>
                                    <a:pt x="775" y="1"/>
                                    <a:pt x="775" y="0"/>
                                    <a:pt x="775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81" y="0"/>
                                    <a:pt x="781" y="0"/>
                                    <a:pt x="781" y="0"/>
                                  </a:cubicBezTo>
                                  <a:cubicBezTo>
                                    <a:pt x="778" y="1"/>
                                    <a:pt x="776" y="3"/>
                                    <a:pt x="773" y="4"/>
                                  </a:cubicBezTo>
                                  <a:cubicBezTo>
                                    <a:pt x="775" y="6"/>
                                    <a:pt x="777" y="7"/>
                                    <a:pt x="778" y="8"/>
                                  </a:cubicBezTo>
                                  <a:cubicBezTo>
                                    <a:pt x="785" y="4"/>
                                    <a:pt x="794" y="1"/>
                                    <a:pt x="803" y="1"/>
                                  </a:cubicBezTo>
                                  <a:cubicBezTo>
                                    <a:pt x="812" y="1"/>
                                    <a:pt x="820" y="4"/>
                                    <a:pt x="827" y="8"/>
                                  </a:cubicBezTo>
                                  <a:cubicBezTo>
                                    <a:pt x="829" y="7"/>
                                    <a:pt x="830" y="6"/>
                                    <a:pt x="832" y="4"/>
                                  </a:cubicBezTo>
                                  <a:cubicBezTo>
                                    <a:pt x="830" y="3"/>
                                    <a:pt x="827" y="1"/>
                                    <a:pt x="825" y="0"/>
                                  </a:cubicBezTo>
                                  <a:cubicBezTo>
                                    <a:pt x="828" y="0"/>
                                    <a:pt x="828" y="0"/>
                                    <a:pt x="828" y="0"/>
                                  </a:cubicBezTo>
                                  <a:cubicBezTo>
                                    <a:pt x="828" y="0"/>
                                    <a:pt x="828" y="0"/>
                                    <a:pt x="829" y="0"/>
                                  </a:cubicBezTo>
                                  <a:cubicBezTo>
                                    <a:pt x="829" y="0"/>
                                    <a:pt x="829" y="0"/>
                                    <a:pt x="828" y="0"/>
                                  </a:cubicBezTo>
                                  <a:cubicBezTo>
                                    <a:pt x="830" y="0"/>
                                    <a:pt x="830" y="0"/>
                                    <a:pt x="830" y="0"/>
                                  </a:cubicBezTo>
                                  <a:cubicBezTo>
                                    <a:pt x="830" y="0"/>
                                    <a:pt x="830" y="1"/>
                                    <a:pt x="830" y="1"/>
                                  </a:cubicBezTo>
                                  <a:cubicBezTo>
                                    <a:pt x="831" y="2"/>
                                    <a:pt x="832" y="3"/>
                                    <a:pt x="833" y="3"/>
                                  </a:cubicBezTo>
                                  <a:cubicBezTo>
                                    <a:pt x="834" y="3"/>
                                    <a:pt x="835" y="2"/>
                                    <a:pt x="836" y="1"/>
                                  </a:cubicBezTo>
                                  <a:cubicBezTo>
                                    <a:pt x="836" y="1"/>
                                    <a:pt x="836" y="0"/>
                                    <a:pt x="836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8" y="0"/>
                                    <a:pt x="838" y="0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37" y="2"/>
                                    <a:pt x="832" y="6"/>
                                    <a:pt x="828" y="9"/>
                                  </a:cubicBezTo>
                                  <a:cubicBezTo>
                                    <a:pt x="820" y="18"/>
                                    <a:pt x="814" y="31"/>
                                    <a:pt x="814" y="44"/>
                                  </a:cubicBezTo>
                                  <a:cubicBezTo>
                                    <a:pt x="814" y="45"/>
                                    <a:pt x="814" y="45"/>
                                    <a:pt x="814" y="46"/>
                                  </a:cubicBezTo>
                                  <a:cubicBezTo>
                                    <a:pt x="816" y="46"/>
                                    <a:pt x="818" y="47"/>
                                    <a:pt x="820" y="48"/>
                                  </a:cubicBezTo>
                                  <a:cubicBezTo>
                                    <a:pt x="820" y="47"/>
                                    <a:pt x="820" y="45"/>
                                    <a:pt x="820" y="44"/>
                                  </a:cubicBezTo>
                                  <a:cubicBezTo>
                                    <a:pt x="820" y="20"/>
                                    <a:pt x="840" y="1"/>
                                    <a:pt x="864" y="1"/>
                                  </a:cubicBezTo>
                                  <a:cubicBezTo>
                                    <a:pt x="888" y="1"/>
                                    <a:pt x="907" y="20"/>
                                    <a:pt x="907" y="44"/>
                                  </a:cubicBezTo>
                                  <a:cubicBezTo>
                                    <a:pt x="907" y="45"/>
                                    <a:pt x="907" y="46"/>
                                    <a:pt x="907" y="47"/>
                                  </a:cubicBezTo>
                                  <a:cubicBezTo>
                                    <a:pt x="909" y="47"/>
                                    <a:pt x="911" y="46"/>
                                    <a:pt x="913" y="46"/>
                                  </a:cubicBezTo>
                                  <a:cubicBezTo>
                                    <a:pt x="913" y="45"/>
                                    <a:pt x="913" y="45"/>
                                    <a:pt x="913" y="44"/>
                                  </a:cubicBezTo>
                                  <a:cubicBezTo>
                                    <a:pt x="913" y="31"/>
                                    <a:pt x="908" y="18"/>
                                    <a:pt x="899" y="9"/>
                                  </a:cubicBezTo>
                                  <a:cubicBezTo>
                                    <a:pt x="895" y="6"/>
                                    <a:pt x="891" y="2"/>
                                    <a:pt x="886" y="0"/>
                                  </a:cubicBezTo>
                                  <a:cubicBezTo>
                                    <a:pt x="889" y="0"/>
                                    <a:pt x="889" y="0"/>
                                    <a:pt x="889" y="0"/>
                                  </a:cubicBezTo>
                                  <a:cubicBezTo>
                                    <a:pt x="889" y="0"/>
                                    <a:pt x="890" y="0"/>
                                    <a:pt x="890" y="0"/>
                                  </a:cubicBezTo>
                                  <a:cubicBezTo>
                                    <a:pt x="890" y="0"/>
                                    <a:pt x="890" y="0"/>
                                    <a:pt x="890" y="0"/>
                                  </a:cubicBezTo>
                                  <a:cubicBezTo>
                                    <a:pt x="891" y="0"/>
                                    <a:pt x="891" y="0"/>
                                    <a:pt x="891" y="0"/>
                                  </a:cubicBezTo>
                                  <a:cubicBezTo>
                                    <a:pt x="891" y="0"/>
                                    <a:pt x="891" y="1"/>
                                    <a:pt x="891" y="1"/>
                                  </a:cubicBezTo>
                                  <a:cubicBezTo>
                                    <a:pt x="892" y="2"/>
                                    <a:pt x="893" y="2"/>
                                    <a:pt x="894" y="3"/>
                                  </a:cubicBezTo>
                                  <a:cubicBezTo>
                                    <a:pt x="895" y="2"/>
                                    <a:pt x="896" y="1"/>
                                    <a:pt x="897" y="1"/>
                                  </a:cubicBezTo>
                                  <a:cubicBezTo>
                                    <a:pt x="897" y="0"/>
                                    <a:pt x="897" y="0"/>
                                    <a:pt x="897" y="0"/>
                                  </a:cubicBezTo>
                                  <a:cubicBezTo>
                                    <a:pt x="901" y="0"/>
                                    <a:pt x="901" y="0"/>
                                    <a:pt x="901" y="0"/>
                                  </a:cubicBezTo>
                                  <a:cubicBezTo>
                                    <a:pt x="899" y="1"/>
                                    <a:pt x="897" y="2"/>
                                    <a:pt x="895" y="4"/>
                                  </a:cubicBezTo>
                                  <a:cubicBezTo>
                                    <a:pt x="897" y="5"/>
                                    <a:pt x="898" y="7"/>
                                    <a:pt x="900" y="8"/>
                                  </a:cubicBezTo>
                                  <a:cubicBezTo>
                                    <a:pt x="907" y="4"/>
                                    <a:pt x="915" y="1"/>
                                    <a:pt x="924" y="1"/>
                                  </a:cubicBezTo>
                                  <a:cubicBezTo>
                                    <a:pt x="928" y="1"/>
                                    <a:pt x="932" y="2"/>
                                    <a:pt x="937" y="3"/>
                                  </a:cubicBezTo>
                                  <a:cubicBezTo>
                                    <a:pt x="937" y="5"/>
                                    <a:pt x="937" y="5"/>
                                    <a:pt x="937" y="5"/>
                                  </a:cubicBezTo>
                                  <a:cubicBezTo>
                                    <a:pt x="932" y="3"/>
                                    <a:pt x="928" y="2"/>
                                    <a:pt x="924" y="2"/>
                                  </a:cubicBezTo>
                                  <a:cubicBezTo>
                                    <a:pt x="915" y="2"/>
                                    <a:pt x="907" y="5"/>
                                    <a:pt x="901" y="9"/>
                                  </a:cubicBezTo>
                                  <a:cubicBezTo>
                                    <a:pt x="902" y="11"/>
                                    <a:pt x="904" y="12"/>
                                    <a:pt x="905" y="14"/>
                                  </a:cubicBezTo>
                                  <a:cubicBezTo>
                                    <a:pt x="910" y="11"/>
                                    <a:pt x="917" y="9"/>
                                    <a:pt x="924" y="9"/>
                                  </a:cubicBezTo>
                                  <a:cubicBezTo>
                                    <a:pt x="928" y="9"/>
                                    <a:pt x="932" y="10"/>
                                    <a:pt x="937" y="11"/>
                                  </a:cubicBezTo>
                                  <a:cubicBezTo>
                                    <a:pt x="937" y="13"/>
                                    <a:pt x="937" y="13"/>
                                    <a:pt x="937" y="13"/>
                                  </a:cubicBezTo>
                                  <a:cubicBezTo>
                                    <a:pt x="933" y="11"/>
                                    <a:pt x="928" y="10"/>
                                    <a:pt x="924" y="10"/>
                                  </a:cubicBezTo>
                                  <a:cubicBezTo>
                                    <a:pt x="917" y="10"/>
                                    <a:pt x="911" y="12"/>
                                    <a:pt x="906" y="15"/>
                                  </a:cubicBezTo>
                                  <a:cubicBezTo>
                                    <a:pt x="907" y="17"/>
                                    <a:pt x="908" y="18"/>
                                    <a:pt x="909" y="20"/>
                                  </a:cubicBezTo>
                                  <a:cubicBezTo>
                                    <a:pt x="913" y="17"/>
                                    <a:pt x="918" y="16"/>
                                    <a:pt x="924" y="16"/>
                                  </a:cubicBezTo>
                                  <a:cubicBezTo>
                                    <a:pt x="928" y="16"/>
                                    <a:pt x="933" y="17"/>
                                    <a:pt x="937" y="19"/>
                                  </a:cubicBezTo>
                                  <a:cubicBezTo>
                                    <a:pt x="937" y="21"/>
                                    <a:pt x="937" y="21"/>
                                    <a:pt x="937" y="21"/>
                                  </a:cubicBezTo>
                                  <a:cubicBezTo>
                                    <a:pt x="933" y="18"/>
                                    <a:pt x="928" y="17"/>
                                    <a:pt x="924" y="17"/>
                                  </a:cubicBezTo>
                                  <a:cubicBezTo>
                                    <a:pt x="918" y="17"/>
                                    <a:pt x="913" y="19"/>
                                    <a:pt x="909" y="21"/>
                                  </a:cubicBezTo>
                                  <a:cubicBezTo>
                                    <a:pt x="910" y="23"/>
                                    <a:pt x="911" y="25"/>
                                    <a:pt x="912" y="27"/>
                                  </a:cubicBezTo>
                                  <a:cubicBezTo>
                                    <a:pt x="915" y="25"/>
                                    <a:pt x="919" y="23"/>
                                    <a:pt x="924" y="23"/>
                                  </a:cubicBezTo>
                                  <a:cubicBezTo>
                                    <a:pt x="928" y="23"/>
                                    <a:pt x="933" y="25"/>
                                    <a:pt x="936" y="27"/>
                                  </a:cubicBezTo>
                                  <a:cubicBezTo>
                                    <a:pt x="936" y="27"/>
                                    <a:pt x="936" y="27"/>
                                    <a:pt x="937" y="27"/>
                                  </a:cubicBezTo>
                                  <a:cubicBezTo>
                                    <a:pt x="937" y="32"/>
                                    <a:pt x="937" y="32"/>
                                    <a:pt x="937" y="32"/>
                                  </a:cubicBezTo>
                                  <a:cubicBezTo>
                                    <a:pt x="935" y="36"/>
                                    <a:pt x="935" y="40"/>
                                    <a:pt x="935" y="44"/>
                                  </a:cubicBezTo>
                                  <a:cubicBezTo>
                                    <a:pt x="935" y="45"/>
                                    <a:pt x="935" y="45"/>
                                    <a:pt x="935" y="46"/>
                                  </a:cubicBezTo>
                                  <a:close/>
                                  <a:moveTo>
                                    <a:pt x="18" y="44"/>
                                  </a:moveTo>
                                  <a:cubicBezTo>
                                    <a:pt x="18" y="42"/>
                                    <a:pt x="16" y="39"/>
                                    <a:pt x="13" y="39"/>
                                  </a:cubicBezTo>
                                  <a:cubicBezTo>
                                    <a:pt x="10" y="39"/>
                                    <a:pt x="8" y="42"/>
                                    <a:pt x="8" y="44"/>
                                  </a:cubicBezTo>
                                  <a:cubicBezTo>
                                    <a:pt x="8" y="45"/>
                                    <a:pt x="8" y="45"/>
                                    <a:pt x="8" y="45"/>
                                  </a:cubicBezTo>
                                  <a:cubicBezTo>
                                    <a:pt x="10" y="45"/>
                                    <a:pt x="11" y="45"/>
                                    <a:pt x="13" y="45"/>
                                  </a:cubicBezTo>
                                  <a:cubicBezTo>
                                    <a:pt x="15" y="45"/>
                                    <a:pt x="16" y="45"/>
                                    <a:pt x="18" y="45"/>
                                  </a:cubicBezTo>
                                  <a:cubicBezTo>
                                    <a:pt x="18" y="45"/>
                                    <a:pt x="18" y="45"/>
                                    <a:pt x="18" y="44"/>
                                  </a:cubicBezTo>
                                  <a:close/>
                                  <a:moveTo>
                                    <a:pt x="25" y="44"/>
                                  </a:moveTo>
                                  <a:cubicBezTo>
                                    <a:pt x="25" y="38"/>
                                    <a:pt x="20" y="32"/>
                                    <a:pt x="13" y="32"/>
                                  </a:cubicBezTo>
                                  <a:cubicBezTo>
                                    <a:pt x="6" y="32"/>
                                    <a:pt x="1" y="38"/>
                                    <a:pt x="1" y="44"/>
                                  </a:cubicBezTo>
                                  <a:cubicBezTo>
                                    <a:pt x="1" y="45"/>
                                    <a:pt x="1" y="45"/>
                                    <a:pt x="1" y="46"/>
                                  </a:cubicBezTo>
                                  <a:cubicBezTo>
                                    <a:pt x="3" y="46"/>
                                    <a:pt x="5" y="45"/>
                                    <a:pt x="6" y="45"/>
                                  </a:cubicBezTo>
                                  <a:cubicBezTo>
                                    <a:pt x="6" y="45"/>
                                    <a:pt x="6" y="45"/>
                                    <a:pt x="6" y="44"/>
                                  </a:cubicBezTo>
                                  <a:cubicBezTo>
                                    <a:pt x="6" y="41"/>
                                    <a:pt x="9" y="38"/>
                                    <a:pt x="13" y="38"/>
                                  </a:cubicBezTo>
                                  <a:cubicBezTo>
                                    <a:pt x="17" y="38"/>
                                    <a:pt x="20" y="41"/>
                                    <a:pt x="20" y="44"/>
                                  </a:cubicBezTo>
                                  <a:cubicBezTo>
                                    <a:pt x="20" y="45"/>
                                    <a:pt x="20" y="45"/>
                                    <a:pt x="20" y="45"/>
                                  </a:cubicBezTo>
                                  <a:cubicBezTo>
                                    <a:pt x="21" y="45"/>
                                    <a:pt x="23" y="46"/>
                                    <a:pt x="25" y="46"/>
                                  </a:cubicBezTo>
                                  <a:cubicBezTo>
                                    <a:pt x="25" y="45"/>
                                    <a:pt x="25" y="45"/>
                                    <a:pt x="25" y="44"/>
                                  </a:cubicBezTo>
                                  <a:close/>
                                  <a:moveTo>
                                    <a:pt x="18" y="96"/>
                                  </a:moveTo>
                                  <a:cubicBezTo>
                                    <a:pt x="18" y="93"/>
                                    <a:pt x="16" y="91"/>
                                    <a:pt x="13" y="91"/>
                                  </a:cubicBezTo>
                                  <a:cubicBezTo>
                                    <a:pt x="10" y="91"/>
                                    <a:pt x="8" y="93"/>
                                    <a:pt x="8" y="96"/>
                                  </a:cubicBezTo>
                                  <a:cubicBezTo>
                                    <a:pt x="8" y="96"/>
                                    <a:pt x="8" y="96"/>
                                    <a:pt x="8" y="96"/>
                                  </a:cubicBezTo>
                                  <a:cubicBezTo>
                                    <a:pt x="10" y="96"/>
                                    <a:pt x="11" y="96"/>
                                    <a:pt x="13" y="96"/>
                                  </a:cubicBezTo>
                                  <a:cubicBezTo>
                                    <a:pt x="15" y="96"/>
                                    <a:pt x="16" y="96"/>
                                    <a:pt x="18" y="96"/>
                                  </a:cubicBezTo>
                                  <a:cubicBezTo>
                                    <a:pt x="18" y="96"/>
                                    <a:pt x="18" y="96"/>
                                    <a:pt x="18" y="96"/>
                                  </a:cubicBezTo>
                                  <a:close/>
                                  <a:moveTo>
                                    <a:pt x="25" y="96"/>
                                  </a:moveTo>
                                  <a:cubicBezTo>
                                    <a:pt x="25" y="89"/>
                                    <a:pt x="20" y="84"/>
                                    <a:pt x="13" y="84"/>
                                  </a:cubicBezTo>
                                  <a:cubicBezTo>
                                    <a:pt x="6" y="84"/>
                                    <a:pt x="1" y="89"/>
                                    <a:pt x="1" y="96"/>
                                  </a:cubicBezTo>
                                  <a:cubicBezTo>
                                    <a:pt x="1" y="96"/>
                                    <a:pt x="1" y="97"/>
                                    <a:pt x="1" y="97"/>
                                  </a:cubicBezTo>
                                  <a:cubicBezTo>
                                    <a:pt x="3" y="97"/>
                                    <a:pt x="5" y="97"/>
                                    <a:pt x="6" y="96"/>
                                  </a:cubicBezTo>
                                  <a:cubicBezTo>
                                    <a:pt x="6" y="96"/>
                                    <a:pt x="6" y="96"/>
                                    <a:pt x="6" y="96"/>
                                  </a:cubicBezTo>
                                  <a:cubicBezTo>
                                    <a:pt x="6" y="92"/>
                                    <a:pt x="9" y="89"/>
                                    <a:pt x="13" y="89"/>
                                  </a:cubicBezTo>
                                  <a:cubicBezTo>
                                    <a:pt x="17" y="89"/>
                                    <a:pt x="20" y="92"/>
                                    <a:pt x="20" y="96"/>
                                  </a:cubicBezTo>
                                  <a:cubicBezTo>
                                    <a:pt x="20" y="96"/>
                                    <a:pt x="20" y="96"/>
                                    <a:pt x="20" y="96"/>
                                  </a:cubicBezTo>
                                  <a:cubicBezTo>
                                    <a:pt x="21" y="97"/>
                                    <a:pt x="23" y="97"/>
                                    <a:pt x="25" y="97"/>
                                  </a:cubicBezTo>
                                  <a:cubicBezTo>
                                    <a:pt x="25" y="97"/>
                                    <a:pt x="25" y="96"/>
                                    <a:pt x="25" y="96"/>
                                  </a:cubicBezTo>
                                  <a:close/>
                                  <a:moveTo>
                                    <a:pt x="18" y="147"/>
                                  </a:moveTo>
                                  <a:cubicBezTo>
                                    <a:pt x="18" y="144"/>
                                    <a:pt x="16" y="142"/>
                                    <a:pt x="13" y="142"/>
                                  </a:cubicBezTo>
                                  <a:cubicBezTo>
                                    <a:pt x="10" y="142"/>
                                    <a:pt x="8" y="144"/>
                                    <a:pt x="8" y="147"/>
                                  </a:cubicBezTo>
                                  <a:cubicBezTo>
                                    <a:pt x="8" y="147"/>
                                    <a:pt x="8" y="147"/>
                                    <a:pt x="8" y="148"/>
                                  </a:cubicBezTo>
                                  <a:cubicBezTo>
                                    <a:pt x="10" y="147"/>
                                    <a:pt x="11" y="147"/>
                                    <a:pt x="13" y="147"/>
                                  </a:cubicBezTo>
                                  <a:cubicBezTo>
                                    <a:pt x="15" y="147"/>
                                    <a:pt x="16" y="147"/>
                                    <a:pt x="18" y="148"/>
                                  </a:cubicBezTo>
                                  <a:cubicBezTo>
                                    <a:pt x="18" y="147"/>
                                    <a:pt x="18" y="147"/>
                                    <a:pt x="18" y="147"/>
                                  </a:cubicBezTo>
                                  <a:close/>
                                  <a:moveTo>
                                    <a:pt x="25" y="147"/>
                                  </a:moveTo>
                                  <a:cubicBezTo>
                                    <a:pt x="25" y="141"/>
                                    <a:pt x="20" y="135"/>
                                    <a:pt x="13" y="135"/>
                                  </a:cubicBezTo>
                                  <a:cubicBezTo>
                                    <a:pt x="6" y="135"/>
                                    <a:pt x="1" y="141"/>
                                    <a:pt x="1" y="147"/>
                                  </a:cubicBezTo>
                                  <a:cubicBezTo>
                                    <a:pt x="1" y="148"/>
                                    <a:pt x="1" y="148"/>
                                    <a:pt x="1" y="149"/>
                                  </a:cubicBezTo>
                                  <a:cubicBezTo>
                                    <a:pt x="3" y="148"/>
                                    <a:pt x="5" y="148"/>
                                    <a:pt x="6" y="148"/>
                                  </a:cubicBezTo>
                                  <a:cubicBezTo>
                                    <a:pt x="6" y="148"/>
                                    <a:pt x="6" y="147"/>
                                    <a:pt x="6" y="147"/>
                                  </a:cubicBezTo>
                                  <a:cubicBezTo>
                                    <a:pt x="6" y="143"/>
                                    <a:pt x="9" y="140"/>
                                    <a:pt x="13" y="140"/>
                                  </a:cubicBezTo>
                                  <a:cubicBezTo>
                                    <a:pt x="17" y="140"/>
                                    <a:pt x="20" y="143"/>
                                    <a:pt x="20" y="147"/>
                                  </a:cubicBezTo>
                                  <a:cubicBezTo>
                                    <a:pt x="20" y="147"/>
                                    <a:pt x="20" y="148"/>
                                    <a:pt x="20" y="148"/>
                                  </a:cubicBezTo>
                                  <a:cubicBezTo>
                                    <a:pt x="21" y="148"/>
                                    <a:pt x="23" y="148"/>
                                    <a:pt x="25" y="149"/>
                                  </a:cubicBezTo>
                                  <a:cubicBezTo>
                                    <a:pt x="25" y="148"/>
                                    <a:pt x="25" y="148"/>
                                    <a:pt x="25" y="147"/>
                                  </a:cubicBezTo>
                                  <a:close/>
                                  <a:moveTo>
                                    <a:pt x="18" y="199"/>
                                  </a:moveTo>
                                  <a:cubicBezTo>
                                    <a:pt x="18" y="196"/>
                                    <a:pt x="16" y="193"/>
                                    <a:pt x="13" y="193"/>
                                  </a:cubicBezTo>
                                  <a:cubicBezTo>
                                    <a:pt x="10" y="193"/>
                                    <a:pt x="8" y="196"/>
                                    <a:pt x="8" y="199"/>
                                  </a:cubicBezTo>
                                  <a:cubicBezTo>
                                    <a:pt x="8" y="199"/>
                                    <a:pt x="8" y="199"/>
                                    <a:pt x="8" y="199"/>
                                  </a:cubicBezTo>
                                  <a:cubicBezTo>
                                    <a:pt x="10" y="199"/>
                                    <a:pt x="11" y="199"/>
                                    <a:pt x="13" y="199"/>
                                  </a:cubicBezTo>
                                  <a:cubicBezTo>
                                    <a:pt x="15" y="199"/>
                                    <a:pt x="16" y="199"/>
                                    <a:pt x="18" y="199"/>
                                  </a:cubicBezTo>
                                  <a:cubicBezTo>
                                    <a:pt x="18" y="199"/>
                                    <a:pt x="18" y="199"/>
                                    <a:pt x="18" y="199"/>
                                  </a:cubicBezTo>
                                  <a:close/>
                                  <a:moveTo>
                                    <a:pt x="25" y="199"/>
                                  </a:moveTo>
                                  <a:cubicBezTo>
                                    <a:pt x="25" y="192"/>
                                    <a:pt x="20" y="187"/>
                                    <a:pt x="13" y="187"/>
                                  </a:cubicBezTo>
                                  <a:cubicBezTo>
                                    <a:pt x="6" y="187"/>
                                    <a:pt x="1" y="192"/>
                                    <a:pt x="1" y="199"/>
                                  </a:cubicBezTo>
                                  <a:cubicBezTo>
                                    <a:pt x="1" y="199"/>
                                    <a:pt x="1" y="200"/>
                                    <a:pt x="1" y="200"/>
                                  </a:cubicBezTo>
                                  <a:cubicBezTo>
                                    <a:pt x="3" y="200"/>
                                    <a:pt x="5" y="199"/>
                                    <a:pt x="6" y="199"/>
                                  </a:cubicBezTo>
                                  <a:cubicBezTo>
                                    <a:pt x="6" y="199"/>
                                    <a:pt x="6" y="199"/>
                                    <a:pt x="6" y="199"/>
                                  </a:cubicBezTo>
                                  <a:cubicBezTo>
                                    <a:pt x="6" y="195"/>
                                    <a:pt x="9" y="192"/>
                                    <a:pt x="13" y="192"/>
                                  </a:cubicBezTo>
                                  <a:cubicBezTo>
                                    <a:pt x="17" y="192"/>
                                    <a:pt x="20" y="195"/>
                                    <a:pt x="20" y="199"/>
                                  </a:cubicBezTo>
                                  <a:cubicBezTo>
                                    <a:pt x="20" y="199"/>
                                    <a:pt x="20" y="199"/>
                                    <a:pt x="20" y="199"/>
                                  </a:cubicBezTo>
                                  <a:cubicBezTo>
                                    <a:pt x="21" y="199"/>
                                    <a:pt x="23" y="200"/>
                                    <a:pt x="25" y="200"/>
                                  </a:cubicBezTo>
                                  <a:cubicBezTo>
                                    <a:pt x="25" y="200"/>
                                    <a:pt x="25" y="199"/>
                                    <a:pt x="25" y="199"/>
                                  </a:cubicBezTo>
                                  <a:close/>
                                  <a:moveTo>
                                    <a:pt x="18" y="250"/>
                                  </a:moveTo>
                                  <a:cubicBezTo>
                                    <a:pt x="18" y="247"/>
                                    <a:pt x="16" y="245"/>
                                    <a:pt x="13" y="245"/>
                                  </a:cubicBezTo>
                                  <a:cubicBezTo>
                                    <a:pt x="10" y="245"/>
                                    <a:pt x="8" y="247"/>
                                    <a:pt x="8" y="250"/>
                                  </a:cubicBezTo>
                                  <a:cubicBezTo>
                                    <a:pt x="8" y="250"/>
                                    <a:pt x="8" y="250"/>
                                    <a:pt x="8" y="250"/>
                                  </a:cubicBezTo>
                                  <a:cubicBezTo>
                                    <a:pt x="10" y="250"/>
                                    <a:pt x="11" y="250"/>
                                    <a:pt x="13" y="250"/>
                                  </a:cubicBezTo>
                                  <a:cubicBezTo>
                                    <a:pt x="15" y="250"/>
                                    <a:pt x="16" y="250"/>
                                    <a:pt x="18" y="250"/>
                                  </a:cubicBezTo>
                                  <a:cubicBezTo>
                                    <a:pt x="18" y="250"/>
                                    <a:pt x="18" y="250"/>
                                    <a:pt x="18" y="250"/>
                                  </a:cubicBezTo>
                                  <a:close/>
                                  <a:moveTo>
                                    <a:pt x="25" y="250"/>
                                  </a:moveTo>
                                  <a:cubicBezTo>
                                    <a:pt x="25" y="243"/>
                                    <a:pt x="20" y="238"/>
                                    <a:pt x="13" y="238"/>
                                  </a:cubicBezTo>
                                  <a:cubicBezTo>
                                    <a:pt x="6" y="238"/>
                                    <a:pt x="1" y="243"/>
                                    <a:pt x="1" y="250"/>
                                  </a:cubicBezTo>
                                  <a:cubicBezTo>
                                    <a:pt x="1" y="250"/>
                                    <a:pt x="1" y="251"/>
                                    <a:pt x="1" y="251"/>
                                  </a:cubicBezTo>
                                  <a:cubicBezTo>
                                    <a:pt x="3" y="251"/>
                                    <a:pt x="5" y="251"/>
                                    <a:pt x="6" y="251"/>
                                  </a:cubicBezTo>
                                  <a:cubicBezTo>
                                    <a:pt x="6" y="250"/>
                                    <a:pt x="6" y="250"/>
                                    <a:pt x="6" y="250"/>
                                  </a:cubicBezTo>
                                  <a:cubicBezTo>
                                    <a:pt x="6" y="246"/>
                                    <a:pt x="9" y="243"/>
                                    <a:pt x="13" y="243"/>
                                  </a:cubicBezTo>
                                  <a:cubicBezTo>
                                    <a:pt x="17" y="243"/>
                                    <a:pt x="20" y="246"/>
                                    <a:pt x="20" y="250"/>
                                  </a:cubicBezTo>
                                  <a:cubicBezTo>
                                    <a:pt x="20" y="250"/>
                                    <a:pt x="20" y="250"/>
                                    <a:pt x="20" y="251"/>
                                  </a:cubicBezTo>
                                  <a:cubicBezTo>
                                    <a:pt x="21" y="251"/>
                                    <a:pt x="23" y="251"/>
                                    <a:pt x="25" y="251"/>
                                  </a:cubicBezTo>
                                  <a:cubicBezTo>
                                    <a:pt x="25" y="251"/>
                                    <a:pt x="25" y="250"/>
                                    <a:pt x="25" y="250"/>
                                  </a:cubicBezTo>
                                  <a:close/>
                                  <a:moveTo>
                                    <a:pt x="18" y="301"/>
                                  </a:moveTo>
                                  <a:cubicBezTo>
                                    <a:pt x="18" y="298"/>
                                    <a:pt x="16" y="296"/>
                                    <a:pt x="13" y="296"/>
                                  </a:cubicBezTo>
                                  <a:cubicBezTo>
                                    <a:pt x="10" y="296"/>
                                    <a:pt x="8" y="298"/>
                                    <a:pt x="8" y="301"/>
                                  </a:cubicBezTo>
                                  <a:cubicBezTo>
                                    <a:pt x="8" y="301"/>
                                    <a:pt x="8" y="302"/>
                                    <a:pt x="8" y="302"/>
                                  </a:cubicBezTo>
                                  <a:cubicBezTo>
                                    <a:pt x="10" y="302"/>
                                    <a:pt x="11" y="301"/>
                                    <a:pt x="13" y="301"/>
                                  </a:cubicBezTo>
                                  <a:cubicBezTo>
                                    <a:pt x="15" y="301"/>
                                    <a:pt x="16" y="302"/>
                                    <a:pt x="18" y="302"/>
                                  </a:cubicBezTo>
                                  <a:cubicBezTo>
                                    <a:pt x="18" y="302"/>
                                    <a:pt x="18" y="301"/>
                                    <a:pt x="18" y="301"/>
                                  </a:cubicBezTo>
                                  <a:close/>
                                  <a:moveTo>
                                    <a:pt x="25" y="301"/>
                                  </a:moveTo>
                                  <a:cubicBezTo>
                                    <a:pt x="25" y="295"/>
                                    <a:pt x="20" y="289"/>
                                    <a:pt x="13" y="289"/>
                                  </a:cubicBezTo>
                                  <a:cubicBezTo>
                                    <a:pt x="6" y="289"/>
                                    <a:pt x="1" y="295"/>
                                    <a:pt x="1" y="301"/>
                                  </a:cubicBezTo>
                                  <a:cubicBezTo>
                                    <a:pt x="1" y="302"/>
                                    <a:pt x="1" y="302"/>
                                    <a:pt x="1" y="303"/>
                                  </a:cubicBezTo>
                                  <a:cubicBezTo>
                                    <a:pt x="3" y="302"/>
                                    <a:pt x="5" y="302"/>
                                    <a:pt x="6" y="302"/>
                                  </a:cubicBezTo>
                                  <a:cubicBezTo>
                                    <a:pt x="6" y="302"/>
                                    <a:pt x="6" y="301"/>
                                    <a:pt x="6" y="301"/>
                                  </a:cubicBezTo>
                                  <a:cubicBezTo>
                                    <a:pt x="6" y="298"/>
                                    <a:pt x="9" y="295"/>
                                    <a:pt x="13" y="295"/>
                                  </a:cubicBezTo>
                                  <a:cubicBezTo>
                                    <a:pt x="17" y="295"/>
                                    <a:pt x="20" y="298"/>
                                    <a:pt x="20" y="301"/>
                                  </a:cubicBezTo>
                                  <a:cubicBezTo>
                                    <a:pt x="20" y="301"/>
                                    <a:pt x="20" y="302"/>
                                    <a:pt x="20" y="302"/>
                                  </a:cubicBezTo>
                                  <a:cubicBezTo>
                                    <a:pt x="21" y="302"/>
                                    <a:pt x="23" y="302"/>
                                    <a:pt x="25" y="303"/>
                                  </a:cubicBezTo>
                                  <a:cubicBezTo>
                                    <a:pt x="25" y="302"/>
                                    <a:pt x="25" y="302"/>
                                    <a:pt x="25" y="301"/>
                                  </a:cubicBezTo>
                                  <a:close/>
                                  <a:moveTo>
                                    <a:pt x="18" y="353"/>
                                  </a:moveTo>
                                  <a:cubicBezTo>
                                    <a:pt x="18" y="350"/>
                                    <a:pt x="16" y="348"/>
                                    <a:pt x="13" y="348"/>
                                  </a:cubicBezTo>
                                  <a:cubicBezTo>
                                    <a:pt x="10" y="348"/>
                                    <a:pt x="8" y="350"/>
                                    <a:pt x="8" y="353"/>
                                  </a:cubicBezTo>
                                  <a:cubicBezTo>
                                    <a:pt x="8" y="353"/>
                                    <a:pt x="8" y="353"/>
                                    <a:pt x="8" y="353"/>
                                  </a:cubicBezTo>
                                  <a:cubicBezTo>
                                    <a:pt x="10" y="353"/>
                                    <a:pt x="11" y="353"/>
                                    <a:pt x="13" y="353"/>
                                  </a:cubicBezTo>
                                  <a:cubicBezTo>
                                    <a:pt x="15" y="353"/>
                                    <a:pt x="16" y="353"/>
                                    <a:pt x="18" y="353"/>
                                  </a:cubicBezTo>
                                  <a:cubicBezTo>
                                    <a:pt x="18" y="353"/>
                                    <a:pt x="18" y="353"/>
                                    <a:pt x="18" y="353"/>
                                  </a:cubicBezTo>
                                  <a:close/>
                                  <a:moveTo>
                                    <a:pt x="25" y="353"/>
                                  </a:moveTo>
                                  <a:cubicBezTo>
                                    <a:pt x="25" y="346"/>
                                    <a:pt x="20" y="341"/>
                                    <a:pt x="13" y="341"/>
                                  </a:cubicBezTo>
                                  <a:cubicBezTo>
                                    <a:pt x="6" y="341"/>
                                    <a:pt x="1" y="346"/>
                                    <a:pt x="1" y="353"/>
                                  </a:cubicBezTo>
                                  <a:cubicBezTo>
                                    <a:pt x="1" y="353"/>
                                    <a:pt x="1" y="354"/>
                                    <a:pt x="1" y="354"/>
                                  </a:cubicBezTo>
                                  <a:cubicBezTo>
                                    <a:pt x="3" y="354"/>
                                    <a:pt x="5" y="354"/>
                                    <a:pt x="6" y="353"/>
                                  </a:cubicBezTo>
                                  <a:cubicBezTo>
                                    <a:pt x="6" y="353"/>
                                    <a:pt x="6" y="353"/>
                                    <a:pt x="6" y="353"/>
                                  </a:cubicBezTo>
                                  <a:cubicBezTo>
                                    <a:pt x="6" y="349"/>
                                    <a:pt x="9" y="346"/>
                                    <a:pt x="13" y="346"/>
                                  </a:cubicBezTo>
                                  <a:cubicBezTo>
                                    <a:pt x="17" y="346"/>
                                    <a:pt x="20" y="349"/>
                                    <a:pt x="20" y="353"/>
                                  </a:cubicBezTo>
                                  <a:cubicBezTo>
                                    <a:pt x="20" y="353"/>
                                    <a:pt x="20" y="353"/>
                                    <a:pt x="20" y="353"/>
                                  </a:cubicBezTo>
                                  <a:cubicBezTo>
                                    <a:pt x="21" y="354"/>
                                    <a:pt x="23" y="354"/>
                                    <a:pt x="25" y="354"/>
                                  </a:cubicBezTo>
                                  <a:cubicBezTo>
                                    <a:pt x="25" y="354"/>
                                    <a:pt x="25" y="353"/>
                                    <a:pt x="25" y="353"/>
                                  </a:cubicBezTo>
                                  <a:close/>
                                  <a:moveTo>
                                    <a:pt x="18" y="404"/>
                                  </a:moveTo>
                                  <a:cubicBezTo>
                                    <a:pt x="18" y="401"/>
                                    <a:pt x="16" y="399"/>
                                    <a:pt x="13" y="399"/>
                                  </a:cubicBezTo>
                                  <a:cubicBezTo>
                                    <a:pt x="10" y="399"/>
                                    <a:pt x="8" y="401"/>
                                    <a:pt x="8" y="404"/>
                                  </a:cubicBezTo>
                                  <a:cubicBezTo>
                                    <a:pt x="8" y="404"/>
                                    <a:pt x="8" y="404"/>
                                    <a:pt x="8" y="404"/>
                                  </a:cubicBezTo>
                                  <a:cubicBezTo>
                                    <a:pt x="10" y="404"/>
                                    <a:pt x="11" y="404"/>
                                    <a:pt x="13" y="404"/>
                                  </a:cubicBezTo>
                                  <a:cubicBezTo>
                                    <a:pt x="15" y="404"/>
                                    <a:pt x="16" y="404"/>
                                    <a:pt x="18" y="404"/>
                                  </a:cubicBezTo>
                                  <a:cubicBezTo>
                                    <a:pt x="18" y="404"/>
                                    <a:pt x="18" y="404"/>
                                    <a:pt x="18" y="404"/>
                                  </a:cubicBezTo>
                                  <a:close/>
                                  <a:moveTo>
                                    <a:pt x="25" y="404"/>
                                  </a:moveTo>
                                  <a:cubicBezTo>
                                    <a:pt x="25" y="397"/>
                                    <a:pt x="20" y="392"/>
                                    <a:pt x="13" y="392"/>
                                  </a:cubicBezTo>
                                  <a:cubicBezTo>
                                    <a:pt x="6" y="392"/>
                                    <a:pt x="1" y="397"/>
                                    <a:pt x="1" y="404"/>
                                  </a:cubicBezTo>
                                  <a:cubicBezTo>
                                    <a:pt x="1" y="405"/>
                                    <a:pt x="1" y="405"/>
                                    <a:pt x="1" y="406"/>
                                  </a:cubicBezTo>
                                  <a:cubicBezTo>
                                    <a:pt x="3" y="405"/>
                                    <a:pt x="5" y="405"/>
                                    <a:pt x="6" y="405"/>
                                  </a:cubicBezTo>
                                  <a:cubicBezTo>
                                    <a:pt x="6" y="404"/>
                                    <a:pt x="6" y="404"/>
                                    <a:pt x="6" y="404"/>
                                  </a:cubicBezTo>
                                  <a:cubicBezTo>
                                    <a:pt x="6" y="400"/>
                                    <a:pt x="9" y="397"/>
                                    <a:pt x="13" y="397"/>
                                  </a:cubicBezTo>
                                  <a:cubicBezTo>
                                    <a:pt x="17" y="397"/>
                                    <a:pt x="20" y="400"/>
                                    <a:pt x="20" y="404"/>
                                  </a:cubicBezTo>
                                  <a:cubicBezTo>
                                    <a:pt x="20" y="404"/>
                                    <a:pt x="20" y="404"/>
                                    <a:pt x="20" y="405"/>
                                  </a:cubicBezTo>
                                  <a:cubicBezTo>
                                    <a:pt x="21" y="405"/>
                                    <a:pt x="23" y="405"/>
                                    <a:pt x="25" y="406"/>
                                  </a:cubicBezTo>
                                  <a:cubicBezTo>
                                    <a:pt x="25" y="405"/>
                                    <a:pt x="25" y="405"/>
                                    <a:pt x="25" y="404"/>
                                  </a:cubicBezTo>
                                  <a:close/>
                                  <a:moveTo>
                                    <a:pt x="18" y="455"/>
                                  </a:moveTo>
                                  <a:cubicBezTo>
                                    <a:pt x="18" y="453"/>
                                    <a:pt x="16" y="450"/>
                                    <a:pt x="13" y="450"/>
                                  </a:cubicBezTo>
                                  <a:cubicBezTo>
                                    <a:pt x="10" y="450"/>
                                    <a:pt x="8" y="453"/>
                                    <a:pt x="8" y="455"/>
                                  </a:cubicBezTo>
                                  <a:cubicBezTo>
                                    <a:pt x="8" y="456"/>
                                    <a:pt x="8" y="456"/>
                                    <a:pt x="8" y="456"/>
                                  </a:cubicBezTo>
                                  <a:cubicBezTo>
                                    <a:pt x="10" y="456"/>
                                    <a:pt x="11" y="456"/>
                                    <a:pt x="13" y="456"/>
                                  </a:cubicBezTo>
                                  <a:cubicBezTo>
                                    <a:pt x="15" y="456"/>
                                    <a:pt x="16" y="456"/>
                                    <a:pt x="18" y="456"/>
                                  </a:cubicBezTo>
                                  <a:cubicBezTo>
                                    <a:pt x="18" y="456"/>
                                    <a:pt x="18" y="456"/>
                                    <a:pt x="18" y="455"/>
                                  </a:cubicBezTo>
                                  <a:close/>
                                  <a:moveTo>
                                    <a:pt x="25" y="455"/>
                                  </a:moveTo>
                                  <a:cubicBezTo>
                                    <a:pt x="25" y="449"/>
                                    <a:pt x="20" y="443"/>
                                    <a:pt x="13" y="443"/>
                                  </a:cubicBezTo>
                                  <a:cubicBezTo>
                                    <a:pt x="6" y="443"/>
                                    <a:pt x="1" y="449"/>
                                    <a:pt x="1" y="455"/>
                                  </a:cubicBezTo>
                                  <a:cubicBezTo>
                                    <a:pt x="1" y="456"/>
                                    <a:pt x="1" y="456"/>
                                    <a:pt x="1" y="457"/>
                                  </a:cubicBezTo>
                                  <a:cubicBezTo>
                                    <a:pt x="3" y="457"/>
                                    <a:pt x="5" y="456"/>
                                    <a:pt x="6" y="456"/>
                                  </a:cubicBezTo>
                                  <a:cubicBezTo>
                                    <a:pt x="6" y="456"/>
                                    <a:pt x="6" y="456"/>
                                    <a:pt x="6" y="455"/>
                                  </a:cubicBezTo>
                                  <a:cubicBezTo>
                                    <a:pt x="6" y="452"/>
                                    <a:pt x="9" y="449"/>
                                    <a:pt x="13" y="449"/>
                                  </a:cubicBezTo>
                                  <a:cubicBezTo>
                                    <a:pt x="17" y="449"/>
                                    <a:pt x="20" y="452"/>
                                    <a:pt x="20" y="455"/>
                                  </a:cubicBezTo>
                                  <a:cubicBezTo>
                                    <a:pt x="20" y="456"/>
                                    <a:pt x="20" y="456"/>
                                    <a:pt x="20" y="456"/>
                                  </a:cubicBezTo>
                                  <a:cubicBezTo>
                                    <a:pt x="21" y="456"/>
                                    <a:pt x="23" y="457"/>
                                    <a:pt x="25" y="457"/>
                                  </a:cubicBezTo>
                                  <a:cubicBezTo>
                                    <a:pt x="25" y="456"/>
                                    <a:pt x="25" y="456"/>
                                    <a:pt x="25" y="455"/>
                                  </a:cubicBezTo>
                                  <a:close/>
                                  <a:moveTo>
                                    <a:pt x="912" y="491"/>
                                  </a:moveTo>
                                  <a:cubicBezTo>
                                    <a:pt x="913" y="493"/>
                                    <a:pt x="913" y="495"/>
                                    <a:pt x="914" y="497"/>
                                  </a:cubicBezTo>
                                  <a:cubicBezTo>
                                    <a:pt x="916" y="495"/>
                                    <a:pt x="920" y="493"/>
                                    <a:pt x="924" y="493"/>
                                  </a:cubicBezTo>
                                  <a:cubicBezTo>
                                    <a:pt x="928" y="493"/>
                                    <a:pt x="931" y="495"/>
                                    <a:pt x="934" y="498"/>
                                  </a:cubicBezTo>
                                  <a:cubicBezTo>
                                    <a:pt x="934" y="496"/>
                                    <a:pt x="935" y="494"/>
                                    <a:pt x="936" y="491"/>
                                  </a:cubicBezTo>
                                  <a:cubicBezTo>
                                    <a:pt x="932" y="489"/>
                                    <a:pt x="928" y="487"/>
                                    <a:pt x="924" y="487"/>
                                  </a:cubicBezTo>
                                  <a:cubicBezTo>
                                    <a:pt x="919" y="487"/>
                                    <a:pt x="915" y="489"/>
                                    <a:pt x="912" y="491"/>
                                  </a:cubicBezTo>
                                  <a:close/>
                                  <a:moveTo>
                                    <a:pt x="783" y="14"/>
                                  </a:moveTo>
                                  <a:cubicBezTo>
                                    <a:pt x="789" y="11"/>
                                    <a:pt x="795" y="9"/>
                                    <a:pt x="803" y="9"/>
                                  </a:cubicBezTo>
                                  <a:cubicBezTo>
                                    <a:pt x="810" y="9"/>
                                    <a:pt x="817" y="11"/>
                                    <a:pt x="822" y="14"/>
                                  </a:cubicBezTo>
                                  <a:cubicBezTo>
                                    <a:pt x="823" y="13"/>
                                    <a:pt x="825" y="11"/>
                                    <a:pt x="826" y="10"/>
                                  </a:cubicBezTo>
                                  <a:cubicBezTo>
                                    <a:pt x="819" y="5"/>
                                    <a:pt x="811" y="2"/>
                                    <a:pt x="803" y="2"/>
                                  </a:cubicBezTo>
                                  <a:cubicBezTo>
                                    <a:pt x="794" y="2"/>
                                    <a:pt x="786" y="5"/>
                                    <a:pt x="779" y="10"/>
                                  </a:cubicBezTo>
                                  <a:cubicBezTo>
                                    <a:pt x="781" y="11"/>
                                    <a:pt x="782" y="13"/>
                                    <a:pt x="783" y="14"/>
                                  </a:cubicBezTo>
                                  <a:close/>
                                  <a:moveTo>
                                    <a:pt x="787" y="20"/>
                                  </a:moveTo>
                                  <a:cubicBezTo>
                                    <a:pt x="791" y="17"/>
                                    <a:pt x="797" y="16"/>
                                    <a:pt x="803" y="16"/>
                                  </a:cubicBezTo>
                                  <a:cubicBezTo>
                                    <a:pt x="809" y="16"/>
                                    <a:pt x="814" y="17"/>
                                    <a:pt x="818" y="20"/>
                                  </a:cubicBezTo>
                                  <a:cubicBezTo>
                                    <a:pt x="819" y="19"/>
                                    <a:pt x="820" y="17"/>
                                    <a:pt x="821" y="16"/>
                                  </a:cubicBezTo>
                                  <a:cubicBezTo>
                                    <a:pt x="816" y="12"/>
                                    <a:pt x="810" y="10"/>
                                    <a:pt x="803" y="10"/>
                                  </a:cubicBezTo>
                                  <a:cubicBezTo>
                                    <a:pt x="796" y="10"/>
                                    <a:pt x="789" y="12"/>
                                    <a:pt x="784" y="16"/>
                                  </a:cubicBezTo>
                                  <a:cubicBezTo>
                                    <a:pt x="785" y="17"/>
                                    <a:pt x="786" y="19"/>
                                    <a:pt x="787" y="20"/>
                                  </a:cubicBezTo>
                                  <a:close/>
                                  <a:moveTo>
                                    <a:pt x="790" y="28"/>
                                  </a:moveTo>
                                  <a:cubicBezTo>
                                    <a:pt x="794" y="25"/>
                                    <a:pt x="798" y="23"/>
                                    <a:pt x="803" y="23"/>
                                  </a:cubicBezTo>
                                  <a:cubicBezTo>
                                    <a:pt x="807" y="23"/>
                                    <a:pt x="812" y="25"/>
                                    <a:pt x="815" y="27"/>
                                  </a:cubicBezTo>
                                  <a:cubicBezTo>
                                    <a:pt x="816" y="25"/>
                                    <a:pt x="817" y="24"/>
                                    <a:pt x="818" y="22"/>
                                  </a:cubicBezTo>
                                  <a:cubicBezTo>
                                    <a:pt x="813" y="19"/>
                                    <a:pt x="808" y="17"/>
                                    <a:pt x="803" y="17"/>
                                  </a:cubicBezTo>
                                  <a:cubicBezTo>
                                    <a:pt x="797" y="17"/>
                                    <a:pt x="792" y="19"/>
                                    <a:pt x="788" y="22"/>
                                  </a:cubicBezTo>
                                  <a:cubicBezTo>
                                    <a:pt x="789" y="24"/>
                                    <a:pt x="789" y="26"/>
                                    <a:pt x="790" y="28"/>
                                  </a:cubicBezTo>
                                  <a:close/>
                                  <a:moveTo>
                                    <a:pt x="792" y="36"/>
                                  </a:moveTo>
                                  <a:cubicBezTo>
                                    <a:pt x="795" y="33"/>
                                    <a:pt x="798" y="31"/>
                                    <a:pt x="803" y="31"/>
                                  </a:cubicBezTo>
                                  <a:cubicBezTo>
                                    <a:pt x="807" y="31"/>
                                    <a:pt x="811" y="33"/>
                                    <a:pt x="813" y="36"/>
                                  </a:cubicBezTo>
                                  <a:cubicBezTo>
                                    <a:pt x="814" y="33"/>
                                    <a:pt x="814" y="31"/>
                                    <a:pt x="815" y="29"/>
                                  </a:cubicBezTo>
                                  <a:cubicBezTo>
                                    <a:pt x="811" y="26"/>
                                    <a:pt x="807" y="25"/>
                                    <a:pt x="803" y="25"/>
                                  </a:cubicBezTo>
                                  <a:cubicBezTo>
                                    <a:pt x="798" y="25"/>
                                    <a:pt x="794" y="26"/>
                                    <a:pt x="791" y="29"/>
                                  </a:cubicBezTo>
                                  <a:cubicBezTo>
                                    <a:pt x="791" y="31"/>
                                    <a:pt x="792" y="34"/>
                                    <a:pt x="792" y="36"/>
                                  </a:cubicBezTo>
                                  <a:close/>
                                  <a:moveTo>
                                    <a:pt x="812" y="44"/>
                                  </a:moveTo>
                                  <a:cubicBezTo>
                                    <a:pt x="812" y="42"/>
                                    <a:pt x="813" y="40"/>
                                    <a:pt x="813" y="38"/>
                                  </a:cubicBezTo>
                                  <a:cubicBezTo>
                                    <a:pt x="811" y="35"/>
                                    <a:pt x="807" y="32"/>
                                    <a:pt x="803" y="32"/>
                                  </a:cubicBezTo>
                                  <a:cubicBezTo>
                                    <a:pt x="798" y="32"/>
                                    <a:pt x="795" y="35"/>
                                    <a:pt x="793" y="38"/>
                                  </a:cubicBezTo>
                                  <a:cubicBezTo>
                                    <a:pt x="793" y="40"/>
                                    <a:pt x="793" y="42"/>
                                    <a:pt x="793" y="44"/>
                                  </a:cubicBezTo>
                                  <a:cubicBezTo>
                                    <a:pt x="793" y="45"/>
                                    <a:pt x="793" y="45"/>
                                    <a:pt x="793" y="46"/>
                                  </a:cubicBezTo>
                                  <a:cubicBezTo>
                                    <a:pt x="794" y="45"/>
                                    <a:pt x="795" y="45"/>
                                    <a:pt x="796" y="45"/>
                                  </a:cubicBezTo>
                                  <a:cubicBezTo>
                                    <a:pt x="796" y="45"/>
                                    <a:pt x="796" y="45"/>
                                    <a:pt x="796" y="44"/>
                                  </a:cubicBezTo>
                                  <a:cubicBezTo>
                                    <a:pt x="796" y="41"/>
                                    <a:pt x="799" y="38"/>
                                    <a:pt x="803" y="38"/>
                                  </a:cubicBezTo>
                                  <a:cubicBezTo>
                                    <a:pt x="806" y="38"/>
                                    <a:pt x="809" y="41"/>
                                    <a:pt x="809" y="44"/>
                                  </a:cubicBezTo>
                                  <a:cubicBezTo>
                                    <a:pt x="809" y="45"/>
                                    <a:pt x="809" y="45"/>
                                    <a:pt x="809" y="45"/>
                                  </a:cubicBezTo>
                                  <a:cubicBezTo>
                                    <a:pt x="810" y="45"/>
                                    <a:pt x="811" y="45"/>
                                    <a:pt x="812" y="45"/>
                                  </a:cubicBezTo>
                                  <a:cubicBezTo>
                                    <a:pt x="812" y="45"/>
                                    <a:pt x="812" y="45"/>
                                    <a:pt x="812" y="44"/>
                                  </a:cubicBezTo>
                                  <a:close/>
                                  <a:moveTo>
                                    <a:pt x="803" y="39"/>
                                  </a:moveTo>
                                  <a:cubicBezTo>
                                    <a:pt x="800" y="39"/>
                                    <a:pt x="798" y="42"/>
                                    <a:pt x="798" y="44"/>
                                  </a:cubicBezTo>
                                  <a:cubicBezTo>
                                    <a:pt x="798" y="45"/>
                                    <a:pt x="798" y="45"/>
                                    <a:pt x="798" y="45"/>
                                  </a:cubicBezTo>
                                  <a:cubicBezTo>
                                    <a:pt x="799" y="45"/>
                                    <a:pt x="801" y="45"/>
                                    <a:pt x="803" y="45"/>
                                  </a:cubicBezTo>
                                  <a:cubicBezTo>
                                    <a:pt x="804" y="45"/>
                                    <a:pt x="806" y="45"/>
                                    <a:pt x="808" y="45"/>
                                  </a:cubicBezTo>
                                  <a:cubicBezTo>
                                    <a:pt x="808" y="45"/>
                                    <a:pt x="808" y="45"/>
                                    <a:pt x="808" y="44"/>
                                  </a:cubicBezTo>
                                  <a:cubicBezTo>
                                    <a:pt x="808" y="42"/>
                                    <a:pt x="806" y="39"/>
                                    <a:pt x="803" y="39"/>
                                  </a:cubicBezTo>
                                  <a:close/>
                                  <a:moveTo>
                                    <a:pt x="773" y="56"/>
                                  </a:moveTo>
                                  <a:cubicBezTo>
                                    <a:pt x="775" y="57"/>
                                    <a:pt x="777" y="58"/>
                                    <a:pt x="778" y="60"/>
                                  </a:cubicBezTo>
                                  <a:cubicBezTo>
                                    <a:pt x="785" y="55"/>
                                    <a:pt x="794" y="52"/>
                                    <a:pt x="803" y="52"/>
                                  </a:cubicBezTo>
                                  <a:cubicBezTo>
                                    <a:pt x="812" y="52"/>
                                    <a:pt x="820" y="55"/>
                                    <a:pt x="827" y="60"/>
                                  </a:cubicBezTo>
                                  <a:cubicBezTo>
                                    <a:pt x="829" y="58"/>
                                    <a:pt x="830" y="57"/>
                                    <a:pt x="832" y="56"/>
                                  </a:cubicBezTo>
                                  <a:cubicBezTo>
                                    <a:pt x="824" y="50"/>
                                    <a:pt x="814" y="46"/>
                                    <a:pt x="803" y="46"/>
                                  </a:cubicBezTo>
                                  <a:cubicBezTo>
                                    <a:pt x="792" y="46"/>
                                    <a:pt x="782" y="50"/>
                                    <a:pt x="773" y="56"/>
                                  </a:cubicBezTo>
                                  <a:close/>
                                  <a:moveTo>
                                    <a:pt x="812" y="455"/>
                                  </a:moveTo>
                                  <a:cubicBezTo>
                                    <a:pt x="812" y="453"/>
                                    <a:pt x="813" y="451"/>
                                    <a:pt x="813" y="449"/>
                                  </a:cubicBezTo>
                                  <a:cubicBezTo>
                                    <a:pt x="811" y="446"/>
                                    <a:pt x="807" y="443"/>
                                    <a:pt x="803" y="443"/>
                                  </a:cubicBezTo>
                                  <a:cubicBezTo>
                                    <a:pt x="798" y="443"/>
                                    <a:pt x="795" y="446"/>
                                    <a:pt x="793" y="449"/>
                                  </a:cubicBezTo>
                                  <a:cubicBezTo>
                                    <a:pt x="793" y="451"/>
                                    <a:pt x="793" y="453"/>
                                    <a:pt x="793" y="455"/>
                                  </a:cubicBezTo>
                                  <a:cubicBezTo>
                                    <a:pt x="793" y="456"/>
                                    <a:pt x="793" y="456"/>
                                    <a:pt x="793" y="457"/>
                                  </a:cubicBezTo>
                                  <a:cubicBezTo>
                                    <a:pt x="794" y="456"/>
                                    <a:pt x="795" y="456"/>
                                    <a:pt x="796" y="456"/>
                                  </a:cubicBezTo>
                                  <a:cubicBezTo>
                                    <a:pt x="796" y="456"/>
                                    <a:pt x="796" y="456"/>
                                    <a:pt x="796" y="455"/>
                                  </a:cubicBezTo>
                                  <a:cubicBezTo>
                                    <a:pt x="796" y="452"/>
                                    <a:pt x="799" y="449"/>
                                    <a:pt x="803" y="449"/>
                                  </a:cubicBezTo>
                                  <a:cubicBezTo>
                                    <a:pt x="806" y="449"/>
                                    <a:pt x="809" y="452"/>
                                    <a:pt x="809" y="455"/>
                                  </a:cubicBezTo>
                                  <a:cubicBezTo>
                                    <a:pt x="809" y="456"/>
                                    <a:pt x="809" y="456"/>
                                    <a:pt x="809" y="456"/>
                                  </a:cubicBezTo>
                                  <a:cubicBezTo>
                                    <a:pt x="810" y="456"/>
                                    <a:pt x="811" y="456"/>
                                    <a:pt x="812" y="457"/>
                                  </a:cubicBezTo>
                                  <a:cubicBezTo>
                                    <a:pt x="812" y="456"/>
                                    <a:pt x="812" y="456"/>
                                    <a:pt x="812" y="455"/>
                                  </a:cubicBezTo>
                                  <a:close/>
                                  <a:moveTo>
                                    <a:pt x="803" y="450"/>
                                  </a:moveTo>
                                  <a:cubicBezTo>
                                    <a:pt x="800" y="450"/>
                                    <a:pt x="798" y="453"/>
                                    <a:pt x="798" y="455"/>
                                  </a:cubicBezTo>
                                  <a:cubicBezTo>
                                    <a:pt x="798" y="456"/>
                                    <a:pt x="798" y="456"/>
                                    <a:pt x="798" y="456"/>
                                  </a:cubicBezTo>
                                  <a:cubicBezTo>
                                    <a:pt x="799" y="456"/>
                                    <a:pt x="801" y="456"/>
                                    <a:pt x="803" y="456"/>
                                  </a:cubicBezTo>
                                  <a:cubicBezTo>
                                    <a:pt x="804" y="456"/>
                                    <a:pt x="806" y="456"/>
                                    <a:pt x="808" y="456"/>
                                  </a:cubicBezTo>
                                  <a:cubicBezTo>
                                    <a:pt x="808" y="456"/>
                                    <a:pt x="808" y="456"/>
                                    <a:pt x="808" y="455"/>
                                  </a:cubicBezTo>
                                  <a:cubicBezTo>
                                    <a:pt x="808" y="453"/>
                                    <a:pt x="806" y="450"/>
                                    <a:pt x="803" y="450"/>
                                  </a:cubicBezTo>
                                  <a:close/>
                                  <a:moveTo>
                                    <a:pt x="813" y="447"/>
                                  </a:moveTo>
                                  <a:cubicBezTo>
                                    <a:pt x="814" y="444"/>
                                    <a:pt x="814" y="442"/>
                                    <a:pt x="815" y="440"/>
                                  </a:cubicBezTo>
                                  <a:cubicBezTo>
                                    <a:pt x="811" y="437"/>
                                    <a:pt x="807" y="436"/>
                                    <a:pt x="803" y="436"/>
                                  </a:cubicBezTo>
                                  <a:cubicBezTo>
                                    <a:pt x="798" y="436"/>
                                    <a:pt x="794" y="437"/>
                                    <a:pt x="791" y="440"/>
                                  </a:cubicBezTo>
                                  <a:cubicBezTo>
                                    <a:pt x="791" y="442"/>
                                    <a:pt x="792" y="445"/>
                                    <a:pt x="792" y="447"/>
                                  </a:cubicBezTo>
                                  <a:cubicBezTo>
                                    <a:pt x="795" y="444"/>
                                    <a:pt x="798" y="442"/>
                                    <a:pt x="803" y="442"/>
                                  </a:cubicBezTo>
                                  <a:cubicBezTo>
                                    <a:pt x="807" y="442"/>
                                    <a:pt x="811" y="444"/>
                                    <a:pt x="813" y="447"/>
                                  </a:cubicBezTo>
                                  <a:close/>
                                  <a:moveTo>
                                    <a:pt x="785" y="455"/>
                                  </a:moveTo>
                                  <a:cubicBezTo>
                                    <a:pt x="785" y="457"/>
                                    <a:pt x="785" y="458"/>
                                    <a:pt x="785" y="459"/>
                                  </a:cubicBezTo>
                                  <a:cubicBezTo>
                                    <a:pt x="787" y="458"/>
                                    <a:pt x="789" y="457"/>
                                    <a:pt x="791" y="457"/>
                                  </a:cubicBezTo>
                                  <a:cubicBezTo>
                                    <a:pt x="791" y="456"/>
                                    <a:pt x="791" y="456"/>
                                    <a:pt x="791" y="455"/>
                                  </a:cubicBezTo>
                                  <a:cubicBezTo>
                                    <a:pt x="791" y="442"/>
                                    <a:pt x="786" y="429"/>
                                    <a:pt x="777" y="420"/>
                                  </a:cubicBezTo>
                                  <a:cubicBezTo>
                                    <a:pt x="768" y="411"/>
                                    <a:pt x="755" y="406"/>
                                    <a:pt x="742" y="406"/>
                                  </a:cubicBezTo>
                                  <a:cubicBezTo>
                                    <a:pt x="728" y="406"/>
                                    <a:pt x="716" y="411"/>
                                    <a:pt x="707" y="420"/>
                                  </a:cubicBezTo>
                                  <a:cubicBezTo>
                                    <a:pt x="698" y="429"/>
                                    <a:pt x="692" y="442"/>
                                    <a:pt x="692" y="455"/>
                                  </a:cubicBezTo>
                                  <a:cubicBezTo>
                                    <a:pt x="692" y="456"/>
                                    <a:pt x="692" y="456"/>
                                    <a:pt x="692" y="457"/>
                                  </a:cubicBezTo>
                                  <a:cubicBezTo>
                                    <a:pt x="694" y="457"/>
                                    <a:pt x="696" y="458"/>
                                    <a:pt x="698" y="459"/>
                                  </a:cubicBezTo>
                                  <a:cubicBezTo>
                                    <a:pt x="698" y="458"/>
                                    <a:pt x="698" y="457"/>
                                    <a:pt x="698" y="455"/>
                                  </a:cubicBezTo>
                                  <a:cubicBezTo>
                                    <a:pt x="698" y="431"/>
                                    <a:pt x="718" y="412"/>
                                    <a:pt x="742" y="412"/>
                                  </a:cubicBezTo>
                                  <a:cubicBezTo>
                                    <a:pt x="766" y="412"/>
                                    <a:pt x="785" y="431"/>
                                    <a:pt x="785" y="455"/>
                                  </a:cubicBezTo>
                                  <a:close/>
                                  <a:moveTo>
                                    <a:pt x="777" y="455"/>
                                  </a:moveTo>
                                  <a:cubicBezTo>
                                    <a:pt x="777" y="458"/>
                                    <a:pt x="777" y="460"/>
                                    <a:pt x="777" y="463"/>
                                  </a:cubicBezTo>
                                  <a:cubicBezTo>
                                    <a:pt x="779" y="461"/>
                                    <a:pt x="781" y="460"/>
                                    <a:pt x="783" y="459"/>
                                  </a:cubicBezTo>
                                  <a:cubicBezTo>
                                    <a:pt x="784" y="458"/>
                                    <a:pt x="784" y="457"/>
                                    <a:pt x="784" y="455"/>
                                  </a:cubicBezTo>
                                  <a:cubicBezTo>
                                    <a:pt x="784" y="444"/>
                                    <a:pt x="779" y="433"/>
                                    <a:pt x="771" y="426"/>
                                  </a:cubicBezTo>
                                  <a:cubicBezTo>
                                    <a:pt x="764" y="418"/>
                                    <a:pt x="753" y="413"/>
                                    <a:pt x="742" y="413"/>
                                  </a:cubicBezTo>
                                  <a:cubicBezTo>
                                    <a:pt x="730" y="413"/>
                                    <a:pt x="720" y="418"/>
                                    <a:pt x="712" y="426"/>
                                  </a:cubicBezTo>
                                  <a:cubicBezTo>
                                    <a:pt x="704" y="433"/>
                                    <a:pt x="700" y="444"/>
                                    <a:pt x="700" y="455"/>
                                  </a:cubicBezTo>
                                  <a:cubicBezTo>
                                    <a:pt x="700" y="457"/>
                                    <a:pt x="700" y="458"/>
                                    <a:pt x="700" y="459"/>
                                  </a:cubicBezTo>
                                  <a:cubicBezTo>
                                    <a:pt x="702" y="460"/>
                                    <a:pt x="704" y="461"/>
                                    <a:pt x="707" y="463"/>
                                  </a:cubicBezTo>
                                  <a:cubicBezTo>
                                    <a:pt x="706" y="460"/>
                                    <a:pt x="706" y="458"/>
                                    <a:pt x="706" y="455"/>
                                  </a:cubicBezTo>
                                  <a:cubicBezTo>
                                    <a:pt x="706" y="436"/>
                                    <a:pt x="722" y="420"/>
                                    <a:pt x="742" y="420"/>
                                  </a:cubicBezTo>
                                  <a:cubicBezTo>
                                    <a:pt x="761" y="420"/>
                                    <a:pt x="777" y="436"/>
                                    <a:pt x="777" y="455"/>
                                  </a:cubicBezTo>
                                  <a:close/>
                                  <a:moveTo>
                                    <a:pt x="690" y="455"/>
                                  </a:moveTo>
                                  <a:cubicBezTo>
                                    <a:pt x="690" y="453"/>
                                    <a:pt x="691" y="451"/>
                                    <a:pt x="691" y="449"/>
                                  </a:cubicBezTo>
                                  <a:cubicBezTo>
                                    <a:pt x="689" y="446"/>
                                    <a:pt x="685" y="443"/>
                                    <a:pt x="681" y="443"/>
                                  </a:cubicBezTo>
                                  <a:cubicBezTo>
                                    <a:pt x="677" y="443"/>
                                    <a:pt x="674" y="445"/>
                                    <a:pt x="671" y="448"/>
                                  </a:cubicBezTo>
                                  <a:cubicBezTo>
                                    <a:pt x="672" y="450"/>
                                    <a:pt x="672" y="453"/>
                                    <a:pt x="672" y="455"/>
                                  </a:cubicBezTo>
                                  <a:cubicBezTo>
                                    <a:pt x="672" y="456"/>
                                    <a:pt x="672" y="456"/>
                                    <a:pt x="672" y="456"/>
                                  </a:cubicBezTo>
                                  <a:cubicBezTo>
                                    <a:pt x="673" y="456"/>
                                    <a:pt x="673" y="456"/>
                                    <a:pt x="674" y="456"/>
                                  </a:cubicBezTo>
                                  <a:cubicBezTo>
                                    <a:pt x="674" y="456"/>
                                    <a:pt x="674" y="456"/>
                                    <a:pt x="674" y="455"/>
                                  </a:cubicBezTo>
                                  <a:cubicBezTo>
                                    <a:pt x="674" y="452"/>
                                    <a:pt x="677" y="449"/>
                                    <a:pt x="681" y="449"/>
                                  </a:cubicBezTo>
                                  <a:cubicBezTo>
                                    <a:pt x="685" y="449"/>
                                    <a:pt x="687" y="452"/>
                                    <a:pt x="687" y="455"/>
                                  </a:cubicBezTo>
                                  <a:cubicBezTo>
                                    <a:pt x="687" y="456"/>
                                    <a:pt x="687" y="456"/>
                                    <a:pt x="687" y="456"/>
                                  </a:cubicBezTo>
                                  <a:cubicBezTo>
                                    <a:pt x="688" y="456"/>
                                    <a:pt x="689" y="456"/>
                                    <a:pt x="691" y="457"/>
                                  </a:cubicBezTo>
                                  <a:cubicBezTo>
                                    <a:pt x="690" y="456"/>
                                    <a:pt x="690" y="456"/>
                                    <a:pt x="690" y="455"/>
                                  </a:cubicBezTo>
                                  <a:close/>
                                  <a:moveTo>
                                    <a:pt x="681" y="450"/>
                                  </a:moveTo>
                                  <a:cubicBezTo>
                                    <a:pt x="678" y="450"/>
                                    <a:pt x="676" y="453"/>
                                    <a:pt x="676" y="455"/>
                                  </a:cubicBezTo>
                                  <a:cubicBezTo>
                                    <a:pt x="676" y="456"/>
                                    <a:pt x="676" y="456"/>
                                    <a:pt x="676" y="456"/>
                                  </a:cubicBezTo>
                                  <a:cubicBezTo>
                                    <a:pt x="677" y="456"/>
                                    <a:pt x="679" y="456"/>
                                    <a:pt x="681" y="456"/>
                                  </a:cubicBezTo>
                                  <a:cubicBezTo>
                                    <a:pt x="683" y="456"/>
                                    <a:pt x="684" y="456"/>
                                    <a:pt x="686" y="456"/>
                                  </a:cubicBezTo>
                                  <a:cubicBezTo>
                                    <a:pt x="686" y="456"/>
                                    <a:pt x="686" y="456"/>
                                    <a:pt x="686" y="455"/>
                                  </a:cubicBezTo>
                                  <a:cubicBezTo>
                                    <a:pt x="686" y="453"/>
                                    <a:pt x="684" y="450"/>
                                    <a:pt x="681" y="450"/>
                                  </a:cubicBezTo>
                                  <a:close/>
                                  <a:moveTo>
                                    <a:pt x="691" y="447"/>
                                  </a:moveTo>
                                  <a:cubicBezTo>
                                    <a:pt x="692" y="444"/>
                                    <a:pt x="692" y="442"/>
                                    <a:pt x="693" y="440"/>
                                  </a:cubicBezTo>
                                  <a:cubicBezTo>
                                    <a:pt x="690" y="437"/>
                                    <a:pt x="685" y="436"/>
                                    <a:pt x="681" y="436"/>
                                  </a:cubicBezTo>
                                  <a:cubicBezTo>
                                    <a:pt x="677" y="436"/>
                                    <a:pt x="673" y="437"/>
                                    <a:pt x="669" y="440"/>
                                  </a:cubicBezTo>
                                  <a:cubicBezTo>
                                    <a:pt x="670" y="442"/>
                                    <a:pt x="671" y="444"/>
                                    <a:pt x="671" y="446"/>
                                  </a:cubicBezTo>
                                  <a:cubicBezTo>
                                    <a:pt x="674" y="443"/>
                                    <a:pt x="677" y="442"/>
                                    <a:pt x="681" y="442"/>
                                  </a:cubicBezTo>
                                  <a:cubicBezTo>
                                    <a:pt x="685" y="442"/>
                                    <a:pt x="689" y="444"/>
                                    <a:pt x="691" y="447"/>
                                  </a:cubicBezTo>
                                  <a:close/>
                                  <a:moveTo>
                                    <a:pt x="664" y="455"/>
                                  </a:moveTo>
                                  <a:cubicBezTo>
                                    <a:pt x="664" y="456"/>
                                    <a:pt x="664" y="457"/>
                                    <a:pt x="664" y="458"/>
                                  </a:cubicBezTo>
                                  <a:cubicBezTo>
                                    <a:pt x="666" y="458"/>
                                    <a:pt x="668" y="457"/>
                                    <a:pt x="670" y="457"/>
                                  </a:cubicBezTo>
                                  <a:cubicBezTo>
                                    <a:pt x="670" y="456"/>
                                    <a:pt x="670" y="456"/>
                                    <a:pt x="670" y="455"/>
                                  </a:cubicBezTo>
                                  <a:cubicBezTo>
                                    <a:pt x="670" y="442"/>
                                    <a:pt x="665" y="429"/>
                                    <a:pt x="656" y="420"/>
                                  </a:cubicBezTo>
                                  <a:cubicBezTo>
                                    <a:pt x="647" y="411"/>
                                    <a:pt x="635" y="406"/>
                                    <a:pt x="621" y="406"/>
                                  </a:cubicBezTo>
                                  <a:cubicBezTo>
                                    <a:pt x="607" y="406"/>
                                    <a:pt x="595" y="411"/>
                                    <a:pt x="586" y="420"/>
                                  </a:cubicBezTo>
                                  <a:cubicBezTo>
                                    <a:pt x="577" y="429"/>
                                    <a:pt x="571" y="442"/>
                                    <a:pt x="571" y="455"/>
                                  </a:cubicBezTo>
                                  <a:cubicBezTo>
                                    <a:pt x="571" y="456"/>
                                    <a:pt x="571" y="456"/>
                                    <a:pt x="571" y="457"/>
                                  </a:cubicBezTo>
                                  <a:cubicBezTo>
                                    <a:pt x="573" y="457"/>
                                    <a:pt x="575" y="458"/>
                                    <a:pt x="577" y="459"/>
                                  </a:cubicBezTo>
                                  <a:cubicBezTo>
                                    <a:pt x="577" y="458"/>
                                    <a:pt x="577" y="457"/>
                                    <a:pt x="577" y="455"/>
                                  </a:cubicBezTo>
                                  <a:cubicBezTo>
                                    <a:pt x="577" y="431"/>
                                    <a:pt x="597" y="412"/>
                                    <a:pt x="621" y="412"/>
                                  </a:cubicBezTo>
                                  <a:cubicBezTo>
                                    <a:pt x="645" y="412"/>
                                    <a:pt x="664" y="431"/>
                                    <a:pt x="664" y="455"/>
                                  </a:cubicBezTo>
                                  <a:close/>
                                  <a:moveTo>
                                    <a:pt x="657" y="455"/>
                                  </a:moveTo>
                                  <a:cubicBezTo>
                                    <a:pt x="657" y="458"/>
                                    <a:pt x="656" y="460"/>
                                    <a:pt x="656" y="462"/>
                                  </a:cubicBezTo>
                                  <a:cubicBezTo>
                                    <a:pt x="658" y="461"/>
                                    <a:pt x="660" y="460"/>
                                    <a:pt x="663" y="459"/>
                                  </a:cubicBezTo>
                                  <a:cubicBezTo>
                                    <a:pt x="663" y="458"/>
                                    <a:pt x="663" y="457"/>
                                    <a:pt x="663" y="455"/>
                                  </a:cubicBezTo>
                                  <a:cubicBezTo>
                                    <a:pt x="663" y="444"/>
                                    <a:pt x="658" y="433"/>
                                    <a:pt x="650" y="426"/>
                                  </a:cubicBezTo>
                                  <a:cubicBezTo>
                                    <a:pt x="643" y="418"/>
                                    <a:pt x="632" y="413"/>
                                    <a:pt x="621" y="413"/>
                                  </a:cubicBezTo>
                                  <a:cubicBezTo>
                                    <a:pt x="609" y="413"/>
                                    <a:pt x="599" y="418"/>
                                    <a:pt x="591" y="426"/>
                                  </a:cubicBezTo>
                                  <a:cubicBezTo>
                                    <a:pt x="584" y="433"/>
                                    <a:pt x="579" y="444"/>
                                    <a:pt x="579" y="455"/>
                                  </a:cubicBezTo>
                                  <a:cubicBezTo>
                                    <a:pt x="579" y="457"/>
                                    <a:pt x="579" y="458"/>
                                    <a:pt x="579" y="459"/>
                                  </a:cubicBezTo>
                                  <a:cubicBezTo>
                                    <a:pt x="581" y="460"/>
                                    <a:pt x="584" y="461"/>
                                    <a:pt x="586" y="463"/>
                                  </a:cubicBezTo>
                                  <a:cubicBezTo>
                                    <a:pt x="585" y="460"/>
                                    <a:pt x="585" y="458"/>
                                    <a:pt x="585" y="455"/>
                                  </a:cubicBezTo>
                                  <a:cubicBezTo>
                                    <a:pt x="585" y="436"/>
                                    <a:pt x="601" y="420"/>
                                    <a:pt x="621" y="420"/>
                                  </a:cubicBezTo>
                                  <a:cubicBezTo>
                                    <a:pt x="641" y="420"/>
                                    <a:pt x="657" y="436"/>
                                    <a:pt x="657" y="455"/>
                                  </a:cubicBezTo>
                                  <a:close/>
                                  <a:moveTo>
                                    <a:pt x="570" y="455"/>
                                  </a:moveTo>
                                  <a:cubicBezTo>
                                    <a:pt x="570" y="453"/>
                                    <a:pt x="570" y="451"/>
                                    <a:pt x="570" y="449"/>
                                  </a:cubicBezTo>
                                  <a:cubicBezTo>
                                    <a:pt x="568" y="446"/>
                                    <a:pt x="564" y="443"/>
                                    <a:pt x="560" y="443"/>
                                  </a:cubicBezTo>
                                  <a:cubicBezTo>
                                    <a:pt x="555" y="443"/>
                                    <a:pt x="552" y="446"/>
                                    <a:pt x="550" y="450"/>
                                  </a:cubicBezTo>
                                  <a:cubicBezTo>
                                    <a:pt x="549" y="449"/>
                                    <a:pt x="549" y="449"/>
                                    <a:pt x="549" y="448"/>
                                  </a:cubicBezTo>
                                  <a:cubicBezTo>
                                    <a:pt x="550" y="451"/>
                                    <a:pt x="550" y="453"/>
                                    <a:pt x="550" y="455"/>
                                  </a:cubicBezTo>
                                  <a:cubicBezTo>
                                    <a:pt x="550" y="456"/>
                                    <a:pt x="550" y="456"/>
                                    <a:pt x="550" y="457"/>
                                  </a:cubicBezTo>
                                  <a:cubicBezTo>
                                    <a:pt x="551" y="456"/>
                                    <a:pt x="552" y="456"/>
                                    <a:pt x="553" y="456"/>
                                  </a:cubicBezTo>
                                  <a:cubicBezTo>
                                    <a:pt x="553" y="456"/>
                                    <a:pt x="553" y="456"/>
                                    <a:pt x="553" y="455"/>
                                  </a:cubicBezTo>
                                  <a:cubicBezTo>
                                    <a:pt x="553" y="452"/>
                                    <a:pt x="556" y="449"/>
                                    <a:pt x="560" y="449"/>
                                  </a:cubicBezTo>
                                  <a:cubicBezTo>
                                    <a:pt x="564" y="449"/>
                                    <a:pt x="567" y="452"/>
                                    <a:pt x="567" y="455"/>
                                  </a:cubicBezTo>
                                  <a:cubicBezTo>
                                    <a:pt x="567" y="456"/>
                                    <a:pt x="567" y="456"/>
                                    <a:pt x="567" y="456"/>
                                  </a:cubicBezTo>
                                  <a:cubicBezTo>
                                    <a:pt x="568" y="456"/>
                                    <a:pt x="569" y="456"/>
                                    <a:pt x="570" y="457"/>
                                  </a:cubicBezTo>
                                  <a:cubicBezTo>
                                    <a:pt x="570" y="456"/>
                                    <a:pt x="570" y="456"/>
                                    <a:pt x="570" y="455"/>
                                  </a:cubicBezTo>
                                  <a:close/>
                                  <a:moveTo>
                                    <a:pt x="560" y="450"/>
                                  </a:moveTo>
                                  <a:cubicBezTo>
                                    <a:pt x="557" y="450"/>
                                    <a:pt x="555" y="453"/>
                                    <a:pt x="555" y="455"/>
                                  </a:cubicBezTo>
                                  <a:cubicBezTo>
                                    <a:pt x="555" y="456"/>
                                    <a:pt x="555" y="456"/>
                                    <a:pt x="555" y="456"/>
                                  </a:cubicBezTo>
                                  <a:cubicBezTo>
                                    <a:pt x="557" y="456"/>
                                    <a:pt x="558" y="456"/>
                                    <a:pt x="560" y="456"/>
                                  </a:cubicBezTo>
                                  <a:cubicBezTo>
                                    <a:pt x="562" y="456"/>
                                    <a:pt x="563" y="456"/>
                                    <a:pt x="565" y="456"/>
                                  </a:cubicBezTo>
                                  <a:cubicBezTo>
                                    <a:pt x="565" y="456"/>
                                    <a:pt x="565" y="456"/>
                                    <a:pt x="565" y="455"/>
                                  </a:cubicBezTo>
                                  <a:cubicBezTo>
                                    <a:pt x="565" y="453"/>
                                    <a:pt x="563" y="450"/>
                                    <a:pt x="560" y="450"/>
                                  </a:cubicBezTo>
                                  <a:close/>
                                  <a:moveTo>
                                    <a:pt x="570" y="447"/>
                                  </a:moveTo>
                                  <a:cubicBezTo>
                                    <a:pt x="571" y="444"/>
                                    <a:pt x="571" y="442"/>
                                    <a:pt x="572" y="440"/>
                                  </a:cubicBezTo>
                                  <a:cubicBezTo>
                                    <a:pt x="569" y="437"/>
                                    <a:pt x="564" y="436"/>
                                    <a:pt x="560" y="436"/>
                                  </a:cubicBezTo>
                                  <a:cubicBezTo>
                                    <a:pt x="555" y="436"/>
                                    <a:pt x="551" y="438"/>
                                    <a:pt x="548" y="440"/>
                                  </a:cubicBezTo>
                                  <a:cubicBezTo>
                                    <a:pt x="548" y="443"/>
                                    <a:pt x="549" y="445"/>
                                    <a:pt x="549" y="447"/>
                                  </a:cubicBezTo>
                                  <a:cubicBezTo>
                                    <a:pt x="549" y="447"/>
                                    <a:pt x="549" y="447"/>
                                    <a:pt x="549" y="447"/>
                                  </a:cubicBezTo>
                                  <a:cubicBezTo>
                                    <a:pt x="552" y="444"/>
                                    <a:pt x="556" y="442"/>
                                    <a:pt x="560" y="442"/>
                                  </a:cubicBezTo>
                                  <a:cubicBezTo>
                                    <a:pt x="564" y="442"/>
                                    <a:pt x="568" y="444"/>
                                    <a:pt x="570" y="447"/>
                                  </a:cubicBezTo>
                                  <a:close/>
                                  <a:moveTo>
                                    <a:pt x="542" y="455"/>
                                  </a:moveTo>
                                  <a:cubicBezTo>
                                    <a:pt x="542" y="457"/>
                                    <a:pt x="542" y="458"/>
                                    <a:pt x="542" y="459"/>
                                  </a:cubicBezTo>
                                  <a:cubicBezTo>
                                    <a:pt x="544" y="458"/>
                                    <a:pt x="546" y="457"/>
                                    <a:pt x="548" y="457"/>
                                  </a:cubicBezTo>
                                  <a:cubicBezTo>
                                    <a:pt x="548" y="456"/>
                                    <a:pt x="548" y="456"/>
                                    <a:pt x="548" y="455"/>
                                  </a:cubicBezTo>
                                  <a:cubicBezTo>
                                    <a:pt x="548" y="442"/>
                                    <a:pt x="543" y="429"/>
                                    <a:pt x="534" y="420"/>
                                  </a:cubicBezTo>
                                  <a:cubicBezTo>
                                    <a:pt x="525" y="411"/>
                                    <a:pt x="512" y="406"/>
                                    <a:pt x="499" y="406"/>
                                  </a:cubicBezTo>
                                  <a:cubicBezTo>
                                    <a:pt x="485" y="406"/>
                                    <a:pt x="473" y="411"/>
                                    <a:pt x="464" y="420"/>
                                  </a:cubicBezTo>
                                  <a:cubicBezTo>
                                    <a:pt x="455" y="429"/>
                                    <a:pt x="449" y="442"/>
                                    <a:pt x="449" y="455"/>
                                  </a:cubicBezTo>
                                  <a:cubicBezTo>
                                    <a:pt x="449" y="456"/>
                                    <a:pt x="449" y="456"/>
                                    <a:pt x="449" y="457"/>
                                  </a:cubicBezTo>
                                  <a:cubicBezTo>
                                    <a:pt x="451" y="457"/>
                                    <a:pt x="453" y="458"/>
                                    <a:pt x="455" y="459"/>
                                  </a:cubicBezTo>
                                  <a:cubicBezTo>
                                    <a:pt x="455" y="458"/>
                                    <a:pt x="455" y="457"/>
                                    <a:pt x="455" y="455"/>
                                  </a:cubicBezTo>
                                  <a:cubicBezTo>
                                    <a:pt x="455" y="431"/>
                                    <a:pt x="475" y="412"/>
                                    <a:pt x="499" y="412"/>
                                  </a:cubicBezTo>
                                  <a:cubicBezTo>
                                    <a:pt x="523" y="412"/>
                                    <a:pt x="542" y="431"/>
                                    <a:pt x="542" y="455"/>
                                  </a:cubicBezTo>
                                  <a:close/>
                                  <a:moveTo>
                                    <a:pt x="534" y="455"/>
                                  </a:moveTo>
                                  <a:cubicBezTo>
                                    <a:pt x="534" y="458"/>
                                    <a:pt x="534" y="460"/>
                                    <a:pt x="534" y="463"/>
                                  </a:cubicBezTo>
                                  <a:cubicBezTo>
                                    <a:pt x="536" y="462"/>
                                    <a:pt x="538" y="460"/>
                                    <a:pt x="540" y="459"/>
                                  </a:cubicBezTo>
                                  <a:cubicBezTo>
                                    <a:pt x="540" y="458"/>
                                    <a:pt x="541" y="457"/>
                                    <a:pt x="541" y="455"/>
                                  </a:cubicBezTo>
                                  <a:cubicBezTo>
                                    <a:pt x="541" y="444"/>
                                    <a:pt x="536" y="433"/>
                                    <a:pt x="528" y="426"/>
                                  </a:cubicBezTo>
                                  <a:cubicBezTo>
                                    <a:pt x="521" y="418"/>
                                    <a:pt x="510" y="413"/>
                                    <a:pt x="499" y="413"/>
                                  </a:cubicBezTo>
                                  <a:cubicBezTo>
                                    <a:pt x="487" y="413"/>
                                    <a:pt x="477" y="418"/>
                                    <a:pt x="469" y="426"/>
                                  </a:cubicBezTo>
                                  <a:cubicBezTo>
                                    <a:pt x="461" y="433"/>
                                    <a:pt x="457" y="444"/>
                                    <a:pt x="457" y="455"/>
                                  </a:cubicBezTo>
                                  <a:cubicBezTo>
                                    <a:pt x="457" y="457"/>
                                    <a:pt x="457" y="458"/>
                                    <a:pt x="457" y="459"/>
                                  </a:cubicBezTo>
                                  <a:cubicBezTo>
                                    <a:pt x="459" y="460"/>
                                    <a:pt x="461" y="461"/>
                                    <a:pt x="464" y="463"/>
                                  </a:cubicBezTo>
                                  <a:cubicBezTo>
                                    <a:pt x="463" y="460"/>
                                    <a:pt x="463" y="458"/>
                                    <a:pt x="463" y="455"/>
                                  </a:cubicBezTo>
                                  <a:cubicBezTo>
                                    <a:pt x="463" y="436"/>
                                    <a:pt x="479" y="420"/>
                                    <a:pt x="499" y="420"/>
                                  </a:cubicBezTo>
                                  <a:cubicBezTo>
                                    <a:pt x="518" y="420"/>
                                    <a:pt x="534" y="436"/>
                                    <a:pt x="534" y="455"/>
                                  </a:cubicBezTo>
                                  <a:close/>
                                  <a:moveTo>
                                    <a:pt x="447" y="455"/>
                                  </a:moveTo>
                                  <a:cubicBezTo>
                                    <a:pt x="447" y="453"/>
                                    <a:pt x="448" y="451"/>
                                    <a:pt x="448" y="449"/>
                                  </a:cubicBezTo>
                                  <a:cubicBezTo>
                                    <a:pt x="446" y="446"/>
                                    <a:pt x="442" y="443"/>
                                    <a:pt x="438" y="443"/>
                                  </a:cubicBezTo>
                                  <a:cubicBezTo>
                                    <a:pt x="434" y="443"/>
                                    <a:pt x="431" y="445"/>
                                    <a:pt x="428" y="448"/>
                                  </a:cubicBezTo>
                                  <a:cubicBezTo>
                                    <a:pt x="429" y="450"/>
                                    <a:pt x="429" y="453"/>
                                    <a:pt x="429" y="455"/>
                                  </a:cubicBezTo>
                                  <a:cubicBezTo>
                                    <a:pt x="429" y="456"/>
                                    <a:pt x="429" y="456"/>
                                    <a:pt x="429" y="456"/>
                                  </a:cubicBezTo>
                                  <a:cubicBezTo>
                                    <a:pt x="430" y="456"/>
                                    <a:pt x="430" y="456"/>
                                    <a:pt x="431" y="456"/>
                                  </a:cubicBezTo>
                                  <a:cubicBezTo>
                                    <a:pt x="431" y="456"/>
                                    <a:pt x="431" y="456"/>
                                    <a:pt x="431" y="455"/>
                                  </a:cubicBezTo>
                                  <a:cubicBezTo>
                                    <a:pt x="431" y="452"/>
                                    <a:pt x="434" y="449"/>
                                    <a:pt x="438" y="449"/>
                                  </a:cubicBezTo>
                                  <a:cubicBezTo>
                                    <a:pt x="441" y="449"/>
                                    <a:pt x="444" y="452"/>
                                    <a:pt x="444" y="455"/>
                                  </a:cubicBezTo>
                                  <a:cubicBezTo>
                                    <a:pt x="444" y="456"/>
                                    <a:pt x="444" y="456"/>
                                    <a:pt x="444" y="456"/>
                                  </a:cubicBezTo>
                                  <a:cubicBezTo>
                                    <a:pt x="445" y="456"/>
                                    <a:pt x="446" y="456"/>
                                    <a:pt x="447" y="457"/>
                                  </a:cubicBezTo>
                                  <a:cubicBezTo>
                                    <a:pt x="447" y="456"/>
                                    <a:pt x="447" y="456"/>
                                    <a:pt x="447" y="455"/>
                                  </a:cubicBezTo>
                                  <a:close/>
                                  <a:moveTo>
                                    <a:pt x="438" y="450"/>
                                  </a:moveTo>
                                  <a:cubicBezTo>
                                    <a:pt x="435" y="450"/>
                                    <a:pt x="433" y="453"/>
                                    <a:pt x="433" y="455"/>
                                  </a:cubicBezTo>
                                  <a:cubicBezTo>
                                    <a:pt x="433" y="456"/>
                                    <a:pt x="433" y="456"/>
                                    <a:pt x="433" y="456"/>
                                  </a:cubicBezTo>
                                  <a:cubicBezTo>
                                    <a:pt x="434" y="456"/>
                                    <a:pt x="436" y="456"/>
                                    <a:pt x="438" y="456"/>
                                  </a:cubicBezTo>
                                  <a:cubicBezTo>
                                    <a:pt x="439" y="456"/>
                                    <a:pt x="441" y="456"/>
                                    <a:pt x="443" y="456"/>
                                  </a:cubicBezTo>
                                  <a:cubicBezTo>
                                    <a:pt x="443" y="456"/>
                                    <a:pt x="443" y="456"/>
                                    <a:pt x="443" y="455"/>
                                  </a:cubicBezTo>
                                  <a:cubicBezTo>
                                    <a:pt x="443" y="453"/>
                                    <a:pt x="441" y="450"/>
                                    <a:pt x="438" y="450"/>
                                  </a:cubicBezTo>
                                  <a:close/>
                                  <a:moveTo>
                                    <a:pt x="448" y="447"/>
                                  </a:moveTo>
                                  <a:cubicBezTo>
                                    <a:pt x="449" y="444"/>
                                    <a:pt x="449" y="442"/>
                                    <a:pt x="450" y="440"/>
                                  </a:cubicBezTo>
                                  <a:cubicBezTo>
                                    <a:pt x="446" y="437"/>
                                    <a:pt x="442" y="436"/>
                                    <a:pt x="438" y="436"/>
                                  </a:cubicBezTo>
                                  <a:cubicBezTo>
                                    <a:pt x="434" y="436"/>
                                    <a:pt x="430" y="437"/>
                                    <a:pt x="426" y="440"/>
                                  </a:cubicBezTo>
                                  <a:cubicBezTo>
                                    <a:pt x="427" y="442"/>
                                    <a:pt x="428" y="444"/>
                                    <a:pt x="428" y="446"/>
                                  </a:cubicBezTo>
                                  <a:cubicBezTo>
                                    <a:pt x="431" y="443"/>
                                    <a:pt x="434" y="442"/>
                                    <a:pt x="438" y="442"/>
                                  </a:cubicBezTo>
                                  <a:cubicBezTo>
                                    <a:pt x="442" y="442"/>
                                    <a:pt x="446" y="444"/>
                                    <a:pt x="448" y="447"/>
                                  </a:cubicBezTo>
                                  <a:close/>
                                  <a:moveTo>
                                    <a:pt x="421" y="455"/>
                                  </a:moveTo>
                                  <a:cubicBezTo>
                                    <a:pt x="421" y="456"/>
                                    <a:pt x="421" y="457"/>
                                    <a:pt x="421" y="458"/>
                                  </a:cubicBezTo>
                                  <a:cubicBezTo>
                                    <a:pt x="423" y="458"/>
                                    <a:pt x="425" y="457"/>
                                    <a:pt x="427" y="457"/>
                                  </a:cubicBezTo>
                                  <a:cubicBezTo>
                                    <a:pt x="427" y="456"/>
                                    <a:pt x="427" y="456"/>
                                    <a:pt x="427" y="455"/>
                                  </a:cubicBezTo>
                                  <a:cubicBezTo>
                                    <a:pt x="427" y="442"/>
                                    <a:pt x="422" y="429"/>
                                    <a:pt x="413" y="420"/>
                                  </a:cubicBezTo>
                                  <a:cubicBezTo>
                                    <a:pt x="404" y="411"/>
                                    <a:pt x="391" y="406"/>
                                    <a:pt x="378" y="406"/>
                                  </a:cubicBezTo>
                                  <a:cubicBezTo>
                                    <a:pt x="364" y="406"/>
                                    <a:pt x="352" y="411"/>
                                    <a:pt x="343" y="420"/>
                                  </a:cubicBezTo>
                                  <a:cubicBezTo>
                                    <a:pt x="334" y="429"/>
                                    <a:pt x="328" y="442"/>
                                    <a:pt x="328" y="455"/>
                                  </a:cubicBezTo>
                                  <a:cubicBezTo>
                                    <a:pt x="328" y="456"/>
                                    <a:pt x="328" y="456"/>
                                    <a:pt x="328" y="457"/>
                                  </a:cubicBezTo>
                                  <a:cubicBezTo>
                                    <a:pt x="330" y="457"/>
                                    <a:pt x="332" y="458"/>
                                    <a:pt x="334" y="459"/>
                                  </a:cubicBezTo>
                                  <a:cubicBezTo>
                                    <a:pt x="334" y="458"/>
                                    <a:pt x="334" y="457"/>
                                    <a:pt x="334" y="455"/>
                                  </a:cubicBezTo>
                                  <a:cubicBezTo>
                                    <a:pt x="334" y="431"/>
                                    <a:pt x="354" y="412"/>
                                    <a:pt x="378" y="412"/>
                                  </a:cubicBezTo>
                                  <a:cubicBezTo>
                                    <a:pt x="402" y="412"/>
                                    <a:pt x="421" y="431"/>
                                    <a:pt x="421" y="455"/>
                                  </a:cubicBezTo>
                                  <a:close/>
                                  <a:moveTo>
                                    <a:pt x="414" y="455"/>
                                  </a:moveTo>
                                  <a:cubicBezTo>
                                    <a:pt x="414" y="458"/>
                                    <a:pt x="413" y="460"/>
                                    <a:pt x="413" y="462"/>
                                  </a:cubicBezTo>
                                  <a:cubicBezTo>
                                    <a:pt x="415" y="461"/>
                                    <a:pt x="417" y="460"/>
                                    <a:pt x="420" y="459"/>
                                  </a:cubicBezTo>
                                  <a:cubicBezTo>
                                    <a:pt x="420" y="458"/>
                                    <a:pt x="420" y="457"/>
                                    <a:pt x="420" y="455"/>
                                  </a:cubicBezTo>
                                  <a:cubicBezTo>
                                    <a:pt x="420" y="444"/>
                                    <a:pt x="415" y="433"/>
                                    <a:pt x="407" y="426"/>
                                  </a:cubicBezTo>
                                  <a:cubicBezTo>
                                    <a:pt x="400" y="418"/>
                                    <a:pt x="389" y="413"/>
                                    <a:pt x="378" y="413"/>
                                  </a:cubicBezTo>
                                  <a:cubicBezTo>
                                    <a:pt x="366" y="413"/>
                                    <a:pt x="356" y="418"/>
                                    <a:pt x="348" y="426"/>
                                  </a:cubicBezTo>
                                  <a:cubicBezTo>
                                    <a:pt x="341" y="433"/>
                                    <a:pt x="336" y="444"/>
                                    <a:pt x="336" y="455"/>
                                  </a:cubicBezTo>
                                  <a:cubicBezTo>
                                    <a:pt x="336" y="457"/>
                                    <a:pt x="336" y="458"/>
                                    <a:pt x="336" y="459"/>
                                  </a:cubicBezTo>
                                  <a:cubicBezTo>
                                    <a:pt x="338" y="460"/>
                                    <a:pt x="341" y="461"/>
                                    <a:pt x="343" y="463"/>
                                  </a:cubicBezTo>
                                  <a:cubicBezTo>
                                    <a:pt x="342" y="460"/>
                                    <a:pt x="342" y="458"/>
                                    <a:pt x="342" y="455"/>
                                  </a:cubicBezTo>
                                  <a:cubicBezTo>
                                    <a:pt x="342" y="436"/>
                                    <a:pt x="358" y="420"/>
                                    <a:pt x="378" y="420"/>
                                  </a:cubicBezTo>
                                  <a:cubicBezTo>
                                    <a:pt x="398" y="420"/>
                                    <a:pt x="414" y="436"/>
                                    <a:pt x="414" y="455"/>
                                  </a:cubicBezTo>
                                  <a:close/>
                                  <a:moveTo>
                                    <a:pt x="327" y="455"/>
                                  </a:moveTo>
                                  <a:cubicBezTo>
                                    <a:pt x="327" y="453"/>
                                    <a:pt x="327" y="451"/>
                                    <a:pt x="327" y="449"/>
                                  </a:cubicBezTo>
                                  <a:cubicBezTo>
                                    <a:pt x="325" y="446"/>
                                    <a:pt x="321" y="443"/>
                                    <a:pt x="317" y="443"/>
                                  </a:cubicBezTo>
                                  <a:cubicBezTo>
                                    <a:pt x="313" y="443"/>
                                    <a:pt x="309" y="446"/>
                                    <a:pt x="307" y="449"/>
                                  </a:cubicBezTo>
                                  <a:cubicBezTo>
                                    <a:pt x="307" y="451"/>
                                    <a:pt x="307" y="453"/>
                                    <a:pt x="307" y="455"/>
                                  </a:cubicBezTo>
                                  <a:cubicBezTo>
                                    <a:pt x="307" y="456"/>
                                    <a:pt x="307" y="456"/>
                                    <a:pt x="307" y="457"/>
                                  </a:cubicBezTo>
                                  <a:cubicBezTo>
                                    <a:pt x="308" y="456"/>
                                    <a:pt x="309" y="456"/>
                                    <a:pt x="310" y="456"/>
                                  </a:cubicBezTo>
                                  <a:cubicBezTo>
                                    <a:pt x="310" y="456"/>
                                    <a:pt x="310" y="456"/>
                                    <a:pt x="310" y="455"/>
                                  </a:cubicBezTo>
                                  <a:cubicBezTo>
                                    <a:pt x="310" y="452"/>
                                    <a:pt x="313" y="449"/>
                                    <a:pt x="317" y="449"/>
                                  </a:cubicBezTo>
                                  <a:cubicBezTo>
                                    <a:pt x="321" y="449"/>
                                    <a:pt x="324" y="452"/>
                                    <a:pt x="324" y="455"/>
                                  </a:cubicBezTo>
                                  <a:cubicBezTo>
                                    <a:pt x="324" y="456"/>
                                    <a:pt x="324" y="456"/>
                                    <a:pt x="324" y="456"/>
                                  </a:cubicBezTo>
                                  <a:cubicBezTo>
                                    <a:pt x="325" y="456"/>
                                    <a:pt x="326" y="456"/>
                                    <a:pt x="327" y="457"/>
                                  </a:cubicBezTo>
                                  <a:cubicBezTo>
                                    <a:pt x="327" y="456"/>
                                    <a:pt x="327" y="456"/>
                                    <a:pt x="327" y="455"/>
                                  </a:cubicBezTo>
                                  <a:close/>
                                  <a:moveTo>
                                    <a:pt x="317" y="450"/>
                                  </a:moveTo>
                                  <a:cubicBezTo>
                                    <a:pt x="314" y="450"/>
                                    <a:pt x="312" y="453"/>
                                    <a:pt x="312" y="455"/>
                                  </a:cubicBezTo>
                                  <a:cubicBezTo>
                                    <a:pt x="312" y="456"/>
                                    <a:pt x="312" y="456"/>
                                    <a:pt x="312" y="456"/>
                                  </a:cubicBezTo>
                                  <a:cubicBezTo>
                                    <a:pt x="314" y="456"/>
                                    <a:pt x="315" y="456"/>
                                    <a:pt x="317" y="456"/>
                                  </a:cubicBezTo>
                                  <a:cubicBezTo>
                                    <a:pt x="319" y="456"/>
                                    <a:pt x="320" y="456"/>
                                    <a:pt x="322" y="456"/>
                                  </a:cubicBezTo>
                                  <a:cubicBezTo>
                                    <a:pt x="322" y="456"/>
                                    <a:pt x="322" y="456"/>
                                    <a:pt x="322" y="455"/>
                                  </a:cubicBezTo>
                                  <a:cubicBezTo>
                                    <a:pt x="322" y="453"/>
                                    <a:pt x="320" y="450"/>
                                    <a:pt x="317" y="450"/>
                                  </a:cubicBezTo>
                                  <a:close/>
                                  <a:moveTo>
                                    <a:pt x="327" y="447"/>
                                  </a:moveTo>
                                  <a:cubicBezTo>
                                    <a:pt x="328" y="444"/>
                                    <a:pt x="328" y="442"/>
                                    <a:pt x="329" y="440"/>
                                  </a:cubicBezTo>
                                  <a:cubicBezTo>
                                    <a:pt x="326" y="437"/>
                                    <a:pt x="321" y="436"/>
                                    <a:pt x="317" y="436"/>
                                  </a:cubicBezTo>
                                  <a:cubicBezTo>
                                    <a:pt x="312" y="436"/>
                                    <a:pt x="308" y="437"/>
                                    <a:pt x="305" y="440"/>
                                  </a:cubicBezTo>
                                  <a:cubicBezTo>
                                    <a:pt x="305" y="442"/>
                                    <a:pt x="306" y="445"/>
                                    <a:pt x="306" y="447"/>
                                  </a:cubicBezTo>
                                  <a:cubicBezTo>
                                    <a:pt x="309" y="444"/>
                                    <a:pt x="313" y="442"/>
                                    <a:pt x="317" y="442"/>
                                  </a:cubicBezTo>
                                  <a:cubicBezTo>
                                    <a:pt x="321" y="442"/>
                                    <a:pt x="325" y="444"/>
                                    <a:pt x="327" y="447"/>
                                  </a:cubicBezTo>
                                  <a:close/>
                                  <a:moveTo>
                                    <a:pt x="299" y="455"/>
                                  </a:moveTo>
                                  <a:cubicBezTo>
                                    <a:pt x="299" y="457"/>
                                    <a:pt x="299" y="458"/>
                                    <a:pt x="299" y="459"/>
                                  </a:cubicBezTo>
                                  <a:cubicBezTo>
                                    <a:pt x="301" y="458"/>
                                    <a:pt x="303" y="457"/>
                                    <a:pt x="305" y="457"/>
                                  </a:cubicBezTo>
                                  <a:cubicBezTo>
                                    <a:pt x="305" y="456"/>
                                    <a:pt x="306" y="456"/>
                                    <a:pt x="306" y="455"/>
                                  </a:cubicBezTo>
                                  <a:cubicBezTo>
                                    <a:pt x="306" y="442"/>
                                    <a:pt x="300" y="429"/>
                                    <a:pt x="291" y="420"/>
                                  </a:cubicBezTo>
                                  <a:cubicBezTo>
                                    <a:pt x="282" y="411"/>
                                    <a:pt x="270" y="406"/>
                                    <a:pt x="256" y="406"/>
                                  </a:cubicBezTo>
                                  <a:cubicBezTo>
                                    <a:pt x="242" y="406"/>
                                    <a:pt x="230" y="411"/>
                                    <a:pt x="221" y="420"/>
                                  </a:cubicBezTo>
                                  <a:cubicBezTo>
                                    <a:pt x="212" y="429"/>
                                    <a:pt x="206" y="442"/>
                                    <a:pt x="206" y="455"/>
                                  </a:cubicBezTo>
                                  <a:cubicBezTo>
                                    <a:pt x="206" y="456"/>
                                    <a:pt x="206" y="456"/>
                                    <a:pt x="206" y="457"/>
                                  </a:cubicBezTo>
                                  <a:cubicBezTo>
                                    <a:pt x="208" y="457"/>
                                    <a:pt x="210" y="458"/>
                                    <a:pt x="213" y="459"/>
                                  </a:cubicBezTo>
                                  <a:cubicBezTo>
                                    <a:pt x="212" y="458"/>
                                    <a:pt x="212" y="457"/>
                                    <a:pt x="212" y="455"/>
                                  </a:cubicBezTo>
                                  <a:cubicBezTo>
                                    <a:pt x="212" y="431"/>
                                    <a:pt x="232" y="412"/>
                                    <a:pt x="256" y="412"/>
                                  </a:cubicBezTo>
                                  <a:cubicBezTo>
                                    <a:pt x="280" y="412"/>
                                    <a:pt x="299" y="431"/>
                                    <a:pt x="299" y="455"/>
                                  </a:cubicBezTo>
                                  <a:close/>
                                  <a:moveTo>
                                    <a:pt x="292" y="455"/>
                                  </a:moveTo>
                                  <a:cubicBezTo>
                                    <a:pt x="292" y="458"/>
                                    <a:pt x="291" y="460"/>
                                    <a:pt x="291" y="463"/>
                                  </a:cubicBezTo>
                                  <a:cubicBezTo>
                                    <a:pt x="293" y="461"/>
                                    <a:pt x="295" y="460"/>
                                    <a:pt x="298" y="459"/>
                                  </a:cubicBezTo>
                                  <a:cubicBezTo>
                                    <a:pt x="298" y="458"/>
                                    <a:pt x="298" y="457"/>
                                    <a:pt x="298" y="455"/>
                                  </a:cubicBezTo>
                                  <a:cubicBezTo>
                                    <a:pt x="298" y="444"/>
                                    <a:pt x="293" y="433"/>
                                    <a:pt x="286" y="426"/>
                                  </a:cubicBezTo>
                                  <a:cubicBezTo>
                                    <a:pt x="278" y="418"/>
                                    <a:pt x="267" y="413"/>
                                    <a:pt x="256" y="413"/>
                                  </a:cubicBezTo>
                                  <a:cubicBezTo>
                                    <a:pt x="244" y="413"/>
                                    <a:pt x="234" y="418"/>
                                    <a:pt x="226" y="426"/>
                                  </a:cubicBezTo>
                                  <a:cubicBezTo>
                                    <a:pt x="219" y="433"/>
                                    <a:pt x="214" y="444"/>
                                    <a:pt x="214" y="455"/>
                                  </a:cubicBezTo>
                                  <a:cubicBezTo>
                                    <a:pt x="214" y="457"/>
                                    <a:pt x="214" y="458"/>
                                    <a:pt x="214" y="459"/>
                                  </a:cubicBezTo>
                                  <a:cubicBezTo>
                                    <a:pt x="216" y="460"/>
                                    <a:pt x="219" y="461"/>
                                    <a:pt x="221" y="463"/>
                                  </a:cubicBezTo>
                                  <a:cubicBezTo>
                                    <a:pt x="220" y="460"/>
                                    <a:pt x="220" y="458"/>
                                    <a:pt x="220" y="455"/>
                                  </a:cubicBezTo>
                                  <a:cubicBezTo>
                                    <a:pt x="220" y="436"/>
                                    <a:pt x="236" y="420"/>
                                    <a:pt x="256" y="420"/>
                                  </a:cubicBezTo>
                                  <a:cubicBezTo>
                                    <a:pt x="276" y="420"/>
                                    <a:pt x="292" y="436"/>
                                    <a:pt x="292" y="455"/>
                                  </a:cubicBezTo>
                                  <a:close/>
                                  <a:moveTo>
                                    <a:pt x="205" y="455"/>
                                  </a:moveTo>
                                  <a:cubicBezTo>
                                    <a:pt x="205" y="453"/>
                                    <a:pt x="205" y="451"/>
                                    <a:pt x="205" y="449"/>
                                  </a:cubicBezTo>
                                  <a:cubicBezTo>
                                    <a:pt x="203" y="446"/>
                                    <a:pt x="199" y="443"/>
                                    <a:pt x="195" y="443"/>
                                  </a:cubicBezTo>
                                  <a:cubicBezTo>
                                    <a:pt x="191" y="443"/>
                                    <a:pt x="188" y="445"/>
                                    <a:pt x="186" y="448"/>
                                  </a:cubicBezTo>
                                  <a:cubicBezTo>
                                    <a:pt x="186" y="450"/>
                                    <a:pt x="186" y="453"/>
                                    <a:pt x="186" y="455"/>
                                  </a:cubicBezTo>
                                  <a:cubicBezTo>
                                    <a:pt x="186" y="456"/>
                                    <a:pt x="186" y="456"/>
                                    <a:pt x="186" y="456"/>
                                  </a:cubicBezTo>
                                  <a:cubicBezTo>
                                    <a:pt x="187" y="456"/>
                                    <a:pt x="188" y="456"/>
                                    <a:pt x="188" y="456"/>
                                  </a:cubicBezTo>
                                  <a:cubicBezTo>
                                    <a:pt x="188" y="456"/>
                                    <a:pt x="188" y="456"/>
                                    <a:pt x="188" y="455"/>
                                  </a:cubicBezTo>
                                  <a:cubicBezTo>
                                    <a:pt x="188" y="452"/>
                                    <a:pt x="191" y="449"/>
                                    <a:pt x="195" y="449"/>
                                  </a:cubicBezTo>
                                  <a:cubicBezTo>
                                    <a:pt x="199" y="449"/>
                                    <a:pt x="202" y="452"/>
                                    <a:pt x="202" y="455"/>
                                  </a:cubicBezTo>
                                  <a:cubicBezTo>
                                    <a:pt x="202" y="456"/>
                                    <a:pt x="202" y="456"/>
                                    <a:pt x="202" y="456"/>
                                  </a:cubicBezTo>
                                  <a:cubicBezTo>
                                    <a:pt x="203" y="456"/>
                                    <a:pt x="204" y="456"/>
                                    <a:pt x="205" y="457"/>
                                  </a:cubicBezTo>
                                  <a:cubicBezTo>
                                    <a:pt x="205" y="456"/>
                                    <a:pt x="205" y="456"/>
                                    <a:pt x="205" y="455"/>
                                  </a:cubicBezTo>
                                  <a:close/>
                                  <a:moveTo>
                                    <a:pt x="195" y="450"/>
                                  </a:moveTo>
                                  <a:cubicBezTo>
                                    <a:pt x="192" y="450"/>
                                    <a:pt x="190" y="453"/>
                                    <a:pt x="190" y="455"/>
                                  </a:cubicBezTo>
                                  <a:cubicBezTo>
                                    <a:pt x="190" y="456"/>
                                    <a:pt x="190" y="456"/>
                                    <a:pt x="190" y="456"/>
                                  </a:cubicBezTo>
                                  <a:cubicBezTo>
                                    <a:pt x="192" y="456"/>
                                    <a:pt x="193" y="456"/>
                                    <a:pt x="195" y="456"/>
                                  </a:cubicBezTo>
                                  <a:cubicBezTo>
                                    <a:pt x="197" y="456"/>
                                    <a:pt x="198" y="456"/>
                                    <a:pt x="200" y="456"/>
                                  </a:cubicBezTo>
                                  <a:cubicBezTo>
                                    <a:pt x="200" y="456"/>
                                    <a:pt x="200" y="456"/>
                                    <a:pt x="200" y="455"/>
                                  </a:cubicBezTo>
                                  <a:cubicBezTo>
                                    <a:pt x="200" y="453"/>
                                    <a:pt x="198" y="450"/>
                                    <a:pt x="195" y="450"/>
                                  </a:cubicBezTo>
                                  <a:close/>
                                  <a:moveTo>
                                    <a:pt x="205" y="447"/>
                                  </a:moveTo>
                                  <a:cubicBezTo>
                                    <a:pt x="206" y="444"/>
                                    <a:pt x="206" y="442"/>
                                    <a:pt x="207" y="440"/>
                                  </a:cubicBezTo>
                                  <a:cubicBezTo>
                                    <a:pt x="204" y="437"/>
                                    <a:pt x="200" y="436"/>
                                    <a:pt x="195" y="436"/>
                                  </a:cubicBezTo>
                                  <a:cubicBezTo>
                                    <a:pt x="191" y="436"/>
                                    <a:pt x="187" y="437"/>
                                    <a:pt x="184" y="440"/>
                                  </a:cubicBezTo>
                                  <a:cubicBezTo>
                                    <a:pt x="184" y="442"/>
                                    <a:pt x="185" y="444"/>
                                    <a:pt x="185" y="446"/>
                                  </a:cubicBezTo>
                                  <a:cubicBezTo>
                                    <a:pt x="188" y="443"/>
                                    <a:pt x="191" y="442"/>
                                    <a:pt x="195" y="442"/>
                                  </a:cubicBezTo>
                                  <a:cubicBezTo>
                                    <a:pt x="199" y="442"/>
                                    <a:pt x="203" y="444"/>
                                    <a:pt x="205" y="447"/>
                                  </a:cubicBezTo>
                                  <a:close/>
                                  <a:moveTo>
                                    <a:pt x="179" y="455"/>
                                  </a:moveTo>
                                  <a:cubicBezTo>
                                    <a:pt x="179" y="456"/>
                                    <a:pt x="178" y="457"/>
                                    <a:pt x="178" y="458"/>
                                  </a:cubicBezTo>
                                  <a:cubicBezTo>
                                    <a:pt x="180" y="458"/>
                                    <a:pt x="183" y="457"/>
                                    <a:pt x="185" y="457"/>
                                  </a:cubicBezTo>
                                  <a:cubicBezTo>
                                    <a:pt x="185" y="456"/>
                                    <a:pt x="185" y="456"/>
                                    <a:pt x="185" y="455"/>
                                  </a:cubicBezTo>
                                  <a:cubicBezTo>
                                    <a:pt x="185" y="442"/>
                                    <a:pt x="179" y="429"/>
                                    <a:pt x="170" y="420"/>
                                  </a:cubicBezTo>
                                  <a:cubicBezTo>
                                    <a:pt x="161" y="411"/>
                                    <a:pt x="149" y="406"/>
                                    <a:pt x="135" y="406"/>
                                  </a:cubicBezTo>
                                  <a:cubicBezTo>
                                    <a:pt x="121" y="406"/>
                                    <a:pt x="109" y="411"/>
                                    <a:pt x="100" y="420"/>
                                  </a:cubicBezTo>
                                  <a:cubicBezTo>
                                    <a:pt x="91" y="429"/>
                                    <a:pt x="85" y="442"/>
                                    <a:pt x="85" y="455"/>
                                  </a:cubicBezTo>
                                  <a:cubicBezTo>
                                    <a:pt x="85" y="456"/>
                                    <a:pt x="85" y="456"/>
                                    <a:pt x="85" y="457"/>
                                  </a:cubicBezTo>
                                  <a:cubicBezTo>
                                    <a:pt x="88" y="457"/>
                                    <a:pt x="90" y="458"/>
                                    <a:pt x="92" y="459"/>
                                  </a:cubicBezTo>
                                  <a:cubicBezTo>
                                    <a:pt x="92" y="458"/>
                                    <a:pt x="92" y="457"/>
                                    <a:pt x="92" y="455"/>
                                  </a:cubicBezTo>
                                  <a:cubicBezTo>
                                    <a:pt x="92" y="431"/>
                                    <a:pt x="111" y="412"/>
                                    <a:pt x="135" y="412"/>
                                  </a:cubicBezTo>
                                  <a:cubicBezTo>
                                    <a:pt x="159" y="412"/>
                                    <a:pt x="179" y="431"/>
                                    <a:pt x="179" y="455"/>
                                  </a:cubicBezTo>
                                  <a:close/>
                                  <a:moveTo>
                                    <a:pt x="171" y="455"/>
                                  </a:moveTo>
                                  <a:cubicBezTo>
                                    <a:pt x="171" y="458"/>
                                    <a:pt x="171" y="460"/>
                                    <a:pt x="170" y="462"/>
                                  </a:cubicBezTo>
                                  <a:cubicBezTo>
                                    <a:pt x="172" y="461"/>
                                    <a:pt x="175" y="460"/>
                                    <a:pt x="177" y="459"/>
                                  </a:cubicBezTo>
                                  <a:cubicBezTo>
                                    <a:pt x="177" y="458"/>
                                    <a:pt x="177" y="457"/>
                                    <a:pt x="177" y="455"/>
                                  </a:cubicBezTo>
                                  <a:cubicBezTo>
                                    <a:pt x="177" y="444"/>
                                    <a:pt x="172" y="433"/>
                                    <a:pt x="165" y="426"/>
                                  </a:cubicBezTo>
                                  <a:cubicBezTo>
                                    <a:pt x="157" y="418"/>
                                    <a:pt x="147" y="413"/>
                                    <a:pt x="135" y="413"/>
                                  </a:cubicBezTo>
                                  <a:cubicBezTo>
                                    <a:pt x="123" y="413"/>
                                    <a:pt x="113" y="418"/>
                                    <a:pt x="105" y="426"/>
                                  </a:cubicBezTo>
                                  <a:cubicBezTo>
                                    <a:pt x="98" y="433"/>
                                    <a:pt x="93" y="444"/>
                                    <a:pt x="93" y="455"/>
                                  </a:cubicBezTo>
                                  <a:cubicBezTo>
                                    <a:pt x="93" y="457"/>
                                    <a:pt x="93" y="458"/>
                                    <a:pt x="93" y="459"/>
                                  </a:cubicBezTo>
                                  <a:cubicBezTo>
                                    <a:pt x="96" y="460"/>
                                    <a:pt x="98" y="461"/>
                                    <a:pt x="100" y="463"/>
                                  </a:cubicBezTo>
                                  <a:cubicBezTo>
                                    <a:pt x="99" y="460"/>
                                    <a:pt x="99" y="458"/>
                                    <a:pt x="99" y="455"/>
                                  </a:cubicBezTo>
                                  <a:cubicBezTo>
                                    <a:pt x="99" y="436"/>
                                    <a:pt x="115" y="420"/>
                                    <a:pt x="135" y="420"/>
                                  </a:cubicBezTo>
                                  <a:cubicBezTo>
                                    <a:pt x="155" y="420"/>
                                    <a:pt x="171" y="436"/>
                                    <a:pt x="171" y="455"/>
                                  </a:cubicBezTo>
                                  <a:close/>
                                  <a:moveTo>
                                    <a:pt x="99" y="404"/>
                                  </a:moveTo>
                                  <a:cubicBezTo>
                                    <a:pt x="99" y="384"/>
                                    <a:pt x="115" y="368"/>
                                    <a:pt x="135" y="368"/>
                                  </a:cubicBezTo>
                                  <a:cubicBezTo>
                                    <a:pt x="155" y="368"/>
                                    <a:pt x="171" y="384"/>
                                    <a:pt x="171" y="404"/>
                                  </a:cubicBezTo>
                                  <a:cubicBezTo>
                                    <a:pt x="171" y="406"/>
                                    <a:pt x="171" y="408"/>
                                    <a:pt x="170" y="411"/>
                                  </a:cubicBezTo>
                                  <a:cubicBezTo>
                                    <a:pt x="172" y="409"/>
                                    <a:pt x="175" y="408"/>
                                    <a:pt x="177" y="408"/>
                                  </a:cubicBezTo>
                                  <a:cubicBezTo>
                                    <a:pt x="177" y="406"/>
                                    <a:pt x="177" y="405"/>
                                    <a:pt x="177" y="404"/>
                                  </a:cubicBezTo>
                                  <a:cubicBezTo>
                                    <a:pt x="177" y="392"/>
                                    <a:pt x="172" y="382"/>
                                    <a:pt x="165" y="374"/>
                                  </a:cubicBezTo>
                                  <a:cubicBezTo>
                                    <a:pt x="157" y="367"/>
                                    <a:pt x="147" y="362"/>
                                    <a:pt x="135" y="362"/>
                                  </a:cubicBezTo>
                                  <a:cubicBezTo>
                                    <a:pt x="123" y="362"/>
                                    <a:pt x="113" y="367"/>
                                    <a:pt x="105" y="374"/>
                                  </a:cubicBezTo>
                                  <a:cubicBezTo>
                                    <a:pt x="98" y="382"/>
                                    <a:pt x="93" y="392"/>
                                    <a:pt x="93" y="404"/>
                                  </a:cubicBezTo>
                                  <a:cubicBezTo>
                                    <a:pt x="93" y="405"/>
                                    <a:pt x="93" y="407"/>
                                    <a:pt x="93" y="408"/>
                                  </a:cubicBezTo>
                                  <a:cubicBezTo>
                                    <a:pt x="96" y="409"/>
                                    <a:pt x="98" y="410"/>
                                    <a:pt x="100" y="411"/>
                                  </a:cubicBezTo>
                                  <a:cubicBezTo>
                                    <a:pt x="99" y="409"/>
                                    <a:pt x="99" y="406"/>
                                    <a:pt x="99" y="404"/>
                                  </a:cubicBezTo>
                                  <a:close/>
                                  <a:moveTo>
                                    <a:pt x="92" y="404"/>
                                  </a:moveTo>
                                  <a:cubicBezTo>
                                    <a:pt x="92" y="380"/>
                                    <a:pt x="111" y="361"/>
                                    <a:pt x="135" y="361"/>
                                  </a:cubicBezTo>
                                  <a:cubicBezTo>
                                    <a:pt x="159" y="361"/>
                                    <a:pt x="179" y="380"/>
                                    <a:pt x="179" y="404"/>
                                  </a:cubicBezTo>
                                  <a:cubicBezTo>
                                    <a:pt x="179" y="405"/>
                                    <a:pt x="178" y="406"/>
                                    <a:pt x="178" y="407"/>
                                  </a:cubicBezTo>
                                  <a:cubicBezTo>
                                    <a:pt x="180" y="406"/>
                                    <a:pt x="183" y="406"/>
                                    <a:pt x="185" y="405"/>
                                  </a:cubicBezTo>
                                  <a:cubicBezTo>
                                    <a:pt x="185" y="405"/>
                                    <a:pt x="185" y="404"/>
                                    <a:pt x="185" y="404"/>
                                  </a:cubicBezTo>
                                  <a:cubicBezTo>
                                    <a:pt x="185" y="390"/>
                                    <a:pt x="179" y="378"/>
                                    <a:pt x="170" y="369"/>
                                  </a:cubicBezTo>
                                  <a:cubicBezTo>
                                    <a:pt x="161" y="360"/>
                                    <a:pt x="149" y="354"/>
                                    <a:pt x="135" y="354"/>
                                  </a:cubicBezTo>
                                  <a:cubicBezTo>
                                    <a:pt x="121" y="354"/>
                                    <a:pt x="109" y="360"/>
                                    <a:pt x="100" y="369"/>
                                  </a:cubicBezTo>
                                  <a:cubicBezTo>
                                    <a:pt x="91" y="378"/>
                                    <a:pt x="85" y="390"/>
                                    <a:pt x="85" y="404"/>
                                  </a:cubicBezTo>
                                  <a:cubicBezTo>
                                    <a:pt x="85" y="405"/>
                                    <a:pt x="85" y="405"/>
                                    <a:pt x="85" y="405"/>
                                  </a:cubicBezTo>
                                  <a:cubicBezTo>
                                    <a:pt x="88" y="406"/>
                                    <a:pt x="90" y="407"/>
                                    <a:pt x="92" y="407"/>
                                  </a:cubicBezTo>
                                  <a:cubicBezTo>
                                    <a:pt x="92" y="406"/>
                                    <a:pt x="92" y="405"/>
                                    <a:pt x="92" y="404"/>
                                  </a:cubicBezTo>
                                  <a:close/>
                                  <a:moveTo>
                                    <a:pt x="99" y="353"/>
                                  </a:moveTo>
                                  <a:cubicBezTo>
                                    <a:pt x="99" y="333"/>
                                    <a:pt x="115" y="317"/>
                                    <a:pt x="135" y="317"/>
                                  </a:cubicBezTo>
                                  <a:cubicBezTo>
                                    <a:pt x="155" y="317"/>
                                    <a:pt x="171" y="333"/>
                                    <a:pt x="171" y="353"/>
                                  </a:cubicBezTo>
                                  <a:cubicBezTo>
                                    <a:pt x="171" y="355"/>
                                    <a:pt x="171" y="357"/>
                                    <a:pt x="170" y="359"/>
                                  </a:cubicBezTo>
                                  <a:cubicBezTo>
                                    <a:pt x="172" y="358"/>
                                    <a:pt x="175" y="357"/>
                                    <a:pt x="177" y="356"/>
                                  </a:cubicBezTo>
                                  <a:cubicBezTo>
                                    <a:pt x="177" y="355"/>
                                    <a:pt x="177" y="354"/>
                                    <a:pt x="177" y="353"/>
                                  </a:cubicBezTo>
                                  <a:cubicBezTo>
                                    <a:pt x="177" y="341"/>
                                    <a:pt x="172" y="331"/>
                                    <a:pt x="165" y="323"/>
                                  </a:cubicBezTo>
                                  <a:cubicBezTo>
                                    <a:pt x="157" y="315"/>
                                    <a:pt x="147" y="311"/>
                                    <a:pt x="135" y="311"/>
                                  </a:cubicBezTo>
                                  <a:cubicBezTo>
                                    <a:pt x="123" y="311"/>
                                    <a:pt x="113" y="315"/>
                                    <a:pt x="105" y="323"/>
                                  </a:cubicBezTo>
                                  <a:cubicBezTo>
                                    <a:pt x="98" y="331"/>
                                    <a:pt x="93" y="341"/>
                                    <a:pt x="93" y="353"/>
                                  </a:cubicBezTo>
                                  <a:cubicBezTo>
                                    <a:pt x="93" y="354"/>
                                    <a:pt x="93" y="355"/>
                                    <a:pt x="93" y="357"/>
                                  </a:cubicBezTo>
                                  <a:cubicBezTo>
                                    <a:pt x="96" y="357"/>
                                    <a:pt x="98" y="359"/>
                                    <a:pt x="100" y="360"/>
                                  </a:cubicBezTo>
                                  <a:cubicBezTo>
                                    <a:pt x="99" y="358"/>
                                    <a:pt x="99" y="355"/>
                                    <a:pt x="99" y="353"/>
                                  </a:cubicBezTo>
                                  <a:close/>
                                  <a:moveTo>
                                    <a:pt x="92" y="353"/>
                                  </a:moveTo>
                                  <a:cubicBezTo>
                                    <a:pt x="92" y="329"/>
                                    <a:pt x="111" y="309"/>
                                    <a:pt x="135" y="309"/>
                                  </a:cubicBezTo>
                                  <a:cubicBezTo>
                                    <a:pt x="159" y="309"/>
                                    <a:pt x="179" y="329"/>
                                    <a:pt x="179" y="353"/>
                                  </a:cubicBezTo>
                                  <a:cubicBezTo>
                                    <a:pt x="179" y="354"/>
                                    <a:pt x="178" y="355"/>
                                    <a:pt x="178" y="356"/>
                                  </a:cubicBezTo>
                                  <a:cubicBezTo>
                                    <a:pt x="180" y="355"/>
                                    <a:pt x="183" y="354"/>
                                    <a:pt x="185" y="354"/>
                                  </a:cubicBezTo>
                                  <a:cubicBezTo>
                                    <a:pt x="185" y="353"/>
                                    <a:pt x="185" y="353"/>
                                    <a:pt x="185" y="353"/>
                                  </a:cubicBezTo>
                                  <a:cubicBezTo>
                                    <a:pt x="185" y="339"/>
                                    <a:pt x="179" y="327"/>
                                    <a:pt x="170" y="318"/>
                                  </a:cubicBezTo>
                                  <a:cubicBezTo>
                                    <a:pt x="161" y="309"/>
                                    <a:pt x="149" y="303"/>
                                    <a:pt x="135" y="303"/>
                                  </a:cubicBezTo>
                                  <a:cubicBezTo>
                                    <a:pt x="121" y="303"/>
                                    <a:pt x="109" y="309"/>
                                    <a:pt x="100" y="318"/>
                                  </a:cubicBezTo>
                                  <a:cubicBezTo>
                                    <a:pt x="91" y="327"/>
                                    <a:pt x="85" y="339"/>
                                    <a:pt x="85" y="353"/>
                                  </a:cubicBezTo>
                                  <a:cubicBezTo>
                                    <a:pt x="85" y="353"/>
                                    <a:pt x="85" y="354"/>
                                    <a:pt x="85" y="354"/>
                                  </a:cubicBezTo>
                                  <a:cubicBezTo>
                                    <a:pt x="88" y="355"/>
                                    <a:pt x="90" y="355"/>
                                    <a:pt x="92" y="356"/>
                                  </a:cubicBezTo>
                                  <a:cubicBezTo>
                                    <a:pt x="92" y="355"/>
                                    <a:pt x="92" y="354"/>
                                    <a:pt x="92" y="353"/>
                                  </a:cubicBezTo>
                                  <a:close/>
                                  <a:moveTo>
                                    <a:pt x="99" y="301"/>
                                  </a:moveTo>
                                  <a:cubicBezTo>
                                    <a:pt x="99" y="282"/>
                                    <a:pt x="115" y="265"/>
                                    <a:pt x="135" y="265"/>
                                  </a:cubicBezTo>
                                  <a:cubicBezTo>
                                    <a:pt x="155" y="265"/>
                                    <a:pt x="171" y="282"/>
                                    <a:pt x="171" y="301"/>
                                  </a:cubicBezTo>
                                  <a:cubicBezTo>
                                    <a:pt x="171" y="304"/>
                                    <a:pt x="171" y="306"/>
                                    <a:pt x="170" y="308"/>
                                  </a:cubicBezTo>
                                  <a:cubicBezTo>
                                    <a:pt x="172" y="307"/>
                                    <a:pt x="175" y="306"/>
                                    <a:pt x="177" y="305"/>
                                  </a:cubicBezTo>
                                  <a:cubicBezTo>
                                    <a:pt x="177" y="304"/>
                                    <a:pt x="177" y="302"/>
                                    <a:pt x="177" y="301"/>
                                  </a:cubicBezTo>
                                  <a:cubicBezTo>
                                    <a:pt x="177" y="290"/>
                                    <a:pt x="172" y="279"/>
                                    <a:pt x="165" y="272"/>
                                  </a:cubicBezTo>
                                  <a:cubicBezTo>
                                    <a:pt x="157" y="264"/>
                                    <a:pt x="147" y="259"/>
                                    <a:pt x="135" y="259"/>
                                  </a:cubicBezTo>
                                  <a:cubicBezTo>
                                    <a:pt x="123" y="259"/>
                                    <a:pt x="113" y="264"/>
                                    <a:pt x="105" y="272"/>
                                  </a:cubicBezTo>
                                  <a:cubicBezTo>
                                    <a:pt x="98" y="279"/>
                                    <a:pt x="93" y="290"/>
                                    <a:pt x="93" y="301"/>
                                  </a:cubicBezTo>
                                  <a:cubicBezTo>
                                    <a:pt x="93" y="303"/>
                                    <a:pt x="93" y="304"/>
                                    <a:pt x="93" y="305"/>
                                  </a:cubicBezTo>
                                  <a:cubicBezTo>
                                    <a:pt x="96" y="306"/>
                                    <a:pt x="98" y="307"/>
                                    <a:pt x="100" y="308"/>
                                  </a:cubicBezTo>
                                  <a:cubicBezTo>
                                    <a:pt x="99" y="306"/>
                                    <a:pt x="99" y="304"/>
                                    <a:pt x="99" y="301"/>
                                  </a:cubicBezTo>
                                  <a:close/>
                                  <a:moveTo>
                                    <a:pt x="92" y="301"/>
                                  </a:moveTo>
                                  <a:cubicBezTo>
                                    <a:pt x="92" y="277"/>
                                    <a:pt x="111" y="258"/>
                                    <a:pt x="135" y="258"/>
                                  </a:cubicBezTo>
                                  <a:cubicBezTo>
                                    <a:pt x="159" y="258"/>
                                    <a:pt x="179" y="277"/>
                                    <a:pt x="179" y="301"/>
                                  </a:cubicBezTo>
                                  <a:cubicBezTo>
                                    <a:pt x="179" y="302"/>
                                    <a:pt x="178" y="303"/>
                                    <a:pt x="178" y="304"/>
                                  </a:cubicBezTo>
                                  <a:cubicBezTo>
                                    <a:pt x="180" y="304"/>
                                    <a:pt x="183" y="303"/>
                                    <a:pt x="185" y="303"/>
                                  </a:cubicBezTo>
                                  <a:cubicBezTo>
                                    <a:pt x="185" y="302"/>
                                    <a:pt x="185" y="302"/>
                                    <a:pt x="185" y="301"/>
                                  </a:cubicBezTo>
                                  <a:cubicBezTo>
                                    <a:pt x="185" y="288"/>
                                    <a:pt x="179" y="275"/>
                                    <a:pt x="170" y="266"/>
                                  </a:cubicBezTo>
                                  <a:cubicBezTo>
                                    <a:pt x="161" y="257"/>
                                    <a:pt x="149" y="252"/>
                                    <a:pt x="135" y="252"/>
                                  </a:cubicBezTo>
                                  <a:cubicBezTo>
                                    <a:pt x="121" y="252"/>
                                    <a:pt x="109" y="257"/>
                                    <a:pt x="100" y="266"/>
                                  </a:cubicBezTo>
                                  <a:cubicBezTo>
                                    <a:pt x="91" y="275"/>
                                    <a:pt x="85" y="288"/>
                                    <a:pt x="85" y="301"/>
                                  </a:cubicBezTo>
                                  <a:cubicBezTo>
                                    <a:pt x="85" y="302"/>
                                    <a:pt x="85" y="302"/>
                                    <a:pt x="85" y="303"/>
                                  </a:cubicBezTo>
                                  <a:cubicBezTo>
                                    <a:pt x="88" y="303"/>
                                    <a:pt x="90" y="304"/>
                                    <a:pt x="92" y="305"/>
                                  </a:cubicBezTo>
                                  <a:cubicBezTo>
                                    <a:pt x="92" y="303"/>
                                    <a:pt x="92" y="302"/>
                                    <a:pt x="92" y="301"/>
                                  </a:cubicBezTo>
                                  <a:close/>
                                  <a:moveTo>
                                    <a:pt x="99" y="250"/>
                                  </a:moveTo>
                                  <a:cubicBezTo>
                                    <a:pt x="99" y="230"/>
                                    <a:pt x="115" y="214"/>
                                    <a:pt x="135" y="214"/>
                                  </a:cubicBezTo>
                                  <a:cubicBezTo>
                                    <a:pt x="155" y="214"/>
                                    <a:pt x="171" y="230"/>
                                    <a:pt x="171" y="250"/>
                                  </a:cubicBezTo>
                                  <a:cubicBezTo>
                                    <a:pt x="171" y="252"/>
                                    <a:pt x="171" y="254"/>
                                    <a:pt x="170" y="256"/>
                                  </a:cubicBezTo>
                                  <a:cubicBezTo>
                                    <a:pt x="172" y="255"/>
                                    <a:pt x="175" y="254"/>
                                    <a:pt x="177" y="253"/>
                                  </a:cubicBezTo>
                                  <a:cubicBezTo>
                                    <a:pt x="177" y="252"/>
                                    <a:pt x="177" y="251"/>
                                    <a:pt x="177" y="250"/>
                                  </a:cubicBezTo>
                                  <a:cubicBezTo>
                                    <a:pt x="177" y="238"/>
                                    <a:pt x="172" y="228"/>
                                    <a:pt x="165" y="220"/>
                                  </a:cubicBezTo>
                                  <a:cubicBezTo>
                                    <a:pt x="157" y="213"/>
                                    <a:pt x="147" y="208"/>
                                    <a:pt x="135" y="208"/>
                                  </a:cubicBezTo>
                                  <a:cubicBezTo>
                                    <a:pt x="123" y="208"/>
                                    <a:pt x="113" y="213"/>
                                    <a:pt x="105" y="220"/>
                                  </a:cubicBezTo>
                                  <a:cubicBezTo>
                                    <a:pt x="98" y="228"/>
                                    <a:pt x="93" y="238"/>
                                    <a:pt x="93" y="250"/>
                                  </a:cubicBezTo>
                                  <a:cubicBezTo>
                                    <a:pt x="93" y="251"/>
                                    <a:pt x="93" y="253"/>
                                    <a:pt x="93" y="254"/>
                                  </a:cubicBezTo>
                                  <a:cubicBezTo>
                                    <a:pt x="96" y="255"/>
                                    <a:pt x="98" y="256"/>
                                    <a:pt x="100" y="257"/>
                                  </a:cubicBezTo>
                                  <a:cubicBezTo>
                                    <a:pt x="99" y="255"/>
                                    <a:pt x="99" y="252"/>
                                    <a:pt x="99" y="250"/>
                                  </a:cubicBezTo>
                                  <a:close/>
                                  <a:moveTo>
                                    <a:pt x="92" y="250"/>
                                  </a:moveTo>
                                  <a:cubicBezTo>
                                    <a:pt x="92" y="226"/>
                                    <a:pt x="111" y="206"/>
                                    <a:pt x="135" y="206"/>
                                  </a:cubicBezTo>
                                  <a:cubicBezTo>
                                    <a:pt x="159" y="206"/>
                                    <a:pt x="179" y="226"/>
                                    <a:pt x="179" y="250"/>
                                  </a:cubicBezTo>
                                  <a:cubicBezTo>
                                    <a:pt x="179" y="251"/>
                                    <a:pt x="178" y="252"/>
                                    <a:pt x="178" y="253"/>
                                  </a:cubicBezTo>
                                  <a:cubicBezTo>
                                    <a:pt x="180" y="252"/>
                                    <a:pt x="183" y="252"/>
                                    <a:pt x="185" y="251"/>
                                  </a:cubicBezTo>
                                  <a:cubicBezTo>
                                    <a:pt x="185" y="251"/>
                                    <a:pt x="185" y="250"/>
                                    <a:pt x="185" y="250"/>
                                  </a:cubicBezTo>
                                  <a:cubicBezTo>
                                    <a:pt x="185" y="236"/>
                                    <a:pt x="179" y="224"/>
                                    <a:pt x="170" y="215"/>
                                  </a:cubicBezTo>
                                  <a:cubicBezTo>
                                    <a:pt x="161" y="206"/>
                                    <a:pt x="149" y="200"/>
                                    <a:pt x="135" y="200"/>
                                  </a:cubicBezTo>
                                  <a:cubicBezTo>
                                    <a:pt x="121" y="200"/>
                                    <a:pt x="109" y="206"/>
                                    <a:pt x="100" y="215"/>
                                  </a:cubicBezTo>
                                  <a:cubicBezTo>
                                    <a:pt x="91" y="224"/>
                                    <a:pt x="85" y="236"/>
                                    <a:pt x="85" y="250"/>
                                  </a:cubicBezTo>
                                  <a:cubicBezTo>
                                    <a:pt x="85" y="250"/>
                                    <a:pt x="85" y="251"/>
                                    <a:pt x="85" y="251"/>
                                  </a:cubicBezTo>
                                  <a:cubicBezTo>
                                    <a:pt x="88" y="252"/>
                                    <a:pt x="90" y="252"/>
                                    <a:pt x="92" y="253"/>
                                  </a:cubicBezTo>
                                  <a:cubicBezTo>
                                    <a:pt x="92" y="252"/>
                                    <a:pt x="92" y="251"/>
                                    <a:pt x="92" y="250"/>
                                  </a:cubicBezTo>
                                  <a:close/>
                                  <a:moveTo>
                                    <a:pt x="99" y="199"/>
                                  </a:moveTo>
                                  <a:cubicBezTo>
                                    <a:pt x="99" y="179"/>
                                    <a:pt x="115" y="163"/>
                                    <a:pt x="135" y="163"/>
                                  </a:cubicBezTo>
                                  <a:cubicBezTo>
                                    <a:pt x="155" y="163"/>
                                    <a:pt x="171" y="179"/>
                                    <a:pt x="171" y="199"/>
                                  </a:cubicBezTo>
                                  <a:cubicBezTo>
                                    <a:pt x="171" y="201"/>
                                    <a:pt x="171" y="203"/>
                                    <a:pt x="170" y="205"/>
                                  </a:cubicBezTo>
                                  <a:cubicBezTo>
                                    <a:pt x="172" y="204"/>
                                    <a:pt x="175" y="203"/>
                                    <a:pt x="177" y="202"/>
                                  </a:cubicBezTo>
                                  <a:cubicBezTo>
                                    <a:pt x="177" y="201"/>
                                    <a:pt x="177" y="200"/>
                                    <a:pt x="177" y="199"/>
                                  </a:cubicBezTo>
                                  <a:cubicBezTo>
                                    <a:pt x="177" y="187"/>
                                    <a:pt x="172" y="176"/>
                                    <a:pt x="165" y="169"/>
                                  </a:cubicBezTo>
                                  <a:cubicBezTo>
                                    <a:pt x="157" y="161"/>
                                    <a:pt x="147" y="157"/>
                                    <a:pt x="135" y="157"/>
                                  </a:cubicBezTo>
                                  <a:cubicBezTo>
                                    <a:pt x="123" y="157"/>
                                    <a:pt x="113" y="161"/>
                                    <a:pt x="105" y="169"/>
                                  </a:cubicBezTo>
                                  <a:cubicBezTo>
                                    <a:pt x="98" y="176"/>
                                    <a:pt x="93" y="187"/>
                                    <a:pt x="93" y="199"/>
                                  </a:cubicBezTo>
                                  <a:cubicBezTo>
                                    <a:pt x="93" y="200"/>
                                    <a:pt x="93" y="201"/>
                                    <a:pt x="93" y="202"/>
                                  </a:cubicBezTo>
                                  <a:cubicBezTo>
                                    <a:pt x="96" y="203"/>
                                    <a:pt x="98" y="204"/>
                                    <a:pt x="100" y="206"/>
                                  </a:cubicBezTo>
                                  <a:cubicBezTo>
                                    <a:pt x="99" y="203"/>
                                    <a:pt x="99" y="201"/>
                                    <a:pt x="99" y="199"/>
                                  </a:cubicBezTo>
                                  <a:close/>
                                  <a:moveTo>
                                    <a:pt x="92" y="199"/>
                                  </a:moveTo>
                                  <a:cubicBezTo>
                                    <a:pt x="92" y="175"/>
                                    <a:pt x="111" y="155"/>
                                    <a:pt x="135" y="155"/>
                                  </a:cubicBezTo>
                                  <a:cubicBezTo>
                                    <a:pt x="159" y="155"/>
                                    <a:pt x="179" y="175"/>
                                    <a:pt x="179" y="199"/>
                                  </a:cubicBezTo>
                                  <a:cubicBezTo>
                                    <a:pt x="179" y="200"/>
                                    <a:pt x="178" y="200"/>
                                    <a:pt x="178" y="201"/>
                                  </a:cubicBezTo>
                                  <a:cubicBezTo>
                                    <a:pt x="180" y="201"/>
                                    <a:pt x="183" y="200"/>
                                    <a:pt x="185" y="200"/>
                                  </a:cubicBezTo>
                                  <a:cubicBezTo>
                                    <a:pt x="185" y="199"/>
                                    <a:pt x="185" y="199"/>
                                    <a:pt x="185" y="199"/>
                                  </a:cubicBezTo>
                                  <a:cubicBezTo>
                                    <a:pt x="185" y="185"/>
                                    <a:pt x="179" y="172"/>
                                    <a:pt x="170" y="163"/>
                                  </a:cubicBezTo>
                                  <a:cubicBezTo>
                                    <a:pt x="161" y="154"/>
                                    <a:pt x="149" y="149"/>
                                    <a:pt x="135" y="149"/>
                                  </a:cubicBezTo>
                                  <a:cubicBezTo>
                                    <a:pt x="121" y="149"/>
                                    <a:pt x="109" y="154"/>
                                    <a:pt x="100" y="163"/>
                                  </a:cubicBezTo>
                                  <a:cubicBezTo>
                                    <a:pt x="91" y="172"/>
                                    <a:pt x="85" y="185"/>
                                    <a:pt x="85" y="199"/>
                                  </a:cubicBezTo>
                                  <a:cubicBezTo>
                                    <a:pt x="85" y="199"/>
                                    <a:pt x="85" y="199"/>
                                    <a:pt x="85" y="200"/>
                                  </a:cubicBezTo>
                                  <a:cubicBezTo>
                                    <a:pt x="88" y="200"/>
                                    <a:pt x="90" y="201"/>
                                    <a:pt x="92" y="202"/>
                                  </a:cubicBezTo>
                                  <a:cubicBezTo>
                                    <a:pt x="92" y="201"/>
                                    <a:pt x="92" y="200"/>
                                    <a:pt x="92" y="199"/>
                                  </a:cubicBezTo>
                                  <a:close/>
                                  <a:moveTo>
                                    <a:pt x="99" y="147"/>
                                  </a:moveTo>
                                  <a:cubicBezTo>
                                    <a:pt x="99" y="127"/>
                                    <a:pt x="115" y="111"/>
                                    <a:pt x="135" y="111"/>
                                  </a:cubicBezTo>
                                  <a:cubicBezTo>
                                    <a:pt x="155" y="111"/>
                                    <a:pt x="171" y="127"/>
                                    <a:pt x="171" y="147"/>
                                  </a:cubicBezTo>
                                  <a:cubicBezTo>
                                    <a:pt x="171" y="149"/>
                                    <a:pt x="171" y="152"/>
                                    <a:pt x="170" y="154"/>
                                  </a:cubicBezTo>
                                  <a:cubicBezTo>
                                    <a:pt x="172" y="153"/>
                                    <a:pt x="175" y="152"/>
                                    <a:pt x="177" y="151"/>
                                  </a:cubicBezTo>
                                  <a:cubicBezTo>
                                    <a:pt x="177" y="150"/>
                                    <a:pt x="177" y="148"/>
                                    <a:pt x="177" y="147"/>
                                  </a:cubicBezTo>
                                  <a:cubicBezTo>
                                    <a:pt x="177" y="136"/>
                                    <a:pt x="172" y="125"/>
                                    <a:pt x="165" y="117"/>
                                  </a:cubicBezTo>
                                  <a:cubicBezTo>
                                    <a:pt x="157" y="110"/>
                                    <a:pt x="147" y="105"/>
                                    <a:pt x="135" y="105"/>
                                  </a:cubicBezTo>
                                  <a:cubicBezTo>
                                    <a:pt x="123" y="105"/>
                                    <a:pt x="113" y="110"/>
                                    <a:pt x="105" y="117"/>
                                  </a:cubicBezTo>
                                  <a:cubicBezTo>
                                    <a:pt x="98" y="125"/>
                                    <a:pt x="93" y="136"/>
                                    <a:pt x="93" y="147"/>
                                  </a:cubicBezTo>
                                  <a:cubicBezTo>
                                    <a:pt x="93" y="148"/>
                                    <a:pt x="93" y="150"/>
                                    <a:pt x="93" y="151"/>
                                  </a:cubicBezTo>
                                  <a:cubicBezTo>
                                    <a:pt x="96" y="152"/>
                                    <a:pt x="98" y="153"/>
                                    <a:pt x="100" y="154"/>
                                  </a:cubicBezTo>
                                  <a:cubicBezTo>
                                    <a:pt x="99" y="152"/>
                                    <a:pt x="99" y="150"/>
                                    <a:pt x="99" y="147"/>
                                  </a:cubicBezTo>
                                  <a:close/>
                                  <a:moveTo>
                                    <a:pt x="92" y="147"/>
                                  </a:moveTo>
                                  <a:cubicBezTo>
                                    <a:pt x="92" y="123"/>
                                    <a:pt x="111" y="104"/>
                                    <a:pt x="135" y="104"/>
                                  </a:cubicBezTo>
                                  <a:cubicBezTo>
                                    <a:pt x="159" y="104"/>
                                    <a:pt x="179" y="123"/>
                                    <a:pt x="179" y="147"/>
                                  </a:cubicBezTo>
                                  <a:cubicBezTo>
                                    <a:pt x="179" y="148"/>
                                    <a:pt x="178" y="149"/>
                                    <a:pt x="178" y="150"/>
                                  </a:cubicBezTo>
                                  <a:cubicBezTo>
                                    <a:pt x="180" y="149"/>
                                    <a:pt x="183" y="149"/>
                                    <a:pt x="185" y="148"/>
                                  </a:cubicBezTo>
                                  <a:cubicBezTo>
                                    <a:pt x="185" y="148"/>
                                    <a:pt x="185" y="148"/>
                                    <a:pt x="185" y="147"/>
                                  </a:cubicBezTo>
                                  <a:cubicBezTo>
                                    <a:pt x="185" y="133"/>
                                    <a:pt x="179" y="121"/>
                                    <a:pt x="170" y="112"/>
                                  </a:cubicBezTo>
                                  <a:cubicBezTo>
                                    <a:pt x="161" y="103"/>
                                    <a:pt x="149" y="98"/>
                                    <a:pt x="135" y="98"/>
                                  </a:cubicBezTo>
                                  <a:cubicBezTo>
                                    <a:pt x="121" y="98"/>
                                    <a:pt x="109" y="103"/>
                                    <a:pt x="100" y="112"/>
                                  </a:cubicBezTo>
                                  <a:cubicBezTo>
                                    <a:pt x="91" y="121"/>
                                    <a:pt x="85" y="133"/>
                                    <a:pt x="85" y="147"/>
                                  </a:cubicBezTo>
                                  <a:cubicBezTo>
                                    <a:pt x="85" y="148"/>
                                    <a:pt x="85" y="148"/>
                                    <a:pt x="85" y="149"/>
                                  </a:cubicBezTo>
                                  <a:cubicBezTo>
                                    <a:pt x="88" y="149"/>
                                    <a:pt x="90" y="150"/>
                                    <a:pt x="92" y="150"/>
                                  </a:cubicBezTo>
                                  <a:cubicBezTo>
                                    <a:pt x="92" y="149"/>
                                    <a:pt x="92" y="148"/>
                                    <a:pt x="92" y="147"/>
                                  </a:cubicBezTo>
                                  <a:close/>
                                  <a:moveTo>
                                    <a:pt x="99" y="96"/>
                                  </a:moveTo>
                                  <a:cubicBezTo>
                                    <a:pt x="99" y="76"/>
                                    <a:pt x="115" y="60"/>
                                    <a:pt x="135" y="60"/>
                                  </a:cubicBezTo>
                                  <a:cubicBezTo>
                                    <a:pt x="155" y="60"/>
                                    <a:pt x="171" y="76"/>
                                    <a:pt x="171" y="96"/>
                                  </a:cubicBezTo>
                                  <a:cubicBezTo>
                                    <a:pt x="171" y="98"/>
                                    <a:pt x="171" y="100"/>
                                    <a:pt x="170" y="102"/>
                                  </a:cubicBezTo>
                                  <a:cubicBezTo>
                                    <a:pt x="172" y="101"/>
                                    <a:pt x="175" y="100"/>
                                    <a:pt x="177" y="99"/>
                                  </a:cubicBezTo>
                                  <a:cubicBezTo>
                                    <a:pt x="177" y="98"/>
                                    <a:pt x="177" y="97"/>
                                    <a:pt x="177" y="96"/>
                                  </a:cubicBezTo>
                                  <a:cubicBezTo>
                                    <a:pt x="177" y="84"/>
                                    <a:pt x="172" y="74"/>
                                    <a:pt x="165" y="66"/>
                                  </a:cubicBezTo>
                                  <a:cubicBezTo>
                                    <a:pt x="157" y="59"/>
                                    <a:pt x="147" y="54"/>
                                    <a:pt x="135" y="54"/>
                                  </a:cubicBezTo>
                                  <a:cubicBezTo>
                                    <a:pt x="123" y="54"/>
                                    <a:pt x="113" y="59"/>
                                    <a:pt x="105" y="66"/>
                                  </a:cubicBezTo>
                                  <a:cubicBezTo>
                                    <a:pt x="98" y="74"/>
                                    <a:pt x="93" y="84"/>
                                    <a:pt x="93" y="96"/>
                                  </a:cubicBezTo>
                                  <a:cubicBezTo>
                                    <a:pt x="93" y="97"/>
                                    <a:pt x="93" y="98"/>
                                    <a:pt x="93" y="100"/>
                                  </a:cubicBezTo>
                                  <a:cubicBezTo>
                                    <a:pt x="96" y="101"/>
                                    <a:pt x="98" y="102"/>
                                    <a:pt x="100" y="103"/>
                                  </a:cubicBezTo>
                                  <a:cubicBezTo>
                                    <a:pt x="99" y="101"/>
                                    <a:pt x="99" y="98"/>
                                    <a:pt x="99" y="96"/>
                                  </a:cubicBezTo>
                                  <a:close/>
                                  <a:moveTo>
                                    <a:pt x="92" y="96"/>
                                  </a:moveTo>
                                  <a:cubicBezTo>
                                    <a:pt x="92" y="72"/>
                                    <a:pt x="111" y="52"/>
                                    <a:pt x="135" y="52"/>
                                  </a:cubicBezTo>
                                  <a:cubicBezTo>
                                    <a:pt x="159" y="52"/>
                                    <a:pt x="179" y="72"/>
                                    <a:pt x="179" y="96"/>
                                  </a:cubicBezTo>
                                  <a:cubicBezTo>
                                    <a:pt x="179" y="97"/>
                                    <a:pt x="178" y="98"/>
                                    <a:pt x="178" y="99"/>
                                  </a:cubicBezTo>
                                  <a:cubicBezTo>
                                    <a:pt x="180" y="98"/>
                                    <a:pt x="183" y="97"/>
                                    <a:pt x="185" y="97"/>
                                  </a:cubicBezTo>
                                  <a:cubicBezTo>
                                    <a:pt x="185" y="97"/>
                                    <a:pt x="185" y="96"/>
                                    <a:pt x="185" y="96"/>
                                  </a:cubicBezTo>
                                  <a:cubicBezTo>
                                    <a:pt x="185" y="82"/>
                                    <a:pt x="179" y="70"/>
                                    <a:pt x="170" y="61"/>
                                  </a:cubicBezTo>
                                  <a:cubicBezTo>
                                    <a:pt x="161" y="52"/>
                                    <a:pt x="149" y="46"/>
                                    <a:pt x="135" y="46"/>
                                  </a:cubicBezTo>
                                  <a:cubicBezTo>
                                    <a:pt x="121" y="46"/>
                                    <a:pt x="109" y="52"/>
                                    <a:pt x="100" y="61"/>
                                  </a:cubicBezTo>
                                  <a:cubicBezTo>
                                    <a:pt x="91" y="70"/>
                                    <a:pt x="85" y="82"/>
                                    <a:pt x="85" y="96"/>
                                  </a:cubicBezTo>
                                  <a:cubicBezTo>
                                    <a:pt x="85" y="96"/>
                                    <a:pt x="85" y="97"/>
                                    <a:pt x="85" y="97"/>
                                  </a:cubicBezTo>
                                  <a:cubicBezTo>
                                    <a:pt x="88" y="98"/>
                                    <a:pt x="90" y="98"/>
                                    <a:pt x="92" y="99"/>
                                  </a:cubicBezTo>
                                  <a:cubicBezTo>
                                    <a:pt x="92" y="98"/>
                                    <a:pt x="92" y="97"/>
                                    <a:pt x="92" y="96"/>
                                  </a:cubicBezTo>
                                  <a:close/>
                                  <a:moveTo>
                                    <a:pt x="164" y="44"/>
                                  </a:moveTo>
                                  <a:cubicBezTo>
                                    <a:pt x="164" y="47"/>
                                    <a:pt x="163" y="50"/>
                                    <a:pt x="163" y="53"/>
                                  </a:cubicBezTo>
                                  <a:cubicBezTo>
                                    <a:pt x="163" y="53"/>
                                    <a:pt x="164" y="54"/>
                                    <a:pt x="165" y="54"/>
                                  </a:cubicBezTo>
                                  <a:cubicBezTo>
                                    <a:pt x="166" y="53"/>
                                    <a:pt x="167" y="53"/>
                                    <a:pt x="168" y="52"/>
                                  </a:cubicBezTo>
                                  <a:cubicBezTo>
                                    <a:pt x="169" y="50"/>
                                    <a:pt x="169" y="47"/>
                                    <a:pt x="169" y="44"/>
                                  </a:cubicBezTo>
                                  <a:cubicBezTo>
                                    <a:pt x="169" y="35"/>
                                    <a:pt x="165" y="26"/>
                                    <a:pt x="159" y="20"/>
                                  </a:cubicBezTo>
                                  <a:cubicBezTo>
                                    <a:pt x="153" y="14"/>
                                    <a:pt x="144" y="10"/>
                                    <a:pt x="135" y="10"/>
                                  </a:cubicBezTo>
                                  <a:cubicBezTo>
                                    <a:pt x="126" y="10"/>
                                    <a:pt x="117" y="14"/>
                                    <a:pt x="111" y="20"/>
                                  </a:cubicBezTo>
                                  <a:cubicBezTo>
                                    <a:pt x="105" y="26"/>
                                    <a:pt x="101" y="35"/>
                                    <a:pt x="101" y="44"/>
                                  </a:cubicBezTo>
                                  <a:cubicBezTo>
                                    <a:pt x="101" y="47"/>
                                    <a:pt x="101" y="50"/>
                                    <a:pt x="102" y="53"/>
                                  </a:cubicBezTo>
                                  <a:cubicBezTo>
                                    <a:pt x="103" y="53"/>
                                    <a:pt x="104" y="54"/>
                                    <a:pt x="105" y="55"/>
                                  </a:cubicBezTo>
                                  <a:cubicBezTo>
                                    <a:pt x="106" y="54"/>
                                    <a:pt x="106" y="53"/>
                                    <a:pt x="107" y="53"/>
                                  </a:cubicBezTo>
                                  <a:cubicBezTo>
                                    <a:pt x="107" y="50"/>
                                    <a:pt x="106" y="47"/>
                                    <a:pt x="106" y="44"/>
                                  </a:cubicBezTo>
                                  <a:cubicBezTo>
                                    <a:pt x="106" y="28"/>
                                    <a:pt x="119" y="16"/>
                                    <a:pt x="135" y="16"/>
                                  </a:cubicBezTo>
                                  <a:cubicBezTo>
                                    <a:pt x="151" y="16"/>
                                    <a:pt x="164" y="28"/>
                                    <a:pt x="164" y="44"/>
                                  </a:cubicBezTo>
                                  <a:close/>
                                  <a:moveTo>
                                    <a:pt x="156" y="44"/>
                                  </a:moveTo>
                                  <a:cubicBezTo>
                                    <a:pt x="156" y="46"/>
                                    <a:pt x="156" y="47"/>
                                    <a:pt x="156" y="49"/>
                                  </a:cubicBezTo>
                                  <a:cubicBezTo>
                                    <a:pt x="158" y="50"/>
                                    <a:pt x="159" y="51"/>
                                    <a:pt x="161" y="52"/>
                                  </a:cubicBezTo>
                                  <a:cubicBezTo>
                                    <a:pt x="162" y="49"/>
                                    <a:pt x="162" y="47"/>
                                    <a:pt x="162" y="44"/>
                                  </a:cubicBezTo>
                                  <a:cubicBezTo>
                                    <a:pt x="162" y="37"/>
                                    <a:pt x="159" y="30"/>
                                    <a:pt x="154" y="25"/>
                                  </a:cubicBezTo>
                                  <a:cubicBezTo>
                                    <a:pt x="149" y="20"/>
                                    <a:pt x="143" y="17"/>
                                    <a:pt x="135" y="17"/>
                                  </a:cubicBezTo>
                                  <a:cubicBezTo>
                                    <a:pt x="128" y="17"/>
                                    <a:pt x="121" y="20"/>
                                    <a:pt x="116" y="25"/>
                                  </a:cubicBezTo>
                                  <a:cubicBezTo>
                                    <a:pt x="111" y="30"/>
                                    <a:pt x="108" y="37"/>
                                    <a:pt x="108" y="44"/>
                                  </a:cubicBezTo>
                                  <a:cubicBezTo>
                                    <a:pt x="108" y="47"/>
                                    <a:pt x="108" y="49"/>
                                    <a:pt x="109" y="52"/>
                                  </a:cubicBezTo>
                                  <a:cubicBezTo>
                                    <a:pt x="111" y="51"/>
                                    <a:pt x="113" y="50"/>
                                    <a:pt x="114" y="49"/>
                                  </a:cubicBezTo>
                                  <a:cubicBezTo>
                                    <a:pt x="114" y="47"/>
                                    <a:pt x="114" y="46"/>
                                    <a:pt x="114" y="44"/>
                                  </a:cubicBezTo>
                                  <a:cubicBezTo>
                                    <a:pt x="114" y="33"/>
                                    <a:pt x="123" y="23"/>
                                    <a:pt x="135" y="23"/>
                                  </a:cubicBezTo>
                                  <a:cubicBezTo>
                                    <a:pt x="147" y="23"/>
                                    <a:pt x="156" y="33"/>
                                    <a:pt x="156" y="44"/>
                                  </a:cubicBezTo>
                                  <a:close/>
                                  <a:moveTo>
                                    <a:pt x="149" y="44"/>
                                  </a:moveTo>
                                  <a:cubicBezTo>
                                    <a:pt x="149" y="45"/>
                                    <a:pt x="149" y="46"/>
                                    <a:pt x="148" y="46"/>
                                  </a:cubicBezTo>
                                  <a:cubicBezTo>
                                    <a:pt x="150" y="47"/>
                                    <a:pt x="152" y="48"/>
                                    <a:pt x="154" y="48"/>
                                  </a:cubicBezTo>
                                  <a:cubicBezTo>
                                    <a:pt x="154" y="47"/>
                                    <a:pt x="155" y="46"/>
                                    <a:pt x="155" y="44"/>
                                  </a:cubicBezTo>
                                  <a:cubicBezTo>
                                    <a:pt x="155" y="39"/>
                                    <a:pt x="152" y="34"/>
                                    <a:pt x="149" y="31"/>
                                  </a:cubicBezTo>
                                  <a:cubicBezTo>
                                    <a:pt x="145" y="27"/>
                                    <a:pt x="140" y="25"/>
                                    <a:pt x="135" y="25"/>
                                  </a:cubicBezTo>
                                  <a:cubicBezTo>
                                    <a:pt x="130" y="25"/>
                                    <a:pt x="125" y="27"/>
                                    <a:pt x="121" y="31"/>
                                  </a:cubicBezTo>
                                  <a:cubicBezTo>
                                    <a:pt x="118" y="34"/>
                                    <a:pt x="116" y="39"/>
                                    <a:pt x="116" y="44"/>
                                  </a:cubicBezTo>
                                  <a:cubicBezTo>
                                    <a:pt x="116" y="46"/>
                                    <a:pt x="116" y="47"/>
                                    <a:pt x="116" y="48"/>
                                  </a:cubicBezTo>
                                  <a:cubicBezTo>
                                    <a:pt x="118" y="48"/>
                                    <a:pt x="120" y="47"/>
                                    <a:pt x="122" y="46"/>
                                  </a:cubicBezTo>
                                  <a:cubicBezTo>
                                    <a:pt x="122" y="46"/>
                                    <a:pt x="121" y="45"/>
                                    <a:pt x="121" y="44"/>
                                  </a:cubicBezTo>
                                  <a:cubicBezTo>
                                    <a:pt x="121" y="37"/>
                                    <a:pt x="128" y="31"/>
                                    <a:pt x="135" y="31"/>
                                  </a:cubicBezTo>
                                  <a:cubicBezTo>
                                    <a:pt x="143" y="31"/>
                                    <a:pt x="149" y="37"/>
                                    <a:pt x="149" y="44"/>
                                  </a:cubicBezTo>
                                  <a:close/>
                                  <a:moveTo>
                                    <a:pt x="142" y="44"/>
                                  </a:moveTo>
                                  <a:cubicBezTo>
                                    <a:pt x="142" y="45"/>
                                    <a:pt x="142" y="45"/>
                                    <a:pt x="142" y="45"/>
                                  </a:cubicBezTo>
                                  <a:cubicBezTo>
                                    <a:pt x="143" y="45"/>
                                    <a:pt x="145" y="46"/>
                                    <a:pt x="147" y="46"/>
                                  </a:cubicBezTo>
                                  <a:cubicBezTo>
                                    <a:pt x="147" y="45"/>
                                    <a:pt x="147" y="45"/>
                                    <a:pt x="147" y="44"/>
                                  </a:cubicBezTo>
                                  <a:cubicBezTo>
                                    <a:pt x="147" y="38"/>
                                    <a:pt x="142" y="32"/>
                                    <a:pt x="135" y="32"/>
                                  </a:cubicBezTo>
                                  <a:cubicBezTo>
                                    <a:pt x="128" y="32"/>
                                    <a:pt x="123" y="38"/>
                                    <a:pt x="123" y="44"/>
                                  </a:cubicBezTo>
                                  <a:cubicBezTo>
                                    <a:pt x="123" y="45"/>
                                    <a:pt x="123" y="45"/>
                                    <a:pt x="123" y="46"/>
                                  </a:cubicBezTo>
                                  <a:cubicBezTo>
                                    <a:pt x="125" y="46"/>
                                    <a:pt x="127" y="45"/>
                                    <a:pt x="128" y="45"/>
                                  </a:cubicBezTo>
                                  <a:cubicBezTo>
                                    <a:pt x="128" y="45"/>
                                    <a:pt x="128" y="45"/>
                                    <a:pt x="128" y="44"/>
                                  </a:cubicBezTo>
                                  <a:cubicBezTo>
                                    <a:pt x="128" y="41"/>
                                    <a:pt x="131" y="38"/>
                                    <a:pt x="135" y="38"/>
                                  </a:cubicBezTo>
                                  <a:cubicBezTo>
                                    <a:pt x="139" y="38"/>
                                    <a:pt x="142" y="41"/>
                                    <a:pt x="142" y="44"/>
                                  </a:cubicBezTo>
                                  <a:close/>
                                  <a:moveTo>
                                    <a:pt x="135" y="39"/>
                                  </a:moveTo>
                                  <a:cubicBezTo>
                                    <a:pt x="132" y="39"/>
                                    <a:pt x="130" y="42"/>
                                    <a:pt x="130" y="44"/>
                                  </a:cubicBezTo>
                                  <a:cubicBezTo>
                                    <a:pt x="130" y="45"/>
                                    <a:pt x="130" y="45"/>
                                    <a:pt x="130" y="45"/>
                                  </a:cubicBezTo>
                                  <a:cubicBezTo>
                                    <a:pt x="132" y="45"/>
                                    <a:pt x="133" y="45"/>
                                    <a:pt x="135" y="45"/>
                                  </a:cubicBezTo>
                                  <a:cubicBezTo>
                                    <a:pt x="137" y="45"/>
                                    <a:pt x="138" y="45"/>
                                    <a:pt x="140" y="45"/>
                                  </a:cubicBezTo>
                                  <a:cubicBezTo>
                                    <a:pt x="140" y="45"/>
                                    <a:pt x="140" y="45"/>
                                    <a:pt x="140" y="44"/>
                                  </a:cubicBezTo>
                                  <a:cubicBezTo>
                                    <a:pt x="140" y="42"/>
                                    <a:pt x="138" y="39"/>
                                    <a:pt x="135" y="39"/>
                                  </a:cubicBezTo>
                                  <a:close/>
                                  <a:moveTo>
                                    <a:pt x="285" y="44"/>
                                  </a:moveTo>
                                  <a:cubicBezTo>
                                    <a:pt x="285" y="47"/>
                                    <a:pt x="284" y="50"/>
                                    <a:pt x="283" y="53"/>
                                  </a:cubicBezTo>
                                  <a:cubicBezTo>
                                    <a:pt x="284" y="53"/>
                                    <a:pt x="285" y="54"/>
                                    <a:pt x="286" y="55"/>
                                  </a:cubicBezTo>
                                  <a:cubicBezTo>
                                    <a:pt x="287" y="54"/>
                                    <a:pt x="288" y="53"/>
                                    <a:pt x="289" y="53"/>
                                  </a:cubicBezTo>
                                  <a:cubicBezTo>
                                    <a:pt x="290" y="50"/>
                                    <a:pt x="290" y="47"/>
                                    <a:pt x="290" y="44"/>
                                  </a:cubicBezTo>
                                  <a:cubicBezTo>
                                    <a:pt x="290" y="35"/>
                                    <a:pt x="286" y="26"/>
                                    <a:pt x="280" y="20"/>
                                  </a:cubicBezTo>
                                  <a:cubicBezTo>
                                    <a:pt x="274" y="14"/>
                                    <a:pt x="265" y="10"/>
                                    <a:pt x="256" y="10"/>
                                  </a:cubicBezTo>
                                  <a:cubicBezTo>
                                    <a:pt x="246" y="10"/>
                                    <a:pt x="238" y="14"/>
                                    <a:pt x="232" y="20"/>
                                  </a:cubicBezTo>
                                  <a:cubicBezTo>
                                    <a:pt x="225" y="26"/>
                                    <a:pt x="222" y="35"/>
                                    <a:pt x="222" y="44"/>
                                  </a:cubicBezTo>
                                  <a:cubicBezTo>
                                    <a:pt x="222" y="47"/>
                                    <a:pt x="222" y="50"/>
                                    <a:pt x="223" y="53"/>
                                  </a:cubicBezTo>
                                  <a:cubicBezTo>
                                    <a:pt x="224" y="53"/>
                                    <a:pt x="225" y="54"/>
                                    <a:pt x="225" y="55"/>
                                  </a:cubicBezTo>
                                  <a:cubicBezTo>
                                    <a:pt x="226" y="54"/>
                                    <a:pt x="227" y="53"/>
                                    <a:pt x="228" y="53"/>
                                  </a:cubicBezTo>
                                  <a:cubicBezTo>
                                    <a:pt x="228" y="50"/>
                                    <a:pt x="227" y="47"/>
                                    <a:pt x="227" y="44"/>
                                  </a:cubicBezTo>
                                  <a:cubicBezTo>
                                    <a:pt x="227" y="28"/>
                                    <a:pt x="240" y="16"/>
                                    <a:pt x="256" y="16"/>
                                  </a:cubicBezTo>
                                  <a:cubicBezTo>
                                    <a:pt x="272" y="16"/>
                                    <a:pt x="285" y="28"/>
                                    <a:pt x="285" y="44"/>
                                  </a:cubicBezTo>
                                  <a:close/>
                                  <a:moveTo>
                                    <a:pt x="277" y="44"/>
                                  </a:moveTo>
                                  <a:cubicBezTo>
                                    <a:pt x="277" y="46"/>
                                    <a:pt x="277" y="47"/>
                                    <a:pt x="276" y="49"/>
                                  </a:cubicBezTo>
                                  <a:cubicBezTo>
                                    <a:pt x="278" y="50"/>
                                    <a:pt x="280" y="51"/>
                                    <a:pt x="282" y="52"/>
                                  </a:cubicBezTo>
                                  <a:cubicBezTo>
                                    <a:pt x="283" y="49"/>
                                    <a:pt x="283" y="47"/>
                                    <a:pt x="283" y="44"/>
                                  </a:cubicBezTo>
                                  <a:cubicBezTo>
                                    <a:pt x="283" y="37"/>
                                    <a:pt x="280" y="30"/>
                                    <a:pt x="275" y="25"/>
                                  </a:cubicBezTo>
                                  <a:cubicBezTo>
                                    <a:pt x="270" y="20"/>
                                    <a:pt x="263" y="17"/>
                                    <a:pt x="256" y="17"/>
                                  </a:cubicBezTo>
                                  <a:cubicBezTo>
                                    <a:pt x="248" y="17"/>
                                    <a:pt x="242" y="20"/>
                                    <a:pt x="237" y="25"/>
                                  </a:cubicBezTo>
                                  <a:cubicBezTo>
                                    <a:pt x="232" y="30"/>
                                    <a:pt x="229" y="37"/>
                                    <a:pt x="229" y="44"/>
                                  </a:cubicBezTo>
                                  <a:cubicBezTo>
                                    <a:pt x="229" y="47"/>
                                    <a:pt x="229" y="49"/>
                                    <a:pt x="230" y="52"/>
                                  </a:cubicBezTo>
                                  <a:cubicBezTo>
                                    <a:pt x="231" y="51"/>
                                    <a:pt x="233" y="50"/>
                                    <a:pt x="235" y="49"/>
                                  </a:cubicBezTo>
                                  <a:cubicBezTo>
                                    <a:pt x="235" y="47"/>
                                    <a:pt x="235" y="46"/>
                                    <a:pt x="235" y="44"/>
                                  </a:cubicBezTo>
                                  <a:cubicBezTo>
                                    <a:pt x="235" y="33"/>
                                    <a:pt x="244" y="23"/>
                                    <a:pt x="256" y="23"/>
                                  </a:cubicBezTo>
                                  <a:cubicBezTo>
                                    <a:pt x="268" y="23"/>
                                    <a:pt x="277" y="33"/>
                                    <a:pt x="277" y="44"/>
                                  </a:cubicBezTo>
                                  <a:close/>
                                  <a:moveTo>
                                    <a:pt x="269" y="44"/>
                                  </a:moveTo>
                                  <a:cubicBezTo>
                                    <a:pt x="269" y="45"/>
                                    <a:pt x="269" y="46"/>
                                    <a:pt x="269" y="46"/>
                                  </a:cubicBezTo>
                                  <a:cubicBezTo>
                                    <a:pt x="271" y="47"/>
                                    <a:pt x="273" y="48"/>
                                    <a:pt x="275" y="48"/>
                                  </a:cubicBezTo>
                                  <a:cubicBezTo>
                                    <a:pt x="275" y="47"/>
                                    <a:pt x="275" y="46"/>
                                    <a:pt x="275" y="44"/>
                                  </a:cubicBezTo>
                                  <a:cubicBezTo>
                                    <a:pt x="275" y="39"/>
                                    <a:pt x="273" y="34"/>
                                    <a:pt x="270" y="31"/>
                                  </a:cubicBezTo>
                                  <a:cubicBezTo>
                                    <a:pt x="266" y="27"/>
                                    <a:pt x="261" y="25"/>
                                    <a:pt x="256" y="25"/>
                                  </a:cubicBezTo>
                                  <a:cubicBezTo>
                                    <a:pt x="250" y="25"/>
                                    <a:pt x="246" y="27"/>
                                    <a:pt x="242" y="31"/>
                                  </a:cubicBezTo>
                                  <a:cubicBezTo>
                                    <a:pt x="239" y="34"/>
                                    <a:pt x="236" y="39"/>
                                    <a:pt x="236" y="44"/>
                                  </a:cubicBezTo>
                                  <a:cubicBezTo>
                                    <a:pt x="236" y="46"/>
                                    <a:pt x="237" y="47"/>
                                    <a:pt x="237" y="48"/>
                                  </a:cubicBezTo>
                                  <a:cubicBezTo>
                                    <a:pt x="239" y="48"/>
                                    <a:pt x="241" y="47"/>
                                    <a:pt x="242" y="46"/>
                                  </a:cubicBezTo>
                                  <a:cubicBezTo>
                                    <a:pt x="242" y="46"/>
                                    <a:pt x="242" y="45"/>
                                    <a:pt x="242" y="44"/>
                                  </a:cubicBezTo>
                                  <a:cubicBezTo>
                                    <a:pt x="242" y="37"/>
                                    <a:pt x="248" y="31"/>
                                    <a:pt x="256" y="31"/>
                                  </a:cubicBezTo>
                                  <a:cubicBezTo>
                                    <a:pt x="263" y="31"/>
                                    <a:pt x="269" y="37"/>
                                    <a:pt x="269" y="44"/>
                                  </a:cubicBezTo>
                                  <a:close/>
                                  <a:moveTo>
                                    <a:pt x="263" y="44"/>
                                  </a:moveTo>
                                  <a:cubicBezTo>
                                    <a:pt x="263" y="45"/>
                                    <a:pt x="263" y="45"/>
                                    <a:pt x="263" y="45"/>
                                  </a:cubicBezTo>
                                  <a:cubicBezTo>
                                    <a:pt x="264" y="45"/>
                                    <a:pt x="266" y="46"/>
                                    <a:pt x="268" y="46"/>
                                  </a:cubicBezTo>
                                  <a:cubicBezTo>
                                    <a:pt x="268" y="45"/>
                                    <a:pt x="268" y="45"/>
                                    <a:pt x="268" y="44"/>
                                  </a:cubicBezTo>
                                  <a:cubicBezTo>
                                    <a:pt x="268" y="38"/>
                                    <a:pt x="262" y="32"/>
                                    <a:pt x="256" y="32"/>
                                  </a:cubicBezTo>
                                  <a:cubicBezTo>
                                    <a:pt x="249" y="32"/>
                                    <a:pt x="244" y="38"/>
                                    <a:pt x="244" y="44"/>
                                  </a:cubicBezTo>
                                  <a:cubicBezTo>
                                    <a:pt x="244" y="45"/>
                                    <a:pt x="244" y="45"/>
                                    <a:pt x="244" y="46"/>
                                  </a:cubicBezTo>
                                  <a:cubicBezTo>
                                    <a:pt x="246" y="46"/>
                                    <a:pt x="247" y="45"/>
                                    <a:pt x="249" y="45"/>
                                  </a:cubicBezTo>
                                  <a:cubicBezTo>
                                    <a:pt x="249" y="45"/>
                                    <a:pt x="249" y="45"/>
                                    <a:pt x="249" y="44"/>
                                  </a:cubicBezTo>
                                  <a:cubicBezTo>
                                    <a:pt x="249" y="41"/>
                                    <a:pt x="252" y="38"/>
                                    <a:pt x="256" y="38"/>
                                  </a:cubicBezTo>
                                  <a:cubicBezTo>
                                    <a:pt x="260" y="38"/>
                                    <a:pt x="263" y="41"/>
                                    <a:pt x="263" y="44"/>
                                  </a:cubicBezTo>
                                  <a:close/>
                                  <a:moveTo>
                                    <a:pt x="256" y="39"/>
                                  </a:moveTo>
                                  <a:cubicBezTo>
                                    <a:pt x="253" y="39"/>
                                    <a:pt x="251" y="42"/>
                                    <a:pt x="251" y="44"/>
                                  </a:cubicBezTo>
                                  <a:cubicBezTo>
                                    <a:pt x="251" y="45"/>
                                    <a:pt x="251" y="45"/>
                                    <a:pt x="251" y="45"/>
                                  </a:cubicBezTo>
                                  <a:cubicBezTo>
                                    <a:pt x="252" y="45"/>
                                    <a:pt x="254" y="45"/>
                                    <a:pt x="256" y="45"/>
                                  </a:cubicBezTo>
                                  <a:cubicBezTo>
                                    <a:pt x="258" y="45"/>
                                    <a:pt x="259" y="45"/>
                                    <a:pt x="261" y="45"/>
                                  </a:cubicBezTo>
                                  <a:cubicBezTo>
                                    <a:pt x="261" y="45"/>
                                    <a:pt x="261" y="45"/>
                                    <a:pt x="261" y="44"/>
                                  </a:cubicBezTo>
                                  <a:cubicBezTo>
                                    <a:pt x="261" y="42"/>
                                    <a:pt x="259" y="39"/>
                                    <a:pt x="256" y="39"/>
                                  </a:cubicBezTo>
                                  <a:close/>
                                  <a:moveTo>
                                    <a:pt x="221" y="61"/>
                                  </a:moveTo>
                                  <a:cubicBezTo>
                                    <a:pt x="212" y="70"/>
                                    <a:pt x="206" y="82"/>
                                    <a:pt x="206" y="96"/>
                                  </a:cubicBezTo>
                                  <a:cubicBezTo>
                                    <a:pt x="206" y="96"/>
                                    <a:pt x="206" y="97"/>
                                    <a:pt x="206" y="97"/>
                                  </a:cubicBezTo>
                                  <a:cubicBezTo>
                                    <a:pt x="208" y="98"/>
                                    <a:pt x="210" y="98"/>
                                    <a:pt x="213" y="99"/>
                                  </a:cubicBezTo>
                                  <a:cubicBezTo>
                                    <a:pt x="212" y="98"/>
                                    <a:pt x="212" y="97"/>
                                    <a:pt x="212" y="96"/>
                                  </a:cubicBezTo>
                                  <a:cubicBezTo>
                                    <a:pt x="212" y="72"/>
                                    <a:pt x="232" y="52"/>
                                    <a:pt x="256" y="52"/>
                                  </a:cubicBezTo>
                                  <a:cubicBezTo>
                                    <a:pt x="280" y="52"/>
                                    <a:pt x="299" y="72"/>
                                    <a:pt x="299" y="96"/>
                                  </a:cubicBezTo>
                                  <a:cubicBezTo>
                                    <a:pt x="299" y="97"/>
                                    <a:pt x="299" y="98"/>
                                    <a:pt x="299" y="99"/>
                                  </a:cubicBezTo>
                                  <a:cubicBezTo>
                                    <a:pt x="301" y="98"/>
                                    <a:pt x="303" y="98"/>
                                    <a:pt x="305" y="97"/>
                                  </a:cubicBezTo>
                                  <a:cubicBezTo>
                                    <a:pt x="305" y="97"/>
                                    <a:pt x="306" y="96"/>
                                    <a:pt x="306" y="96"/>
                                  </a:cubicBezTo>
                                  <a:cubicBezTo>
                                    <a:pt x="306" y="82"/>
                                    <a:pt x="300" y="70"/>
                                    <a:pt x="291" y="61"/>
                                  </a:cubicBezTo>
                                  <a:cubicBezTo>
                                    <a:pt x="282" y="52"/>
                                    <a:pt x="270" y="46"/>
                                    <a:pt x="256" y="46"/>
                                  </a:cubicBezTo>
                                  <a:cubicBezTo>
                                    <a:pt x="242" y="46"/>
                                    <a:pt x="230" y="52"/>
                                    <a:pt x="221" y="61"/>
                                  </a:cubicBezTo>
                                  <a:close/>
                                  <a:moveTo>
                                    <a:pt x="407" y="44"/>
                                  </a:moveTo>
                                  <a:cubicBezTo>
                                    <a:pt x="407" y="47"/>
                                    <a:pt x="406" y="50"/>
                                    <a:pt x="405" y="53"/>
                                  </a:cubicBezTo>
                                  <a:cubicBezTo>
                                    <a:pt x="406" y="53"/>
                                    <a:pt x="407" y="54"/>
                                    <a:pt x="408" y="54"/>
                                  </a:cubicBezTo>
                                  <a:cubicBezTo>
                                    <a:pt x="409" y="53"/>
                                    <a:pt x="410" y="53"/>
                                    <a:pt x="411" y="52"/>
                                  </a:cubicBezTo>
                                  <a:cubicBezTo>
                                    <a:pt x="412" y="50"/>
                                    <a:pt x="412" y="47"/>
                                    <a:pt x="412" y="44"/>
                                  </a:cubicBezTo>
                                  <a:cubicBezTo>
                                    <a:pt x="412" y="35"/>
                                    <a:pt x="408" y="26"/>
                                    <a:pt x="402" y="20"/>
                                  </a:cubicBezTo>
                                  <a:cubicBezTo>
                                    <a:pt x="396" y="14"/>
                                    <a:pt x="387" y="10"/>
                                    <a:pt x="378" y="10"/>
                                  </a:cubicBezTo>
                                  <a:cubicBezTo>
                                    <a:pt x="368" y="10"/>
                                    <a:pt x="360" y="14"/>
                                    <a:pt x="354" y="20"/>
                                  </a:cubicBezTo>
                                  <a:cubicBezTo>
                                    <a:pt x="347" y="26"/>
                                    <a:pt x="344" y="35"/>
                                    <a:pt x="344" y="44"/>
                                  </a:cubicBezTo>
                                  <a:cubicBezTo>
                                    <a:pt x="344" y="47"/>
                                    <a:pt x="344" y="50"/>
                                    <a:pt x="345" y="53"/>
                                  </a:cubicBezTo>
                                  <a:cubicBezTo>
                                    <a:pt x="346" y="53"/>
                                    <a:pt x="346" y="54"/>
                                    <a:pt x="347" y="55"/>
                                  </a:cubicBezTo>
                                  <a:cubicBezTo>
                                    <a:pt x="348" y="54"/>
                                    <a:pt x="349" y="53"/>
                                    <a:pt x="350" y="53"/>
                                  </a:cubicBezTo>
                                  <a:cubicBezTo>
                                    <a:pt x="349" y="50"/>
                                    <a:pt x="349" y="47"/>
                                    <a:pt x="349" y="44"/>
                                  </a:cubicBezTo>
                                  <a:cubicBezTo>
                                    <a:pt x="349" y="28"/>
                                    <a:pt x="362" y="16"/>
                                    <a:pt x="378" y="16"/>
                                  </a:cubicBezTo>
                                  <a:cubicBezTo>
                                    <a:pt x="394" y="16"/>
                                    <a:pt x="407" y="28"/>
                                    <a:pt x="407" y="44"/>
                                  </a:cubicBezTo>
                                  <a:close/>
                                  <a:moveTo>
                                    <a:pt x="399" y="44"/>
                                  </a:moveTo>
                                  <a:cubicBezTo>
                                    <a:pt x="399" y="46"/>
                                    <a:pt x="399" y="47"/>
                                    <a:pt x="398" y="49"/>
                                  </a:cubicBezTo>
                                  <a:cubicBezTo>
                                    <a:pt x="400" y="50"/>
                                    <a:pt x="402" y="51"/>
                                    <a:pt x="404" y="52"/>
                                  </a:cubicBezTo>
                                  <a:cubicBezTo>
                                    <a:pt x="405" y="49"/>
                                    <a:pt x="405" y="47"/>
                                    <a:pt x="405" y="44"/>
                                  </a:cubicBezTo>
                                  <a:cubicBezTo>
                                    <a:pt x="405" y="37"/>
                                    <a:pt x="402" y="30"/>
                                    <a:pt x="397" y="25"/>
                                  </a:cubicBezTo>
                                  <a:cubicBezTo>
                                    <a:pt x="392" y="20"/>
                                    <a:pt x="385" y="17"/>
                                    <a:pt x="378" y="17"/>
                                  </a:cubicBezTo>
                                  <a:cubicBezTo>
                                    <a:pt x="370" y="17"/>
                                    <a:pt x="363" y="20"/>
                                    <a:pt x="359" y="25"/>
                                  </a:cubicBezTo>
                                  <a:cubicBezTo>
                                    <a:pt x="354" y="30"/>
                                    <a:pt x="351" y="37"/>
                                    <a:pt x="351" y="44"/>
                                  </a:cubicBezTo>
                                  <a:cubicBezTo>
                                    <a:pt x="351" y="47"/>
                                    <a:pt x="351" y="49"/>
                                    <a:pt x="352" y="52"/>
                                  </a:cubicBezTo>
                                  <a:cubicBezTo>
                                    <a:pt x="353" y="51"/>
                                    <a:pt x="355" y="50"/>
                                    <a:pt x="357" y="49"/>
                                  </a:cubicBezTo>
                                  <a:cubicBezTo>
                                    <a:pt x="357" y="47"/>
                                    <a:pt x="357" y="46"/>
                                    <a:pt x="357" y="44"/>
                                  </a:cubicBezTo>
                                  <a:cubicBezTo>
                                    <a:pt x="357" y="33"/>
                                    <a:pt x="366" y="23"/>
                                    <a:pt x="378" y="23"/>
                                  </a:cubicBezTo>
                                  <a:cubicBezTo>
                                    <a:pt x="389" y="23"/>
                                    <a:pt x="399" y="33"/>
                                    <a:pt x="399" y="44"/>
                                  </a:cubicBezTo>
                                  <a:close/>
                                  <a:moveTo>
                                    <a:pt x="391" y="44"/>
                                  </a:moveTo>
                                  <a:cubicBezTo>
                                    <a:pt x="391" y="45"/>
                                    <a:pt x="391" y="46"/>
                                    <a:pt x="391" y="46"/>
                                  </a:cubicBezTo>
                                  <a:cubicBezTo>
                                    <a:pt x="393" y="47"/>
                                    <a:pt x="395" y="48"/>
                                    <a:pt x="397" y="48"/>
                                  </a:cubicBezTo>
                                  <a:cubicBezTo>
                                    <a:pt x="397" y="47"/>
                                    <a:pt x="397" y="46"/>
                                    <a:pt x="397" y="44"/>
                                  </a:cubicBezTo>
                                  <a:cubicBezTo>
                                    <a:pt x="397" y="39"/>
                                    <a:pt x="395" y="34"/>
                                    <a:pt x="392" y="31"/>
                                  </a:cubicBezTo>
                                  <a:cubicBezTo>
                                    <a:pt x="388" y="27"/>
                                    <a:pt x="383" y="25"/>
                                    <a:pt x="378" y="25"/>
                                  </a:cubicBezTo>
                                  <a:cubicBezTo>
                                    <a:pt x="372" y="25"/>
                                    <a:pt x="368" y="27"/>
                                    <a:pt x="364" y="31"/>
                                  </a:cubicBezTo>
                                  <a:cubicBezTo>
                                    <a:pt x="360" y="34"/>
                                    <a:pt x="358" y="39"/>
                                    <a:pt x="358" y="44"/>
                                  </a:cubicBezTo>
                                  <a:cubicBezTo>
                                    <a:pt x="358" y="46"/>
                                    <a:pt x="358" y="47"/>
                                    <a:pt x="359" y="48"/>
                                  </a:cubicBezTo>
                                  <a:cubicBezTo>
                                    <a:pt x="361" y="48"/>
                                    <a:pt x="362" y="47"/>
                                    <a:pt x="364" y="46"/>
                                  </a:cubicBezTo>
                                  <a:cubicBezTo>
                                    <a:pt x="364" y="46"/>
                                    <a:pt x="364" y="45"/>
                                    <a:pt x="364" y="44"/>
                                  </a:cubicBezTo>
                                  <a:cubicBezTo>
                                    <a:pt x="364" y="37"/>
                                    <a:pt x="370" y="31"/>
                                    <a:pt x="378" y="31"/>
                                  </a:cubicBezTo>
                                  <a:cubicBezTo>
                                    <a:pt x="385" y="31"/>
                                    <a:pt x="391" y="37"/>
                                    <a:pt x="391" y="44"/>
                                  </a:cubicBezTo>
                                  <a:close/>
                                  <a:moveTo>
                                    <a:pt x="384" y="44"/>
                                  </a:moveTo>
                                  <a:cubicBezTo>
                                    <a:pt x="384" y="45"/>
                                    <a:pt x="384" y="45"/>
                                    <a:pt x="384" y="45"/>
                                  </a:cubicBezTo>
                                  <a:cubicBezTo>
                                    <a:pt x="386" y="45"/>
                                    <a:pt x="388" y="46"/>
                                    <a:pt x="390" y="46"/>
                                  </a:cubicBezTo>
                                  <a:cubicBezTo>
                                    <a:pt x="390" y="45"/>
                                    <a:pt x="390" y="45"/>
                                    <a:pt x="390" y="44"/>
                                  </a:cubicBezTo>
                                  <a:cubicBezTo>
                                    <a:pt x="390" y="38"/>
                                    <a:pt x="384" y="32"/>
                                    <a:pt x="378" y="32"/>
                                  </a:cubicBezTo>
                                  <a:cubicBezTo>
                                    <a:pt x="371" y="32"/>
                                    <a:pt x="366" y="38"/>
                                    <a:pt x="366" y="44"/>
                                  </a:cubicBezTo>
                                  <a:cubicBezTo>
                                    <a:pt x="366" y="45"/>
                                    <a:pt x="366" y="45"/>
                                    <a:pt x="366" y="46"/>
                                  </a:cubicBezTo>
                                  <a:cubicBezTo>
                                    <a:pt x="368" y="46"/>
                                    <a:pt x="369" y="45"/>
                                    <a:pt x="371" y="45"/>
                                  </a:cubicBezTo>
                                  <a:cubicBezTo>
                                    <a:pt x="371" y="45"/>
                                    <a:pt x="371" y="45"/>
                                    <a:pt x="371" y="44"/>
                                  </a:cubicBezTo>
                                  <a:cubicBezTo>
                                    <a:pt x="371" y="41"/>
                                    <a:pt x="374" y="38"/>
                                    <a:pt x="378" y="38"/>
                                  </a:cubicBezTo>
                                  <a:cubicBezTo>
                                    <a:pt x="381" y="38"/>
                                    <a:pt x="384" y="41"/>
                                    <a:pt x="384" y="44"/>
                                  </a:cubicBezTo>
                                  <a:close/>
                                  <a:moveTo>
                                    <a:pt x="378" y="39"/>
                                  </a:moveTo>
                                  <a:cubicBezTo>
                                    <a:pt x="375" y="39"/>
                                    <a:pt x="373" y="42"/>
                                    <a:pt x="373" y="44"/>
                                  </a:cubicBezTo>
                                  <a:cubicBezTo>
                                    <a:pt x="373" y="45"/>
                                    <a:pt x="373" y="45"/>
                                    <a:pt x="373" y="45"/>
                                  </a:cubicBezTo>
                                  <a:cubicBezTo>
                                    <a:pt x="374" y="45"/>
                                    <a:pt x="376" y="45"/>
                                    <a:pt x="378" y="45"/>
                                  </a:cubicBezTo>
                                  <a:cubicBezTo>
                                    <a:pt x="379" y="45"/>
                                    <a:pt x="381" y="45"/>
                                    <a:pt x="383" y="45"/>
                                  </a:cubicBezTo>
                                  <a:cubicBezTo>
                                    <a:pt x="383" y="45"/>
                                    <a:pt x="383" y="45"/>
                                    <a:pt x="383" y="44"/>
                                  </a:cubicBezTo>
                                  <a:cubicBezTo>
                                    <a:pt x="383" y="42"/>
                                    <a:pt x="381" y="39"/>
                                    <a:pt x="378" y="39"/>
                                  </a:cubicBezTo>
                                  <a:close/>
                                  <a:moveTo>
                                    <a:pt x="343" y="61"/>
                                  </a:moveTo>
                                  <a:cubicBezTo>
                                    <a:pt x="334" y="70"/>
                                    <a:pt x="328" y="82"/>
                                    <a:pt x="328" y="96"/>
                                  </a:cubicBezTo>
                                  <a:cubicBezTo>
                                    <a:pt x="328" y="96"/>
                                    <a:pt x="328" y="97"/>
                                    <a:pt x="328" y="97"/>
                                  </a:cubicBezTo>
                                  <a:cubicBezTo>
                                    <a:pt x="330" y="98"/>
                                    <a:pt x="332" y="98"/>
                                    <a:pt x="334" y="99"/>
                                  </a:cubicBezTo>
                                  <a:cubicBezTo>
                                    <a:pt x="334" y="98"/>
                                    <a:pt x="334" y="97"/>
                                    <a:pt x="334" y="96"/>
                                  </a:cubicBezTo>
                                  <a:cubicBezTo>
                                    <a:pt x="334" y="72"/>
                                    <a:pt x="354" y="52"/>
                                    <a:pt x="378" y="52"/>
                                  </a:cubicBezTo>
                                  <a:cubicBezTo>
                                    <a:pt x="402" y="52"/>
                                    <a:pt x="421" y="72"/>
                                    <a:pt x="421" y="96"/>
                                  </a:cubicBezTo>
                                  <a:cubicBezTo>
                                    <a:pt x="421" y="97"/>
                                    <a:pt x="421" y="98"/>
                                    <a:pt x="421" y="99"/>
                                  </a:cubicBezTo>
                                  <a:cubicBezTo>
                                    <a:pt x="423" y="98"/>
                                    <a:pt x="425" y="97"/>
                                    <a:pt x="427" y="97"/>
                                  </a:cubicBezTo>
                                  <a:cubicBezTo>
                                    <a:pt x="427" y="97"/>
                                    <a:pt x="427" y="96"/>
                                    <a:pt x="427" y="96"/>
                                  </a:cubicBezTo>
                                  <a:cubicBezTo>
                                    <a:pt x="427" y="82"/>
                                    <a:pt x="422" y="70"/>
                                    <a:pt x="413" y="61"/>
                                  </a:cubicBezTo>
                                  <a:cubicBezTo>
                                    <a:pt x="404" y="52"/>
                                    <a:pt x="391" y="46"/>
                                    <a:pt x="378" y="46"/>
                                  </a:cubicBezTo>
                                  <a:cubicBezTo>
                                    <a:pt x="364" y="46"/>
                                    <a:pt x="352" y="52"/>
                                    <a:pt x="343" y="61"/>
                                  </a:cubicBezTo>
                                  <a:close/>
                                  <a:moveTo>
                                    <a:pt x="527" y="44"/>
                                  </a:moveTo>
                                  <a:cubicBezTo>
                                    <a:pt x="527" y="47"/>
                                    <a:pt x="527" y="50"/>
                                    <a:pt x="526" y="53"/>
                                  </a:cubicBezTo>
                                  <a:cubicBezTo>
                                    <a:pt x="527" y="53"/>
                                    <a:pt x="528" y="54"/>
                                    <a:pt x="529" y="55"/>
                                  </a:cubicBezTo>
                                  <a:cubicBezTo>
                                    <a:pt x="530" y="54"/>
                                    <a:pt x="531" y="54"/>
                                    <a:pt x="532" y="53"/>
                                  </a:cubicBezTo>
                                  <a:cubicBezTo>
                                    <a:pt x="532" y="50"/>
                                    <a:pt x="533" y="47"/>
                                    <a:pt x="533" y="44"/>
                                  </a:cubicBezTo>
                                  <a:cubicBezTo>
                                    <a:pt x="533" y="35"/>
                                    <a:pt x="529" y="26"/>
                                    <a:pt x="523" y="20"/>
                                  </a:cubicBezTo>
                                  <a:cubicBezTo>
                                    <a:pt x="517" y="14"/>
                                    <a:pt x="508" y="10"/>
                                    <a:pt x="499" y="10"/>
                                  </a:cubicBezTo>
                                  <a:cubicBezTo>
                                    <a:pt x="489" y="10"/>
                                    <a:pt x="481" y="14"/>
                                    <a:pt x="474" y="20"/>
                                  </a:cubicBezTo>
                                  <a:cubicBezTo>
                                    <a:pt x="468" y="26"/>
                                    <a:pt x="464" y="35"/>
                                    <a:pt x="464" y="44"/>
                                  </a:cubicBezTo>
                                  <a:cubicBezTo>
                                    <a:pt x="464" y="47"/>
                                    <a:pt x="465" y="50"/>
                                    <a:pt x="465" y="53"/>
                                  </a:cubicBezTo>
                                  <a:cubicBezTo>
                                    <a:pt x="466" y="53"/>
                                    <a:pt x="467" y="54"/>
                                    <a:pt x="468" y="55"/>
                                  </a:cubicBezTo>
                                  <a:cubicBezTo>
                                    <a:pt x="469" y="54"/>
                                    <a:pt x="470" y="53"/>
                                    <a:pt x="471" y="53"/>
                                  </a:cubicBezTo>
                                  <a:cubicBezTo>
                                    <a:pt x="470" y="50"/>
                                    <a:pt x="470" y="47"/>
                                    <a:pt x="470" y="44"/>
                                  </a:cubicBezTo>
                                  <a:cubicBezTo>
                                    <a:pt x="470" y="28"/>
                                    <a:pt x="483" y="16"/>
                                    <a:pt x="499" y="16"/>
                                  </a:cubicBezTo>
                                  <a:cubicBezTo>
                                    <a:pt x="515" y="16"/>
                                    <a:pt x="527" y="28"/>
                                    <a:pt x="527" y="44"/>
                                  </a:cubicBezTo>
                                  <a:close/>
                                  <a:moveTo>
                                    <a:pt x="520" y="44"/>
                                  </a:moveTo>
                                  <a:cubicBezTo>
                                    <a:pt x="520" y="46"/>
                                    <a:pt x="520" y="47"/>
                                    <a:pt x="519" y="49"/>
                                  </a:cubicBezTo>
                                  <a:cubicBezTo>
                                    <a:pt x="521" y="50"/>
                                    <a:pt x="523" y="51"/>
                                    <a:pt x="525" y="52"/>
                                  </a:cubicBezTo>
                                  <a:cubicBezTo>
                                    <a:pt x="525" y="49"/>
                                    <a:pt x="526" y="47"/>
                                    <a:pt x="526" y="44"/>
                                  </a:cubicBezTo>
                                  <a:cubicBezTo>
                                    <a:pt x="526" y="37"/>
                                    <a:pt x="523" y="30"/>
                                    <a:pt x="518" y="25"/>
                                  </a:cubicBezTo>
                                  <a:cubicBezTo>
                                    <a:pt x="513" y="20"/>
                                    <a:pt x="506" y="17"/>
                                    <a:pt x="499" y="17"/>
                                  </a:cubicBezTo>
                                  <a:cubicBezTo>
                                    <a:pt x="491" y="17"/>
                                    <a:pt x="484" y="20"/>
                                    <a:pt x="479" y="25"/>
                                  </a:cubicBezTo>
                                  <a:cubicBezTo>
                                    <a:pt x="474" y="30"/>
                                    <a:pt x="471" y="37"/>
                                    <a:pt x="471" y="44"/>
                                  </a:cubicBezTo>
                                  <a:cubicBezTo>
                                    <a:pt x="471" y="47"/>
                                    <a:pt x="472" y="49"/>
                                    <a:pt x="472" y="52"/>
                                  </a:cubicBezTo>
                                  <a:cubicBezTo>
                                    <a:pt x="474" y="51"/>
                                    <a:pt x="476" y="50"/>
                                    <a:pt x="478" y="49"/>
                                  </a:cubicBezTo>
                                  <a:cubicBezTo>
                                    <a:pt x="478" y="47"/>
                                    <a:pt x="478" y="46"/>
                                    <a:pt x="478" y="44"/>
                                  </a:cubicBezTo>
                                  <a:cubicBezTo>
                                    <a:pt x="478" y="33"/>
                                    <a:pt x="487" y="23"/>
                                    <a:pt x="499" y="23"/>
                                  </a:cubicBezTo>
                                  <a:cubicBezTo>
                                    <a:pt x="510" y="23"/>
                                    <a:pt x="520" y="33"/>
                                    <a:pt x="520" y="44"/>
                                  </a:cubicBezTo>
                                  <a:close/>
                                  <a:moveTo>
                                    <a:pt x="512" y="44"/>
                                  </a:moveTo>
                                  <a:cubicBezTo>
                                    <a:pt x="512" y="45"/>
                                    <a:pt x="512" y="46"/>
                                    <a:pt x="512" y="46"/>
                                  </a:cubicBezTo>
                                  <a:cubicBezTo>
                                    <a:pt x="514" y="47"/>
                                    <a:pt x="516" y="48"/>
                                    <a:pt x="518" y="48"/>
                                  </a:cubicBezTo>
                                  <a:cubicBezTo>
                                    <a:pt x="518" y="47"/>
                                    <a:pt x="518" y="46"/>
                                    <a:pt x="518" y="44"/>
                                  </a:cubicBezTo>
                                  <a:cubicBezTo>
                                    <a:pt x="518" y="39"/>
                                    <a:pt x="516" y="34"/>
                                    <a:pt x="512" y="31"/>
                                  </a:cubicBezTo>
                                  <a:cubicBezTo>
                                    <a:pt x="509" y="27"/>
                                    <a:pt x="504" y="25"/>
                                    <a:pt x="499" y="25"/>
                                  </a:cubicBezTo>
                                  <a:cubicBezTo>
                                    <a:pt x="493" y="25"/>
                                    <a:pt x="488" y="27"/>
                                    <a:pt x="485" y="31"/>
                                  </a:cubicBezTo>
                                  <a:cubicBezTo>
                                    <a:pt x="481" y="34"/>
                                    <a:pt x="479" y="39"/>
                                    <a:pt x="479" y="44"/>
                                  </a:cubicBezTo>
                                  <a:cubicBezTo>
                                    <a:pt x="479" y="46"/>
                                    <a:pt x="479" y="47"/>
                                    <a:pt x="480" y="48"/>
                                  </a:cubicBezTo>
                                  <a:cubicBezTo>
                                    <a:pt x="481" y="48"/>
                                    <a:pt x="483" y="47"/>
                                    <a:pt x="485" y="46"/>
                                  </a:cubicBezTo>
                                  <a:cubicBezTo>
                                    <a:pt x="485" y="46"/>
                                    <a:pt x="485" y="45"/>
                                    <a:pt x="485" y="44"/>
                                  </a:cubicBezTo>
                                  <a:cubicBezTo>
                                    <a:pt x="485" y="37"/>
                                    <a:pt x="491" y="31"/>
                                    <a:pt x="499" y="31"/>
                                  </a:cubicBezTo>
                                  <a:cubicBezTo>
                                    <a:pt x="506" y="31"/>
                                    <a:pt x="512" y="37"/>
                                    <a:pt x="512" y="44"/>
                                  </a:cubicBezTo>
                                  <a:close/>
                                  <a:moveTo>
                                    <a:pt x="505" y="44"/>
                                  </a:moveTo>
                                  <a:cubicBezTo>
                                    <a:pt x="505" y="45"/>
                                    <a:pt x="505" y="45"/>
                                    <a:pt x="505" y="45"/>
                                  </a:cubicBezTo>
                                  <a:cubicBezTo>
                                    <a:pt x="507" y="45"/>
                                    <a:pt x="509" y="46"/>
                                    <a:pt x="510" y="46"/>
                                  </a:cubicBezTo>
                                  <a:cubicBezTo>
                                    <a:pt x="511" y="45"/>
                                    <a:pt x="511" y="45"/>
                                    <a:pt x="511" y="44"/>
                                  </a:cubicBezTo>
                                  <a:cubicBezTo>
                                    <a:pt x="511" y="38"/>
                                    <a:pt x="505" y="32"/>
                                    <a:pt x="499" y="32"/>
                                  </a:cubicBezTo>
                                  <a:cubicBezTo>
                                    <a:pt x="492" y="32"/>
                                    <a:pt x="487" y="38"/>
                                    <a:pt x="487" y="44"/>
                                  </a:cubicBezTo>
                                  <a:cubicBezTo>
                                    <a:pt x="487" y="45"/>
                                    <a:pt x="487" y="45"/>
                                    <a:pt x="487" y="46"/>
                                  </a:cubicBezTo>
                                  <a:cubicBezTo>
                                    <a:pt x="489" y="46"/>
                                    <a:pt x="490" y="45"/>
                                    <a:pt x="492" y="45"/>
                                  </a:cubicBezTo>
                                  <a:cubicBezTo>
                                    <a:pt x="492" y="45"/>
                                    <a:pt x="492" y="45"/>
                                    <a:pt x="492" y="44"/>
                                  </a:cubicBezTo>
                                  <a:cubicBezTo>
                                    <a:pt x="492" y="41"/>
                                    <a:pt x="495" y="38"/>
                                    <a:pt x="499" y="38"/>
                                  </a:cubicBezTo>
                                  <a:cubicBezTo>
                                    <a:pt x="502" y="38"/>
                                    <a:pt x="505" y="41"/>
                                    <a:pt x="505" y="44"/>
                                  </a:cubicBezTo>
                                  <a:close/>
                                  <a:moveTo>
                                    <a:pt x="499" y="39"/>
                                  </a:moveTo>
                                  <a:cubicBezTo>
                                    <a:pt x="496" y="39"/>
                                    <a:pt x="494" y="42"/>
                                    <a:pt x="494" y="44"/>
                                  </a:cubicBezTo>
                                  <a:cubicBezTo>
                                    <a:pt x="494" y="45"/>
                                    <a:pt x="494" y="45"/>
                                    <a:pt x="494" y="45"/>
                                  </a:cubicBezTo>
                                  <a:cubicBezTo>
                                    <a:pt x="495" y="45"/>
                                    <a:pt x="497" y="45"/>
                                    <a:pt x="499" y="45"/>
                                  </a:cubicBezTo>
                                  <a:cubicBezTo>
                                    <a:pt x="500" y="45"/>
                                    <a:pt x="502" y="45"/>
                                    <a:pt x="504" y="45"/>
                                  </a:cubicBezTo>
                                  <a:cubicBezTo>
                                    <a:pt x="504" y="45"/>
                                    <a:pt x="504" y="45"/>
                                    <a:pt x="504" y="44"/>
                                  </a:cubicBezTo>
                                  <a:cubicBezTo>
                                    <a:pt x="504" y="42"/>
                                    <a:pt x="501" y="39"/>
                                    <a:pt x="499" y="39"/>
                                  </a:cubicBezTo>
                                  <a:close/>
                                  <a:moveTo>
                                    <a:pt x="464" y="61"/>
                                  </a:moveTo>
                                  <a:cubicBezTo>
                                    <a:pt x="455" y="70"/>
                                    <a:pt x="449" y="82"/>
                                    <a:pt x="449" y="96"/>
                                  </a:cubicBezTo>
                                  <a:cubicBezTo>
                                    <a:pt x="449" y="96"/>
                                    <a:pt x="449" y="97"/>
                                    <a:pt x="449" y="97"/>
                                  </a:cubicBezTo>
                                  <a:cubicBezTo>
                                    <a:pt x="451" y="98"/>
                                    <a:pt x="453" y="98"/>
                                    <a:pt x="455" y="99"/>
                                  </a:cubicBezTo>
                                  <a:cubicBezTo>
                                    <a:pt x="455" y="98"/>
                                    <a:pt x="455" y="97"/>
                                    <a:pt x="455" y="96"/>
                                  </a:cubicBezTo>
                                  <a:cubicBezTo>
                                    <a:pt x="455" y="72"/>
                                    <a:pt x="475" y="52"/>
                                    <a:pt x="499" y="52"/>
                                  </a:cubicBezTo>
                                  <a:cubicBezTo>
                                    <a:pt x="523" y="52"/>
                                    <a:pt x="542" y="72"/>
                                    <a:pt x="542" y="96"/>
                                  </a:cubicBezTo>
                                  <a:cubicBezTo>
                                    <a:pt x="542" y="97"/>
                                    <a:pt x="542" y="98"/>
                                    <a:pt x="542" y="99"/>
                                  </a:cubicBezTo>
                                  <a:cubicBezTo>
                                    <a:pt x="544" y="98"/>
                                    <a:pt x="546" y="98"/>
                                    <a:pt x="548" y="97"/>
                                  </a:cubicBezTo>
                                  <a:cubicBezTo>
                                    <a:pt x="548" y="97"/>
                                    <a:pt x="548" y="96"/>
                                    <a:pt x="548" y="96"/>
                                  </a:cubicBezTo>
                                  <a:cubicBezTo>
                                    <a:pt x="548" y="82"/>
                                    <a:pt x="543" y="70"/>
                                    <a:pt x="534" y="61"/>
                                  </a:cubicBezTo>
                                  <a:cubicBezTo>
                                    <a:pt x="525" y="52"/>
                                    <a:pt x="512" y="46"/>
                                    <a:pt x="499" y="46"/>
                                  </a:cubicBezTo>
                                  <a:cubicBezTo>
                                    <a:pt x="485" y="46"/>
                                    <a:pt x="473" y="52"/>
                                    <a:pt x="464" y="61"/>
                                  </a:cubicBezTo>
                                  <a:close/>
                                  <a:moveTo>
                                    <a:pt x="650" y="44"/>
                                  </a:moveTo>
                                  <a:cubicBezTo>
                                    <a:pt x="650" y="47"/>
                                    <a:pt x="649" y="50"/>
                                    <a:pt x="648" y="53"/>
                                  </a:cubicBezTo>
                                  <a:cubicBezTo>
                                    <a:pt x="649" y="53"/>
                                    <a:pt x="650" y="54"/>
                                    <a:pt x="651" y="54"/>
                                  </a:cubicBezTo>
                                  <a:cubicBezTo>
                                    <a:pt x="652" y="53"/>
                                    <a:pt x="653" y="53"/>
                                    <a:pt x="654" y="52"/>
                                  </a:cubicBezTo>
                                  <a:cubicBezTo>
                                    <a:pt x="655" y="50"/>
                                    <a:pt x="655" y="47"/>
                                    <a:pt x="655" y="44"/>
                                  </a:cubicBezTo>
                                  <a:cubicBezTo>
                                    <a:pt x="655" y="35"/>
                                    <a:pt x="651" y="26"/>
                                    <a:pt x="645" y="20"/>
                                  </a:cubicBezTo>
                                  <a:cubicBezTo>
                                    <a:pt x="639" y="14"/>
                                    <a:pt x="630" y="10"/>
                                    <a:pt x="621" y="10"/>
                                  </a:cubicBezTo>
                                  <a:cubicBezTo>
                                    <a:pt x="611" y="10"/>
                                    <a:pt x="603" y="14"/>
                                    <a:pt x="597" y="20"/>
                                  </a:cubicBezTo>
                                  <a:cubicBezTo>
                                    <a:pt x="590" y="26"/>
                                    <a:pt x="587" y="35"/>
                                    <a:pt x="587" y="44"/>
                                  </a:cubicBezTo>
                                  <a:cubicBezTo>
                                    <a:pt x="587" y="47"/>
                                    <a:pt x="587" y="50"/>
                                    <a:pt x="588" y="53"/>
                                  </a:cubicBezTo>
                                  <a:cubicBezTo>
                                    <a:pt x="589" y="53"/>
                                    <a:pt x="589" y="54"/>
                                    <a:pt x="590" y="55"/>
                                  </a:cubicBezTo>
                                  <a:cubicBezTo>
                                    <a:pt x="591" y="54"/>
                                    <a:pt x="592" y="53"/>
                                    <a:pt x="593" y="53"/>
                                  </a:cubicBezTo>
                                  <a:cubicBezTo>
                                    <a:pt x="592" y="50"/>
                                    <a:pt x="592" y="47"/>
                                    <a:pt x="592" y="44"/>
                                  </a:cubicBezTo>
                                  <a:cubicBezTo>
                                    <a:pt x="592" y="28"/>
                                    <a:pt x="605" y="16"/>
                                    <a:pt x="621" y="16"/>
                                  </a:cubicBezTo>
                                  <a:cubicBezTo>
                                    <a:pt x="637" y="16"/>
                                    <a:pt x="650" y="28"/>
                                    <a:pt x="650" y="44"/>
                                  </a:cubicBezTo>
                                  <a:close/>
                                  <a:moveTo>
                                    <a:pt x="642" y="44"/>
                                  </a:moveTo>
                                  <a:cubicBezTo>
                                    <a:pt x="642" y="46"/>
                                    <a:pt x="642" y="47"/>
                                    <a:pt x="641" y="49"/>
                                  </a:cubicBezTo>
                                  <a:cubicBezTo>
                                    <a:pt x="643" y="50"/>
                                    <a:pt x="645" y="51"/>
                                    <a:pt x="647" y="52"/>
                                  </a:cubicBezTo>
                                  <a:cubicBezTo>
                                    <a:pt x="648" y="49"/>
                                    <a:pt x="648" y="47"/>
                                    <a:pt x="648" y="44"/>
                                  </a:cubicBezTo>
                                  <a:cubicBezTo>
                                    <a:pt x="648" y="37"/>
                                    <a:pt x="645" y="30"/>
                                    <a:pt x="640" y="25"/>
                                  </a:cubicBezTo>
                                  <a:cubicBezTo>
                                    <a:pt x="635" y="20"/>
                                    <a:pt x="628" y="17"/>
                                    <a:pt x="621" y="17"/>
                                  </a:cubicBezTo>
                                  <a:cubicBezTo>
                                    <a:pt x="613" y="17"/>
                                    <a:pt x="607" y="20"/>
                                    <a:pt x="602" y="25"/>
                                  </a:cubicBezTo>
                                  <a:cubicBezTo>
                                    <a:pt x="597" y="30"/>
                                    <a:pt x="594" y="37"/>
                                    <a:pt x="594" y="44"/>
                                  </a:cubicBezTo>
                                  <a:cubicBezTo>
                                    <a:pt x="594" y="47"/>
                                    <a:pt x="594" y="49"/>
                                    <a:pt x="595" y="52"/>
                                  </a:cubicBezTo>
                                  <a:cubicBezTo>
                                    <a:pt x="596" y="51"/>
                                    <a:pt x="598" y="50"/>
                                    <a:pt x="600" y="49"/>
                                  </a:cubicBezTo>
                                  <a:cubicBezTo>
                                    <a:pt x="600" y="47"/>
                                    <a:pt x="600" y="46"/>
                                    <a:pt x="600" y="44"/>
                                  </a:cubicBezTo>
                                  <a:cubicBezTo>
                                    <a:pt x="600" y="33"/>
                                    <a:pt x="609" y="23"/>
                                    <a:pt x="621" y="23"/>
                                  </a:cubicBezTo>
                                  <a:cubicBezTo>
                                    <a:pt x="632" y="23"/>
                                    <a:pt x="642" y="33"/>
                                    <a:pt x="642" y="44"/>
                                  </a:cubicBezTo>
                                  <a:close/>
                                  <a:moveTo>
                                    <a:pt x="634" y="44"/>
                                  </a:moveTo>
                                  <a:cubicBezTo>
                                    <a:pt x="634" y="45"/>
                                    <a:pt x="634" y="46"/>
                                    <a:pt x="634" y="46"/>
                                  </a:cubicBezTo>
                                  <a:cubicBezTo>
                                    <a:pt x="636" y="47"/>
                                    <a:pt x="638" y="48"/>
                                    <a:pt x="640" y="48"/>
                                  </a:cubicBezTo>
                                  <a:cubicBezTo>
                                    <a:pt x="640" y="47"/>
                                    <a:pt x="640" y="46"/>
                                    <a:pt x="640" y="44"/>
                                  </a:cubicBezTo>
                                  <a:cubicBezTo>
                                    <a:pt x="640" y="39"/>
                                    <a:pt x="638" y="34"/>
                                    <a:pt x="635" y="31"/>
                                  </a:cubicBezTo>
                                  <a:cubicBezTo>
                                    <a:pt x="631" y="27"/>
                                    <a:pt x="626" y="25"/>
                                    <a:pt x="621" y="25"/>
                                  </a:cubicBezTo>
                                  <a:cubicBezTo>
                                    <a:pt x="615" y="25"/>
                                    <a:pt x="611" y="27"/>
                                    <a:pt x="607" y="31"/>
                                  </a:cubicBezTo>
                                  <a:cubicBezTo>
                                    <a:pt x="603" y="34"/>
                                    <a:pt x="601" y="39"/>
                                    <a:pt x="601" y="44"/>
                                  </a:cubicBezTo>
                                  <a:cubicBezTo>
                                    <a:pt x="601" y="46"/>
                                    <a:pt x="601" y="47"/>
                                    <a:pt x="602" y="48"/>
                                  </a:cubicBezTo>
                                  <a:cubicBezTo>
                                    <a:pt x="604" y="48"/>
                                    <a:pt x="605" y="47"/>
                                    <a:pt x="607" y="46"/>
                                  </a:cubicBezTo>
                                  <a:cubicBezTo>
                                    <a:pt x="607" y="46"/>
                                    <a:pt x="607" y="45"/>
                                    <a:pt x="607" y="44"/>
                                  </a:cubicBezTo>
                                  <a:cubicBezTo>
                                    <a:pt x="607" y="37"/>
                                    <a:pt x="613" y="31"/>
                                    <a:pt x="621" y="31"/>
                                  </a:cubicBezTo>
                                  <a:cubicBezTo>
                                    <a:pt x="628" y="31"/>
                                    <a:pt x="634" y="37"/>
                                    <a:pt x="634" y="44"/>
                                  </a:cubicBezTo>
                                  <a:close/>
                                  <a:moveTo>
                                    <a:pt x="628" y="44"/>
                                  </a:moveTo>
                                  <a:cubicBezTo>
                                    <a:pt x="628" y="45"/>
                                    <a:pt x="627" y="45"/>
                                    <a:pt x="627" y="45"/>
                                  </a:cubicBezTo>
                                  <a:cubicBezTo>
                                    <a:pt x="629" y="45"/>
                                    <a:pt x="631" y="46"/>
                                    <a:pt x="633" y="46"/>
                                  </a:cubicBezTo>
                                  <a:cubicBezTo>
                                    <a:pt x="633" y="45"/>
                                    <a:pt x="633" y="45"/>
                                    <a:pt x="633" y="44"/>
                                  </a:cubicBezTo>
                                  <a:cubicBezTo>
                                    <a:pt x="633" y="38"/>
                                    <a:pt x="627" y="32"/>
                                    <a:pt x="621" y="32"/>
                                  </a:cubicBezTo>
                                  <a:cubicBezTo>
                                    <a:pt x="614" y="32"/>
                                    <a:pt x="609" y="38"/>
                                    <a:pt x="609" y="44"/>
                                  </a:cubicBezTo>
                                  <a:cubicBezTo>
                                    <a:pt x="609" y="45"/>
                                    <a:pt x="609" y="45"/>
                                    <a:pt x="609" y="46"/>
                                  </a:cubicBezTo>
                                  <a:cubicBezTo>
                                    <a:pt x="611" y="46"/>
                                    <a:pt x="612" y="45"/>
                                    <a:pt x="614" y="45"/>
                                  </a:cubicBezTo>
                                  <a:cubicBezTo>
                                    <a:pt x="614" y="45"/>
                                    <a:pt x="614" y="45"/>
                                    <a:pt x="614" y="44"/>
                                  </a:cubicBezTo>
                                  <a:cubicBezTo>
                                    <a:pt x="614" y="41"/>
                                    <a:pt x="617" y="38"/>
                                    <a:pt x="621" y="38"/>
                                  </a:cubicBezTo>
                                  <a:cubicBezTo>
                                    <a:pt x="625" y="38"/>
                                    <a:pt x="628" y="41"/>
                                    <a:pt x="628" y="44"/>
                                  </a:cubicBezTo>
                                  <a:close/>
                                  <a:moveTo>
                                    <a:pt x="621" y="39"/>
                                  </a:moveTo>
                                  <a:cubicBezTo>
                                    <a:pt x="618" y="39"/>
                                    <a:pt x="616" y="42"/>
                                    <a:pt x="616" y="44"/>
                                  </a:cubicBezTo>
                                  <a:cubicBezTo>
                                    <a:pt x="616" y="45"/>
                                    <a:pt x="616" y="45"/>
                                    <a:pt x="616" y="45"/>
                                  </a:cubicBezTo>
                                  <a:cubicBezTo>
                                    <a:pt x="617" y="45"/>
                                    <a:pt x="619" y="45"/>
                                    <a:pt x="621" y="45"/>
                                  </a:cubicBezTo>
                                  <a:cubicBezTo>
                                    <a:pt x="623" y="45"/>
                                    <a:pt x="624" y="45"/>
                                    <a:pt x="626" y="45"/>
                                  </a:cubicBezTo>
                                  <a:cubicBezTo>
                                    <a:pt x="626" y="45"/>
                                    <a:pt x="626" y="45"/>
                                    <a:pt x="626" y="44"/>
                                  </a:cubicBezTo>
                                  <a:cubicBezTo>
                                    <a:pt x="626" y="42"/>
                                    <a:pt x="624" y="39"/>
                                    <a:pt x="621" y="39"/>
                                  </a:cubicBezTo>
                                  <a:close/>
                                  <a:moveTo>
                                    <a:pt x="586" y="61"/>
                                  </a:moveTo>
                                  <a:cubicBezTo>
                                    <a:pt x="577" y="70"/>
                                    <a:pt x="571" y="82"/>
                                    <a:pt x="571" y="96"/>
                                  </a:cubicBezTo>
                                  <a:cubicBezTo>
                                    <a:pt x="571" y="96"/>
                                    <a:pt x="571" y="97"/>
                                    <a:pt x="571" y="97"/>
                                  </a:cubicBezTo>
                                  <a:cubicBezTo>
                                    <a:pt x="573" y="98"/>
                                    <a:pt x="575" y="98"/>
                                    <a:pt x="577" y="99"/>
                                  </a:cubicBezTo>
                                  <a:cubicBezTo>
                                    <a:pt x="577" y="98"/>
                                    <a:pt x="577" y="97"/>
                                    <a:pt x="577" y="96"/>
                                  </a:cubicBezTo>
                                  <a:cubicBezTo>
                                    <a:pt x="577" y="72"/>
                                    <a:pt x="597" y="52"/>
                                    <a:pt x="621" y="52"/>
                                  </a:cubicBezTo>
                                  <a:cubicBezTo>
                                    <a:pt x="645" y="52"/>
                                    <a:pt x="664" y="72"/>
                                    <a:pt x="664" y="96"/>
                                  </a:cubicBezTo>
                                  <a:cubicBezTo>
                                    <a:pt x="664" y="97"/>
                                    <a:pt x="664" y="98"/>
                                    <a:pt x="664" y="99"/>
                                  </a:cubicBezTo>
                                  <a:cubicBezTo>
                                    <a:pt x="666" y="98"/>
                                    <a:pt x="668" y="97"/>
                                    <a:pt x="670" y="97"/>
                                  </a:cubicBezTo>
                                  <a:cubicBezTo>
                                    <a:pt x="670" y="97"/>
                                    <a:pt x="670" y="96"/>
                                    <a:pt x="670" y="96"/>
                                  </a:cubicBezTo>
                                  <a:cubicBezTo>
                                    <a:pt x="670" y="82"/>
                                    <a:pt x="665" y="70"/>
                                    <a:pt x="656" y="61"/>
                                  </a:cubicBezTo>
                                  <a:cubicBezTo>
                                    <a:pt x="647" y="52"/>
                                    <a:pt x="635" y="46"/>
                                    <a:pt x="621" y="46"/>
                                  </a:cubicBezTo>
                                  <a:cubicBezTo>
                                    <a:pt x="607" y="46"/>
                                    <a:pt x="595" y="52"/>
                                    <a:pt x="586" y="61"/>
                                  </a:cubicBezTo>
                                  <a:close/>
                                  <a:moveTo>
                                    <a:pt x="770" y="44"/>
                                  </a:moveTo>
                                  <a:cubicBezTo>
                                    <a:pt x="770" y="47"/>
                                    <a:pt x="770" y="50"/>
                                    <a:pt x="769" y="53"/>
                                  </a:cubicBezTo>
                                  <a:cubicBezTo>
                                    <a:pt x="770" y="53"/>
                                    <a:pt x="771" y="54"/>
                                    <a:pt x="772" y="55"/>
                                  </a:cubicBezTo>
                                  <a:cubicBezTo>
                                    <a:pt x="773" y="54"/>
                                    <a:pt x="774" y="53"/>
                                    <a:pt x="775" y="53"/>
                                  </a:cubicBezTo>
                                  <a:cubicBezTo>
                                    <a:pt x="776" y="50"/>
                                    <a:pt x="776" y="47"/>
                                    <a:pt x="776" y="44"/>
                                  </a:cubicBezTo>
                                  <a:cubicBezTo>
                                    <a:pt x="776" y="35"/>
                                    <a:pt x="772" y="26"/>
                                    <a:pt x="766" y="20"/>
                                  </a:cubicBezTo>
                                  <a:cubicBezTo>
                                    <a:pt x="760" y="14"/>
                                    <a:pt x="751" y="10"/>
                                    <a:pt x="742" y="10"/>
                                  </a:cubicBezTo>
                                  <a:cubicBezTo>
                                    <a:pt x="732" y="10"/>
                                    <a:pt x="724" y="14"/>
                                    <a:pt x="717" y="20"/>
                                  </a:cubicBezTo>
                                  <a:cubicBezTo>
                                    <a:pt x="711" y="26"/>
                                    <a:pt x="707" y="35"/>
                                    <a:pt x="707" y="44"/>
                                  </a:cubicBezTo>
                                  <a:cubicBezTo>
                                    <a:pt x="707" y="47"/>
                                    <a:pt x="708" y="50"/>
                                    <a:pt x="708" y="53"/>
                                  </a:cubicBezTo>
                                  <a:cubicBezTo>
                                    <a:pt x="709" y="53"/>
                                    <a:pt x="710" y="54"/>
                                    <a:pt x="711" y="55"/>
                                  </a:cubicBezTo>
                                  <a:cubicBezTo>
                                    <a:pt x="712" y="54"/>
                                    <a:pt x="713" y="53"/>
                                    <a:pt x="714" y="53"/>
                                  </a:cubicBezTo>
                                  <a:cubicBezTo>
                                    <a:pt x="713" y="50"/>
                                    <a:pt x="713" y="47"/>
                                    <a:pt x="713" y="44"/>
                                  </a:cubicBezTo>
                                  <a:cubicBezTo>
                                    <a:pt x="713" y="28"/>
                                    <a:pt x="726" y="16"/>
                                    <a:pt x="742" y="16"/>
                                  </a:cubicBezTo>
                                  <a:cubicBezTo>
                                    <a:pt x="758" y="16"/>
                                    <a:pt x="770" y="28"/>
                                    <a:pt x="770" y="44"/>
                                  </a:cubicBezTo>
                                  <a:close/>
                                  <a:moveTo>
                                    <a:pt x="763" y="44"/>
                                  </a:moveTo>
                                  <a:cubicBezTo>
                                    <a:pt x="763" y="46"/>
                                    <a:pt x="763" y="47"/>
                                    <a:pt x="762" y="49"/>
                                  </a:cubicBezTo>
                                  <a:cubicBezTo>
                                    <a:pt x="764" y="50"/>
                                    <a:pt x="766" y="51"/>
                                    <a:pt x="768" y="52"/>
                                  </a:cubicBezTo>
                                  <a:cubicBezTo>
                                    <a:pt x="769" y="49"/>
                                    <a:pt x="769" y="47"/>
                                    <a:pt x="769" y="44"/>
                                  </a:cubicBezTo>
                                  <a:cubicBezTo>
                                    <a:pt x="769" y="37"/>
                                    <a:pt x="766" y="30"/>
                                    <a:pt x="761" y="25"/>
                                  </a:cubicBezTo>
                                  <a:cubicBezTo>
                                    <a:pt x="756" y="20"/>
                                    <a:pt x="749" y="17"/>
                                    <a:pt x="742" y="17"/>
                                  </a:cubicBezTo>
                                  <a:cubicBezTo>
                                    <a:pt x="734" y="17"/>
                                    <a:pt x="727" y="20"/>
                                    <a:pt x="722" y="25"/>
                                  </a:cubicBezTo>
                                  <a:cubicBezTo>
                                    <a:pt x="718" y="30"/>
                                    <a:pt x="714" y="37"/>
                                    <a:pt x="714" y="44"/>
                                  </a:cubicBezTo>
                                  <a:cubicBezTo>
                                    <a:pt x="714" y="47"/>
                                    <a:pt x="715" y="49"/>
                                    <a:pt x="715" y="52"/>
                                  </a:cubicBezTo>
                                  <a:cubicBezTo>
                                    <a:pt x="717" y="51"/>
                                    <a:pt x="719" y="50"/>
                                    <a:pt x="721" y="49"/>
                                  </a:cubicBezTo>
                                  <a:cubicBezTo>
                                    <a:pt x="721" y="47"/>
                                    <a:pt x="721" y="46"/>
                                    <a:pt x="721" y="44"/>
                                  </a:cubicBezTo>
                                  <a:cubicBezTo>
                                    <a:pt x="721" y="33"/>
                                    <a:pt x="730" y="23"/>
                                    <a:pt x="742" y="23"/>
                                  </a:cubicBezTo>
                                  <a:cubicBezTo>
                                    <a:pt x="753" y="23"/>
                                    <a:pt x="763" y="33"/>
                                    <a:pt x="763" y="44"/>
                                  </a:cubicBezTo>
                                  <a:close/>
                                  <a:moveTo>
                                    <a:pt x="755" y="44"/>
                                  </a:moveTo>
                                  <a:cubicBezTo>
                                    <a:pt x="755" y="45"/>
                                    <a:pt x="755" y="46"/>
                                    <a:pt x="755" y="46"/>
                                  </a:cubicBezTo>
                                  <a:cubicBezTo>
                                    <a:pt x="757" y="47"/>
                                    <a:pt x="759" y="48"/>
                                    <a:pt x="761" y="48"/>
                                  </a:cubicBezTo>
                                  <a:cubicBezTo>
                                    <a:pt x="761" y="47"/>
                                    <a:pt x="761" y="46"/>
                                    <a:pt x="761" y="44"/>
                                  </a:cubicBezTo>
                                  <a:cubicBezTo>
                                    <a:pt x="761" y="39"/>
                                    <a:pt x="759" y="34"/>
                                    <a:pt x="755" y="31"/>
                                  </a:cubicBezTo>
                                  <a:cubicBezTo>
                                    <a:pt x="752" y="27"/>
                                    <a:pt x="747" y="25"/>
                                    <a:pt x="742" y="25"/>
                                  </a:cubicBezTo>
                                  <a:cubicBezTo>
                                    <a:pt x="736" y="25"/>
                                    <a:pt x="731" y="27"/>
                                    <a:pt x="728" y="31"/>
                                  </a:cubicBezTo>
                                  <a:cubicBezTo>
                                    <a:pt x="724" y="34"/>
                                    <a:pt x="722" y="39"/>
                                    <a:pt x="722" y="44"/>
                                  </a:cubicBezTo>
                                  <a:cubicBezTo>
                                    <a:pt x="722" y="46"/>
                                    <a:pt x="722" y="47"/>
                                    <a:pt x="723" y="48"/>
                                  </a:cubicBezTo>
                                  <a:cubicBezTo>
                                    <a:pt x="724" y="48"/>
                                    <a:pt x="726" y="47"/>
                                    <a:pt x="728" y="46"/>
                                  </a:cubicBezTo>
                                  <a:cubicBezTo>
                                    <a:pt x="728" y="46"/>
                                    <a:pt x="728" y="45"/>
                                    <a:pt x="728" y="44"/>
                                  </a:cubicBezTo>
                                  <a:cubicBezTo>
                                    <a:pt x="728" y="37"/>
                                    <a:pt x="734" y="31"/>
                                    <a:pt x="742" y="31"/>
                                  </a:cubicBezTo>
                                  <a:cubicBezTo>
                                    <a:pt x="749" y="31"/>
                                    <a:pt x="755" y="37"/>
                                    <a:pt x="755" y="44"/>
                                  </a:cubicBezTo>
                                  <a:close/>
                                  <a:moveTo>
                                    <a:pt x="748" y="44"/>
                                  </a:moveTo>
                                  <a:cubicBezTo>
                                    <a:pt x="748" y="45"/>
                                    <a:pt x="748" y="45"/>
                                    <a:pt x="748" y="45"/>
                                  </a:cubicBezTo>
                                  <a:cubicBezTo>
                                    <a:pt x="750" y="45"/>
                                    <a:pt x="752" y="46"/>
                                    <a:pt x="754" y="46"/>
                                  </a:cubicBezTo>
                                  <a:cubicBezTo>
                                    <a:pt x="754" y="45"/>
                                    <a:pt x="754" y="45"/>
                                    <a:pt x="754" y="44"/>
                                  </a:cubicBezTo>
                                  <a:cubicBezTo>
                                    <a:pt x="754" y="38"/>
                                    <a:pt x="748" y="32"/>
                                    <a:pt x="742" y="32"/>
                                  </a:cubicBezTo>
                                  <a:cubicBezTo>
                                    <a:pt x="735" y="32"/>
                                    <a:pt x="730" y="38"/>
                                    <a:pt x="730" y="44"/>
                                  </a:cubicBezTo>
                                  <a:cubicBezTo>
                                    <a:pt x="730" y="45"/>
                                    <a:pt x="730" y="45"/>
                                    <a:pt x="730" y="46"/>
                                  </a:cubicBezTo>
                                  <a:cubicBezTo>
                                    <a:pt x="732" y="46"/>
                                    <a:pt x="733" y="45"/>
                                    <a:pt x="735" y="45"/>
                                  </a:cubicBezTo>
                                  <a:cubicBezTo>
                                    <a:pt x="735" y="45"/>
                                    <a:pt x="735" y="45"/>
                                    <a:pt x="735" y="44"/>
                                  </a:cubicBezTo>
                                  <a:cubicBezTo>
                                    <a:pt x="735" y="41"/>
                                    <a:pt x="738" y="38"/>
                                    <a:pt x="742" y="38"/>
                                  </a:cubicBezTo>
                                  <a:cubicBezTo>
                                    <a:pt x="745" y="38"/>
                                    <a:pt x="748" y="41"/>
                                    <a:pt x="748" y="44"/>
                                  </a:cubicBezTo>
                                  <a:close/>
                                  <a:moveTo>
                                    <a:pt x="742" y="39"/>
                                  </a:moveTo>
                                  <a:cubicBezTo>
                                    <a:pt x="739" y="39"/>
                                    <a:pt x="737" y="42"/>
                                    <a:pt x="737" y="44"/>
                                  </a:cubicBezTo>
                                  <a:cubicBezTo>
                                    <a:pt x="737" y="45"/>
                                    <a:pt x="737" y="45"/>
                                    <a:pt x="737" y="45"/>
                                  </a:cubicBezTo>
                                  <a:cubicBezTo>
                                    <a:pt x="738" y="45"/>
                                    <a:pt x="740" y="45"/>
                                    <a:pt x="742" y="45"/>
                                  </a:cubicBezTo>
                                  <a:cubicBezTo>
                                    <a:pt x="743" y="45"/>
                                    <a:pt x="745" y="45"/>
                                    <a:pt x="747" y="45"/>
                                  </a:cubicBezTo>
                                  <a:cubicBezTo>
                                    <a:pt x="747" y="45"/>
                                    <a:pt x="747" y="45"/>
                                    <a:pt x="747" y="44"/>
                                  </a:cubicBezTo>
                                  <a:cubicBezTo>
                                    <a:pt x="747" y="42"/>
                                    <a:pt x="745" y="39"/>
                                    <a:pt x="742" y="39"/>
                                  </a:cubicBezTo>
                                  <a:close/>
                                  <a:moveTo>
                                    <a:pt x="707" y="61"/>
                                  </a:moveTo>
                                  <a:cubicBezTo>
                                    <a:pt x="698" y="70"/>
                                    <a:pt x="692" y="82"/>
                                    <a:pt x="692" y="96"/>
                                  </a:cubicBezTo>
                                  <a:cubicBezTo>
                                    <a:pt x="692" y="96"/>
                                    <a:pt x="692" y="97"/>
                                    <a:pt x="692" y="97"/>
                                  </a:cubicBezTo>
                                  <a:cubicBezTo>
                                    <a:pt x="694" y="98"/>
                                    <a:pt x="696" y="98"/>
                                    <a:pt x="698" y="99"/>
                                  </a:cubicBezTo>
                                  <a:cubicBezTo>
                                    <a:pt x="698" y="98"/>
                                    <a:pt x="698" y="97"/>
                                    <a:pt x="698" y="96"/>
                                  </a:cubicBezTo>
                                  <a:cubicBezTo>
                                    <a:pt x="698" y="72"/>
                                    <a:pt x="718" y="52"/>
                                    <a:pt x="742" y="52"/>
                                  </a:cubicBezTo>
                                  <a:cubicBezTo>
                                    <a:pt x="766" y="52"/>
                                    <a:pt x="785" y="72"/>
                                    <a:pt x="785" y="96"/>
                                  </a:cubicBezTo>
                                  <a:cubicBezTo>
                                    <a:pt x="785" y="97"/>
                                    <a:pt x="785" y="98"/>
                                    <a:pt x="785" y="99"/>
                                  </a:cubicBezTo>
                                  <a:cubicBezTo>
                                    <a:pt x="787" y="98"/>
                                    <a:pt x="789" y="98"/>
                                    <a:pt x="791" y="97"/>
                                  </a:cubicBezTo>
                                  <a:cubicBezTo>
                                    <a:pt x="791" y="97"/>
                                    <a:pt x="791" y="96"/>
                                    <a:pt x="791" y="96"/>
                                  </a:cubicBezTo>
                                  <a:cubicBezTo>
                                    <a:pt x="791" y="82"/>
                                    <a:pt x="786" y="70"/>
                                    <a:pt x="777" y="61"/>
                                  </a:cubicBezTo>
                                  <a:cubicBezTo>
                                    <a:pt x="768" y="52"/>
                                    <a:pt x="755" y="46"/>
                                    <a:pt x="742" y="46"/>
                                  </a:cubicBezTo>
                                  <a:cubicBezTo>
                                    <a:pt x="728" y="46"/>
                                    <a:pt x="716" y="52"/>
                                    <a:pt x="707" y="61"/>
                                  </a:cubicBezTo>
                                  <a:close/>
                                  <a:moveTo>
                                    <a:pt x="777" y="96"/>
                                  </a:moveTo>
                                  <a:cubicBezTo>
                                    <a:pt x="777" y="98"/>
                                    <a:pt x="777" y="101"/>
                                    <a:pt x="777" y="103"/>
                                  </a:cubicBezTo>
                                  <a:cubicBezTo>
                                    <a:pt x="779" y="102"/>
                                    <a:pt x="781" y="101"/>
                                    <a:pt x="783" y="100"/>
                                  </a:cubicBezTo>
                                  <a:cubicBezTo>
                                    <a:pt x="784" y="98"/>
                                    <a:pt x="784" y="97"/>
                                    <a:pt x="784" y="96"/>
                                  </a:cubicBezTo>
                                  <a:cubicBezTo>
                                    <a:pt x="784" y="84"/>
                                    <a:pt x="779" y="74"/>
                                    <a:pt x="771" y="66"/>
                                  </a:cubicBezTo>
                                  <a:cubicBezTo>
                                    <a:pt x="764" y="59"/>
                                    <a:pt x="753" y="54"/>
                                    <a:pt x="742" y="54"/>
                                  </a:cubicBezTo>
                                  <a:cubicBezTo>
                                    <a:pt x="730" y="54"/>
                                    <a:pt x="720" y="59"/>
                                    <a:pt x="712" y="66"/>
                                  </a:cubicBezTo>
                                  <a:cubicBezTo>
                                    <a:pt x="704" y="74"/>
                                    <a:pt x="700" y="84"/>
                                    <a:pt x="700" y="96"/>
                                  </a:cubicBezTo>
                                  <a:cubicBezTo>
                                    <a:pt x="700" y="97"/>
                                    <a:pt x="700" y="98"/>
                                    <a:pt x="700" y="100"/>
                                  </a:cubicBezTo>
                                  <a:cubicBezTo>
                                    <a:pt x="702" y="101"/>
                                    <a:pt x="704" y="102"/>
                                    <a:pt x="707" y="103"/>
                                  </a:cubicBezTo>
                                  <a:cubicBezTo>
                                    <a:pt x="706" y="101"/>
                                    <a:pt x="706" y="98"/>
                                    <a:pt x="706" y="96"/>
                                  </a:cubicBezTo>
                                  <a:cubicBezTo>
                                    <a:pt x="706" y="76"/>
                                    <a:pt x="722" y="60"/>
                                    <a:pt x="742" y="60"/>
                                  </a:cubicBezTo>
                                  <a:cubicBezTo>
                                    <a:pt x="761" y="60"/>
                                    <a:pt x="777" y="76"/>
                                    <a:pt x="777" y="96"/>
                                  </a:cubicBezTo>
                                  <a:close/>
                                  <a:moveTo>
                                    <a:pt x="785" y="147"/>
                                  </a:moveTo>
                                  <a:cubicBezTo>
                                    <a:pt x="785" y="148"/>
                                    <a:pt x="785" y="149"/>
                                    <a:pt x="785" y="150"/>
                                  </a:cubicBezTo>
                                  <a:cubicBezTo>
                                    <a:pt x="787" y="150"/>
                                    <a:pt x="789" y="149"/>
                                    <a:pt x="791" y="149"/>
                                  </a:cubicBezTo>
                                  <a:cubicBezTo>
                                    <a:pt x="791" y="148"/>
                                    <a:pt x="791" y="148"/>
                                    <a:pt x="791" y="147"/>
                                  </a:cubicBezTo>
                                  <a:cubicBezTo>
                                    <a:pt x="791" y="133"/>
                                    <a:pt x="786" y="121"/>
                                    <a:pt x="777" y="112"/>
                                  </a:cubicBezTo>
                                  <a:cubicBezTo>
                                    <a:pt x="768" y="103"/>
                                    <a:pt x="755" y="98"/>
                                    <a:pt x="742" y="98"/>
                                  </a:cubicBezTo>
                                  <a:cubicBezTo>
                                    <a:pt x="728" y="98"/>
                                    <a:pt x="716" y="103"/>
                                    <a:pt x="707" y="112"/>
                                  </a:cubicBezTo>
                                  <a:cubicBezTo>
                                    <a:pt x="698" y="121"/>
                                    <a:pt x="692" y="133"/>
                                    <a:pt x="692" y="147"/>
                                  </a:cubicBezTo>
                                  <a:cubicBezTo>
                                    <a:pt x="692" y="148"/>
                                    <a:pt x="692" y="148"/>
                                    <a:pt x="692" y="149"/>
                                  </a:cubicBezTo>
                                  <a:cubicBezTo>
                                    <a:pt x="694" y="149"/>
                                    <a:pt x="696" y="150"/>
                                    <a:pt x="698" y="150"/>
                                  </a:cubicBezTo>
                                  <a:cubicBezTo>
                                    <a:pt x="698" y="149"/>
                                    <a:pt x="698" y="148"/>
                                    <a:pt x="698" y="147"/>
                                  </a:cubicBezTo>
                                  <a:cubicBezTo>
                                    <a:pt x="698" y="123"/>
                                    <a:pt x="718" y="104"/>
                                    <a:pt x="742" y="104"/>
                                  </a:cubicBezTo>
                                  <a:cubicBezTo>
                                    <a:pt x="766" y="104"/>
                                    <a:pt x="785" y="123"/>
                                    <a:pt x="785" y="147"/>
                                  </a:cubicBezTo>
                                  <a:close/>
                                  <a:moveTo>
                                    <a:pt x="777" y="147"/>
                                  </a:moveTo>
                                  <a:cubicBezTo>
                                    <a:pt x="777" y="150"/>
                                    <a:pt x="777" y="152"/>
                                    <a:pt x="777" y="154"/>
                                  </a:cubicBezTo>
                                  <a:cubicBezTo>
                                    <a:pt x="779" y="153"/>
                                    <a:pt x="781" y="152"/>
                                    <a:pt x="783" y="151"/>
                                  </a:cubicBezTo>
                                  <a:cubicBezTo>
                                    <a:pt x="784" y="150"/>
                                    <a:pt x="784" y="148"/>
                                    <a:pt x="784" y="147"/>
                                  </a:cubicBezTo>
                                  <a:cubicBezTo>
                                    <a:pt x="784" y="136"/>
                                    <a:pt x="779" y="125"/>
                                    <a:pt x="771" y="117"/>
                                  </a:cubicBezTo>
                                  <a:cubicBezTo>
                                    <a:pt x="764" y="110"/>
                                    <a:pt x="753" y="105"/>
                                    <a:pt x="742" y="105"/>
                                  </a:cubicBezTo>
                                  <a:cubicBezTo>
                                    <a:pt x="730" y="105"/>
                                    <a:pt x="720" y="110"/>
                                    <a:pt x="712" y="117"/>
                                  </a:cubicBezTo>
                                  <a:cubicBezTo>
                                    <a:pt x="704" y="125"/>
                                    <a:pt x="700" y="136"/>
                                    <a:pt x="700" y="147"/>
                                  </a:cubicBezTo>
                                  <a:cubicBezTo>
                                    <a:pt x="700" y="148"/>
                                    <a:pt x="700" y="150"/>
                                    <a:pt x="700" y="151"/>
                                  </a:cubicBezTo>
                                  <a:cubicBezTo>
                                    <a:pt x="702" y="152"/>
                                    <a:pt x="704" y="153"/>
                                    <a:pt x="707" y="154"/>
                                  </a:cubicBezTo>
                                  <a:cubicBezTo>
                                    <a:pt x="706" y="152"/>
                                    <a:pt x="706" y="150"/>
                                    <a:pt x="706" y="147"/>
                                  </a:cubicBezTo>
                                  <a:cubicBezTo>
                                    <a:pt x="706" y="127"/>
                                    <a:pt x="722" y="111"/>
                                    <a:pt x="742" y="111"/>
                                  </a:cubicBezTo>
                                  <a:cubicBezTo>
                                    <a:pt x="761" y="111"/>
                                    <a:pt x="777" y="127"/>
                                    <a:pt x="777" y="147"/>
                                  </a:cubicBezTo>
                                  <a:close/>
                                  <a:moveTo>
                                    <a:pt x="785" y="199"/>
                                  </a:moveTo>
                                  <a:cubicBezTo>
                                    <a:pt x="785" y="200"/>
                                    <a:pt x="785" y="201"/>
                                    <a:pt x="785" y="202"/>
                                  </a:cubicBezTo>
                                  <a:cubicBezTo>
                                    <a:pt x="787" y="201"/>
                                    <a:pt x="789" y="200"/>
                                    <a:pt x="791" y="200"/>
                                  </a:cubicBezTo>
                                  <a:cubicBezTo>
                                    <a:pt x="791" y="200"/>
                                    <a:pt x="791" y="199"/>
                                    <a:pt x="791" y="199"/>
                                  </a:cubicBezTo>
                                  <a:cubicBezTo>
                                    <a:pt x="791" y="185"/>
                                    <a:pt x="786" y="172"/>
                                    <a:pt x="777" y="163"/>
                                  </a:cubicBezTo>
                                  <a:cubicBezTo>
                                    <a:pt x="768" y="154"/>
                                    <a:pt x="755" y="149"/>
                                    <a:pt x="742" y="149"/>
                                  </a:cubicBezTo>
                                  <a:cubicBezTo>
                                    <a:pt x="728" y="149"/>
                                    <a:pt x="716" y="154"/>
                                    <a:pt x="707" y="163"/>
                                  </a:cubicBezTo>
                                  <a:cubicBezTo>
                                    <a:pt x="698" y="172"/>
                                    <a:pt x="692" y="185"/>
                                    <a:pt x="692" y="199"/>
                                  </a:cubicBezTo>
                                  <a:cubicBezTo>
                                    <a:pt x="692" y="199"/>
                                    <a:pt x="692" y="199"/>
                                    <a:pt x="692" y="200"/>
                                  </a:cubicBezTo>
                                  <a:cubicBezTo>
                                    <a:pt x="694" y="200"/>
                                    <a:pt x="696" y="201"/>
                                    <a:pt x="698" y="202"/>
                                  </a:cubicBezTo>
                                  <a:cubicBezTo>
                                    <a:pt x="698" y="201"/>
                                    <a:pt x="698" y="200"/>
                                    <a:pt x="698" y="199"/>
                                  </a:cubicBezTo>
                                  <a:cubicBezTo>
                                    <a:pt x="698" y="175"/>
                                    <a:pt x="718" y="155"/>
                                    <a:pt x="742" y="155"/>
                                  </a:cubicBezTo>
                                  <a:cubicBezTo>
                                    <a:pt x="766" y="155"/>
                                    <a:pt x="785" y="175"/>
                                    <a:pt x="785" y="199"/>
                                  </a:cubicBezTo>
                                  <a:close/>
                                  <a:moveTo>
                                    <a:pt x="777" y="199"/>
                                  </a:moveTo>
                                  <a:cubicBezTo>
                                    <a:pt x="777" y="201"/>
                                    <a:pt x="777" y="203"/>
                                    <a:pt x="777" y="206"/>
                                  </a:cubicBezTo>
                                  <a:cubicBezTo>
                                    <a:pt x="779" y="205"/>
                                    <a:pt x="781" y="203"/>
                                    <a:pt x="783" y="202"/>
                                  </a:cubicBezTo>
                                  <a:cubicBezTo>
                                    <a:pt x="784" y="201"/>
                                    <a:pt x="784" y="200"/>
                                    <a:pt x="784" y="199"/>
                                  </a:cubicBezTo>
                                  <a:cubicBezTo>
                                    <a:pt x="784" y="187"/>
                                    <a:pt x="779" y="176"/>
                                    <a:pt x="771" y="169"/>
                                  </a:cubicBezTo>
                                  <a:cubicBezTo>
                                    <a:pt x="764" y="161"/>
                                    <a:pt x="753" y="157"/>
                                    <a:pt x="742" y="157"/>
                                  </a:cubicBezTo>
                                  <a:cubicBezTo>
                                    <a:pt x="730" y="157"/>
                                    <a:pt x="720" y="161"/>
                                    <a:pt x="712" y="169"/>
                                  </a:cubicBezTo>
                                  <a:cubicBezTo>
                                    <a:pt x="704" y="176"/>
                                    <a:pt x="700" y="187"/>
                                    <a:pt x="700" y="199"/>
                                  </a:cubicBezTo>
                                  <a:cubicBezTo>
                                    <a:pt x="700" y="200"/>
                                    <a:pt x="700" y="201"/>
                                    <a:pt x="700" y="202"/>
                                  </a:cubicBezTo>
                                  <a:cubicBezTo>
                                    <a:pt x="702" y="203"/>
                                    <a:pt x="704" y="204"/>
                                    <a:pt x="707" y="206"/>
                                  </a:cubicBezTo>
                                  <a:cubicBezTo>
                                    <a:pt x="706" y="203"/>
                                    <a:pt x="706" y="201"/>
                                    <a:pt x="706" y="199"/>
                                  </a:cubicBezTo>
                                  <a:cubicBezTo>
                                    <a:pt x="706" y="179"/>
                                    <a:pt x="722" y="163"/>
                                    <a:pt x="742" y="163"/>
                                  </a:cubicBezTo>
                                  <a:cubicBezTo>
                                    <a:pt x="761" y="163"/>
                                    <a:pt x="777" y="179"/>
                                    <a:pt x="777" y="199"/>
                                  </a:cubicBezTo>
                                  <a:close/>
                                  <a:moveTo>
                                    <a:pt x="785" y="250"/>
                                  </a:moveTo>
                                  <a:cubicBezTo>
                                    <a:pt x="785" y="251"/>
                                    <a:pt x="785" y="252"/>
                                    <a:pt x="785" y="253"/>
                                  </a:cubicBezTo>
                                  <a:cubicBezTo>
                                    <a:pt x="787" y="252"/>
                                    <a:pt x="789" y="252"/>
                                    <a:pt x="791" y="251"/>
                                  </a:cubicBezTo>
                                  <a:cubicBezTo>
                                    <a:pt x="791" y="251"/>
                                    <a:pt x="791" y="250"/>
                                    <a:pt x="791" y="250"/>
                                  </a:cubicBezTo>
                                  <a:cubicBezTo>
                                    <a:pt x="791" y="236"/>
                                    <a:pt x="786" y="224"/>
                                    <a:pt x="777" y="215"/>
                                  </a:cubicBezTo>
                                  <a:cubicBezTo>
                                    <a:pt x="768" y="206"/>
                                    <a:pt x="755" y="200"/>
                                    <a:pt x="742" y="200"/>
                                  </a:cubicBezTo>
                                  <a:cubicBezTo>
                                    <a:pt x="728" y="200"/>
                                    <a:pt x="716" y="206"/>
                                    <a:pt x="707" y="215"/>
                                  </a:cubicBezTo>
                                  <a:cubicBezTo>
                                    <a:pt x="698" y="224"/>
                                    <a:pt x="692" y="236"/>
                                    <a:pt x="692" y="250"/>
                                  </a:cubicBezTo>
                                  <a:cubicBezTo>
                                    <a:pt x="692" y="250"/>
                                    <a:pt x="692" y="251"/>
                                    <a:pt x="692" y="251"/>
                                  </a:cubicBezTo>
                                  <a:cubicBezTo>
                                    <a:pt x="694" y="252"/>
                                    <a:pt x="696" y="252"/>
                                    <a:pt x="698" y="253"/>
                                  </a:cubicBezTo>
                                  <a:cubicBezTo>
                                    <a:pt x="698" y="252"/>
                                    <a:pt x="698" y="251"/>
                                    <a:pt x="698" y="250"/>
                                  </a:cubicBezTo>
                                  <a:cubicBezTo>
                                    <a:pt x="698" y="226"/>
                                    <a:pt x="718" y="206"/>
                                    <a:pt x="742" y="206"/>
                                  </a:cubicBezTo>
                                  <a:cubicBezTo>
                                    <a:pt x="766" y="206"/>
                                    <a:pt x="785" y="226"/>
                                    <a:pt x="785" y="250"/>
                                  </a:cubicBezTo>
                                  <a:close/>
                                  <a:moveTo>
                                    <a:pt x="777" y="250"/>
                                  </a:moveTo>
                                  <a:cubicBezTo>
                                    <a:pt x="777" y="252"/>
                                    <a:pt x="777" y="255"/>
                                    <a:pt x="777" y="257"/>
                                  </a:cubicBezTo>
                                  <a:cubicBezTo>
                                    <a:pt x="779" y="256"/>
                                    <a:pt x="781" y="255"/>
                                    <a:pt x="783" y="254"/>
                                  </a:cubicBezTo>
                                  <a:cubicBezTo>
                                    <a:pt x="784" y="253"/>
                                    <a:pt x="784" y="251"/>
                                    <a:pt x="784" y="250"/>
                                  </a:cubicBezTo>
                                  <a:cubicBezTo>
                                    <a:pt x="784" y="238"/>
                                    <a:pt x="779" y="228"/>
                                    <a:pt x="771" y="220"/>
                                  </a:cubicBezTo>
                                  <a:cubicBezTo>
                                    <a:pt x="764" y="213"/>
                                    <a:pt x="753" y="208"/>
                                    <a:pt x="742" y="208"/>
                                  </a:cubicBezTo>
                                  <a:cubicBezTo>
                                    <a:pt x="730" y="208"/>
                                    <a:pt x="720" y="213"/>
                                    <a:pt x="712" y="220"/>
                                  </a:cubicBezTo>
                                  <a:cubicBezTo>
                                    <a:pt x="704" y="228"/>
                                    <a:pt x="700" y="238"/>
                                    <a:pt x="700" y="250"/>
                                  </a:cubicBezTo>
                                  <a:cubicBezTo>
                                    <a:pt x="700" y="251"/>
                                    <a:pt x="700" y="253"/>
                                    <a:pt x="700" y="254"/>
                                  </a:cubicBezTo>
                                  <a:cubicBezTo>
                                    <a:pt x="702" y="255"/>
                                    <a:pt x="704" y="256"/>
                                    <a:pt x="707" y="257"/>
                                  </a:cubicBezTo>
                                  <a:cubicBezTo>
                                    <a:pt x="706" y="255"/>
                                    <a:pt x="706" y="252"/>
                                    <a:pt x="706" y="250"/>
                                  </a:cubicBezTo>
                                  <a:cubicBezTo>
                                    <a:pt x="706" y="230"/>
                                    <a:pt x="722" y="214"/>
                                    <a:pt x="742" y="214"/>
                                  </a:cubicBezTo>
                                  <a:cubicBezTo>
                                    <a:pt x="761" y="214"/>
                                    <a:pt x="777" y="230"/>
                                    <a:pt x="777" y="250"/>
                                  </a:cubicBezTo>
                                  <a:close/>
                                  <a:moveTo>
                                    <a:pt x="785" y="301"/>
                                  </a:moveTo>
                                  <a:cubicBezTo>
                                    <a:pt x="785" y="302"/>
                                    <a:pt x="785" y="304"/>
                                    <a:pt x="785" y="305"/>
                                  </a:cubicBezTo>
                                  <a:cubicBezTo>
                                    <a:pt x="787" y="304"/>
                                    <a:pt x="789" y="303"/>
                                    <a:pt x="791" y="303"/>
                                  </a:cubicBezTo>
                                  <a:cubicBezTo>
                                    <a:pt x="791" y="302"/>
                                    <a:pt x="791" y="302"/>
                                    <a:pt x="791" y="301"/>
                                  </a:cubicBezTo>
                                  <a:cubicBezTo>
                                    <a:pt x="791" y="288"/>
                                    <a:pt x="786" y="275"/>
                                    <a:pt x="777" y="266"/>
                                  </a:cubicBezTo>
                                  <a:cubicBezTo>
                                    <a:pt x="768" y="257"/>
                                    <a:pt x="755" y="252"/>
                                    <a:pt x="742" y="252"/>
                                  </a:cubicBezTo>
                                  <a:cubicBezTo>
                                    <a:pt x="728" y="252"/>
                                    <a:pt x="716" y="257"/>
                                    <a:pt x="707" y="266"/>
                                  </a:cubicBezTo>
                                  <a:cubicBezTo>
                                    <a:pt x="698" y="275"/>
                                    <a:pt x="692" y="288"/>
                                    <a:pt x="692" y="301"/>
                                  </a:cubicBezTo>
                                  <a:cubicBezTo>
                                    <a:pt x="692" y="302"/>
                                    <a:pt x="692" y="302"/>
                                    <a:pt x="692" y="303"/>
                                  </a:cubicBezTo>
                                  <a:cubicBezTo>
                                    <a:pt x="694" y="303"/>
                                    <a:pt x="696" y="304"/>
                                    <a:pt x="698" y="305"/>
                                  </a:cubicBezTo>
                                  <a:cubicBezTo>
                                    <a:pt x="698" y="303"/>
                                    <a:pt x="698" y="302"/>
                                    <a:pt x="698" y="301"/>
                                  </a:cubicBezTo>
                                  <a:cubicBezTo>
                                    <a:pt x="698" y="277"/>
                                    <a:pt x="718" y="258"/>
                                    <a:pt x="742" y="258"/>
                                  </a:cubicBezTo>
                                  <a:cubicBezTo>
                                    <a:pt x="766" y="258"/>
                                    <a:pt x="785" y="277"/>
                                    <a:pt x="785" y="301"/>
                                  </a:cubicBezTo>
                                  <a:close/>
                                  <a:moveTo>
                                    <a:pt x="777" y="301"/>
                                  </a:moveTo>
                                  <a:cubicBezTo>
                                    <a:pt x="777" y="304"/>
                                    <a:pt x="777" y="306"/>
                                    <a:pt x="777" y="309"/>
                                  </a:cubicBezTo>
                                  <a:cubicBezTo>
                                    <a:pt x="779" y="307"/>
                                    <a:pt x="781" y="306"/>
                                    <a:pt x="783" y="305"/>
                                  </a:cubicBezTo>
                                  <a:cubicBezTo>
                                    <a:pt x="784" y="304"/>
                                    <a:pt x="784" y="303"/>
                                    <a:pt x="784" y="301"/>
                                  </a:cubicBezTo>
                                  <a:cubicBezTo>
                                    <a:pt x="784" y="290"/>
                                    <a:pt x="779" y="279"/>
                                    <a:pt x="771" y="272"/>
                                  </a:cubicBezTo>
                                  <a:cubicBezTo>
                                    <a:pt x="764" y="264"/>
                                    <a:pt x="753" y="259"/>
                                    <a:pt x="742" y="259"/>
                                  </a:cubicBezTo>
                                  <a:cubicBezTo>
                                    <a:pt x="730" y="259"/>
                                    <a:pt x="720" y="264"/>
                                    <a:pt x="712" y="272"/>
                                  </a:cubicBezTo>
                                  <a:cubicBezTo>
                                    <a:pt x="704" y="279"/>
                                    <a:pt x="700" y="290"/>
                                    <a:pt x="700" y="301"/>
                                  </a:cubicBezTo>
                                  <a:cubicBezTo>
                                    <a:pt x="700" y="303"/>
                                    <a:pt x="700" y="304"/>
                                    <a:pt x="700" y="305"/>
                                  </a:cubicBezTo>
                                  <a:cubicBezTo>
                                    <a:pt x="702" y="306"/>
                                    <a:pt x="704" y="307"/>
                                    <a:pt x="707" y="308"/>
                                  </a:cubicBezTo>
                                  <a:cubicBezTo>
                                    <a:pt x="706" y="306"/>
                                    <a:pt x="706" y="304"/>
                                    <a:pt x="706" y="301"/>
                                  </a:cubicBezTo>
                                  <a:cubicBezTo>
                                    <a:pt x="706" y="282"/>
                                    <a:pt x="722" y="265"/>
                                    <a:pt x="742" y="265"/>
                                  </a:cubicBezTo>
                                  <a:cubicBezTo>
                                    <a:pt x="761" y="265"/>
                                    <a:pt x="777" y="282"/>
                                    <a:pt x="777" y="301"/>
                                  </a:cubicBezTo>
                                  <a:close/>
                                  <a:moveTo>
                                    <a:pt x="785" y="353"/>
                                  </a:moveTo>
                                  <a:cubicBezTo>
                                    <a:pt x="785" y="354"/>
                                    <a:pt x="785" y="355"/>
                                    <a:pt x="785" y="356"/>
                                  </a:cubicBezTo>
                                  <a:cubicBezTo>
                                    <a:pt x="787" y="355"/>
                                    <a:pt x="789" y="355"/>
                                    <a:pt x="791" y="354"/>
                                  </a:cubicBezTo>
                                  <a:cubicBezTo>
                                    <a:pt x="791" y="354"/>
                                    <a:pt x="791" y="353"/>
                                    <a:pt x="791" y="353"/>
                                  </a:cubicBezTo>
                                  <a:cubicBezTo>
                                    <a:pt x="791" y="339"/>
                                    <a:pt x="786" y="327"/>
                                    <a:pt x="777" y="318"/>
                                  </a:cubicBezTo>
                                  <a:cubicBezTo>
                                    <a:pt x="768" y="309"/>
                                    <a:pt x="755" y="303"/>
                                    <a:pt x="742" y="303"/>
                                  </a:cubicBezTo>
                                  <a:cubicBezTo>
                                    <a:pt x="728" y="303"/>
                                    <a:pt x="716" y="309"/>
                                    <a:pt x="707" y="318"/>
                                  </a:cubicBezTo>
                                  <a:cubicBezTo>
                                    <a:pt x="698" y="327"/>
                                    <a:pt x="692" y="339"/>
                                    <a:pt x="692" y="353"/>
                                  </a:cubicBezTo>
                                  <a:cubicBezTo>
                                    <a:pt x="692" y="353"/>
                                    <a:pt x="692" y="354"/>
                                    <a:pt x="692" y="354"/>
                                  </a:cubicBezTo>
                                  <a:cubicBezTo>
                                    <a:pt x="694" y="355"/>
                                    <a:pt x="696" y="355"/>
                                    <a:pt x="698" y="356"/>
                                  </a:cubicBezTo>
                                  <a:cubicBezTo>
                                    <a:pt x="698" y="355"/>
                                    <a:pt x="698" y="354"/>
                                    <a:pt x="698" y="353"/>
                                  </a:cubicBezTo>
                                  <a:cubicBezTo>
                                    <a:pt x="698" y="329"/>
                                    <a:pt x="718" y="309"/>
                                    <a:pt x="742" y="309"/>
                                  </a:cubicBezTo>
                                  <a:cubicBezTo>
                                    <a:pt x="766" y="309"/>
                                    <a:pt x="785" y="329"/>
                                    <a:pt x="785" y="353"/>
                                  </a:cubicBezTo>
                                  <a:close/>
                                  <a:moveTo>
                                    <a:pt x="777" y="353"/>
                                  </a:moveTo>
                                  <a:cubicBezTo>
                                    <a:pt x="777" y="355"/>
                                    <a:pt x="777" y="358"/>
                                    <a:pt x="777" y="360"/>
                                  </a:cubicBezTo>
                                  <a:cubicBezTo>
                                    <a:pt x="779" y="359"/>
                                    <a:pt x="781" y="358"/>
                                    <a:pt x="783" y="357"/>
                                  </a:cubicBezTo>
                                  <a:cubicBezTo>
                                    <a:pt x="784" y="355"/>
                                    <a:pt x="784" y="354"/>
                                    <a:pt x="784" y="353"/>
                                  </a:cubicBezTo>
                                  <a:cubicBezTo>
                                    <a:pt x="784" y="341"/>
                                    <a:pt x="779" y="331"/>
                                    <a:pt x="771" y="323"/>
                                  </a:cubicBezTo>
                                  <a:cubicBezTo>
                                    <a:pt x="764" y="315"/>
                                    <a:pt x="753" y="311"/>
                                    <a:pt x="742" y="311"/>
                                  </a:cubicBezTo>
                                  <a:cubicBezTo>
                                    <a:pt x="730" y="311"/>
                                    <a:pt x="720" y="315"/>
                                    <a:pt x="712" y="323"/>
                                  </a:cubicBezTo>
                                  <a:cubicBezTo>
                                    <a:pt x="704" y="331"/>
                                    <a:pt x="700" y="341"/>
                                    <a:pt x="700" y="353"/>
                                  </a:cubicBezTo>
                                  <a:cubicBezTo>
                                    <a:pt x="700" y="354"/>
                                    <a:pt x="700" y="355"/>
                                    <a:pt x="700" y="357"/>
                                  </a:cubicBezTo>
                                  <a:cubicBezTo>
                                    <a:pt x="702" y="357"/>
                                    <a:pt x="704" y="359"/>
                                    <a:pt x="707" y="360"/>
                                  </a:cubicBezTo>
                                  <a:cubicBezTo>
                                    <a:pt x="706" y="357"/>
                                    <a:pt x="706" y="355"/>
                                    <a:pt x="706" y="353"/>
                                  </a:cubicBezTo>
                                  <a:cubicBezTo>
                                    <a:pt x="706" y="333"/>
                                    <a:pt x="722" y="317"/>
                                    <a:pt x="742" y="317"/>
                                  </a:cubicBezTo>
                                  <a:cubicBezTo>
                                    <a:pt x="761" y="317"/>
                                    <a:pt x="777" y="333"/>
                                    <a:pt x="777" y="353"/>
                                  </a:cubicBezTo>
                                  <a:close/>
                                  <a:moveTo>
                                    <a:pt x="785" y="404"/>
                                  </a:moveTo>
                                  <a:cubicBezTo>
                                    <a:pt x="785" y="405"/>
                                    <a:pt x="785" y="406"/>
                                    <a:pt x="785" y="407"/>
                                  </a:cubicBezTo>
                                  <a:cubicBezTo>
                                    <a:pt x="787" y="407"/>
                                    <a:pt x="789" y="406"/>
                                    <a:pt x="791" y="406"/>
                                  </a:cubicBezTo>
                                  <a:cubicBezTo>
                                    <a:pt x="791" y="405"/>
                                    <a:pt x="791" y="405"/>
                                    <a:pt x="791" y="404"/>
                                  </a:cubicBezTo>
                                  <a:cubicBezTo>
                                    <a:pt x="791" y="390"/>
                                    <a:pt x="786" y="378"/>
                                    <a:pt x="777" y="369"/>
                                  </a:cubicBezTo>
                                  <a:cubicBezTo>
                                    <a:pt x="768" y="360"/>
                                    <a:pt x="755" y="354"/>
                                    <a:pt x="742" y="354"/>
                                  </a:cubicBezTo>
                                  <a:cubicBezTo>
                                    <a:pt x="728" y="354"/>
                                    <a:pt x="716" y="360"/>
                                    <a:pt x="707" y="369"/>
                                  </a:cubicBezTo>
                                  <a:cubicBezTo>
                                    <a:pt x="698" y="378"/>
                                    <a:pt x="692" y="390"/>
                                    <a:pt x="692" y="404"/>
                                  </a:cubicBezTo>
                                  <a:cubicBezTo>
                                    <a:pt x="692" y="405"/>
                                    <a:pt x="692" y="405"/>
                                    <a:pt x="692" y="405"/>
                                  </a:cubicBezTo>
                                  <a:cubicBezTo>
                                    <a:pt x="694" y="406"/>
                                    <a:pt x="696" y="407"/>
                                    <a:pt x="698" y="407"/>
                                  </a:cubicBezTo>
                                  <a:cubicBezTo>
                                    <a:pt x="698" y="406"/>
                                    <a:pt x="698" y="405"/>
                                    <a:pt x="698" y="404"/>
                                  </a:cubicBezTo>
                                  <a:cubicBezTo>
                                    <a:pt x="698" y="380"/>
                                    <a:pt x="718" y="361"/>
                                    <a:pt x="742" y="361"/>
                                  </a:cubicBezTo>
                                  <a:cubicBezTo>
                                    <a:pt x="766" y="361"/>
                                    <a:pt x="785" y="380"/>
                                    <a:pt x="785" y="404"/>
                                  </a:cubicBezTo>
                                  <a:close/>
                                  <a:moveTo>
                                    <a:pt x="777" y="404"/>
                                  </a:moveTo>
                                  <a:cubicBezTo>
                                    <a:pt x="777" y="407"/>
                                    <a:pt x="777" y="409"/>
                                    <a:pt x="777" y="411"/>
                                  </a:cubicBezTo>
                                  <a:cubicBezTo>
                                    <a:pt x="779" y="410"/>
                                    <a:pt x="781" y="409"/>
                                    <a:pt x="783" y="408"/>
                                  </a:cubicBezTo>
                                  <a:cubicBezTo>
                                    <a:pt x="784" y="407"/>
                                    <a:pt x="784" y="405"/>
                                    <a:pt x="784" y="404"/>
                                  </a:cubicBezTo>
                                  <a:cubicBezTo>
                                    <a:pt x="784" y="392"/>
                                    <a:pt x="779" y="382"/>
                                    <a:pt x="771" y="374"/>
                                  </a:cubicBezTo>
                                  <a:cubicBezTo>
                                    <a:pt x="764" y="367"/>
                                    <a:pt x="753" y="362"/>
                                    <a:pt x="742" y="362"/>
                                  </a:cubicBezTo>
                                  <a:cubicBezTo>
                                    <a:pt x="730" y="362"/>
                                    <a:pt x="720" y="367"/>
                                    <a:pt x="712" y="374"/>
                                  </a:cubicBezTo>
                                  <a:cubicBezTo>
                                    <a:pt x="704" y="382"/>
                                    <a:pt x="700" y="392"/>
                                    <a:pt x="700" y="404"/>
                                  </a:cubicBezTo>
                                  <a:cubicBezTo>
                                    <a:pt x="700" y="405"/>
                                    <a:pt x="700" y="407"/>
                                    <a:pt x="700" y="408"/>
                                  </a:cubicBezTo>
                                  <a:cubicBezTo>
                                    <a:pt x="702" y="409"/>
                                    <a:pt x="704" y="410"/>
                                    <a:pt x="707" y="411"/>
                                  </a:cubicBezTo>
                                  <a:cubicBezTo>
                                    <a:pt x="706" y="409"/>
                                    <a:pt x="706" y="406"/>
                                    <a:pt x="706" y="404"/>
                                  </a:cubicBezTo>
                                  <a:cubicBezTo>
                                    <a:pt x="706" y="384"/>
                                    <a:pt x="722" y="368"/>
                                    <a:pt x="742" y="368"/>
                                  </a:cubicBezTo>
                                  <a:cubicBezTo>
                                    <a:pt x="761" y="368"/>
                                    <a:pt x="777" y="384"/>
                                    <a:pt x="777" y="404"/>
                                  </a:cubicBezTo>
                                  <a:close/>
                                  <a:moveTo>
                                    <a:pt x="770" y="404"/>
                                  </a:moveTo>
                                  <a:cubicBezTo>
                                    <a:pt x="770" y="407"/>
                                    <a:pt x="770" y="410"/>
                                    <a:pt x="769" y="412"/>
                                  </a:cubicBezTo>
                                  <a:cubicBezTo>
                                    <a:pt x="770" y="413"/>
                                    <a:pt x="771" y="414"/>
                                    <a:pt x="772" y="414"/>
                                  </a:cubicBezTo>
                                  <a:cubicBezTo>
                                    <a:pt x="773" y="414"/>
                                    <a:pt x="774" y="413"/>
                                    <a:pt x="775" y="412"/>
                                  </a:cubicBezTo>
                                  <a:cubicBezTo>
                                    <a:pt x="776" y="410"/>
                                    <a:pt x="776" y="407"/>
                                    <a:pt x="776" y="404"/>
                                  </a:cubicBezTo>
                                  <a:cubicBezTo>
                                    <a:pt x="776" y="395"/>
                                    <a:pt x="772" y="386"/>
                                    <a:pt x="766" y="380"/>
                                  </a:cubicBezTo>
                                  <a:cubicBezTo>
                                    <a:pt x="760" y="374"/>
                                    <a:pt x="751" y="370"/>
                                    <a:pt x="742" y="370"/>
                                  </a:cubicBezTo>
                                  <a:cubicBezTo>
                                    <a:pt x="732" y="370"/>
                                    <a:pt x="724" y="374"/>
                                    <a:pt x="717" y="380"/>
                                  </a:cubicBezTo>
                                  <a:cubicBezTo>
                                    <a:pt x="711" y="386"/>
                                    <a:pt x="707" y="395"/>
                                    <a:pt x="707" y="404"/>
                                  </a:cubicBezTo>
                                  <a:cubicBezTo>
                                    <a:pt x="707" y="407"/>
                                    <a:pt x="708" y="410"/>
                                    <a:pt x="708" y="412"/>
                                  </a:cubicBezTo>
                                  <a:cubicBezTo>
                                    <a:pt x="709" y="413"/>
                                    <a:pt x="710" y="414"/>
                                    <a:pt x="711" y="414"/>
                                  </a:cubicBezTo>
                                  <a:cubicBezTo>
                                    <a:pt x="712" y="414"/>
                                    <a:pt x="713" y="413"/>
                                    <a:pt x="714" y="412"/>
                                  </a:cubicBezTo>
                                  <a:cubicBezTo>
                                    <a:pt x="713" y="410"/>
                                    <a:pt x="713" y="407"/>
                                    <a:pt x="713" y="404"/>
                                  </a:cubicBezTo>
                                  <a:cubicBezTo>
                                    <a:pt x="713" y="388"/>
                                    <a:pt x="726" y="375"/>
                                    <a:pt x="742" y="375"/>
                                  </a:cubicBezTo>
                                  <a:cubicBezTo>
                                    <a:pt x="758" y="375"/>
                                    <a:pt x="770" y="388"/>
                                    <a:pt x="770" y="404"/>
                                  </a:cubicBezTo>
                                  <a:close/>
                                  <a:moveTo>
                                    <a:pt x="763" y="404"/>
                                  </a:moveTo>
                                  <a:cubicBezTo>
                                    <a:pt x="763" y="406"/>
                                    <a:pt x="763" y="407"/>
                                    <a:pt x="762" y="409"/>
                                  </a:cubicBezTo>
                                  <a:cubicBezTo>
                                    <a:pt x="764" y="409"/>
                                    <a:pt x="766" y="410"/>
                                    <a:pt x="768" y="411"/>
                                  </a:cubicBezTo>
                                  <a:cubicBezTo>
                                    <a:pt x="769" y="409"/>
                                    <a:pt x="769" y="407"/>
                                    <a:pt x="769" y="404"/>
                                  </a:cubicBezTo>
                                  <a:cubicBezTo>
                                    <a:pt x="769" y="397"/>
                                    <a:pt x="766" y="390"/>
                                    <a:pt x="761" y="385"/>
                                  </a:cubicBezTo>
                                  <a:cubicBezTo>
                                    <a:pt x="756" y="380"/>
                                    <a:pt x="749" y="377"/>
                                    <a:pt x="742" y="377"/>
                                  </a:cubicBezTo>
                                  <a:cubicBezTo>
                                    <a:pt x="734" y="377"/>
                                    <a:pt x="727" y="380"/>
                                    <a:pt x="722" y="385"/>
                                  </a:cubicBezTo>
                                  <a:cubicBezTo>
                                    <a:pt x="718" y="390"/>
                                    <a:pt x="714" y="397"/>
                                    <a:pt x="714" y="404"/>
                                  </a:cubicBezTo>
                                  <a:cubicBezTo>
                                    <a:pt x="714" y="407"/>
                                    <a:pt x="715" y="409"/>
                                    <a:pt x="715" y="411"/>
                                  </a:cubicBezTo>
                                  <a:cubicBezTo>
                                    <a:pt x="717" y="410"/>
                                    <a:pt x="719" y="409"/>
                                    <a:pt x="721" y="409"/>
                                  </a:cubicBezTo>
                                  <a:cubicBezTo>
                                    <a:pt x="721" y="407"/>
                                    <a:pt x="721" y="406"/>
                                    <a:pt x="721" y="404"/>
                                  </a:cubicBezTo>
                                  <a:cubicBezTo>
                                    <a:pt x="721" y="392"/>
                                    <a:pt x="730" y="383"/>
                                    <a:pt x="742" y="383"/>
                                  </a:cubicBezTo>
                                  <a:cubicBezTo>
                                    <a:pt x="753" y="383"/>
                                    <a:pt x="763" y="392"/>
                                    <a:pt x="763" y="404"/>
                                  </a:cubicBezTo>
                                  <a:close/>
                                  <a:moveTo>
                                    <a:pt x="755" y="404"/>
                                  </a:moveTo>
                                  <a:cubicBezTo>
                                    <a:pt x="755" y="405"/>
                                    <a:pt x="755" y="405"/>
                                    <a:pt x="755" y="406"/>
                                  </a:cubicBezTo>
                                  <a:cubicBezTo>
                                    <a:pt x="757" y="407"/>
                                    <a:pt x="759" y="407"/>
                                    <a:pt x="761" y="408"/>
                                  </a:cubicBezTo>
                                  <a:cubicBezTo>
                                    <a:pt x="761" y="407"/>
                                    <a:pt x="761" y="405"/>
                                    <a:pt x="761" y="404"/>
                                  </a:cubicBezTo>
                                  <a:cubicBezTo>
                                    <a:pt x="761" y="399"/>
                                    <a:pt x="759" y="394"/>
                                    <a:pt x="755" y="390"/>
                                  </a:cubicBezTo>
                                  <a:cubicBezTo>
                                    <a:pt x="752" y="387"/>
                                    <a:pt x="747" y="385"/>
                                    <a:pt x="742" y="385"/>
                                  </a:cubicBezTo>
                                  <a:cubicBezTo>
                                    <a:pt x="736" y="385"/>
                                    <a:pt x="731" y="387"/>
                                    <a:pt x="728" y="390"/>
                                  </a:cubicBezTo>
                                  <a:cubicBezTo>
                                    <a:pt x="724" y="394"/>
                                    <a:pt x="722" y="399"/>
                                    <a:pt x="722" y="404"/>
                                  </a:cubicBezTo>
                                  <a:cubicBezTo>
                                    <a:pt x="722" y="405"/>
                                    <a:pt x="722" y="407"/>
                                    <a:pt x="723" y="408"/>
                                  </a:cubicBezTo>
                                  <a:cubicBezTo>
                                    <a:pt x="724" y="407"/>
                                    <a:pt x="726" y="407"/>
                                    <a:pt x="728" y="406"/>
                                  </a:cubicBezTo>
                                  <a:cubicBezTo>
                                    <a:pt x="728" y="405"/>
                                    <a:pt x="728" y="405"/>
                                    <a:pt x="728" y="404"/>
                                  </a:cubicBezTo>
                                  <a:cubicBezTo>
                                    <a:pt x="728" y="397"/>
                                    <a:pt x="734" y="390"/>
                                    <a:pt x="742" y="390"/>
                                  </a:cubicBezTo>
                                  <a:cubicBezTo>
                                    <a:pt x="749" y="390"/>
                                    <a:pt x="755" y="397"/>
                                    <a:pt x="755" y="404"/>
                                  </a:cubicBezTo>
                                  <a:close/>
                                  <a:moveTo>
                                    <a:pt x="748" y="404"/>
                                  </a:moveTo>
                                  <a:cubicBezTo>
                                    <a:pt x="748" y="404"/>
                                    <a:pt x="748" y="404"/>
                                    <a:pt x="748" y="405"/>
                                  </a:cubicBezTo>
                                  <a:cubicBezTo>
                                    <a:pt x="750" y="405"/>
                                    <a:pt x="752" y="405"/>
                                    <a:pt x="754" y="406"/>
                                  </a:cubicBezTo>
                                  <a:cubicBezTo>
                                    <a:pt x="754" y="405"/>
                                    <a:pt x="754" y="405"/>
                                    <a:pt x="754" y="404"/>
                                  </a:cubicBezTo>
                                  <a:cubicBezTo>
                                    <a:pt x="754" y="397"/>
                                    <a:pt x="748" y="392"/>
                                    <a:pt x="742" y="392"/>
                                  </a:cubicBezTo>
                                  <a:cubicBezTo>
                                    <a:pt x="735" y="392"/>
                                    <a:pt x="730" y="397"/>
                                    <a:pt x="730" y="404"/>
                                  </a:cubicBezTo>
                                  <a:cubicBezTo>
                                    <a:pt x="730" y="405"/>
                                    <a:pt x="730" y="405"/>
                                    <a:pt x="730" y="406"/>
                                  </a:cubicBezTo>
                                  <a:cubicBezTo>
                                    <a:pt x="732" y="405"/>
                                    <a:pt x="733" y="405"/>
                                    <a:pt x="735" y="405"/>
                                  </a:cubicBezTo>
                                  <a:cubicBezTo>
                                    <a:pt x="735" y="404"/>
                                    <a:pt x="735" y="404"/>
                                    <a:pt x="735" y="404"/>
                                  </a:cubicBezTo>
                                  <a:cubicBezTo>
                                    <a:pt x="735" y="400"/>
                                    <a:pt x="738" y="397"/>
                                    <a:pt x="742" y="397"/>
                                  </a:cubicBezTo>
                                  <a:cubicBezTo>
                                    <a:pt x="745" y="397"/>
                                    <a:pt x="748" y="400"/>
                                    <a:pt x="748" y="404"/>
                                  </a:cubicBezTo>
                                  <a:close/>
                                  <a:moveTo>
                                    <a:pt x="742" y="399"/>
                                  </a:moveTo>
                                  <a:cubicBezTo>
                                    <a:pt x="739" y="399"/>
                                    <a:pt x="737" y="401"/>
                                    <a:pt x="737" y="404"/>
                                  </a:cubicBezTo>
                                  <a:cubicBezTo>
                                    <a:pt x="737" y="404"/>
                                    <a:pt x="737" y="404"/>
                                    <a:pt x="737" y="404"/>
                                  </a:cubicBezTo>
                                  <a:cubicBezTo>
                                    <a:pt x="738" y="404"/>
                                    <a:pt x="740" y="404"/>
                                    <a:pt x="742" y="404"/>
                                  </a:cubicBezTo>
                                  <a:cubicBezTo>
                                    <a:pt x="743" y="404"/>
                                    <a:pt x="745" y="404"/>
                                    <a:pt x="747" y="404"/>
                                  </a:cubicBezTo>
                                  <a:cubicBezTo>
                                    <a:pt x="747" y="404"/>
                                    <a:pt x="747" y="404"/>
                                    <a:pt x="747" y="404"/>
                                  </a:cubicBezTo>
                                  <a:cubicBezTo>
                                    <a:pt x="747" y="401"/>
                                    <a:pt x="745" y="399"/>
                                    <a:pt x="742" y="399"/>
                                  </a:cubicBezTo>
                                  <a:close/>
                                  <a:moveTo>
                                    <a:pt x="697" y="431"/>
                                  </a:moveTo>
                                  <a:cubicBezTo>
                                    <a:pt x="697" y="430"/>
                                    <a:pt x="698" y="428"/>
                                    <a:pt x="699" y="427"/>
                                  </a:cubicBezTo>
                                  <a:cubicBezTo>
                                    <a:pt x="694" y="423"/>
                                    <a:pt x="688" y="421"/>
                                    <a:pt x="681" y="421"/>
                                  </a:cubicBezTo>
                                  <a:cubicBezTo>
                                    <a:pt x="674" y="421"/>
                                    <a:pt x="668" y="423"/>
                                    <a:pt x="663" y="426"/>
                                  </a:cubicBezTo>
                                  <a:cubicBezTo>
                                    <a:pt x="664" y="428"/>
                                    <a:pt x="665" y="429"/>
                                    <a:pt x="666" y="431"/>
                                  </a:cubicBezTo>
                                  <a:cubicBezTo>
                                    <a:pt x="670" y="428"/>
                                    <a:pt x="675" y="427"/>
                                    <a:pt x="681" y="427"/>
                                  </a:cubicBezTo>
                                  <a:cubicBezTo>
                                    <a:pt x="687" y="427"/>
                                    <a:pt x="692" y="428"/>
                                    <a:pt x="697" y="431"/>
                                  </a:cubicBezTo>
                                  <a:close/>
                                  <a:moveTo>
                                    <a:pt x="681" y="428"/>
                                  </a:moveTo>
                                  <a:cubicBezTo>
                                    <a:pt x="676" y="428"/>
                                    <a:pt x="671" y="430"/>
                                    <a:pt x="666" y="432"/>
                                  </a:cubicBezTo>
                                  <a:cubicBezTo>
                                    <a:pt x="667" y="434"/>
                                    <a:pt x="668" y="436"/>
                                    <a:pt x="669" y="438"/>
                                  </a:cubicBezTo>
                                  <a:cubicBezTo>
                                    <a:pt x="672" y="436"/>
                                    <a:pt x="676" y="434"/>
                                    <a:pt x="681" y="434"/>
                                  </a:cubicBezTo>
                                  <a:cubicBezTo>
                                    <a:pt x="686" y="434"/>
                                    <a:pt x="690" y="436"/>
                                    <a:pt x="693" y="438"/>
                                  </a:cubicBezTo>
                                  <a:cubicBezTo>
                                    <a:pt x="694" y="436"/>
                                    <a:pt x="695" y="435"/>
                                    <a:pt x="696" y="433"/>
                                  </a:cubicBezTo>
                                  <a:cubicBezTo>
                                    <a:pt x="691" y="430"/>
                                    <a:pt x="686" y="428"/>
                                    <a:pt x="681" y="428"/>
                                  </a:cubicBezTo>
                                  <a:close/>
                                  <a:moveTo>
                                    <a:pt x="700" y="425"/>
                                  </a:moveTo>
                                  <a:cubicBezTo>
                                    <a:pt x="701" y="424"/>
                                    <a:pt x="703" y="422"/>
                                    <a:pt x="704" y="421"/>
                                  </a:cubicBezTo>
                                  <a:cubicBezTo>
                                    <a:pt x="697" y="416"/>
                                    <a:pt x="689" y="413"/>
                                    <a:pt x="681" y="413"/>
                                  </a:cubicBezTo>
                                  <a:cubicBezTo>
                                    <a:pt x="672" y="413"/>
                                    <a:pt x="665" y="416"/>
                                    <a:pt x="658" y="420"/>
                                  </a:cubicBezTo>
                                  <a:cubicBezTo>
                                    <a:pt x="659" y="422"/>
                                    <a:pt x="661" y="423"/>
                                    <a:pt x="662" y="425"/>
                                  </a:cubicBezTo>
                                  <a:cubicBezTo>
                                    <a:pt x="667" y="422"/>
                                    <a:pt x="674" y="420"/>
                                    <a:pt x="681" y="420"/>
                                  </a:cubicBezTo>
                                  <a:cubicBezTo>
                                    <a:pt x="688" y="420"/>
                                    <a:pt x="695" y="422"/>
                                    <a:pt x="700" y="425"/>
                                  </a:cubicBezTo>
                                  <a:close/>
                                  <a:moveTo>
                                    <a:pt x="705" y="419"/>
                                  </a:moveTo>
                                  <a:cubicBezTo>
                                    <a:pt x="707" y="418"/>
                                    <a:pt x="708" y="417"/>
                                    <a:pt x="710" y="415"/>
                                  </a:cubicBezTo>
                                  <a:cubicBezTo>
                                    <a:pt x="702" y="409"/>
                                    <a:pt x="692" y="406"/>
                                    <a:pt x="681" y="406"/>
                                  </a:cubicBezTo>
                                  <a:cubicBezTo>
                                    <a:pt x="670" y="406"/>
                                    <a:pt x="660" y="409"/>
                                    <a:pt x="652" y="415"/>
                                  </a:cubicBezTo>
                                  <a:cubicBezTo>
                                    <a:pt x="654" y="416"/>
                                    <a:pt x="655" y="418"/>
                                    <a:pt x="657" y="419"/>
                                  </a:cubicBezTo>
                                  <a:cubicBezTo>
                                    <a:pt x="664" y="415"/>
                                    <a:pt x="672" y="412"/>
                                    <a:pt x="681" y="412"/>
                                  </a:cubicBezTo>
                                  <a:cubicBezTo>
                                    <a:pt x="690" y="412"/>
                                    <a:pt x="698" y="415"/>
                                    <a:pt x="705" y="419"/>
                                  </a:cubicBezTo>
                                  <a:close/>
                                  <a:moveTo>
                                    <a:pt x="650" y="404"/>
                                  </a:moveTo>
                                  <a:cubicBezTo>
                                    <a:pt x="650" y="407"/>
                                    <a:pt x="649" y="410"/>
                                    <a:pt x="648" y="412"/>
                                  </a:cubicBezTo>
                                  <a:cubicBezTo>
                                    <a:pt x="649" y="413"/>
                                    <a:pt x="650" y="413"/>
                                    <a:pt x="651" y="414"/>
                                  </a:cubicBezTo>
                                  <a:cubicBezTo>
                                    <a:pt x="652" y="413"/>
                                    <a:pt x="653" y="412"/>
                                    <a:pt x="654" y="412"/>
                                  </a:cubicBezTo>
                                  <a:cubicBezTo>
                                    <a:pt x="655" y="409"/>
                                    <a:pt x="655" y="407"/>
                                    <a:pt x="655" y="404"/>
                                  </a:cubicBezTo>
                                  <a:cubicBezTo>
                                    <a:pt x="655" y="395"/>
                                    <a:pt x="651" y="386"/>
                                    <a:pt x="645" y="380"/>
                                  </a:cubicBezTo>
                                  <a:cubicBezTo>
                                    <a:pt x="639" y="374"/>
                                    <a:pt x="630" y="370"/>
                                    <a:pt x="621" y="370"/>
                                  </a:cubicBezTo>
                                  <a:cubicBezTo>
                                    <a:pt x="611" y="370"/>
                                    <a:pt x="603" y="374"/>
                                    <a:pt x="597" y="380"/>
                                  </a:cubicBezTo>
                                  <a:cubicBezTo>
                                    <a:pt x="590" y="386"/>
                                    <a:pt x="587" y="395"/>
                                    <a:pt x="587" y="404"/>
                                  </a:cubicBezTo>
                                  <a:cubicBezTo>
                                    <a:pt x="587" y="407"/>
                                    <a:pt x="587" y="410"/>
                                    <a:pt x="588" y="412"/>
                                  </a:cubicBezTo>
                                  <a:cubicBezTo>
                                    <a:pt x="589" y="413"/>
                                    <a:pt x="589" y="414"/>
                                    <a:pt x="590" y="414"/>
                                  </a:cubicBezTo>
                                  <a:cubicBezTo>
                                    <a:pt x="591" y="414"/>
                                    <a:pt x="592" y="413"/>
                                    <a:pt x="593" y="412"/>
                                  </a:cubicBezTo>
                                  <a:cubicBezTo>
                                    <a:pt x="592" y="410"/>
                                    <a:pt x="592" y="407"/>
                                    <a:pt x="592" y="404"/>
                                  </a:cubicBezTo>
                                  <a:cubicBezTo>
                                    <a:pt x="592" y="388"/>
                                    <a:pt x="605" y="375"/>
                                    <a:pt x="621" y="375"/>
                                  </a:cubicBezTo>
                                  <a:cubicBezTo>
                                    <a:pt x="637" y="375"/>
                                    <a:pt x="650" y="388"/>
                                    <a:pt x="650" y="404"/>
                                  </a:cubicBezTo>
                                  <a:close/>
                                  <a:moveTo>
                                    <a:pt x="642" y="404"/>
                                  </a:moveTo>
                                  <a:cubicBezTo>
                                    <a:pt x="642" y="406"/>
                                    <a:pt x="642" y="407"/>
                                    <a:pt x="641" y="409"/>
                                  </a:cubicBezTo>
                                  <a:cubicBezTo>
                                    <a:pt x="643" y="409"/>
                                    <a:pt x="645" y="410"/>
                                    <a:pt x="647" y="411"/>
                                  </a:cubicBezTo>
                                  <a:cubicBezTo>
                                    <a:pt x="648" y="409"/>
                                    <a:pt x="648" y="407"/>
                                    <a:pt x="648" y="404"/>
                                  </a:cubicBezTo>
                                  <a:cubicBezTo>
                                    <a:pt x="648" y="397"/>
                                    <a:pt x="645" y="390"/>
                                    <a:pt x="640" y="385"/>
                                  </a:cubicBezTo>
                                  <a:cubicBezTo>
                                    <a:pt x="635" y="380"/>
                                    <a:pt x="628" y="377"/>
                                    <a:pt x="621" y="377"/>
                                  </a:cubicBezTo>
                                  <a:cubicBezTo>
                                    <a:pt x="613" y="377"/>
                                    <a:pt x="607" y="380"/>
                                    <a:pt x="602" y="385"/>
                                  </a:cubicBezTo>
                                  <a:cubicBezTo>
                                    <a:pt x="597" y="390"/>
                                    <a:pt x="594" y="397"/>
                                    <a:pt x="594" y="404"/>
                                  </a:cubicBezTo>
                                  <a:cubicBezTo>
                                    <a:pt x="594" y="407"/>
                                    <a:pt x="594" y="409"/>
                                    <a:pt x="595" y="411"/>
                                  </a:cubicBezTo>
                                  <a:cubicBezTo>
                                    <a:pt x="596" y="410"/>
                                    <a:pt x="598" y="409"/>
                                    <a:pt x="600" y="409"/>
                                  </a:cubicBezTo>
                                  <a:cubicBezTo>
                                    <a:pt x="600" y="407"/>
                                    <a:pt x="600" y="406"/>
                                    <a:pt x="600" y="404"/>
                                  </a:cubicBezTo>
                                  <a:cubicBezTo>
                                    <a:pt x="600" y="392"/>
                                    <a:pt x="609" y="383"/>
                                    <a:pt x="621" y="383"/>
                                  </a:cubicBezTo>
                                  <a:cubicBezTo>
                                    <a:pt x="632" y="383"/>
                                    <a:pt x="642" y="392"/>
                                    <a:pt x="642" y="404"/>
                                  </a:cubicBezTo>
                                  <a:close/>
                                  <a:moveTo>
                                    <a:pt x="634" y="404"/>
                                  </a:moveTo>
                                  <a:cubicBezTo>
                                    <a:pt x="634" y="405"/>
                                    <a:pt x="634" y="405"/>
                                    <a:pt x="634" y="406"/>
                                  </a:cubicBezTo>
                                  <a:cubicBezTo>
                                    <a:pt x="636" y="407"/>
                                    <a:pt x="638" y="407"/>
                                    <a:pt x="640" y="408"/>
                                  </a:cubicBezTo>
                                  <a:cubicBezTo>
                                    <a:pt x="640" y="407"/>
                                    <a:pt x="640" y="405"/>
                                    <a:pt x="640" y="404"/>
                                  </a:cubicBezTo>
                                  <a:cubicBezTo>
                                    <a:pt x="640" y="399"/>
                                    <a:pt x="638" y="394"/>
                                    <a:pt x="635" y="390"/>
                                  </a:cubicBezTo>
                                  <a:cubicBezTo>
                                    <a:pt x="631" y="387"/>
                                    <a:pt x="626" y="385"/>
                                    <a:pt x="621" y="385"/>
                                  </a:cubicBezTo>
                                  <a:cubicBezTo>
                                    <a:pt x="615" y="385"/>
                                    <a:pt x="611" y="387"/>
                                    <a:pt x="607" y="390"/>
                                  </a:cubicBezTo>
                                  <a:cubicBezTo>
                                    <a:pt x="603" y="394"/>
                                    <a:pt x="601" y="399"/>
                                    <a:pt x="601" y="404"/>
                                  </a:cubicBezTo>
                                  <a:cubicBezTo>
                                    <a:pt x="601" y="405"/>
                                    <a:pt x="601" y="407"/>
                                    <a:pt x="602" y="408"/>
                                  </a:cubicBezTo>
                                  <a:cubicBezTo>
                                    <a:pt x="604" y="407"/>
                                    <a:pt x="605" y="407"/>
                                    <a:pt x="607" y="406"/>
                                  </a:cubicBezTo>
                                  <a:cubicBezTo>
                                    <a:pt x="607" y="405"/>
                                    <a:pt x="607" y="405"/>
                                    <a:pt x="607" y="404"/>
                                  </a:cubicBezTo>
                                  <a:cubicBezTo>
                                    <a:pt x="607" y="397"/>
                                    <a:pt x="613" y="390"/>
                                    <a:pt x="621" y="390"/>
                                  </a:cubicBezTo>
                                  <a:cubicBezTo>
                                    <a:pt x="628" y="390"/>
                                    <a:pt x="634" y="397"/>
                                    <a:pt x="634" y="404"/>
                                  </a:cubicBezTo>
                                  <a:close/>
                                  <a:moveTo>
                                    <a:pt x="628" y="404"/>
                                  </a:moveTo>
                                  <a:cubicBezTo>
                                    <a:pt x="628" y="404"/>
                                    <a:pt x="627" y="404"/>
                                    <a:pt x="627" y="405"/>
                                  </a:cubicBezTo>
                                  <a:cubicBezTo>
                                    <a:pt x="629" y="405"/>
                                    <a:pt x="631" y="405"/>
                                    <a:pt x="633" y="406"/>
                                  </a:cubicBezTo>
                                  <a:cubicBezTo>
                                    <a:pt x="633" y="405"/>
                                    <a:pt x="633" y="405"/>
                                    <a:pt x="633" y="404"/>
                                  </a:cubicBezTo>
                                  <a:cubicBezTo>
                                    <a:pt x="633" y="397"/>
                                    <a:pt x="627" y="392"/>
                                    <a:pt x="621" y="392"/>
                                  </a:cubicBezTo>
                                  <a:cubicBezTo>
                                    <a:pt x="614" y="392"/>
                                    <a:pt x="609" y="397"/>
                                    <a:pt x="609" y="404"/>
                                  </a:cubicBezTo>
                                  <a:cubicBezTo>
                                    <a:pt x="609" y="405"/>
                                    <a:pt x="609" y="405"/>
                                    <a:pt x="609" y="406"/>
                                  </a:cubicBezTo>
                                  <a:cubicBezTo>
                                    <a:pt x="611" y="405"/>
                                    <a:pt x="612" y="405"/>
                                    <a:pt x="614" y="405"/>
                                  </a:cubicBezTo>
                                  <a:cubicBezTo>
                                    <a:pt x="614" y="404"/>
                                    <a:pt x="614" y="404"/>
                                    <a:pt x="614" y="404"/>
                                  </a:cubicBezTo>
                                  <a:cubicBezTo>
                                    <a:pt x="614" y="400"/>
                                    <a:pt x="617" y="397"/>
                                    <a:pt x="621" y="397"/>
                                  </a:cubicBezTo>
                                  <a:cubicBezTo>
                                    <a:pt x="625" y="397"/>
                                    <a:pt x="628" y="400"/>
                                    <a:pt x="628" y="404"/>
                                  </a:cubicBezTo>
                                  <a:close/>
                                  <a:moveTo>
                                    <a:pt x="621" y="399"/>
                                  </a:moveTo>
                                  <a:cubicBezTo>
                                    <a:pt x="618" y="399"/>
                                    <a:pt x="616" y="401"/>
                                    <a:pt x="616" y="404"/>
                                  </a:cubicBezTo>
                                  <a:cubicBezTo>
                                    <a:pt x="616" y="404"/>
                                    <a:pt x="616" y="404"/>
                                    <a:pt x="616" y="404"/>
                                  </a:cubicBezTo>
                                  <a:cubicBezTo>
                                    <a:pt x="617" y="404"/>
                                    <a:pt x="619" y="404"/>
                                    <a:pt x="621" y="404"/>
                                  </a:cubicBezTo>
                                  <a:cubicBezTo>
                                    <a:pt x="623" y="404"/>
                                    <a:pt x="624" y="404"/>
                                    <a:pt x="626" y="404"/>
                                  </a:cubicBezTo>
                                  <a:cubicBezTo>
                                    <a:pt x="626" y="404"/>
                                    <a:pt x="626" y="404"/>
                                    <a:pt x="626" y="404"/>
                                  </a:cubicBezTo>
                                  <a:cubicBezTo>
                                    <a:pt x="626" y="401"/>
                                    <a:pt x="624" y="399"/>
                                    <a:pt x="621" y="399"/>
                                  </a:cubicBezTo>
                                  <a:close/>
                                  <a:moveTo>
                                    <a:pt x="576" y="431"/>
                                  </a:moveTo>
                                  <a:cubicBezTo>
                                    <a:pt x="577" y="430"/>
                                    <a:pt x="577" y="428"/>
                                    <a:pt x="578" y="427"/>
                                  </a:cubicBezTo>
                                  <a:cubicBezTo>
                                    <a:pt x="573" y="423"/>
                                    <a:pt x="567" y="421"/>
                                    <a:pt x="560" y="421"/>
                                  </a:cubicBezTo>
                                  <a:cubicBezTo>
                                    <a:pt x="553" y="421"/>
                                    <a:pt x="547" y="423"/>
                                    <a:pt x="541" y="427"/>
                                  </a:cubicBezTo>
                                  <a:cubicBezTo>
                                    <a:pt x="542" y="428"/>
                                    <a:pt x="543" y="430"/>
                                    <a:pt x="544" y="431"/>
                                  </a:cubicBezTo>
                                  <a:cubicBezTo>
                                    <a:pt x="549" y="428"/>
                                    <a:pt x="554" y="427"/>
                                    <a:pt x="560" y="427"/>
                                  </a:cubicBezTo>
                                  <a:cubicBezTo>
                                    <a:pt x="566" y="427"/>
                                    <a:pt x="571" y="428"/>
                                    <a:pt x="576" y="431"/>
                                  </a:cubicBezTo>
                                  <a:close/>
                                  <a:moveTo>
                                    <a:pt x="560" y="428"/>
                                  </a:moveTo>
                                  <a:cubicBezTo>
                                    <a:pt x="554" y="428"/>
                                    <a:pt x="549" y="430"/>
                                    <a:pt x="545" y="433"/>
                                  </a:cubicBezTo>
                                  <a:cubicBezTo>
                                    <a:pt x="546" y="435"/>
                                    <a:pt x="546" y="437"/>
                                    <a:pt x="547" y="439"/>
                                  </a:cubicBezTo>
                                  <a:cubicBezTo>
                                    <a:pt x="551" y="436"/>
                                    <a:pt x="555" y="434"/>
                                    <a:pt x="560" y="434"/>
                                  </a:cubicBezTo>
                                  <a:cubicBezTo>
                                    <a:pt x="565" y="434"/>
                                    <a:pt x="569" y="436"/>
                                    <a:pt x="572" y="438"/>
                                  </a:cubicBezTo>
                                  <a:cubicBezTo>
                                    <a:pt x="573" y="436"/>
                                    <a:pt x="574" y="435"/>
                                    <a:pt x="575" y="433"/>
                                  </a:cubicBezTo>
                                  <a:cubicBezTo>
                                    <a:pt x="571" y="430"/>
                                    <a:pt x="565" y="428"/>
                                    <a:pt x="560" y="428"/>
                                  </a:cubicBezTo>
                                  <a:close/>
                                  <a:moveTo>
                                    <a:pt x="579" y="425"/>
                                  </a:moveTo>
                                  <a:cubicBezTo>
                                    <a:pt x="581" y="424"/>
                                    <a:pt x="582" y="422"/>
                                    <a:pt x="583" y="421"/>
                                  </a:cubicBezTo>
                                  <a:cubicBezTo>
                                    <a:pt x="577" y="416"/>
                                    <a:pt x="569" y="413"/>
                                    <a:pt x="560" y="413"/>
                                  </a:cubicBezTo>
                                  <a:cubicBezTo>
                                    <a:pt x="551" y="413"/>
                                    <a:pt x="543" y="416"/>
                                    <a:pt x="536" y="421"/>
                                  </a:cubicBezTo>
                                  <a:cubicBezTo>
                                    <a:pt x="538" y="422"/>
                                    <a:pt x="539" y="424"/>
                                    <a:pt x="540" y="426"/>
                                  </a:cubicBezTo>
                                  <a:cubicBezTo>
                                    <a:pt x="546" y="422"/>
                                    <a:pt x="553" y="420"/>
                                    <a:pt x="560" y="420"/>
                                  </a:cubicBezTo>
                                  <a:cubicBezTo>
                                    <a:pt x="567" y="420"/>
                                    <a:pt x="574" y="422"/>
                                    <a:pt x="579" y="425"/>
                                  </a:cubicBezTo>
                                  <a:close/>
                                  <a:moveTo>
                                    <a:pt x="584" y="419"/>
                                  </a:moveTo>
                                  <a:cubicBezTo>
                                    <a:pt x="586" y="418"/>
                                    <a:pt x="587" y="417"/>
                                    <a:pt x="589" y="415"/>
                                  </a:cubicBezTo>
                                  <a:cubicBezTo>
                                    <a:pt x="581" y="409"/>
                                    <a:pt x="571" y="406"/>
                                    <a:pt x="560" y="406"/>
                                  </a:cubicBezTo>
                                  <a:cubicBezTo>
                                    <a:pt x="549" y="406"/>
                                    <a:pt x="539" y="409"/>
                                    <a:pt x="531" y="415"/>
                                  </a:cubicBezTo>
                                  <a:cubicBezTo>
                                    <a:pt x="532" y="417"/>
                                    <a:pt x="534" y="418"/>
                                    <a:pt x="535" y="420"/>
                                  </a:cubicBezTo>
                                  <a:cubicBezTo>
                                    <a:pt x="542" y="415"/>
                                    <a:pt x="551" y="412"/>
                                    <a:pt x="560" y="412"/>
                                  </a:cubicBezTo>
                                  <a:cubicBezTo>
                                    <a:pt x="569" y="412"/>
                                    <a:pt x="577" y="415"/>
                                    <a:pt x="584" y="419"/>
                                  </a:cubicBezTo>
                                  <a:close/>
                                  <a:moveTo>
                                    <a:pt x="527" y="404"/>
                                  </a:moveTo>
                                  <a:cubicBezTo>
                                    <a:pt x="527" y="407"/>
                                    <a:pt x="527" y="410"/>
                                    <a:pt x="526" y="412"/>
                                  </a:cubicBezTo>
                                  <a:cubicBezTo>
                                    <a:pt x="527" y="413"/>
                                    <a:pt x="528" y="414"/>
                                    <a:pt x="529" y="414"/>
                                  </a:cubicBezTo>
                                  <a:cubicBezTo>
                                    <a:pt x="530" y="414"/>
                                    <a:pt x="531" y="413"/>
                                    <a:pt x="532" y="413"/>
                                  </a:cubicBezTo>
                                  <a:cubicBezTo>
                                    <a:pt x="532" y="410"/>
                                    <a:pt x="533" y="407"/>
                                    <a:pt x="533" y="404"/>
                                  </a:cubicBezTo>
                                  <a:cubicBezTo>
                                    <a:pt x="533" y="395"/>
                                    <a:pt x="529" y="386"/>
                                    <a:pt x="523" y="380"/>
                                  </a:cubicBezTo>
                                  <a:cubicBezTo>
                                    <a:pt x="517" y="374"/>
                                    <a:pt x="508" y="370"/>
                                    <a:pt x="499" y="370"/>
                                  </a:cubicBezTo>
                                  <a:cubicBezTo>
                                    <a:pt x="489" y="370"/>
                                    <a:pt x="481" y="374"/>
                                    <a:pt x="474" y="380"/>
                                  </a:cubicBezTo>
                                  <a:cubicBezTo>
                                    <a:pt x="468" y="386"/>
                                    <a:pt x="464" y="395"/>
                                    <a:pt x="464" y="404"/>
                                  </a:cubicBezTo>
                                  <a:cubicBezTo>
                                    <a:pt x="464" y="407"/>
                                    <a:pt x="465" y="410"/>
                                    <a:pt x="465" y="412"/>
                                  </a:cubicBezTo>
                                  <a:cubicBezTo>
                                    <a:pt x="466" y="413"/>
                                    <a:pt x="467" y="414"/>
                                    <a:pt x="468" y="414"/>
                                  </a:cubicBezTo>
                                  <a:cubicBezTo>
                                    <a:pt x="469" y="414"/>
                                    <a:pt x="470" y="413"/>
                                    <a:pt x="471" y="412"/>
                                  </a:cubicBezTo>
                                  <a:cubicBezTo>
                                    <a:pt x="470" y="410"/>
                                    <a:pt x="470" y="407"/>
                                    <a:pt x="470" y="404"/>
                                  </a:cubicBezTo>
                                  <a:cubicBezTo>
                                    <a:pt x="470" y="388"/>
                                    <a:pt x="483" y="375"/>
                                    <a:pt x="499" y="375"/>
                                  </a:cubicBezTo>
                                  <a:cubicBezTo>
                                    <a:pt x="515" y="375"/>
                                    <a:pt x="527" y="388"/>
                                    <a:pt x="527" y="404"/>
                                  </a:cubicBezTo>
                                  <a:close/>
                                  <a:moveTo>
                                    <a:pt x="520" y="404"/>
                                  </a:moveTo>
                                  <a:cubicBezTo>
                                    <a:pt x="520" y="406"/>
                                    <a:pt x="520" y="407"/>
                                    <a:pt x="519" y="409"/>
                                  </a:cubicBezTo>
                                  <a:cubicBezTo>
                                    <a:pt x="521" y="409"/>
                                    <a:pt x="523" y="410"/>
                                    <a:pt x="525" y="411"/>
                                  </a:cubicBezTo>
                                  <a:cubicBezTo>
                                    <a:pt x="525" y="409"/>
                                    <a:pt x="526" y="407"/>
                                    <a:pt x="526" y="404"/>
                                  </a:cubicBezTo>
                                  <a:cubicBezTo>
                                    <a:pt x="526" y="397"/>
                                    <a:pt x="523" y="390"/>
                                    <a:pt x="518" y="385"/>
                                  </a:cubicBezTo>
                                  <a:cubicBezTo>
                                    <a:pt x="513" y="380"/>
                                    <a:pt x="506" y="377"/>
                                    <a:pt x="499" y="377"/>
                                  </a:cubicBezTo>
                                  <a:cubicBezTo>
                                    <a:pt x="491" y="377"/>
                                    <a:pt x="484" y="380"/>
                                    <a:pt x="479" y="385"/>
                                  </a:cubicBezTo>
                                  <a:cubicBezTo>
                                    <a:pt x="474" y="390"/>
                                    <a:pt x="471" y="397"/>
                                    <a:pt x="471" y="404"/>
                                  </a:cubicBezTo>
                                  <a:cubicBezTo>
                                    <a:pt x="471" y="407"/>
                                    <a:pt x="472" y="409"/>
                                    <a:pt x="472" y="411"/>
                                  </a:cubicBezTo>
                                  <a:cubicBezTo>
                                    <a:pt x="474" y="410"/>
                                    <a:pt x="476" y="409"/>
                                    <a:pt x="478" y="409"/>
                                  </a:cubicBezTo>
                                  <a:cubicBezTo>
                                    <a:pt x="478" y="407"/>
                                    <a:pt x="478" y="406"/>
                                    <a:pt x="478" y="404"/>
                                  </a:cubicBezTo>
                                  <a:cubicBezTo>
                                    <a:pt x="478" y="392"/>
                                    <a:pt x="487" y="383"/>
                                    <a:pt x="499" y="383"/>
                                  </a:cubicBezTo>
                                  <a:cubicBezTo>
                                    <a:pt x="510" y="383"/>
                                    <a:pt x="520" y="392"/>
                                    <a:pt x="520" y="404"/>
                                  </a:cubicBezTo>
                                  <a:close/>
                                  <a:moveTo>
                                    <a:pt x="512" y="404"/>
                                  </a:moveTo>
                                  <a:cubicBezTo>
                                    <a:pt x="512" y="405"/>
                                    <a:pt x="512" y="405"/>
                                    <a:pt x="512" y="406"/>
                                  </a:cubicBezTo>
                                  <a:cubicBezTo>
                                    <a:pt x="514" y="407"/>
                                    <a:pt x="516" y="407"/>
                                    <a:pt x="518" y="408"/>
                                  </a:cubicBezTo>
                                  <a:cubicBezTo>
                                    <a:pt x="518" y="407"/>
                                    <a:pt x="518" y="405"/>
                                    <a:pt x="518" y="404"/>
                                  </a:cubicBezTo>
                                  <a:cubicBezTo>
                                    <a:pt x="518" y="399"/>
                                    <a:pt x="516" y="394"/>
                                    <a:pt x="512" y="390"/>
                                  </a:cubicBezTo>
                                  <a:cubicBezTo>
                                    <a:pt x="509" y="387"/>
                                    <a:pt x="504" y="385"/>
                                    <a:pt x="499" y="385"/>
                                  </a:cubicBezTo>
                                  <a:cubicBezTo>
                                    <a:pt x="493" y="385"/>
                                    <a:pt x="488" y="387"/>
                                    <a:pt x="485" y="390"/>
                                  </a:cubicBezTo>
                                  <a:cubicBezTo>
                                    <a:pt x="481" y="394"/>
                                    <a:pt x="479" y="399"/>
                                    <a:pt x="479" y="404"/>
                                  </a:cubicBezTo>
                                  <a:cubicBezTo>
                                    <a:pt x="479" y="405"/>
                                    <a:pt x="479" y="407"/>
                                    <a:pt x="480" y="408"/>
                                  </a:cubicBezTo>
                                  <a:cubicBezTo>
                                    <a:pt x="481" y="407"/>
                                    <a:pt x="483" y="407"/>
                                    <a:pt x="485" y="406"/>
                                  </a:cubicBezTo>
                                  <a:cubicBezTo>
                                    <a:pt x="485" y="405"/>
                                    <a:pt x="485" y="405"/>
                                    <a:pt x="485" y="404"/>
                                  </a:cubicBezTo>
                                  <a:cubicBezTo>
                                    <a:pt x="485" y="397"/>
                                    <a:pt x="491" y="390"/>
                                    <a:pt x="499" y="390"/>
                                  </a:cubicBezTo>
                                  <a:cubicBezTo>
                                    <a:pt x="506" y="390"/>
                                    <a:pt x="512" y="397"/>
                                    <a:pt x="512" y="404"/>
                                  </a:cubicBezTo>
                                  <a:close/>
                                  <a:moveTo>
                                    <a:pt x="505" y="404"/>
                                  </a:moveTo>
                                  <a:cubicBezTo>
                                    <a:pt x="505" y="404"/>
                                    <a:pt x="505" y="404"/>
                                    <a:pt x="505" y="405"/>
                                  </a:cubicBezTo>
                                  <a:cubicBezTo>
                                    <a:pt x="507" y="405"/>
                                    <a:pt x="509" y="405"/>
                                    <a:pt x="510" y="406"/>
                                  </a:cubicBezTo>
                                  <a:cubicBezTo>
                                    <a:pt x="511" y="405"/>
                                    <a:pt x="511" y="405"/>
                                    <a:pt x="511" y="404"/>
                                  </a:cubicBezTo>
                                  <a:cubicBezTo>
                                    <a:pt x="511" y="397"/>
                                    <a:pt x="505" y="392"/>
                                    <a:pt x="499" y="392"/>
                                  </a:cubicBezTo>
                                  <a:cubicBezTo>
                                    <a:pt x="492" y="392"/>
                                    <a:pt x="487" y="397"/>
                                    <a:pt x="487" y="404"/>
                                  </a:cubicBezTo>
                                  <a:cubicBezTo>
                                    <a:pt x="487" y="405"/>
                                    <a:pt x="487" y="405"/>
                                    <a:pt x="487" y="406"/>
                                  </a:cubicBezTo>
                                  <a:cubicBezTo>
                                    <a:pt x="489" y="405"/>
                                    <a:pt x="490" y="405"/>
                                    <a:pt x="492" y="405"/>
                                  </a:cubicBezTo>
                                  <a:cubicBezTo>
                                    <a:pt x="492" y="404"/>
                                    <a:pt x="492" y="404"/>
                                    <a:pt x="492" y="404"/>
                                  </a:cubicBezTo>
                                  <a:cubicBezTo>
                                    <a:pt x="492" y="400"/>
                                    <a:pt x="495" y="397"/>
                                    <a:pt x="499" y="397"/>
                                  </a:cubicBezTo>
                                  <a:cubicBezTo>
                                    <a:pt x="502" y="397"/>
                                    <a:pt x="505" y="400"/>
                                    <a:pt x="505" y="404"/>
                                  </a:cubicBezTo>
                                  <a:close/>
                                  <a:moveTo>
                                    <a:pt x="499" y="399"/>
                                  </a:moveTo>
                                  <a:cubicBezTo>
                                    <a:pt x="496" y="399"/>
                                    <a:pt x="494" y="401"/>
                                    <a:pt x="494" y="404"/>
                                  </a:cubicBezTo>
                                  <a:cubicBezTo>
                                    <a:pt x="494" y="404"/>
                                    <a:pt x="494" y="404"/>
                                    <a:pt x="494" y="404"/>
                                  </a:cubicBezTo>
                                  <a:cubicBezTo>
                                    <a:pt x="495" y="404"/>
                                    <a:pt x="497" y="404"/>
                                    <a:pt x="499" y="404"/>
                                  </a:cubicBezTo>
                                  <a:cubicBezTo>
                                    <a:pt x="500" y="404"/>
                                    <a:pt x="502" y="404"/>
                                    <a:pt x="504" y="404"/>
                                  </a:cubicBezTo>
                                  <a:cubicBezTo>
                                    <a:pt x="504" y="404"/>
                                    <a:pt x="504" y="404"/>
                                    <a:pt x="504" y="404"/>
                                  </a:cubicBezTo>
                                  <a:cubicBezTo>
                                    <a:pt x="504" y="401"/>
                                    <a:pt x="501" y="399"/>
                                    <a:pt x="499" y="399"/>
                                  </a:cubicBezTo>
                                  <a:close/>
                                  <a:moveTo>
                                    <a:pt x="453" y="431"/>
                                  </a:moveTo>
                                  <a:cubicBezTo>
                                    <a:pt x="454" y="430"/>
                                    <a:pt x="455" y="428"/>
                                    <a:pt x="456" y="427"/>
                                  </a:cubicBezTo>
                                  <a:cubicBezTo>
                                    <a:pt x="451" y="423"/>
                                    <a:pt x="445" y="421"/>
                                    <a:pt x="438" y="421"/>
                                  </a:cubicBezTo>
                                  <a:cubicBezTo>
                                    <a:pt x="431" y="421"/>
                                    <a:pt x="425" y="423"/>
                                    <a:pt x="420" y="426"/>
                                  </a:cubicBezTo>
                                  <a:cubicBezTo>
                                    <a:pt x="421" y="428"/>
                                    <a:pt x="422" y="429"/>
                                    <a:pt x="423" y="431"/>
                                  </a:cubicBezTo>
                                  <a:cubicBezTo>
                                    <a:pt x="427" y="428"/>
                                    <a:pt x="432" y="427"/>
                                    <a:pt x="438" y="427"/>
                                  </a:cubicBezTo>
                                  <a:cubicBezTo>
                                    <a:pt x="444" y="427"/>
                                    <a:pt x="449" y="428"/>
                                    <a:pt x="453" y="431"/>
                                  </a:cubicBezTo>
                                  <a:close/>
                                  <a:moveTo>
                                    <a:pt x="438" y="428"/>
                                  </a:moveTo>
                                  <a:cubicBezTo>
                                    <a:pt x="433" y="428"/>
                                    <a:pt x="428" y="430"/>
                                    <a:pt x="423" y="432"/>
                                  </a:cubicBezTo>
                                  <a:cubicBezTo>
                                    <a:pt x="424" y="434"/>
                                    <a:pt x="425" y="436"/>
                                    <a:pt x="426" y="438"/>
                                  </a:cubicBezTo>
                                  <a:cubicBezTo>
                                    <a:pt x="429" y="436"/>
                                    <a:pt x="433" y="434"/>
                                    <a:pt x="438" y="434"/>
                                  </a:cubicBezTo>
                                  <a:cubicBezTo>
                                    <a:pt x="442" y="434"/>
                                    <a:pt x="447" y="436"/>
                                    <a:pt x="450" y="438"/>
                                  </a:cubicBezTo>
                                  <a:cubicBezTo>
                                    <a:pt x="451" y="436"/>
                                    <a:pt x="452" y="435"/>
                                    <a:pt x="453" y="433"/>
                                  </a:cubicBezTo>
                                  <a:cubicBezTo>
                                    <a:pt x="448" y="430"/>
                                    <a:pt x="443" y="428"/>
                                    <a:pt x="438" y="428"/>
                                  </a:cubicBezTo>
                                  <a:close/>
                                  <a:moveTo>
                                    <a:pt x="457" y="425"/>
                                  </a:moveTo>
                                  <a:cubicBezTo>
                                    <a:pt x="458" y="424"/>
                                    <a:pt x="460" y="422"/>
                                    <a:pt x="461" y="421"/>
                                  </a:cubicBezTo>
                                  <a:cubicBezTo>
                                    <a:pt x="454" y="416"/>
                                    <a:pt x="446" y="413"/>
                                    <a:pt x="438" y="413"/>
                                  </a:cubicBezTo>
                                  <a:cubicBezTo>
                                    <a:pt x="429" y="413"/>
                                    <a:pt x="422" y="416"/>
                                    <a:pt x="415" y="420"/>
                                  </a:cubicBezTo>
                                  <a:cubicBezTo>
                                    <a:pt x="416" y="422"/>
                                    <a:pt x="418" y="423"/>
                                    <a:pt x="419" y="425"/>
                                  </a:cubicBezTo>
                                  <a:cubicBezTo>
                                    <a:pt x="424" y="422"/>
                                    <a:pt x="431" y="420"/>
                                    <a:pt x="438" y="420"/>
                                  </a:cubicBezTo>
                                  <a:cubicBezTo>
                                    <a:pt x="445" y="420"/>
                                    <a:pt x="452" y="422"/>
                                    <a:pt x="457" y="425"/>
                                  </a:cubicBezTo>
                                  <a:close/>
                                  <a:moveTo>
                                    <a:pt x="462" y="419"/>
                                  </a:moveTo>
                                  <a:cubicBezTo>
                                    <a:pt x="464" y="418"/>
                                    <a:pt x="465" y="417"/>
                                    <a:pt x="467" y="415"/>
                                  </a:cubicBezTo>
                                  <a:cubicBezTo>
                                    <a:pt x="459" y="409"/>
                                    <a:pt x="449" y="406"/>
                                    <a:pt x="438" y="406"/>
                                  </a:cubicBezTo>
                                  <a:cubicBezTo>
                                    <a:pt x="427" y="406"/>
                                    <a:pt x="417" y="409"/>
                                    <a:pt x="409" y="415"/>
                                  </a:cubicBezTo>
                                  <a:cubicBezTo>
                                    <a:pt x="411" y="416"/>
                                    <a:pt x="412" y="418"/>
                                    <a:pt x="414" y="419"/>
                                  </a:cubicBezTo>
                                  <a:cubicBezTo>
                                    <a:pt x="421" y="415"/>
                                    <a:pt x="429" y="412"/>
                                    <a:pt x="438" y="412"/>
                                  </a:cubicBezTo>
                                  <a:cubicBezTo>
                                    <a:pt x="447" y="412"/>
                                    <a:pt x="455" y="415"/>
                                    <a:pt x="462" y="419"/>
                                  </a:cubicBezTo>
                                  <a:close/>
                                  <a:moveTo>
                                    <a:pt x="407" y="404"/>
                                  </a:moveTo>
                                  <a:cubicBezTo>
                                    <a:pt x="407" y="407"/>
                                    <a:pt x="406" y="410"/>
                                    <a:pt x="405" y="412"/>
                                  </a:cubicBezTo>
                                  <a:cubicBezTo>
                                    <a:pt x="406" y="413"/>
                                    <a:pt x="407" y="413"/>
                                    <a:pt x="408" y="414"/>
                                  </a:cubicBezTo>
                                  <a:cubicBezTo>
                                    <a:pt x="409" y="413"/>
                                    <a:pt x="410" y="412"/>
                                    <a:pt x="411" y="412"/>
                                  </a:cubicBezTo>
                                  <a:cubicBezTo>
                                    <a:pt x="412" y="409"/>
                                    <a:pt x="412" y="407"/>
                                    <a:pt x="412" y="404"/>
                                  </a:cubicBezTo>
                                  <a:cubicBezTo>
                                    <a:pt x="412" y="395"/>
                                    <a:pt x="408" y="386"/>
                                    <a:pt x="402" y="380"/>
                                  </a:cubicBezTo>
                                  <a:cubicBezTo>
                                    <a:pt x="396" y="374"/>
                                    <a:pt x="387" y="370"/>
                                    <a:pt x="378" y="370"/>
                                  </a:cubicBezTo>
                                  <a:cubicBezTo>
                                    <a:pt x="368" y="370"/>
                                    <a:pt x="360" y="374"/>
                                    <a:pt x="354" y="380"/>
                                  </a:cubicBezTo>
                                  <a:cubicBezTo>
                                    <a:pt x="347" y="386"/>
                                    <a:pt x="344" y="395"/>
                                    <a:pt x="344" y="404"/>
                                  </a:cubicBezTo>
                                  <a:cubicBezTo>
                                    <a:pt x="344" y="407"/>
                                    <a:pt x="344" y="410"/>
                                    <a:pt x="345" y="412"/>
                                  </a:cubicBezTo>
                                  <a:cubicBezTo>
                                    <a:pt x="346" y="413"/>
                                    <a:pt x="346" y="414"/>
                                    <a:pt x="347" y="414"/>
                                  </a:cubicBezTo>
                                  <a:cubicBezTo>
                                    <a:pt x="348" y="414"/>
                                    <a:pt x="349" y="413"/>
                                    <a:pt x="350" y="412"/>
                                  </a:cubicBezTo>
                                  <a:cubicBezTo>
                                    <a:pt x="349" y="410"/>
                                    <a:pt x="349" y="407"/>
                                    <a:pt x="349" y="404"/>
                                  </a:cubicBezTo>
                                  <a:cubicBezTo>
                                    <a:pt x="349" y="388"/>
                                    <a:pt x="362" y="375"/>
                                    <a:pt x="378" y="375"/>
                                  </a:cubicBezTo>
                                  <a:cubicBezTo>
                                    <a:pt x="394" y="375"/>
                                    <a:pt x="407" y="388"/>
                                    <a:pt x="407" y="404"/>
                                  </a:cubicBezTo>
                                  <a:close/>
                                  <a:moveTo>
                                    <a:pt x="399" y="404"/>
                                  </a:moveTo>
                                  <a:cubicBezTo>
                                    <a:pt x="399" y="406"/>
                                    <a:pt x="399" y="407"/>
                                    <a:pt x="398" y="409"/>
                                  </a:cubicBezTo>
                                  <a:cubicBezTo>
                                    <a:pt x="400" y="409"/>
                                    <a:pt x="402" y="410"/>
                                    <a:pt x="404" y="411"/>
                                  </a:cubicBezTo>
                                  <a:cubicBezTo>
                                    <a:pt x="405" y="409"/>
                                    <a:pt x="405" y="407"/>
                                    <a:pt x="405" y="404"/>
                                  </a:cubicBezTo>
                                  <a:cubicBezTo>
                                    <a:pt x="405" y="397"/>
                                    <a:pt x="402" y="390"/>
                                    <a:pt x="397" y="385"/>
                                  </a:cubicBezTo>
                                  <a:cubicBezTo>
                                    <a:pt x="392" y="380"/>
                                    <a:pt x="385" y="377"/>
                                    <a:pt x="378" y="377"/>
                                  </a:cubicBezTo>
                                  <a:cubicBezTo>
                                    <a:pt x="370" y="377"/>
                                    <a:pt x="363" y="380"/>
                                    <a:pt x="359" y="385"/>
                                  </a:cubicBezTo>
                                  <a:cubicBezTo>
                                    <a:pt x="354" y="390"/>
                                    <a:pt x="351" y="397"/>
                                    <a:pt x="351" y="404"/>
                                  </a:cubicBezTo>
                                  <a:cubicBezTo>
                                    <a:pt x="351" y="407"/>
                                    <a:pt x="351" y="409"/>
                                    <a:pt x="352" y="411"/>
                                  </a:cubicBezTo>
                                  <a:cubicBezTo>
                                    <a:pt x="353" y="410"/>
                                    <a:pt x="355" y="409"/>
                                    <a:pt x="357" y="409"/>
                                  </a:cubicBezTo>
                                  <a:cubicBezTo>
                                    <a:pt x="357" y="407"/>
                                    <a:pt x="357" y="406"/>
                                    <a:pt x="357" y="404"/>
                                  </a:cubicBezTo>
                                  <a:cubicBezTo>
                                    <a:pt x="357" y="392"/>
                                    <a:pt x="366" y="383"/>
                                    <a:pt x="378" y="383"/>
                                  </a:cubicBezTo>
                                  <a:cubicBezTo>
                                    <a:pt x="389" y="383"/>
                                    <a:pt x="399" y="392"/>
                                    <a:pt x="399" y="404"/>
                                  </a:cubicBezTo>
                                  <a:close/>
                                  <a:moveTo>
                                    <a:pt x="391" y="404"/>
                                  </a:moveTo>
                                  <a:cubicBezTo>
                                    <a:pt x="391" y="405"/>
                                    <a:pt x="391" y="405"/>
                                    <a:pt x="391" y="406"/>
                                  </a:cubicBezTo>
                                  <a:cubicBezTo>
                                    <a:pt x="393" y="407"/>
                                    <a:pt x="395" y="407"/>
                                    <a:pt x="397" y="408"/>
                                  </a:cubicBezTo>
                                  <a:cubicBezTo>
                                    <a:pt x="397" y="407"/>
                                    <a:pt x="397" y="405"/>
                                    <a:pt x="397" y="404"/>
                                  </a:cubicBezTo>
                                  <a:cubicBezTo>
                                    <a:pt x="397" y="399"/>
                                    <a:pt x="395" y="394"/>
                                    <a:pt x="392" y="390"/>
                                  </a:cubicBezTo>
                                  <a:cubicBezTo>
                                    <a:pt x="388" y="387"/>
                                    <a:pt x="383" y="385"/>
                                    <a:pt x="378" y="385"/>
                                  </a:cubicBezTo>
                                  <a:cubicBezTo>
                                    <a:pt x="372" y="385"/>
                                    <a:pt x="368" y="387"/>
                                    <a:pt x="364" y="390"/>
                                  </a:cubicBezTo>
                                  <a:cubicBezTo>
                                    <a:pt x="360" y="394"/>
                                    <a:pt x="358" y="399"/>
                                    <a:pt x="358" y="404"/>
                                  </a:cubicBezTo>
                                  <a:cubicBezTo>
                                    <a:pt x="358" y="405"/>
                                    <a:pt x="358" y="407"/>
                                    <a:pt x="359" y="408"/>
                                  </a:cubicBezTo>
                                  <a:cubicBezTo>
                                    <a:pt x="361" y="407"/>
                                    <a:pt x="362" y="407"/>
                                    <a:pt x="364" y="406"/>
                                  </a:cubicBezTo>
                                  <a:cubicBezTo>
                                    <a:pt x="364" y="405"/>
                                    <a:pt x="364" y="405"/>
                                    <a:pt x="364" y="404"/>
                                  </a:cubicBezTo>
                                  <a:cubicBezTo>
                                    <a:pt x="364" y="397"/>
                                    <a:pt x="370" y="390"/>
                                    <a:pt x="378" y="390"/>
                                  </a:cubicBezTo>
                                  <a:cubicBezTo>
                                    <a:pt x="385" y="390"/>
                                    <a:pt x="391" y="397"/>
                                    <a:pt x="391" y="404"/>
                                  </a:cubicBezTo>
                                  <a:close/>
                                  <a:moveTo>
                                    <a:pt x="384" y="404"/>
                                  </a:moveTo>
                                  <a:cubicBezTo>
                                    <a:pt x="384" y="404"/>
                                    <a:pt x="384" y="404"/>
                                    <a:pt x="384" y="405"/>
                                  </a:cubicBezTo>
                                  <a:cubicBezTo>
                                    <a:pt x="386" y="405"/>
                                    <a:pt x="388" y="405"/>
                                    <a:pt x="390" y="406"/>
                                  </a:cubicBezTo>
                                  <a:cubicBezTo>
                                    <a:pt x="390" y="405"/>
                                    <a:pt x="390" y="405"/>
                                    <a:pt x="390" y="404"/>
                                  </a:cubicBezTo>
                                  <a:cubicBezTo>
                                    <a:pt x="390" y="397"/>
                                    <a:pt x="384" y="392"/>
                                    <a:pt x="378" y="392"/>
                                  </a:cubicBezTo>
                                  <a:cubicBezTo>
                                    <a:pt x="371" y="392"/>
                                    <a:pt x="366" y="397"/>
                                    <a:pt x="366" y="404"/>
                                  </a:cubicBezTo>
                                  <a:cubicBezTo>
                                    <a:pt x="366" y="405"/>
                                    <a:pt x="366" y="405"/>
                                    <a:pt x="366" y="406"/>
                                  </a:cubicBezTo>
                                  <a:cubicBezTo>
                                    <a:pt x="368" y="405"/>
                                    <a:pt x="369" y="405"/>
                                    <a:pt x="371" y="405"/>
                                  </a:cubicBezTo>
                                  <a:cubicBezTo>
                                    <a:pt x="371" y="404"/>
                                    <a:pt x="371" y="404"/>
                                    <a:pt x="371" y="404"/>
                                  </a:cubicBezTo>
                                  <a:cubicBezTo>
                                    <a:pt x="371" y="400"/>
                                    <a:pt x="374" y="397"/>
                                    <a:pt x="378" y="397"/>
                                  </a:cubicBezTo>
                                  <a:cubicBezTo>
                                    <a:pt x="381" y="397"/>
                                    <a:pt x="384" y="400"/>
                                    <a:pt x="384" y="404"/>
                                  </a:cubicBezTo>
                                  <a:close/>
                                  <a:moveTo>
                                    <a:pt x="378" y="399"/>
                                  </a:moveTo>
                                  <a:cubicBezTo>
                                    <a:pt x="375" y="399"/>
                                    <a:pt x="373" y="401"/>
                                    <a:pt x="373" y="404"/>
                                  </a:cubicBezTo>
                                  <a:cubicBezTo>
                                    <a:pt x="373" y="404"/>
                                    <a:pt x="373" y="404"/>
                                    <a:pt x="373" y="404"/>
                                  </a:cubicBezTo>
                                  <a:cubicBezTo>
                                    <a:pt x="374" y="404"/>
                                    <a:pt x="376" y="404"/>
                                    <a:pt x="378" y="404"/>
                                  </a:cubicBezTo>
                                  <a:cubicBezTo>
                                    <a:pt x="379" y="404"/>
                                    <a:pt x="381" y="404"/>
                                    <a:pt x="383" y="404"/>
                                  </a:cubicBezTo>
                                  <a:cubicBezTo>
                                    <a:pt x="383" y="404"/>
                                    <a:pt x="383" y="404"/>
                                    <a:pt x="383" y="404"/>
                                  </a:cubicBezTo>
                                  <a:cubicBezTo>
                                    <a:pt x="383" y="401"/>
                                    <a:pt x="381" y="399"/>
                                    <a:pt x="378" y="399"/>
                                  </a:cubicBezTo>
                                  <a:close/>
                                  <a:moveTo>
                                    <a:pt x="333" y="431"/>
                                  </a:moveTo>
                                  <a:cubicBezTo>
                                    <a:pt x="333" y="430"/>
                                    <a:pt x="334" y="428"/>
                                    <a:pt x="335" y="427"/>
                                  </a:cubicBezTo>
                                  <a:cubicBezTo>
                                    <a:pt x="330" y="423"/>
                                    <a:pt x="324" y="421"/>
                                    <a:pt x="317" y="421"/>
                                  </a:cubicBezTo>
                                  <a:cubicBezTo>
                                    <a:pt x="310" y="421"/>
                                    <a:pt x="304" y="423"/>
                                    <a:pt x="298" y="427"/>
                                  </a:cubicBezTo>
                                  <a:cubicBezTo>
                                    <a:pt x="299" y="428"/>
                                    <a:pt x="300" y="430"/>
                                    <a:pt x="301" y="431"/>
                                  </a:cubicBezTo>
                                  <a:cubicBezTo>
                                    <a:pt x="306" y="428"/>
                                    <a:pt x="311" y="427"/>
                                    <a:pt x="317" y="427"/>
                                  </a:cubicBezTo>
                                  <a:cubicBezTo>
                                    <a:pt x="323" y="427"/>
                                    <a:pt x="328" y="428"/>
                                    <a:pt x="333" y="431"/>
                                  </a:cubicBezTo>
                                  <a:close/>
                                  <a:moveTo>
                                    <a:pt x="317" y="428"/>
                                  </a:moveTo>
                                  <a:cubicBezTo>
                                    <a:pt x="311" y="428"/>
                                    <a:pt x="306" y="430"/>
                                    <a:pt x="302" y="433"/>
                                  </a:cubicBezTo>
                                  <a:cubicBezTo>
                                    <a:pt x="303" y="435"/>
                                    <a:pt x="304" y="437"/>
                                    <a:pt x="304" y="439"/>
                                  </a:cubicBezTo>
                                  <a:cubicBezTo>
                                    <a:pt x="308" y="436"/>
                                    <a:pt x="312" y="434"/>
                                    <a:pt x="317" y="434"/>
                                  </a:cubicBezTo>
                                  <a:cubicBezTo>
                                    <a:pt x="322" y="434"/>
                                    <a:pt x="326" y="436"/>
                                    <a:pt x="329" y="438"/>
                                  </a:cubicBezTo>
                                  <a:cubicBezTo>
                                    <a:pt x="330" y="436"/>
                                    <a:pt x="331" y="435"/>
                                    <a:pt x="332" y="433"/>
                                  </a:cubicBezTo>
                                  <a:cubicBezTo>
                                    <a:pt x="328" y="430"/>
                                    <a:pt x="322" y="428"/>
                                    <a:pt x="317" y="428"/>
                                  </a:cubicBezTo>
                                  <a:close/>
                                  <a:moveTo>
                                    <a:pt x="336" y="425"/>
                                  </a:moveTo>
                                  <a:cubicBezTo>
                                    <a:pt x="338" y="424"/>
                                    <a:pt x="339" y="422"/>
                                    <a:pt x="340" y="421"/>
                                  </a:cubicBezTo>
                                  <a:cubicBezTo>
                                    <a:pt x="334" y="416"/>
                                    <a:pt x="326" y="413"/>
                                    <a:pt x="317" y="413"/>
                                  </a:cubicBezTo>
                                  <a:cubicBezTo>
                                    <a:pt x="308" y="413"/>
                                    <a:pt x="300" y="416"/>
                                    <a:pt x="293" y="421"/>
                                  </a:cubicBezTo>
                                  <a:cubicBezTo>
                                    <a:pt x="295" y="422"/>
                                    <a:pt x="296" y="424"/>
                                    <a:pt x="297" y="425"/>
                                  </a:cubicBezTo>
                                  <a:cubicBezTo>
                                    <a:pt x="303" y="422"/>
                                    <a:pt x="310" y="420"/>
                                    <a:pt x="317" y="420"/>
                                  </a:cubicBezTo>
                                  <a:cubicBezTo>
                                    <a:pt x="324" y="420"/>
                                    <a:pt x="331" y="422"/>
                                    <a:pt x="336" y="425"/>
                                  </a:cubicBezTo>
                                  <a:close/>
                                  <a:moveTo>
                                    <a:pt x="341" y="419"/>
                                  </a:moveTo>
                                  <a:cubicBezTo>
                                    <a:pt x="343" y="418"/>
                                    <a:pt x="344" y="417"/>
                                    <a:pt x="346" y="415"/>
                                  </a:cubicBezTo>
                                  <a:cubicBezTo>
                                    <a:pt x="338" y="409"/>
                                    <a:pt x="328" y="406"/>
                                    <a:pt x="317" y="406"/>
                                  </a:cubicBezTo>
                                  <a:cubicBezTo>
                                    <a:pt x="306" y="406"/>
                                    <a:pt x="296" y="409"/>
                                    <a:pt x="288" y="415"/>
                                  </a:cubicBezTo>
                                  <a:cubicBezTo>
                                    <a:pt x="289" y="417"/>
                                    <a:pt x="291" y="418"/>
                                    <a:pt x="292" y="420"/>
                                  </a:cubicBezTo>
                                  <a:cubicBezTo>
                                    <a:pt x="299" y="415"/>
                                    <a:pt x="308" y="412"/>
                                    <a:pt x="317" y="412"/>
                                  </a:cubicBezTo>
                                  <a:cubicBezTo>
                                    <a:pt x="326" y="412"/>
                                    <a:pt x="334" y="415"/>
                                    <a:pt x="341" y="419"/>
                                  </a:cubicBezTo>
                                  <a:close/>
                                  <a:moveTo>
                                    <a:pt x="285" y="404"/>
                                  </a:moveTo>
                                  <a:cubicBezTo>
                                    <a:pt x="285" y="407"/>
                                    <a:pt x="284" y="410"/>
                                    <a:pt x="283" y="412"/>
                                  </a:cubicBezTo>
                                  <a:cubicBezTo>
                                    <a:pt x="284" y="413"/>
                                    <a:pt x="285" y="414"/>
                                    <a:pt x="286" y="414"/>
                                  </a:cubicBezTo>
                                  <a:cubicBezTo>
                                    <a:pt x="287" y="414"/>
                                    <a:pt x="288" y="413"/>
                                    <a:pt x="289" y="412"/>
                                  </a:cubicBezTo>
                                  <a:cubicBezTo>
                                    <a:pt x="290" y="410"/>
                                    <a:pt x="290" y="407"/>
                                    <a:pt x="290" y="404"/>
                                  </a:cubicBezTo>
                                  <a:cubicBezTo>
                                    <a:pt x="290" y="395"/>
                                    <a:pt x="286" y="386"/>
                                    <a:pt x="280" y="380"/>
                                  </a:cubicBezTo>
                                  <a:cubicBezTo>
                                    <a:pt x="274" y="374"/>
                                    <a:pt x="265" y="370"/>
                                    <a:pt x="256" y="370"/>
                                  </a:cubicBezTo>
                                  <a:cubicBezTo>
                                    <a:pt x="246" y="370"/>
                                    <a:pt x="238" y="374"/>
                                    <a:pt x="232" y="380"/>
                                  </a:cubicBezTo>
                                  <a:cubicBezTo>
                                    <a:pt x="225" y="386"/>
                                    <a:pt x="222" y="395"/>
                                    <a:pt x="222" y="404"/>
                                  </a:cubicBezTo>
                                  <a:cubicBezTo>
                                    <a:pt x="222" y="407"/>
                                    <a:pt x="222" y="410"/>
                                    <a:pt x="223" y="412"/>
                                  </a:cubicBezTo>
                                  <a:cubicBezTo>
                                    <a:pt x="224" y="413"/>
                                    <a:pt x="225" y="414"/>
                                    <a:pt x="225" y="414"/>
                                  </a:cubicBezTo>
                                  <a:cubicBezTo>
                                    <a:pt x="226" y="414"/>
                                    <a:pt x="227" y="413"/>
                                    <a:pt x="228" y="412"/>
                                  </a:cubicBezTo>
                                  <a:cubicBezTo>
                                    <a:pt x="228" y="410"/>
                                    <a:pt x="227" y="407"/>
                                    <a:pt x="227" y="404"/>
                                  </a:cubicBezTo>
                                  <a:cubicBezTo>
                                    <a:pt x="227" y="388"/>
                                    <a:pt x="240" y="375"/>
                                    <a:pt x="256" y="375"/>
                                  </a:cubicBezTo>
                                  <a:cubicBezTo>
                                    <a:pt x="272" y="375"/>
                                    <a:pt x="285" y="388"/>
                                    <a:pt x="285" y="404"/>
                                  </a:cubicBezTo>
                                  <a:close/>
                                  <a:moveTo>
                                    <a:pt x="277" y="404"/>
                                  </a:moveTo>
                                  <a:cubicBezTo>
                                    <a:pt x="277" y="406"/>
                                    <a:pt x="277" y="407"/>
                                    <a:pt x="276" y="409"/>
                                  </a:cubicBezTo>
                                  <a:cubicBezTo>
                                    <a:pt x="278" y="409"/>
                                    <a:pt x="280" y="410"/>
                                    <a:pt x="282" y="411"/>
                                  </a:cubicBezTo>
                                  <a:cubicBezTo>
                                    <a:pt x="283" y="409"/>
                                    <a:pt x="283" y="407"/>
                                    <a:pt x="283" y="404"/>
                                  </a:cubicBezTo>
                                  <a:cubicBezTo>
                                    <a:pt x="283" y="397"/>
                                    <a:pt x="280" y="390"/>
                                    <a:pt x="275" y="385"/>
                                  </a:cubicBezTo>
                                  <a:cubicBezTo>
                                    <a:pt x="270" y="380"/>
                                    <a:pt x="263" y="377"/>
                                    <a:pt x="256" y="377"/>
                                  </a:cubicBezTo>
                                  <a:cubicBezTo>
                                    <a:pt x="248" y="377"/>
                                    <a:pt x="242" y="380"/>
                                    <a:pt x="237" y="385"/>
                                  </a:cubicBezTo>
                                  <a:cubicBezTo>
                                    <a:pt x="232" y="390"/>
                                    <a:pt x="229" y="397"/>
                                    <a:pt x="229" y="404"/>
                                  </a:cubicBezTo>
                                  <a:cubicBezTo>
                                    <a:pt x="229" y="407"/>
                                    <a:pt x="229" y="409"/>
                                    <a:pt x="230" y="411"/>
                                  </a:cubicBezTo>
                                  <a:cubicBezTo>
                                    <a:pt x="231" y="410"/>
                                    <a:pt x="233" y="409"/>
                                    <a:pt x="235" y="409"/>
                                  </a:cubicBezTo>
                                  <a:cubicBezTo>
                                    <a:pt x="235" y="407"/>
                                    <a:pt x="235" y="406"/>
                                    <a:pt x="235" y="404"/>
                                  </a:cubicBezTo>
                                  <a:cubicBezTo>
                                    <a:pt x="235" y="392"/>
                                    <a:pt x="244" y="383"/>
                                    <a:pt x="256" y="383"/>
                                  </a:cubicBezTo>
                                  <a:cubicBezTo>
                                    <a:pt x="268" y="383"/>
                                    <a:pt x="277" y="392"/>
                                    <a:pt x="277" y="404"/>
                                  </a:cubicBezTo>
                                  <a:close/>
                                  <a:moveTo>
                                    <a:pt x="269" y="404"/>
                                  </a:moveTo>
                                  <a:cubicBezTo>
                                    <a:pt x="269" y="405"/>
                                    <a:pt x="269" y="405"/>
                                    <a:pt x="269" y="406"/>
                                  </a:cubicBezTo>
                                  <a:cubicBezTo>
                                    <a:pt x="271" y="407"/>
                                    <a:pt x="273" y="407"/>
                                    <a:pt x="275" y="408"/>
                                  </a:cubicBezTo>
                                  <a:cubicBezTo>
                                    <a:pt x="275" y="407"/>
                                    <a:pt x="275" y="405"/>
                                    <a:pt x="275" y="404"/>
                                  </a:cubicBezTo>
                                  <a:cubicBezTo>
                                    <a:pt x="275" y="399"/>
                                    <a:pt x="273" y="394"/>
                                    <a:pt x="270" y="390"/>
                                  </a:cubicBezTo>
                                  <a:cubicBezTo>
                                    <a:pt x="266" y="387"/>
                                    <a:pt x="261" y="385"/>
                                    <a:pt x="256" y="385"/>
                                  </a:cubicBezTo>
                                  <a:cubicBezTo>
                                    <a:pt x="250" y="385"/>
                                    <a:pt x="246" y="387"/>
                                    <a:pt x="242" y="390"/>
                                  </a:cubicBezTo>
                                  <a:cubicBezTo>
                                    <a:pt x="239" y="394"/>
                                    <a:pt x="236" y="399"/>
                                    <a:pt x="236" y="404"/>
                                  </a:cubicBezTo>
                                  <a:cubicBezTo>
                                    <a:pt x="236" y="405"/>
                                    <a:pt x="237" y="407"/>
                                    <a:pt x="237" y="408"/>
                                  </a:cubicBezTo>
                                  <a:cubicBezTo>
                                    <a:pt x="239" y="407"/>
                                    <a:pt x="241" y="407"/>
                                    <a:pt x="242" y="406"/>
                                  </a:cubicBezTo>
                                  <a:cubicBezTo>
                                    <a:pt x="242" y="405"/>
                                    <a:pt x="242" y="405"/>
                                    <a:pt x="242" y="404"/>
                                  </a:cubicBezTo>
                                  <a:cubicBezTo>
                                    <a:pt x="242" y="397"/>
                                    <a:pt x="248" y="390"/>
                                    <a:pt x="256" y="390"/>
                                  </a:cubicBezTo>
                                  <a:cubicBezTo>
                                    <a:pt x="263" y="390"/>
                                    <a:pt x="269" y="397"/>
                                    <a:pt x="269" y="404"/>
                                  </a:cubicBezTo>
                                  <a:close/>
                                  <a:moveTo>
                                    <a:pt x="263" y="404"/>
                                  </a:moveTo>
                                  <a:cubicBezTo>
                                    <a:pt x="263" y="404"/>
                                    <a:pt x="263" y="404"/>
                                    <a:pt x="263" y="405"/>
                                  </a:cubicBezTo>
                                  <a:cubicBezTo>
                                    <a:pt x="264" y="405"/>
                                    <a:pt x="266" y="405"/>
                                    <a:pt x="268" y="406"/>
                                  </a:cubicBezTo>
                                  <a:cubicBezTo>
                                    <a:pt x="268" y="405"/>
                                    <a:pt x="268" y="405"/>
                                    <a:pt x="268" y="404"/>
                                  </a:cubicBezTo>
                                  <a:cubicBezTo>
                                    <a:pt x="268" y="397"/>
                                    <a:pt x="262" y="392"/>
                                    <a:pt x="256" y="392"/>
                                  </a:cubicBezTo>
                                  <a:cubicBezTo>
                                    <a:pt x="249" y="392"/>
                                    <a:pt x="244" y="397"/>
                                    <a:pt x="244" y="404"/>
                                  </a:cubicBezTo>
                                  <a:cubicBezTo>
                                    <a:pt x="244" y="405"/>
                                    <a:pt x="244" y="405"/>
                                    <a:pt x="244" y="406"/>
                                  </a:cubicBezTo>
                                  <a:cubicBezTo>
                                    <a:pt x="246" y="405"/>
                                    <a:pt x="247" y="405"/>
                                    <a:pt x="249" y="405"/>
                                  </a:cubicBezTo>
                                  <a:cubicBezTo>
                                    <a:pt x="249" y="404"/>
                                    <a:pt x="249" y="404"/>
                                    <a:pt x="249" y="404"/>
                                  </a:cubicBezTo>
                                  <a:cubicBezTo>
                                    <a:pt x="249" y="400"/>
                                    <a:pt x="252" y="397"/>
                                    <a:pt x="256" y="397"/>
                                  </a:cubicBezTo>
                                  <a:cubicBezTo>
                                    <a:pt x="260" y="397"/>
                                    <a:pt x="263" y="400"/>
                                    <a:pt x="263" y="404"/>
                                  </a:cubicBezTo>
                                  <a:close/>
                                  <a:moveTo>
                                    <a:pt x="256" y="399"/>
                                  </a:moveTo>
                                  <a:cubicBezTo>
                                    <a:pt x="253" y="399"/>
                                    <a:pt x="251" y="401"/>
                                    <a:pt x="251" y="404"/>
                                  </a:cubicBezTo>
                                  <a:cubicBezTo>
                                    <a:pt x="251" y="404"/>
                                    <a:pt x="251" y="404"/>
                                    <a:pt x="251" y="404"/>
                                  </a:cubicBezTo>
                                  <a:cubicBezTo>
                                    <a:pt x="252" y="404"/>
                                    <a:pt x="254" y="404"/>
                                    <a:pt x="256" y="404"/>
                                  </a:cubicBezTo>
                                  <a:cubicBezTo>
                                    <a:pt x="258" y="404"/>
                                    <a:pt x="259" y="404"/>
                                    <a:pt x="261" y="404"/>
                                  </a:cubicBezTo>
                                  <a:cubicBezTo>
                                    <a:pt x="261" y="404"/>
                                    <a:pt x="261" y="404"/>
                                    <a:pt x="261" y="404"/>
                                  </a:cubicBezTo>
                                  <a:cubicBezTo>
                                    <a:pt x="261" y="401"/>
                                    <a:pt x="259" y="399"/>
                                    <a:pt x="256" y="399"/>
                                  </a:cubicBezTo>
                                  <a:close/>
                                  <a:moveTo>
                                    <a:pt x="211" y="431"/>
                                  </a:moveTo>
                                  <a:cubicBezTo>
                                    <a:pt x="212" y="430"/>
                                    <a:pt x="213" y="428"/>
                                    <a:pt x="214" y="427"/>
                                  </a:cubicBezTo>
                                  <a:cubicBezTo>
                                    <a:pt x="208" y="423"/>
                                    <a:pt x="202" y="421"/>
                                    <a:pt x="195" y="421"/>
                                  </a:cubicBezTo>
                                  <a:cubicBezTo>
                                    <a:pt x="188" y="421"/>
                                    <a:pt x="182" y="423"/>
                                    <a:pt x="177" y="426"/>
                                  </a:cubicBezTo>
                                  <a:cubicBezTo>
                                    <a:pt x="178" y="428"/>
                                    <a:pt x="179" y="429"/>
                                    <a:pt x="180" y="431"/>
                                  </a:cubicBezTo>
                                  <a:cubicBezTo>
                                    <a:pt x="184" y="428"/>
                                    <a:pt x="189" y="427"/>
                                    <a:pt x="195" y="427"/>
                                  </a:cubicBezTo>
                                  <a:cubicBezTo>
                                    <a:pt x="201" y="427"/>
                                    <a:pt x="206" y="428"/>
                                    <a:pt x="211" y="431"/>
                                  </a:cubicBezTo>
                                  <a:close/>
                                  <a:moveTo>
                                    <a:pt x="195" y="428"/>
                                  </a:moveTo>
                                  <a:cubicBezTo>
                                    <a:pt x="190" y="428"/>
                                    <a:pt x="185" y="430"/>
                                    <a:pt x="181" y="432"/>
                                  </a:cubicBezTo>
                                  <a:cubicBezTo>
                                    <a:pt x="182" y="434"/>
                                    <a:pt x="182" y="436"/>
                                    <a:pt x="183" y="438"/>
                                  </a:cubicBezTo>
                                  <a:cubicBezTo>
                                    <a:pt x="187" y="436"/>
                                    <a:pt x="191" y="434"/>
                                    <a:pt x="195" y="434"/>
                                  </a:cubicBezTo>
                                  <a:cubicBezTo>
                                    <a:pt x="200" y="434"/>
                                    <a:pt x="204" y="436"/>
                                    <a:pt x="208" y="438"/>
                                  </a:cubicBezTo>
                                  <a:cubicBezTo>
                                    <a:pt x="208" y="436"/>
                                    <a:pt x="209" y="435"/>
                                    <a:pt x="210" y="433"/>
                                  </a:cubicBezTo>
                                  <a:cubicBezTo>
                                    <a:pt x="206" y="430"/>
                                    <a:pt x="201" y="428"/>
                                    <a:pt x="195" y="428"/>
                                  </a:cubicBezTo>
                                  <a:close/>
                                  <a:moveTo>
                                    <a:pt x="214" y="425"/>
                                  </a:moveTo>
                                  <a:cubicBezTo>
                                    <a:pt x="216" y="424"/>
                                    <a:pt x="217" y="422"/>
                                    <a:pt x="218" y="421"/>
                                  </a:cubicBezTo>
                                  <a:cubicBezTo>
                                    <a:pt x="212" y="416"/>
                                    <a:pt x="204" y="413"/>
                                    <a:pt x="195" y="413"/>
                                  </a:cubicBezTo>
                                  <a:cubicBezTo>
                                    <a:pt x="187" y="413"/>
                                    <a:pt x="179" y="416"/>
                                    <a:pt x="172" y="420"/>
                                  </a:cubicBezTo>
                                  <a:cubicBezTo>
                                    <a:pt x="174" y="422"/>
                                    <a:pt x="175" y="423"/>
                                    <a:pt x="176" y="425"/>
                                  </a:cubicBezTo>
                                  <a:cubicBezTo>
                                    <a:pt x="182" y="422"/>
                                    <a:pt x="188" y="420"/>
                                    <a:pt x="195" y="420"/>
                                  </a:cubicBezTo>
                                  <a:cubicBezTo>
                                    <a:pt x="202" y="420"/>
                                    <a:pt x="209" y="422"/>
                                    <a:pt x="214" y="425"/>
                                  </a:cubicBezTo>
                                  <a:close/>
                                  <a:moveTo>
                                    <a:pt x="219" y="419"/>
                                  </a:moveTo>
                                  <a:cubicBezTo>
                                    <a:pt x="221" y="418"/>
                                    <a:pt x="222" y="417"/>
                                    <a:pt x="224" y="415"/>
                                  </a:cubicBezTo>
                                  <a:cubicBezTo>
                                    <a:pt x="216" y="409"/>
                                    <a:pt x="206" y="406"/>
                                    <a:pt x="195" y="406"/>
                                  </a:cubicBezTo>
                                  <a:cubicBezTo>
                                    <a:pt x="184" y="406"/>
                                    <a:pt x="174" y="409"/>
                                    <a:pt x="166" y="415"/>
                                  </a:cubicBezTo>
                                  <a:cubicBezTo>
                                    <a:pt x="168" y="416"/>
                                    <a:pt x="170" y="418"/>
                                    <a:pt x="171" y="419"/>
                                  </a:cubicBezTo>
                                  <a:cubicBezTo>
                                    <a:pt x="178" y="415"/>
                                    <a:pt x="186" y="412"/>
                                    <a:pt x="195" y="412"/>
                                  </a:cubicBezTo>
                                  <a:cubicBezTo>
                                    <a:pt x="204" y="412"/>
                                    <a:pt x="212" y="415"/>
                                    <a:pt x="219" y="419"/>
                                  </a:cubicBezTo>
                                  <a:close/>
                                  <a:moveTo>
                                    <a:pt x="181" y="73"/>
                                  </a:moveTo>
                                  <a:cubicBezTo>
                                    <a:pt x="182" y="74"/>
                                    <a:pt x="182" y="76"/>
                                    <a:pt x="183" y="78"/>
                                  </a:cubicBezTo>
                                  <a:cubicBezTo>
                                    <a:pt x="187" y="76"/>
                                    <a:pt x="191" y="75"/>
                                    <a:pt x="195" y="75"/>
                                  </a:cubicBezTo>
                                  <a:cubicBezTo>
                                    <a:pt x="200" y="75"/>
                                    <a:pt x="204" y="76"/>
                                    <a:pt x="208" y="79"/>
                                  </a:cubicBezTo>
                                  <a:cubicBezTo>
                                    <a:pt x="208" y="77"/>
                                    <a:pt x="209" y="75"/>
                                    <a:pt x="210" y="73"/>
                                  </a:cubicBezTo>
                                  <a:cubicBezTo>
                                    <a:pt x="206" y="70"/>
                                    <a:pt x="201" y="69"/>
                                    <a:pt x="195" y="69"/>
                                  </a:cubicBezTo>
                                  <a:cubicBezTo>
                                    <a:pt x="190" y="69"/>
                                    <a:pt x="185" y="70"/>
                                    <a:pt x="181" y="73"/>
                                  </a:cubicBezTo>
                                  <a:close/>
                                  <a:moveTo>
                                    <a:pt x="195" y="67"/>
                                  </a:moveTo>
                                  <a:cubicBezTo>
                                    <a:pt x="201" y="67"/>
                                    <a:pt x="206" y="69"/>
                                    <a:pt x="211" y="72"/>
                                  </a:cubicBezTo>
                                  <a:cubicBezTo>
                                    <a:pt x="212" y="70"/>
                                    <a:pt x="213" y="68"/>
                                    <a:pt x="214" y="67"/>
                                  </a:cubicBezTo>
                                  <a:cubicBezTo>
                                    <a:pt x="208" y="64"/>
                                    <a:pt x="202" y="62"/>
                                    <a:pt x="195" y="62"/>
                                  </a:cubicBezTo>
                                  <a:cubicBezTo>
                                    <a:pt x="188" y="62"/>
                                    <a:pt x="182" y="63"/>
                                    <a:pt x="177" y="67"/>
                                  </a:cubicBezTo>
                                  <a:cubicBezTo>
                                    <a:pt x="178" y="68"/>
                                    <a:pt x="179" y="70"/>
                                    <a:pt x="180" y="71"/>
                                  </a:cubicBezTo>
                                  <a:cubicBezTo>
                                    <a:pt x="184" y="69"/>
                                    <a:pt x="189" y="67"/>
                                    <a:pt x="195" y="67"/>
                                  </a:cubicBezTo>
                                  <a:close/>
                                  <a:moveTo>
                                    <a:pt x="184" y="80"/>
                                  </a:moveTo>
                                  <a:cubicBezTo>
                                    <a:pt x="184" y="82"/>
                                    <a:pt x="185" y="84"/>
                                    <a:pt x="185" y="86"/>
                                  </a:cubicBezTo>
                                  <a:cubicBezTo>
                                    <a:pt x="188" y="84"/>
                                    <a:pt x="191" y="82"/>
                                    <a:pt x="195" y="82"/>
                                  </a:cubicBezTo>
                                  <a:cubicBezTo>
                                    <a:pt x="199" y="82"/>
                                    <a:pt x="203" y="84"/>
                                    <a:pt x="205" y="87"/>
                                  </a:cubicBezTo>
                                  <a:cubicBezTo>
                                    <a:pt x="206" y="85"/>
                                    <a:pt x="206" y="83"/>
                                    <a:pt x="207" y="80"/>
                                  </a:cubicBezTo>
                                  <a:cubicBezTo>
                                    <a:pt x="204" y="78"/>
                                    <a:pt x="200" y="76"/>
                                    <a:pt x="195" y="76"/>
                                  </a:cubicBezTo>
                                  <a:cubicBezTo>
                                    <a:pt x="191" y="76"/>
                                    <a:pt x="187" y="78"/>
                                    <a:pt x="184" y="80"/>
                                  </a:cubicBezTo>
                                  <a:close/>
                                  <a:moveTo>
                                    <a:pt x="205" y="96"/>
                                  </a:moveTo>
                                  <a:cubicBezTo>
                                    <a:pt x="205" y="94"/>
                                    <a:pt x="205" y="91"/>
                                    <a:pt x="205" y="89"/>
                                  </a:cubicBezTo>
                                  <a:cubicBezTo>
                                    <a:pt x="203" y="86"/>
                                    <a:pt x="199" y="84"/>
                                    <a:pt x="195" y="84"/>
                                  </a:cubicBezTo>
                                  <a:cubicBezTo>
                                    <a:pt x="191" y="84"/>
                                    <a:pt x="188" y="86"/>
                                    <a:pt x="186" y="88"/>
                                  </a:cubicBezTo>
                                  <a:cubicBezTo>
                                    <a:pt x="186" y="91"/>
                                    <a:pt x="186" y="93"/>
                                    <a:pt x="186" y="96"/>
                                  </a:cubicBezTo>
                                  <a:cubicBezTo>
                                    <a:pt x="186" y="96"/>
                                    <a:pt x="186" y="96"/>
                                    <a:pt x="186" y="97"/>
                                  </a:cubicBezTo>
                                  <a:cubicBezTo>
                                    <a:pt x="187" y="97"/>
                                    <a:pt x="188" y="96"/>
                                    <a:pt x="188" y="96"/>
                                  </a:cubicBezTo>
                                  <a:cubicBezTo>
                                    <a:pt x="188" y="96"/>
                                    <a:pt x="188" y="96"/>
                                    <a:pt x="188" y="96"/>
                                  </a:cubicBezTo>
                                  <a:cubicBezTo>
                                    <a:pt x="188" y="92"/>
                                    <a:pt x="191" y="89"/>
                                    <a:pt x="195" y="89"/>
                                  </a:cubicBezTo>
                                  <a:cubicBezTo>
                                    <a:pt x="199" y="89"/>
                                    <a:pt x="202" y="92"/>
                                    <a:pt x="202" y="96"/>
                                  </a:cubicBezTo>
                                  <a:cubicBezTo>
                                    <a:pt x="202" y="96"/>
                                    <a:pt x="202" y="96"/>
                                    <a:pt x="202" y="96"/>
                                  </a:cubicBezTo>
                                  <a:cubicBezTo>
                                    <a:pt x="203" y="97"/>
                                    <a:pt x="204" y="97"/>
                                    <a:pt x="205" y="97"/>
                                  </a:cubicBezTo>
                                  <a:cubicBezTo>
                                    <a:pt x="205" y="97"/>
                                    <a:pt x="205" y="96"/>
                                    <a:pt x="205" y="96"/>
                                  </a:cubicBezTo>
                                  <a:close/>
                                  <a:moveTo>
                                    <a:pt x="195" y="91"/>
                                  </a:moveTo>
                                  <a:cubicBezTo>
                                    <a:pt x="192" y="91"/>
                                    <a:pt x="190" y="93"/>
                                    <a:pt x="190" y="96"/>
                                  </a:cubicBezTo>
                                  <a:cubicBezTo>
                                    <a:pt x="190" y="96"/>
                                    <a:pt x="190" y="96"/>
                                    <a:pt x="190" y="96"/>
                                  </a:cubicBezTo>
                                  <a:cubicBezTo>
                                    <a:pt x="192" y="96"/>
                                    <a:pt x="193" y="96"/>
                                    <a:pt x="195" y="96"/>
                                  </a:cubicBezTo>
                                  <a:cubicBezTo>
                                    <a:pt x="197" y="96"/>
                                    <a:pt x="198" y="96"/>
                                    <a:pt x="200" y="96"/>
                                  </a:cubicBezTo>
                                  <a:cubicBezTo>
                                    <a:pt x="200" y="96"/>
                                    <a:pt x="200" y="96"/>
                                    <a:pt x="200" y="96"/>
                                  </a:cubicBezTo>
                                  <a:cubicBezTo>
                                    <a:pt x="200" y="93"/>
                                    <a:pt x="198" y="91"/>
                                    <a:pt x="195" y="91"/>
                                  </a:cubicBezTo>
                                  <a:close/>
                                  <a:moveTo>
                                    <a:pt x="166" y="107"/>
                                  </a:moveTo>
                                  <a:cubicBezTo>
                                    <a:pt x="168" y="108"/>
                                    <a:pt x="170" y="109"/>
                                    <a:pt x="171" y="111"/>
                                  </a:cubicBezTo>
                                  <a:cubicBezTo>
                                    <a:pt x="178" y="106"/>
                                    <a:pt x="186" y="104"/>
                                    <a:pt x="195" y="104"/>
                                  </a:cubicBezTo>
                                  <a:cubicBezTo>
                                    <a:pt x="204" y="104"/>
                                    <a:pt x="212" y="106"/>
                                    <a:pt x="219" y="111"/>
                                  </a:cubicBezTo>
                                  <a:cubicBezTo>
                                    <a:pt x="221" y="110"/>
                                    <a:pt x="222" y="108"/>
                                    <a:pt x="224" y="107"/>
                                  </a:cubicBezTo>
                                  <a:cubicBezTo>
                                    <a:pt x="216" y="101"/>
                                    <a:pt x="206" y="98"/>
                                    <a:pt x="195" y="98"/>
                                  </a:cubicBezTo>
                                  <a:cubicBezTo>
                                    <a:pt x="184" y="98"/>
                                    <a:pt x="174" y="101"/>
                                    <a:pt x="166" y="107"/>
                                  </a:cubicBezTo>
                                  <a:close/>
                                  <a:moveTo>
                                    <a:pt x="302" y="73"/>
                                  </a:moveTo>
                                  <a:cubicBezTo>
                                    <a:pt x="303" y="75"/>
                                    <a:pt x="304" y="77"/>
                                    <a:pt x="304" y="79"/>
                                  </a:cubicBezTo>
                                  <a:cubicBezTo>
                                    <a:pt x="308" y="76"/>
                                    <a:pt x="312" y="75"/>
                                    <a:pt x="317" y="75"/>
                                  </a:cubicBezTo>
                                  <a:cubicBezTo>
                                    <a:pt x="322" y="75"/>
                                    <a:pt x="326" y="76"/>
                                    <a:pt x="329" y="79"/>
                                  </a:cubicBezTo>
                                  <a:cubicBezTo>
                                    <a:pt x="330" y="77"/>
                                    <a:pt x="331" y="75"/>
                                    <a:pt x="332" y="73"/>
                                  </a:cubicBezTo>
                                  <a:cubicBezTo>
                                    <a:pt x="328" y="70"/>
                                    <a:pt x="322" y="69"/>
                                    <a:pt x="317" y="69"/>
                                  </a:cubicBezTo>
                                  <a:cubicBezTo>
                                    <a:pt x="311" y="69"/>
                                    <a:pt x="306" y="70"/>
                                    <a:pt x="302" y="73"/>
                                  </a:cubicBezTo>
                                  <a:close/>
                                  <a:moveTo>
                                    <a:pt x="317" y="67"/>
                                  </a:moveTo>
                                  <a:cubicBezTo>
                                    <a:pt x="323" y="67"/>
                                    <a:pt x="328" y="69"/>
                                    <a:pt x="333" y="72"/>
                                  </a:cubicBezTo>
                                  <a:cubicBezTo>
                                    <a:pt x="333" y="70"/>
                                    <a:pt x="334" y="68"/>
                                    <a:pt x="335" y="67"/>
                                  </a:cubicBezTo>
                                  <a:cubicBezTo>
                                    <a:pt x="330" y="64"/>
                                    <a:pt x="324" y="62"/>
                                    <a:pt x="317" y="62"/>
                                  </a:cubicBezTo>
                                  <a:cubicBezTo>
                                    <a:pt x="310" y="62"/>
                                    <a:pt x="304" y="64"/>
                                    <a:pt x="298" y="67"/>
                                  </a:cubicBezTo>
                                  <a:cubicBezTo>
                                    <a:pt x="299" y="69"/>
                                    <a:pt x="300" y="70"/>
                                    <a:pt x="301" y="72"/>
                                  </a:cubicBezTo>
                                  <a:cubicBezTo>
                                    <a:pt x="306" y="69"/>
                                    <a:pt x="311" y="67"/>
                                    <a:pt x="317" y="67"/>
                                  </a:cubicBezTo>
                                  <a:close/>
                                  <a:moveTo>
                                    <a:pt x="305" y="80"/>
                                  </a:moveTo>
                                  <a:cubicBezTo>
                                    <a:pt x="305" y="83"/>
                                    <a:pt x="306" y="85"/>
                                    <a:pt x="306" y="87"/>
                                  </a:cubicBezTo>
                                  <a:cubicBezTo>
                                    <a:pt x="309" y="84"/>
                                    <a:pt x="313" y="82"/>
                                    <a:pt x="317" y="82"/>
                                  </a:cubicBezTo>
                                  <a:cubicBezTo>
                                    <a:pt x="321" y="82"/>
                                    <a:pt x="325" y="84"/>
                                    <a:pt x="327" y="87"/>
                                  </a:cubicBezTo>
                                  <a:cubicBezTo>
                                    <a:pt x="328" y="85"/>
                                    <a:pt x="328" y="83"/>
                                    <a:pt x="329" y="80"/>
                                  </a:cubicBezTo>
                                  <a:cubicBezTo>
                                    <a:pt x="326" y="78"/>
                                    <a:pt x="321" y="76"/>
                                    <a:pt x="317" y="76"/>
                                  </a:cubicBezTo>
                                  <a:cubicBezTo>
                                    <a:pt x="312" y="76"/>
                                    <a:pt x="308" y="78"/>
                                    <a:pt x="305" y="80"/>
                                  </a:cubicBezTo>
                                  <a:close/>
                                  <a:moveTo>
                                    <a:pt x="327" y="96"/>
                                  </a:moveTo>
                                  <a:cubicBezTo>
                                    <a:pt x="327" y="94"/>
                                    <a:pt x="327" y="91"/>
                                    <a:pt x="327" y="89"/>
                                  </a:cubicBezTo>
                                  <a:cubicBezTo>
                                    <a:pt x="325" y="86"/>
                                    <a:pt x="321" y="84"/>
                                    <a:pt x="317" y="84"/>
                                  </a:cubicBezTo>
                                  <a:cubicBezTo>
                                    <a:pt x="313" y="84"/>
                                    <a:pt x="309" y="86"/>
                                    <a:pt x="307" y="90"/>
                                  </a:cubicBezTo>
                                  <a:cubicBezTo>
                                    <a:pt x="307" y="92"/>
                                    <a:pt x="307" y="94"/>
                                    <a:pt x="307" y="96"/>
                                  </a:cubicBezTo>
                                  <a:cubicBezTo>
                                    <a:pt x="307" y="96"/>
                                    <a:pt x="307" y="97"/>
                                    <a:pt x="307" y="97"/>
                                  </a:cubicBezTo>
                                  <a:cubicBezTo>
                                    <a:pt x="308" y="97"/>
                                    <a:pt x="309" y="97"/>
                                    <a:pt x="310" y="96"/>
                                  </a:cubicBezTo>
                                  <a:cubicBezTo>
                                    <a:pt x="310" y="96"/>
                                    <a:pt x="310" y="96"/>
                                    <a:pt x="310" y="96"/>
                                  </a:cubicBezTo>
                                  <a:cubicBezTo>
                                    <a:pt x="310" y="92"/>
                                    <a:pt x="313" y="89"/>
                                    <a:pt x="317" y="89"/>
                                  </a:cubicBezTo>
                                  <a:cubicBezTo>
                                    <a:pt x="321" y="89"/>
                                    <a:pt x="324" y="92"/>
                                    <a:pt x="324" y="96"/>
                                  </a:cubicBezTo>
                                  <a:cubicBezTo>
                                    <a:pt x="324" y="96"/>
                                    <a:pt x="324" y="96"/>
                                    <a:pt x="324" y="96"/>
                                  </a:cubicBezTo>
                                  <a:cubicBezTo>
                                    <a:pt x="325" y="97"/>
                                    <a:pt x="326" y="97"/>
                                    <a:pt x="327" y="97"/>
                                  </a:cubicBezTo>
                                  <a:cubicBezTo>
                                    <a:pt x="327" y="97"/>
                                    <a:pt x="327" y="96"/>
                                    <a:pt x="327" y="96"/>
                                  </a:cubicBezTo>
                                  <a:close/>
                                  <a:moveTo>
                                    <a:pt x="317" y="91"/>
                                  </a:moveTo>
                                  <a:cubicBezTo>
                                    <a:pt x="314" y="91"/>
                                    <a:pt x="312" y="93"/>
                                    <a:pt x="312" y="96"/>
                                  </a:cubicBezTo>
                                  <a:cubicBezTo>
                                    <a:pt x="312" y="96"/>
                                    <a:pt x="312" y="96"/>
                                    <a:pt x="312" y="96"/>
                                  </a:cubicBezTo>
                                  <a:cubicBezTo>
                                    <a:pt x="314" y="96"/>
                                    <a:pt x="315" y="96"/>
                                    <a:pt x="317" y="96"/>
                                  </a:cubicBezTo>
                                  <a:cubicBezTo>
                                    <a:pt x="319" y="96"/>
                                    <a:pt x="320" y="96"/>
                                    <a:pt x="322" y="96"/>
                                  </a:cubicBezTo>
                                  <a:cubicBezTo>
                                    <a:pt x="322" y="96"/>
                                    <a:pt x="322" y="96"/>
                                    <a:pt x="322" y="96"/>
                                  </a:cubicBezTo>
                                  <a:cubicBezTo>
                                    <a:pt x="322" y="93"/>
                                    <a:pt x="320" y="91"/>
                                    <a:pt x="317" y="91"/>
                                  </a:cubicBezTo>
                                  <a:close/>
                                  <a:moveTo>
                                    <a:pt x="288" y="107"/>
                                  </a:moveTo>
                                  <a:cubicBezTo>
                                    <a:pt x="289" y="108"/>
                                    <a:pt x="291" y="110"/>
                                    <a:pt x="292" y="111"/>
                                  </a:cubicBezTo>
                                  <a:cubicBezTo>
                                    <a:pt x="299" y="106"/>
                                    <a:pt x="308" y="104"/>
                                    <a:pt x="317" y="104"/>
                                  </a:cubicBezTo>
                                  <a:cubicBezTo>
                                    <a:pt x="326" y="104"/>
                                    <a:pt x="334" y="106"/>
                                    <a:pt x="341" y="111"/>
                                  </a:cubicBezTo>
                                  <a:cubicBezTo>
                                    <a:pt x="343" y="110"/>
                                    <a:pt x="344" y="108"/>
                                    <a:pt x="346" y="107"/>
                                  </a:cubicBezTo>
                                  <a:cubicBezTo>
                                    <a:pt x="338" y="101"/>
                                    <a:pt x="328" y="98"/>
                                    <a:pt x="317" y="98"/>
                                  </a:cubicBezTo>
                                  <a:cubicBezTo>
                                    <a:pt x="306" y="98"/>
                                    <a:pt x="296" y="101"/>
                                    <a:pt x="288" y="107"/>
                                  </a:cubicBezTo>
                                  <a:close/>
                                  <a:moveTo>
                                    <a:pt x="423" y="73"/>
                                  </a:moveTo>
                                  <a:cubicBezTo>
                                    <a:pt x="424" y="74"/>
                                    <a:pt x="425" y="76"/>
                                    <a:pt x="426" y="78"/>
                                  </a:cubicBezTo>
                                  <a:cubicBezTo>
                                    <a:pt x="429" y="76"/>
                                    <a:pt x="433" y="75"/>
                                    <a:pt x="438" y="75"/>
                                  </a:cubicBezTo>
                                  <a:cubicBezTo>
                                    <a:pt x="442" y="75"/>
                                    <a:pt x="447" y="76"/>
                                    <a:pt x="450" y="79"/>
                                  </a:cubicBezTo>
                                  <a:cubicBezTo>
                                    <a:pt x="451" y="77"/>
                                    <a:pt x="452" y="75"/>
                                    <a:pt x="453" y="73"/>
                                  </a:cubicBezTo>
                                  <a:cubicBezTo>
                                    <a:pt x="448" y="70"/>
                                    <a:pt x="443" y="69"/>
                                    <a:pt x="438" y="69"/>
                                  </a:cubicBezTo>
                                  <a:cubicBezTo>
                                    <a:pt x="433" y="69"/>
                                    <a:pt x="428" y="70"/>
                                    <a:pt x="423" y="73"/>
                                  </a:cubicBezTo>
                                  <a:close/>
                                  <a:moveTo>
                                    <a:pt x="438" y="67"/>
                                  </a:moveTo>
                                  <a:cubicBezTo>
                                    <a:pt x="444" y="67"/>
                                    <a:pt x="449" y="69"/>
                                    <a:pt x="453" y="72"/>
                                  </a:cubicBezTo>
                                  <a:cubicBezTo>
                                    <a:pt x="454" y="70"/>
                                    <a:pt x="455" y="68"/>
                                    <a:pt x="456" y="67"/>
                                  </a:cubicBezTo>
                                  <a:cubicBezTo>
                                    <a:pt x="451" y="64"/>
                                    <a:pt x="445" y="62"/>
                                    <a:pt x="438" y="62"/>
                                  </a:cubicBezTo>
                                  <a:cubicBezTo>
                                    <a:pt x="431" y="62"/>
                                    <a:pt x="425" y="63"/>
                                    <a:pt x="420" y="67"/>
                                  </a:cubicBezTo>
                                  <a:cubicBezTo>
                                    <a:pt x="421" y="68"/>
                                    <a:pt x="422" y="70"/>
                                    <a:pt x="423" y="71"/>
                                  </a:cubicBezTo>
                                  <a:cubicBezTo>
                                    <a:pt x="427" y="69"/>
                                    <a:pt x="432" y="67"/>
                                    <a:pt x="438" y="67"/>
                                  </a:cubicBezTo>
                                  <a:close/>
                                  <a:moveTo>
                                    <a:pt x="426" y="80"/>
                                  </a:moveTo>
                                  <a:cubicBezTo>
                                    <a:pt x="427" y="82"/>
                                    <a:pt x="428" y="84"/>
                                    <a:pt x="428" y="86"/>
                                  </a:cubicBezTo>
                                  <a:cubicBezTo>
                                    <a:pt x="431" y="84"/>
                                    <a:pt x="434" y="82"/>
                                    <a:pt x="438" y="82"/>
                                  </a:cubicBezTo>
                                  <a:cubicBezTo>
                                    <a:pt x="442" y="82"/>
                                    <a:pt x="446" y="84"/>
                                    <a:pt x="448" y="87"/>
                                  </a:cubicBezTo>
                                  <a:cubicBezTo>
                                    <a:pt x="449" y="85"/>
                                    <a:pt x="449" y="83"/>
                                    <a:pt x="450" y="80"/>
                                  </a:cubicBezTo>
                                  <a:cubicBezTo>
                                    <a:pt x="446" y="78"/>
                                    <a:pt x="442" y="76"/>
                                    <a:pt x="438" y="76"/>
                                  </a:cubicBezTo>
                                  <a:cubicBezTo>
                                    <a:pt x="434" y="76"/>
                                    <a:pt x="430" y="78"/>
                                    <a:pt x="426" y="80"/>
                                  </a:cubicBezTo>
                                  <a:close/>
                                  <a:moveTo>
                                    <a:pt x="447" y="96"/>
                                  </a:moveTo>
                                  <a:cubicBezTo>
                                    <a:pt x="447" y="94"/>
                                    <a:pt x="448" y="91"/>
                                    <a:pt x="448" y="89"/>
                                  </a:cubicBezTo>
                                  <a:cubicBezTo>
                                    <a:pt x="446" y="86"/>
                                    <a:pt x="442" y="84"/>
                                    <a:pt x="438" y="84"/>
                                  </a:cubicBezTo>
                                  <a:cubicBezTo>
                                    <a:pt x="434" y="84"/>
                                    <a:pt x="431" y="86"/>
                                    <a:pt x="428" y="88"/>
                                  </a:cubicBezTo>
                                  <a:cubicBezTo>
                                    <a:pt x="429" y="91"/>
                                    <a:pt x="429" y="93"/>
                                    <a:pt x="429" y="96"/>
                                  </a:cubicBezTo>
                                  <a:cubicBezTo>
                                    <a:pt x="429" y="96"/>
                                    <a:pt x="429" y="96"/>
                                    <a:pt x="429" y="97"/>
                                  </a:cubicBezTo>
                                  <a:cubicBezTo>
                                    <a:pt x="430" y="97"/>
                                    <a:pt x="430" y="96"/>
                                    <a:pt x="431" y="96"/>
                                  </a:cubicBezTo>
                                  <a:cubicBezTo>
                                    <a:pt x="431" y="96"/>
                                    <a:pt x="431" y="96"/>
                                    <a:pt x="431" y="96"/>
                                  </a:cubicBezTo>
                                  <a:cubicBezTo>
                                    <a:pt x="431" y="92"/>
                                    <a:pt x="434" y="89"/>
                                    <a:pt x="438" y="89"/>
                                  </a:cubicBezTo>
                                  <a:cubicBezTo>
                                    <a:pt x="441" y="89"/>
                                    <a:pt x="444" y="92"/>
                                    <a:pt x="444" y="96"/>
                                  </a:cubicBezTo>
                                  <a:cubicBezTo>
                                    <a:pt x="444" y="96"/>
                                    <a:pt x="444" y="96"/>
                                    <a:pt x="444" y="96"/>
                                  </a:cubicBezTo>
                                  <a:cubicBezTo>
                                    <a:pt x="445" y="97"/>
                                    <a:pt x="446" y="97"/>
                                    <a:pt x="447" y="97"/>
                                  </a:cubicBezTo>
                                  <a:cubicBezTo>
                                    <a:pt x="447" y="97"/>
                                    <a:pt x="447" y="96"/>
                                    <a:pt x="447" y="96"/>
                                  </a:cubicBezTo>
                                  <a:close/>
                                  <a:moveTo>
                                    <a:pt x="438" y="91"/>
                                  </a:moveTo>
                                  <a:cubicBezTo>
                                    <a:pt x="435" y="91"/>
                                    <a:pt x="433" y="93"/>
                                    <a:pt x="433" y="96"/>
                                  </a:cubicBezTo>
                                  <a:cubicBezTo>
                                    <a:pt x="433" y="96"/>
                                    <a:pt x="433" y="96"/>
                                    <a:pt x="433" y="96"/>
                                  </a:cubicBezTo>
                                  <a:cubicBezTo>
                                    <a:pt x="434" y="96"/>
                                    <a:pt x="436" y="96"/>
                                    <a:pt x="438" y="96"/>
                                  </a:cubicBezTo>
                                  <a:cubicBezTo>
                                    <a:pt x="439" y="96"/>
                                    <a:pt x="441" y="96"/>
                                    <a:pt x="443" y="96"/>
                                  </a:cubicBezTo>
                                  <a:cubicBezTo>
                                    <a:pt x="443" y="96"/>
                                    <a:pt x="443" y="96"/>
                                    <a:pt x="443" y="96"/>
                                  </a:cubicBezTo>
                                  <a:cubicBezTo>
                                    <a:pt x="443" y="93"/>
                                    <a:pt x="441" y="91"/>
                                    <a:pt x="438" y="91"/>
                                  </a:cubicBezTo>
                                  <a:close/>
                                  <a:moveTo>
                                    <a:pt x="409" y="107"/>
                                  </a:moveTo>
                                  <a:cubicBezTo>
                                    <a:pt x="411" y="108"/>
                                    <a:pt x="412" y="109"/>
                                    <a:pt x="414" y="111"/>
                                  </a:cubicBezTo>
                                  <a:cubicBezTo>
                                    <a:pt x="421" y="106"/>
                                    <a:pt x="429" y="104"/>
                                    <a:pt x="438" y="104"/>
                                  </a:cubicBezTo>
                                  <a:cubicBezTo>
                                    <a:pt x="447" y="104"/>
                                    <a:pt x="455" y="106"/>
                                    <a:pt x="462" y="111"/>
                                  </a:cubicBezTo>
                                  <a:cubicBezTo>
                                    <a:pt x="464" y="110"/>
                                    <a:pt x="465" y="108"/>
                                    <a:pt x="467" y="107"/>
                                  </a:cubicBezTo>
                                  <a:cubicBezTo>
                                    <a:pt x="459" y="101"/>
                                    <a:pt x="449" y="98"/>
                                    <a:pt x="438" y="98"/>
                                  </a:cubicBezTo>
                                  <a:cubicBezTo>
                                    <a:pt x="427" y="98"/>
                                    <a:pt x="417" y="101"/>
                                    <a:pt x="409" y="107"/>
                                  </a:cubicBezTo>
                                  <a:close/>
                                  <a:moveTo>
                                    <a:pt x="545" y="73"/>
                                  </a:moveTo>
                                  <a:cubicBezTo>
                                    <a:pt x="546" y="75"/>
                                    <a:pt x="546" y="77"/>
                                    <a:pt x="547" y="79"/>
                                  </a:cubicBezTo>
                                  <a:cubicBezTo>
                                    <a:pt x="551" y="76"/>
                                    <a:pt x="555" y="75"/>
                                    <a:pt x="560" y="75"/>
                                  </a:cubicBezTo>
                                  <a:cubicBezTo>
                                    <a:pt x="565" y="75"/>
                                    <a:pt x="569" y="76"/>
                                    <a:pt x="572" y="79"/>
                                  </a:cubicBezTo>
                                  <a:cubicBezTo>
                                    <a:pt x="573" y="77"/>
                                    <a:pt x="574" y="75"/>
                                    <a:pt x="575" y="73"/>
                                  </a:cubicBezTo>
                                  <a:cubicBezTo>
                                    <a:pt x="571" y="70"/>
                                    <a:pt x="565" y="69"/>
                                    <a:pt x="560" y="69"/>
                                  </a:cubicBezTo>
                                  <a:cubicBezTo>
                                    <a:pt x="554" y="69"/>
                                    <a:pt x="549" y="70"/>
                                    <a:pt x="545" y="73"/>
                                  </a:cubicBezTo>
                                  <a:close/>
                                  <a:moveTo>
                                    <a:pt x="560" y="67"/>
                                  </a:moveTo>
                                  <a:cubicBezTo>
                                    <a:pt x="566" y="67"/>
                                    <a:pt x="571" y="69"/>
                                    <a:pt x="576" y="72"/>
                                  </a:cubicBezTo>
                                  <a:cubicBezTo>
                                    <a:pt x="577" y="70"/>
                                    <a:pt x="577" y="68"/>
                                    <a:pt x="578" y="67"/>
                                  </a:cubicBezTo>
                                  <a:cubicBezTo>
                                    <a:pt x="573" y="64"/>
                                    <a:pt x="567" y="62"/>
                                    <a:pt x="560" y="62"/>
                                  </a:cubicBezTo>
                                  <a:cubicBezTo>
                                    <a:pt x="553" y="62"/>
                                    <a:pt x="547" y="64"/>
                                    <a:pt x="541" y="67"/>
                                  </a:cubicBezTo>
                                  <a:cubicBezTo>
                                    <a:pt x="542" y="69"/>
                                    <a:pt x="543" y="70"/>
                                    <a:pt x="544" y="72"/>
                                  </a:cubicBezTo>
                                  <a:cubicBezTo>
                                    <a:pt x="549" y="69"/>
                                    <a:pt x="554" y="67"/>
                                    <a:pt x="560" y="67"/>
                                  </a:cubicBezTo>
                                  <a:close/>
                                  <a:moveTo>
                                    <a:pt x="548" y="81"/>
                                  </a:moveTo>
                                  <a:cubicBezTo>
                                    <a:pt x="548" y="83"/>
                                    <a:pt x="549" y="85"/>
                                    <a:pt x="549" y="88"/>
                                  </a:cubicBezTo>
                                  <a:cubicBezTo>
                                    <a:pt x="549" y="88"/>
                                    <a:pt x="549" y="88"/>
                                    <a:pt x="549" y="88"/>
                                  </a:cubicBezTo>
                                  <a:cubicBezTo>
                                    <a:pt x="552" y="84"/>
                                    <a:pt x="556" y="82"/>
                                    <a:pt x="560" y="82"/>
                                  </a:cubicBezTo>
                                  <a:cubicBezTo>
                                    <a:pt x="564" y="82"/>
                                    <a:pt x="568" y="84"/>
                                    <a:pt x="570" y="87"/>
                                  </a:cubicBezTo>
                                  <a:cubicBezTo>
                                    <a:pt x="571" y="85"/>
                                    <a:pt x="571" y="83"/>
                                    <a:pt x="572" y="80"/>
                                  </a:cubicBezTo>
                                  <a:cubicBezTo>
                                    <a:pt x="569" y="78"/>
                                    <a:pt x="564" y="76"/>
                                    <a:pt x="560" y="76"/>
                                  </a:cubicBezTo>
                                  <a:cubicBezTo>
                                    <a:pt x="555" y="76"/>
                                    <a:pt x="551" y="78"/>
                                    <a:pt x="548" y="81"/>
                                  </a:cubicBezTo>
                                  <a:close/>
                                  <a:moveTo>
                                    <a:pt x="570" y="96"/>
                                  </a:moveTo>
                                  <a:cubicBezTo>
                                    <a:pt x="570" y="94"/>
                                    <a:pt x="570" y="91"/>
                                    <a:pt x="570" y="89"/>
                                  </a:cubicBezTo>
                                  <a:cubicBezTo>
                                    <a:pt x="568" y="86"/>
                                    <a:pt x="564" y="84"/>
                                    <a:pt x="560" y="84"/>
                                  </a:cubicBezTo>
                                  <a:cubicBezTo>
                                    <a:pt x="555" y="84"/>
                                    <a:pt x="552" y="86"/>
                                    <a:pt x="550" y="90"/>
                                  </a:cubicBezTo>
                                  <a:cubicBezTo>
                                    <a:pt x="549" y="90"/>
                                    <a:pt x="549" y="89"/>
                                    <a:pt x="549" y="89"/>
                                  </a:cubicBezTo>
                                  <a:cubicBezTo>
                                    <a:pt x="550" y="91"/>
                                    <a:pt x="550" y="93"/>
                                    <a:pt x="550" y="96"/>
                                  </a:cubicBezTo>
                                  <a:cubicBezTo>
                                    <a:pt x="550" y="96"/>
                                    <a:pt x="550" y="97"/>
                                    <a:pt x="550" y="97"/>
                                  </a:cubicBezTo>
                                  <a:cubicBezTo>
                                    <a:pt x="551" y="97"/>
                                    <a:pt x="552" y="97"/>
                                    <a:pt x="553" y="96"/>
                                  </a:cubicBezTo>
                                  <a:cubicBezTo>
                                    <a:pt x="553" y="96"/>
                                    <a:pt x="553" y="96"/>
                                    <a:pt x="553" y="96"/>
                                  </a:cubicBezTo>
                                  <a:cubicBezTo>
                                    <a:pt x="553" y="92"/>
                                    <a:pt x="556" y="89"/>
                                    <a:pt x="560" y="89"/>
                                  </a:cubicBezTo>
                                  <a:cubicBezTo>
                                    <a:pt x="564" y="89"/>
                                    <a:pt x="567" y="92"/>
                                    <a:pt x="567" y="96"/>
                                  </a:cubicBezTo>
                                  <a:cubicBezTo>
                                    <a:pt x="567" y="96"/>
                                    <a:pt x="567" y="96"/>
                                    <a:pt x="567" y="96"/>
                                  </a:cubicBezTo>
                                  <a:cubicBezTo>
                                    <a:pt x="568" y="97"/>
                                    <a:pt x="569" y="97"/>
                                    <a:pt x="570" y="97"/>
                                  </a:cubicBezTo>
                                  <a:cubicBezTo>
                                    <a:pt x="570" y="97"/>
                                    <a:pt x="570" y="96"/>
                                    <a:pt x="570" y="96"/>
                                  </a:cubicBezTo>
                                  <a:close/>
                                  <a:moveTo>
                                    <a:pt x="560" y="91"/>
                                  </a:moveTo>
                                  <a:cubicBezTo>
                                    <a:pt x="557" y="91"/>
                                    <a:pt x="555" y="93"/>
                                    <a:pt x="555" y="96"/>
                                  </a:cubicBezTo>
                                  <a:cubicBezTo>
                                    <a:pt x="555" y="96"/>
                                    <a:pt x="555" y="96"/>
                                    <a:pt x="555" y="96"/>
                                  </a:cubicBezTo>
                                  <a:cubicBezTo>
                                    <a:pt x="557" y="96"/>
                                    <a:pt x="558" y="96"/>
                                    <a:pt x="560" y="96"/>
                                  </a:cubicBezTo>
                                  <a:cubicBezTo>
                                    <a:pt x="562" y="96"/>
                                    <a:pt x="563" y="96"/>
                                    <a:pt x="565" y="96"/>
                                  </a:cubicBezTo>
                                  <a:cubicBezTo>
                                    <a:pt x="565" y="96"/>
                                    <a:pt x="565" y="96"/>
                                    <a:pt x="565" y="96"/>
                                  </a:cubicBezTo>
                                  <a:cubicBezTo>
                                    <a:pt x="565" y="93"/>
                                    <a:pt x="563" y="91"/>
                                    <a:pt x="560" y="91"/>
                                  </a:cubicBezTo>
                                  <a:close/>
                                  <a:moveTo>
                                    <a:pt x="531" y="107"/>
                                  </a:moveTo>
                                  <a:cubicBezTo>
                                    <a:pt x="532" y="108"/>
                                    <a:pt x="534" y="110"/>
                                    <a:pt x="535" y="111"/>
                                  </a:cubicBezTo>
                                  <a:cubicBezTo>
                                    <a:pt x="542" y="107"/>
                                    <a:pt x="551" y="104"/>
                                    <a:pt x="560" y="104"/>
                                  </a:cubicBezTo>
                                  <a:cubicBezTo>
                                    <a:pt x="569" y="104"/>
                                    <a:pt x="577" y="106"/>
                                    <a:pt x="584" y="111"/>
                                  </a:cubicBezTo>
                                  <a:cubicBezTo>
                                    <a:pt x="586" y="110"/>
                                    <a:pt x="587" y="108"/>
                                    <a:pt x="589" y="107"/>
                                  </a:cubicBezTo>
                                  <a:cubicBezTo>
                                    <a:pt x="581" y="101"/>
                                    <a:pt x="571" y="98"/>
                                    <a:pt x="560" y="98"/>
                                  </a:cubicBezTo>
                                  <a:cubicBezTo>
                                    <a:pt x="549" y="98"/>
                                    <a:pt x="539" y="101"/>
                                    <a:pt x="531" y="107"/>
                                  </a:cubicBezTo>
                                  <a:close/>
                                  <a:moveTo>
                                    <a:pt x="666" y="73"/>
                                  </a:moveTo>
                                  <a:cubicBezTo>
                                    <a:pt x="667" y="74"/>
                                    <a:pt x="668" y="76"/>
                                    <a:pt x="669" y="78"/>
                                  </a:cubicBezTo>
                                  <a:cubicBezTo>
                                    <a:pt x="672" y="76"/>
                                    <a:pt x="676" y="75"/>
                                    <a:pt x="681" y="75"/>
                                  </a:cubicBezTo>
                                  <a:cubicBezTo>
                                    <a:pt x="686" y="75"/>
                                    <a:pt x="690" y="76"/>
                                    <a:pt x="693" y="79"/>
                                  </a:cubicBezTo>
                                  <a:cubicBezTo>
                                    <a:pt x="694" y="77"/>
                                    <a:pt x="695" y="75"/>
                                    <a:pt x="696" y="73"/>
                                  </a:cubicBezTo>
                                  <a:cubicBezTo>
                                    <a:pt x="691" y="70"/>
                                    <a:pt x="686" y="69"/>
                                    <a:pt x="681" y="69"/>
                                  </a:cubicBezTo>
                                  <a:cubicBezTo>
                                    <a:pt x="676" y="69"/>
                                    <a:pt x="671" y="70"/>
                                    <a:pt x="666" y="73"/>
                                  </a:cubicBezTo>
                                  <a:close/>
                                  <a:moveTo>
                                    <a:pt x="681" y="67"/>
                                  </a:moveTo>
                                  <a:cubicBezTo>
                                    <a:pt x="687" y="67"/>
                                    <a:pt x="692" y="69"/>
                                    <a:pt x="697" y="72"/>
                                  </a:cubicBezTo>
                                  <a:cubicBezTo>
                                    <a:pt x="697" y="70"/>
                                    <a:pt x="698" y="68"/>
                                    <a:pt x="699" y="67"/>
                                  </a:cubicBezTo>
                                  <a:cubicBezTo>
                                    <a:pt x="694" y="64"/>
                                    <a:pt x="688" y="62"/>
                                    <a:pt x="681" y="62"/>
                                  </a:cubicBezTo>
                                  <a:cubicBezTo>
                                    <a:pt x="674" y="62"/>
                                    <a:pt x="668" y="63"/>
                                    <a:pt x="663" y="67"/>
                                  </a:cubicBezTo>
                                  <a:cubicBezTo>
                                    <a:pt x="664" y="68"/>
                                    <a:pt x="665" y="70"/>
                                    <a:pt x="666" y="71"/>
                                  </a:cubicBezTo>
                                  <a:cubicBezTo>
                                    <a:pt x="670" y="69"/>
                                    <a:pt x="675" y="67"/>
                                    <a:pt x="681" y="67"/>
                                  </a:cubicBezTo>
                                  <a:close/>
                                  <a:moveTo>
                                    <a:pt x="669" y="80"/>
                                  </a:moveTo>
                                  <a:cubicBezTo>
                                    <a:pt x="670" y="82"/>
                                    <a:pt x="671" y="84"/>
                                    <a:pt x="671" y="86"/>
                                  </a:cubicBezTo>
                                  <a:cubicBezTo>
                                    <a:pt x="674" y="84"/>
                                    <a:pt x="677" y="82"/>
                                    <a:pt x="681" y="82"/>
                                  </a:cubicBezTo>
                                  <a:cubicBezTo>
                                    <a:pt x="685" y="82"/>
                                    <a:pt x="689" y="84"/>
                                    <a:pt x="691" y="87"/>
                                  </a:cubicBezTo>
                                  <a:cubicBezTo>
                                    <a:pt x="692" y="85"/>
                                    <a:pt x="692" y="83"/>
                                    <a:pt x="693" y="80"/>
                                  </a:cubicBezTo>
                                  <a:cubicBezTo>
                                    <a:pt x="690" y="78"/>
                                    <a:pt x="685" y="76"/>
                                    <a:pt x="681" y="76"/>
                                  </a:cubicBezTo>
                                  <a:cubicBezTo>
                                    <a:pt x="677" y="76"/>
                                    <a:pt x="673" y="78"/>
                                    <a:pt x="669" y="80"/>
                                  </a:cubicBezTo>
                                  <a:close/>
                                  <a:moveTo>
                                    <a:pt x="690" y="96"/>
                                  </a:moveTo>
                                  <a:cubicBezTo>
                                    <a:pt x="690" y="94"/>
                                    <a:pt x="691" y="91"/>
                                    <a:pt x="691" y="89"/>
                                  </a:cubicBezTo>
                                  <a:cubicBezTo>
                                    <a:pt x="689" y="86"/>
                                    <a:pt x="685" y="84"/>
                                    <a:pt x="681" y="84"/>
                                  </a:cubicBezTo>
                                  <a:cubicBezTo>
                                    <a:pt x="677" y="84"/>
                                    <a:pt x="674" y="86"/>
                                    <a:pt x="671" y="88"/>
                                  </a:cubicBezTo>
                                  <a:cubicBezTo>
                                    <a:pt x="672" y="91"/>
                                    <a:pt x="672" y="93"/>
                                    <a:pt x="672" y="96"/>
                                  </a:cubicBezTo>
                                  <a:cubicBezTo>
                                    <a:pt x="672" y="96"/>
                                    <a:pt x="672" y="96"/>
                                    <a:pt x="672" y="97"/>
                                  </a:cubicBezTo>
                                  <a:cubicBezTo>
                                    <a:pt x="673" y="97"/>
                                    <a:pt x="673" y="96"/>
                                    <a:pt x="674" y="96"/>
                                  </a:cubicBezTo>
                                  <a:cubicBezTo>
                                    <a:pt x="674" y="96"/>
                                    <a:pt x="674" y="96"/>
                                    <a:pt x="674" y="96"/>
                                  </a:cubicBezTo>
                                  <a:cubicBezTo>
                                    <a:pt x="674" y="92"/>
                                    <a:pt x="677" y="89"/>
                                    <a:pt x="681" y="89"/>
                                  </a:cubicBezTo>
                                  <a:cubicBezTo>
                                    <a:pt x="685" y="89"/>
                                    <a:pt x="687" y="92"/>
                                    <a:pt x="687" y="96"/>
                                  </a:cubicBezTo>
                                  <a:cubicBezTo>
                                    <a:pt x="687" y="96"/>
                                    <a:pt x="687" y="96"/>
                                    <a:pt x="687" y="96"/>
                                  </a:cubicBezTo>
                                  <a:cubicBezTo>
                                    <a:pt x="688" y="97"/>
                                    <a:pt x="689" y="97"/>
                                    <a:pt x="691" y="97"/>
                                  </a:cubicBezTo>
                                  <a:cubicBezTo>
                                    <a:pt x="690" y="97"/>
                                    <a:pt x="690" y="96"/>
                                    <a:pt x="690" y="96"/>
                                  </a:cubicBezTo>
                                  <a:close/>
                                  <a:moveTo>
                                    <a:pt x="681" y="91"/>
                                  </a:moveTo>
                                  <a:cubicBezTo>
                                    <a:pt x="678" y="91"/>
                                    <a:pt x="676" y="93"/>
                                    <a:pt x="676" y="96"/>
                                  </a:cubicBezTo>
                                  <a:cubicBezTo>
                                    <a:pt x="676" y="96"/>
                                    <a:pt x="676" y="96"/>
                                    <a:pt x="676" y="96"/>
                                  </a:cubicBezTo>
                                  <a:cubicBezTo>
                                    <a:pt x="677" y="96"/>
                                    <a:pt x="679" y="96"/>
                                    <a:pt x="681" y="96"/>
                                  </a:cubicBezTo>
                                  <a:cubicBezTo>
                                    <a:pt x="683" y="96"/>
                                    <a:pt x="684" y="96"/>
                                    <a:pt x="686" y="96"/>
                                  </a:cubicBezTo>
                                  <a:cubicBezTo>
                                    <a:pt x="686" y="96"/>
                                    <a:pt x="686" y="96"/>
                                    <a:pt x="686" y="96"/>
                                  </a:cubicBezTo>
                                  <a:cubicBezTo>
                                    <a:pt x="686" y="93"/>
                                    <a:pt x="684" y="91"/>
                                    <a:pt x="681" y="91"/>
                                  </a:cubicBezTo>
                                  <a:close/>
                                  <a:moveTo>
                                    <a:pt x="652" y="107"/>
                                  </a:moveTo>
                                  <a:cubicBezTo>
                                    <a:pt x="654" y="108"/>
                                    <a:pt x="655" y="109"/>
                                    <a:pt x="657" y="111"/>
                                  </a:cubicBezTo>
                                  <a:cubicBezTo>
                                    <a:pt x="664" y="106"/>
                                    <a:pt x="672" y="104"/>
                                    <a:pt x="681" y="104"/>
                                  </a:cubicBezTo>
                                  <a:cubicBezTo>
                                    <a:pt x="690" y="104"/>
                                    <a:pt x="698" y="106"/>
                                    <a:pt x="705" y="111"/>
                                  </a:cubicBezTo>
                                  <a:cubicBezTo>
                                    <a:pt x="707" y="110"/>
                                    <a:pt x="708" y="108"/>
                                    <a:pt x="710" y="107"/>
                                  </a:cubicBezTo>
                                  <a:cubicBezTo>
                                    <a:pt x="702" y="101"/>
                                    <a:pt x="692" y="98"/>
                                    <a:pt x="681" y="98"/>
                                  </a:cubicBezTo>
                                  <a:cubicBezTo>
                                    <a:pt x="670" y="98"/>
                                    <a:pt x="660" y="101"/>
                                    <a:pt x="652" y="107"/>
                                  </a:cubicBezTo>
                                  <a:close/>
                                  <a:moveTo>
                                    <a:pt x="690" y="404"/>
                                  </a:moveTo>
                                  <a:cubicBezTo>
                                    <a:pt x="690" y="402"/>
                                    <a:pt x="691" y="400"/>
                                    <a:pt x="691" y="398"/>
                                  </a:cubicBezTo>
                                  <a:cubicBezTo>
                                    <a:pt x="689" y="394"/>
                                    <a:pt x="685" y="392"/>
                                    <a:pt x="681" y="392"/>
                                  </a:cubicBezTo>
                                  <a:cubicBezTo>
                                    <a:pt x="677" y="392"/>
                                    <a:pt x="674" y="394"/>
                                    <a:pt x="671" y="397"/>
                                  </a:cubicBezTo>
                                  <a:cubicBezTo>
                                    <a:pt x="672" y="399"/>
                                    <a:pt x="672" y="402"/>
                                    <a:pt x="672" y="404"/>
                                  </a:cubicBezTo>
                                  <a:cubicBezTo>
                                    <a:pt x="672" y="404"/>
                                    <a:pt x="672" y="405"/>
                                    <a:pt x="672" y="405"/>
                                  </a:cubicBezTo>
                                  <a:cubicBezTo>
                                    <a:pt x="673" y="405"/>
                                    <a:pt x="673" y="405"/>
                                    <a:pt x="674" y="405"/>
                                  </a:cubicBezTo>
                                  <a:cubicBezTo>
                                    <a:pt x="674" y="404"/>
                                    <a:pt x="674" y="404"/>
                                    <a:pt x="674" y="404"/>
                                  </a:cubicBezTo>
                                  <a:cubicBezTo>
                                    <a:pt x="674" y="400"/>
                                    <a:pt x="677" y="397"/>
                                    <a:pt x="681" y="397"/>
                                  </a:cubicBezTo>
                                  <a:cubicBezTo>
                                    <a:pt x="685" y="397"/>
                                    <a:pt x="687" y="400"/>
                                    <a:pt x="687" y="404"/>
                                  </a:cubicBezTo>
                                  <a:cubicBezTo>
                                    <a:pt x="687" y="404"/>
                                    <a:pt x="687" y="404"/>
                                    <a:pt x="687" y="405"/>
                                  </a:cubicBezTo>
                                  <a:cubicBezTo>
                                    <a:pt x="688" y="405"/>
                                    <a:pt x="689" y="405"/>
                                    <a:pt x="691" y="405"/>
                                  </a:cubicBezTo>
                                  <a:cubicBezTo>
                                    <a:pt x="690" y="405"/>
                                    <a:pt x="690" y="404"/>
                                    <a:pt x="690" y="404"/>
                                  </a:cubicBezTo>
                                  <a:close/>
                                  <a:moveTo>
                                    <a:pt x="681" y="399"/>
                                  </a:moveTo>
                                  <a:cubicBezTo>
                                    <a:pt x="678" y="399"/>
                                    <a:pt x="676" y="401"/>
                                    <a:pt x="676" y="404"/>
                                  </a:cubicBezTo>
                                  <a:cubicBezTo>
                                    <a:pt x="676" y="404"/>
                                    <a:pt x="676" y="404"/>
                                    <a:pt x="676" y="404"/>
                                  </a:cubicBezTo>
                                  <a:cubicBezTo>
                                    <a:pt x="677" y="404"/>
                                    <a:pt x="679" y="404"/>
                                    <a:pt x="681" y="404"/>
                                  </a:cubicBezTo>
                                  <a:cubicBezTo>
                                    <a:pt x="683" y="404"/>
                                    <a:pt x="684" y="404"/>
                                    <a:pt x="686" y="404"/>
                                  </a:cubicBezTo>
                                  <a:cubicBezTo>
                                    <a:pt x="686" y="404"/>
                                    <a:pt x="686" y="404"/>
                                    <a:pt x="686" y="404"/>
                                  </a:cubicBezTo>
                                  <a:cubicBezTo>
                                    <a:pt x="686" y="401"/>
                                    <a:pt x="684" y="399"/>
                                    <a:pt x="681" y="399"/>
                                  </a:cubicBezTo>
                                  <a:close/>
                                  <a:moveTo>
                                    <a:pt x="691" y="395"/>
                                  </a:moveTo>
                                  <a:cubicBezTo>
                                    <a:pt x="692" y="393"/>
                                    <a:pt x="692" y="391"/>
                                    <a:pt x="693" y="389"/>
                                  </a:cubicBezTo>
                                  <a:cubicBezTo>
                                    <a:pt x="690" y="386"/>
                                    <a:pt x="685" y="385"/>
                                    <a:pt x="681" y="385"/>
                                  </a:cubicBezTo>
                                  <a:cubicBezTo>
                                    <a:pt x="677" y="385"/>
                                    <a:pt x="673" y="386"/>
                                    <a:pt x="669" y="388"/>
                                  </a:cubicBezTo>
                                  <a:cubicBezTo>
                                    <a:pt x="670" y="390"/>
                                    <a:pt x="671" y="392"/>
                                    <a:pt x="671" y="395"/>
                                  </a:cubicBezTo>
                                  <a:cubicBezTo>
                                    <a:pt x="674" y="392"/>
                                    <a:pt x="677" y="390"/>
                                    <a:pt x="681" y="390"/>
                                  </a:cubicBezTo>
                                  <a:cubicBezTo>
                                    <a:pt x="685" y="390"/>
                                    <a:pt x="689" y="392"/>
                                    <a:pt x="691" y="395"/>
                                  </a:cubicBezTo>
                                  <a:close/>
                                  <a:moveTo>
                                    <a:pt x="664" y="404"/>
                                  </a:moveTo>
                                  <a:cubicBezTo>
                                    <a:pt x="664" y="405"/>
                                    <a:pt x="664" y="406"/>
                                    <a:pt x="664" y="407"/>
                                  </a:cubicBezTo>
                                  <a:cubicBezTo>
                                    <a:pt x="666" y="406"/>
                                    <a:pt x="668" y="406"/>
                                    <a:pt x="670" y="405"/>
                                  </a:cubicBezTo>
                                  <a:cubicBezTo>
                                    <a:pt x="670" y="405"/>
                                    <a:pt x="670" y="404"/>
                                    <a:pt x="670" y="404"/>
                                  </a:cubicBezTo>
                                  <a:cubicBezTo>
                                    <a:pt x="670" y="390"/>
                                    <a:pt x="665" y="378"/>
                                    <a:pt x="656" y="369"/>
                                  </a:cubicBezTo>
                                  <a:cubicBezTo>
                                    <a:pt x="647" y="360"/>
                                    <a:pt x="635" y="354"/>
                                    <a:pt x="621" y="354"/>
                                  </a:cubicBezTo>
                                  <a:cubicBezTo>
                                    <a:pt x="607" y="354"/>
                                    <a:pt x="595" y="360"/>
                                    <a:pt x="586" y="369"/>
                                  </a:cubicBezTo>
                                  <a:cubicBezTo>
                                    <a:pt x="577" y="378"/>
                                    <a:pt x="571" y="390"/>
                                    <a:pt x="571" y="404"/>
                                  </a:cubicBezTo>
                                  <a:cubicBezTo>
                                    <a:pt x="571" y="405"/>
                                    <a:pt x="571" y="405"/>
                                    <a:pt x="571" y="405"/>
                                  </a:cubicBezTo>
                                  <a:cubicBezTo>
                                    <a:pt x="573" y="406"/>
                                    <a:pt x="575" y="407"/>
                                    <a:pt x="577" y="407"/>
                                  </a:cubicBezTo>
                                  <a:cubicBezTo>
                                    <a:pt x="577" y="406"/>
                                    <a:pt x="577" y="405"/>
                                    <a:pt x="577" y="404"/>
                                  </a:cubicBezTo>
                                  <a:cubicBezTo>
                                    <a:pt x="577" y="380"/>
                                    <a:pt x="597" y="361"/>
                                    <a:pt x="621" y="361"/>
                                  </a:cubicBezTo>
                                  <a:cubicBezTo>
                                    <a:pt x="645" y="361"/>
                                    <a:pt x="664" y="380"/>
                                    <a:pt x="664" y="404"/>
                                  </a:cubicBezTo>
                                  <a:close/>
                                  <a:moveTo>
                                    <a:pt x="657" y="404"/>
                                  </a:moveTo>
                                  <a:cubicBezTo>
                                    <a:pt x="657" y="406"/>
                                    <a:pt x="656" y="408"/>
                                    <a:pt x="656" y="411"/>
                                  </a:cubicBezTo>
                                  <a:cubicBezTo>
                                    <a:pt x="658" y="409"/>
                                    <a:pt x="660" y="408"/>
                                    <a:pt x="663" y="408"/>
                                  </a:cubicBezTo>
                                  <a:cubicBezTo>
                                    <a:pt x="663" y="406"/>
                                    <a:pt x="663" y="405"/>
                                    <a:pt x="663" y="404"/>
                                  </a:cubicBezTo>
                                  <a:cubicBezTo>
                                    <a:pt x="663" y="392"/>
                                    <a:pt x="658" y="382"/>
                                    <a:pt x="650" y="374"/>
                                  </a:cubicBezTo>
                                  <a:cubicBezTo>
                                    <a:pt x="643" y="367"/>
                                    <a:pt x="632" y="362"/>
                                    <a:pt x="621" y="362"/>
                                  </a:cubicBezTo>
                                  <a:cubicBezTo>
                                    <a:pt x="609" y="362"/>
                                    <a:pt x="599" y="367"/>
                                    <a:pt x="591" y="374"/>
                                  </a:cubicBezTo>
                                  <a:cubicBezTo>
                                    <a:pt x="584" y="382"/>
                                    <a:pt x="579" y="392"/>
                                    <a:pt x="579" y="404"/>
                                  </a:cubicBezTo>
                                  <a:cubicBezTo>
                                    <a:pt x="579" y="405"/>
                                    <a:pt x="579" y="407"/>
                                    <a:pt x="579" y="408"/>
                                  </a:cubicBezTo>
                                  <a:cubicBezTo>
                                    <a:pt x="581" y="409"/>
                                    <a:pt x="584" y="410"/>
                                    <a:pt x="586" y="411"/>
                                  </a:cubicBezTo>
                                  <a:cubicBezTo>
                                    <a:pt x="585" y="409"/>
                                    <a:pt x="585" y="406"/>
                                    <a:pt x="585" y="404"/>
                                  </a:cubicBezTo>
                                  <a:cubicBezTo>
                                    <a:pt x="585" y="384"/>
                                    <a:pt x="601" y="368"/>
                                    <a:pt x="621" y="368"/>
                                  </a:cubicBezTo>
                                  <a:cubicBezTo>
                                    <a:pt x="641" y="368"/>
                                    <a:pt x="657" y="384"/>
                                    <a:pt x="657" y="404"/>
                                  </a:cubicBezTo>
                                  <a:close/>
                                  <a:moveTo>
                                    <a:pt x="570" y="404"/>
                                  </a:moveTo>
                                  <a:cubicBezTo>
                                    <a:pt x="570" y="402"/>
                                    <a:pt x="570" y="400"/>
                                    <a:pt x="570" y="398"/>
                                  </a:cubicBezTo>
                                  <a:cubicBezTo>
                                    <a:pt x="568" y="394"/>
                                    <a:pt x="564" y="392"/>
                                    <a:pt x="560" y="392"/>
                                  </a:cubicBezTo>
                                  <a:cubicBezTo>
                                    <a:pt x="555" y="392"/>
                                    <a:pt x="552" y="395"/>
                                    <a:pt x="550" y="398"/>
                                  </a:cubicBezTo>
                                  <a:cubicBezTo>
                                    <a:pt x="549" y="398"/>
                                    <a:pt x="549" y="397"/>
                                    <a:pt x="549" y="397"/>
                                  </a:cubicBezTo>
                                  <a:cubicBezTo>
                                    <a:pt x="550" y="399"/>
                                    <a:pt x="550" y="402"/>
                                    <a:pt x="550" y="404"/>
                                  </a:cubicBezTo>
                                  <a:cubicBezTo>
                                    <a:pt x="550" y="404"/>
                                    <a:pt x="550" y="405"/>
                                    <a:pt x="550" y="405"/>
                                  </a:cubicBezTo>
                                  <a:cubicBezTo>
                                    <a:pt x="551" y="405"/>
                                    <a:pt x="552" y="405"/>
                                    <a:pt x="553" y="405"/>
                                  </a:cubicBezTo>
                                  <a:cubicBezTo>
                                    <a:pt x="553" y="404"/>
                                    <a:pt x="553" y="404"/>
                                    <a:pt x="553" y="404"/>
                                  </a:cubicBezTo>
                                  <a:cubicBezTo>
                                    <a:pt x="553" y="400"/>
                                    <a:pt x="556" y="397"/>
                                    <a:pt x="560" y="397"/>
                                  </a:cubicBezTo>
                                  <a:cubicBezTo>
                                    <a:pt x="564" y="397"/>
                                    <a:pt x="567" y="400"/>
                                    <a:pt x="567" y="404"/>
                                  </a:cubicBezTo>
                                  <a:cubicBezTo>
                                    <a:pt x="567" y="404"/>
                                    <a:pt x="567" y="404"/>
                                    <a:pt x="567" y="405"/>
                                  </a:cubicBezTo>
                                  <a:cubicBezTo>
                                    <a:pt x="568" y="405"/>
                                    <a:pt x="569" y="405"/>
                                    <a:pt x="570" y="405"/>
                                  </a:cubicBezTo>
                                  <a:cubicBezTo>
                                    <a:pt x="570" y="405"/>
                                    <a:pt x="570" y="404"/>
                                    <a:pt x="570" y="404"/>
                                  </a:cubicBezTo>
                                  <a:close/>
                                  <a:moveTo>
                                    <a:pt x="560" y="399"/>
                                  </a:moveTo>
                                  <a:cubicBezTo>
                                    <a:pt x="557" y="399"/>
                                    <a:pt x="555" y="401"/>
                                    <a:pt x="555" y="404"/>
                                  </a:cubicBezTo>
                                  <a:cubicBezTo>
                                    <a:pt x="555" y="404"/>
                                    <a:pt x="555" y="404"/>
                                    <a:pt x="555" y="404"/>
                                  </a:cubicBezTo>
                                  <a:cubicBezTo>
                                    <a:pt x="557" y="404"/>
                                    <a:pt x="558" y="404"/>
                                    <a:pt x="560" y="404"/>
                                  </a:cubicBezTo>
                                  <a:cubicBezTo>
                                    <a:pt x="562" y="404"/>
                                    <a:pt x="563" y="404"/>
                                    <a:pt x="565" y="404"/>
                                  </a:cubicBezTo>
                                  <a:cubicBezTo>
                                    <a:pt x="565" y="404"/>
                                    <a:pt x="565" y="404"/>
                                    <a:pt x="565" y="404"/>
                                  </a:cubicBezTo>
                                  <a:cubicBezTo>
                                    <a:pt x="565" y="401"/>
                                    <a:pt x="563" y="399"/>
                                    <a:pt x="560" y="399"/>
                                  </a:cubicBezTo>
                                  <a:close/>
                                  <a:moveTo>
                                    <a:pt x="570" y="395"/>
                                  </a:moveTo>
                                  <a:cubicBezTo>
                                    <a:pt x="571" y="393"/>
                                    <a:pt x="571" y="391"/>
                                    <a:pt x="572" y="389"/>
                                  </a:cubicBezTo>
                                  <a:cubicBezTo>
                                    <a:pt x="569" y="386"/>
                                    <a:pt x="564" y="385"/>
                                    <a:pt x="560" y="385"/>
                                  </a:cubicBezTo>
                                  <a:cubicBezTo>
                                    <a:pt x="555" y="385"/>
                                    <a:pt x="551" y="386"/>
                                    <a:pt x="548" y="389"/>
                                  </a:cubicBezTo>
                                  <a:cubicBezTo>
                                    <a:pt x="548" y="391"/>
                                    <a:pt x="549" y="394"/>
                                    <a:pt x="549" y="396"/>
                                  </a:cubicBezTo>
                                  <a:cubicBezTo>
                                    <a:pt x="549" y="396"/>
                                    <a:pt x="549" y="396"/>
                                    <a:pt x="549" y="396"/>
                                  </a:cubicBezTo>
                                  <a:cubicBezTo>
                                    <a:pt x="552" y="393"/>
                                    <a:pt x="556" y="390"/>
                                    <a:pt x="560" y="390"/>
                                  </a:cubicBezTo>
                                  <a:cubicBezTo>
                                    <a:pt x="564" y="390"/>
                                    <a:pt x="568" y="392"/>
                                    <a:pt x="570" y="395"/>
                                  </a:cubicBezTo>
                                  <a:close/>
                                  <a:moveTo>
                                    <a:pt x="542" y="404"/>
                                  </a:moveTo>
                                  <a:cubicBezTo>
                                    <a:pt x="542" y="405"/>
                                    <a:pt x="542" y="406"/>
                                    <a:pt x="542" y="407"/>
                                  </a:cubicBezTo>
                                  <a:cubicBezTo>
                                    <a:pt x="544" y="407"/>
                                    <a:pt x="546" y="406"/>
                                    <a:pt x="548" y="406"/>
                                  </a:cubicBezTo>
                                  <a:cubicBezTo>
                                    <a:pt x="548" y="405"/>
                                    <a:pt x="548" y="405"/>
                                    <a:pt x="548" y="404"/>
                                  </a:cubicBezTo>
                                  <a:cubicBezTo>
                                    <a:pt x="548" y="390"/>
                                    <a:pt x="543" y="378"/>
                                    <a:pt x="534" y="369"/>
                                  </a:cubicBezTo>
                                  <a:cubicBezTo>
                                    <a:pt x="525" y="360"/>
                                    <a:pt x="512" y="354"/>
                                    <a:pt x="499" y="354"/>
                                  </a:cubicBezTo>
                                  <a:cubicBezTo>
                                    <a:pt x="485" y="354"/>
                                    <a:pt x="473" y="360"/>
                                    <a:pt x="464" y="369"/>
                                  </a:cubicBezTo>
                                  <a:cubicBezTo>
                                    <a:pt x="455" y="378"/>
                                    <a:pt x="449" y="390"/>
                                    <a:pt x="449" y="404"/>
                                  </a:cubicBezTo>
                                  <a:cubicBezTo>
                                    <a:pt x="449" y="405"/>
                                    <a:pt x="449" y="405"/>
                                    <a:pt x="449" y="405"/>
                                  </a:cubicBezTo>
                                  <a:cubicBezTo>
                                    <a:pt x="451" y="406"/>
                                    <a:pt x="453" y="407"/>
                                    <a:pt x="455" y="407"/>
                                  </a:cubicBezTo>
                                  <a:cubicBezTo>
                                    <a:pt x="455" y="406"/>
                                    <a:pt x="455" y="405"/>
                                    <a:pt x="455" y="404"/>
                                  </a:cubicBezTo>
                                  <a:cubicBezTo>
                                    <a:pt x="455" y="380"/>
                                    <a:pt x="475" y="361"/>
                                    <a:pt x="499" y="361"/>
                                  </a:cubicBezTo>
                                  <a:cubicBezTo>
                                    <a:pt x="523" y="361"/>
                                    <a:pt x="542" y="380"/>
                                    <a:pt x="542" y="404"/>
                                  </a:cubicBezTo>
                                  <a:close/>
                                  <a:moveTo>
                                    <a:pt x="534" y="404"/>
                                  </a:moveTo>
                                  <a:cubicBezTo>
                                    <a:pt x="534" y="407"/>
                                    <a:pt x="534" y="409"/>
                                    <a:pt x="534" y="411"/>
                                  </a:cubicBezTo>
                                  <a:cubicBezTo>
                                    <a:pt x="536" y="410"/>
                                    <a:pt x="538" y="409"/>
                                    <a:pt x="540" y="408"/>
                                  </a:cubicBezTo>
                                  <a:cubicBezTo>
                                    <a:pt x="540" y="407"/>
                                    <a:pt x="541" y="405"/>
                                    <a:pt x="541" y="404"/>
                                  </a:cubicBezTo>
                                  <a:cubicBezTo>
                                    <a:pt x="541" y="392"/>
                                    <a:pt x="536" y="382"/>
                                    <a:pt x="528" y="374"/>
                                  </a:cubicBezTo>
                                  <a:cubicBezTo>
                                    <a:pt x="521" y="367"/>
                                    <a:pt x="510" y="362"/>
                                    <a:pt x="499" y="362"/>
                                  </a:cubicBezTo>
                                  <a:cubicBezTo>
                                    <a:pt x="487" y="362"/>
                                    <a:pt x="477" y="367"/>
                                    <a:pt x="469" y="374"/>
                                  </a:cubicBezTo>
                                  <a:cubicBezTo>
                                    <a:pt x="461" y="382"/>
                                    <a:pt x="457" y="392"/>
                                    <a:pt x="457" y="404"/>
                                  </a:cubicBezTo>
                                  <a:cubicBezTo>
                                    <a:pt x="457" y="405"/>
                                    <a:pt x="457" y="407"/>
                                    <a:pt x="457" y="408"/>
                                  </a:cubicBezTo>
                                  <a:cubicBezTo>
                                    <a:pt x="459" y="409"/>
                                    <a:pt x="461" y="410"/>
                                    <a:pt x="464" y="411"/>
                                  </a:cubicBezTo>
                                  <a:cubicBezTo>
                                    <a:pt x="463" y="409"/>
                                    <a:pt x="463" y="406"/>
                                    <a:pt x="463" y="404"/>
                                  </a:cubicBezTo>
                                  <a:cubicBezTo>
                                    <a:pt x="463" y="384"/>
                                    <a:pt x="479" y="368"/>
                                    <a:pt x="499" y="368"/>
                                  </a:cubicBezTo>
                                  <a:cubicBezTo>
                                    <a:pt x="518" y="368"/>
                                    <a:pt x="534" y="384"/>
                                    <a:pt x="534" y="404"/>
                                  </a:cubicBezTo>
                                  <a:close/>
                                  <a:moveTo>
                                    <a:pt x="447" y="404"/>
                                  </a:moveTo>
                                  <a:cubicBezTo>
                                    <a:pt x="447" y="402"/>
                                    <a:pt x="448" y="400"/>
                                    <a:pt x="448" y="398"/>
                                  </a:cubicBezTo>
                                  <a:cubicBezTo>
                                    <a:pt x="446" y="394"/>
                                    <a:pt x="442" y="392"/>
                                    <a:pt x="438" y="392"/>
                                  </a:cubicBezTo>
                                  <a:cubicBezTo>
                                    <a:pt x="434" y="392"/>
                                    <a:pt x="431" y="394"/>
                                    <a:pt x="428" y="397"/>
                                  </a:cubicBezTo>
                                  <a:cubicBezTo>
                                    <a:pt x="429" y="399"/>
                                    <a:pt x="429" y="402"/>
                                    <a:pt x="429" y="404"/>
                                  </a:cubicBezTo>
                                  <a:cubicBezTo>
                                    <a:pt x="429" y="404"/>
                                    <a:pt x="429" y="405"/>
                                    <a:pt x="429" y="405"/>
                                  </a:cubicBezTo>
                                  <a:cubicBezTo>
                                    <a:pt x="430" y="405"/>
                                    <a:pt x="430" y="405"/>
                                    <a:pt x="431" y="405"/>
                                  </a:cubicBezTo>
                                  <a:cubicBezTo>
                                    <a:pt x="431" y="404"/>
                                    <a:pt x="431" y="404"/>
                                    <a:pt x="431" y="404"/>
                                  </a:cubicBezTo>
                                  <a:cubicBezTo>
                                    <a:pt x="431" y="400"/>
                                    <a:pt x="434" y="397"/>
                                    <a:pt x="438" y="397"/>
                                  </a:cubicBezTo>
                                  <a:cubicBezTo>
                                    <a:pt x="441" y="397"/>
                                    <a:pt x="444" y="400"/>
                                    <a:pt x="444" y="404"/>
                                  </a:cubicBezTo>
                                  <a:cubicBezTo>
                                    <a:pt x="444" y="404"/>
                                    <a:pt x="444" y="404"/>
                                    <a:pt x="444" y="405"/>
                                  </a:cubicBezTo>
                                  <a:cubicBezTo>
                                    <a:pt x="445" y="405"/>
                                    <a:pt x="446" y="405"/>
                                    <a:pt x="447" y="405"/>
                                  </a:cubicBezTo>
                                  <a:cubicBezTo>
                                    <a:pt x="447" y="405"/>
                                    <a:pt x="447" y="404"/>
                                    <a:pt x="447" y="404"/>
                                  </a:cubicBezTo>
                                  <a:close/>
                                  <a:moveTo>
                                    <a:pt x="438" y="399"/>
                                  </a:moveTo>
                                  <a:cubicBezTo>
                                    <a:pt x="435" y="399"/>
                                    <a:pt x="433" y="401"/>
                                    <a:pt x="433" y="404"/>
                                  </a:cubicBezTo>
                                  <a:cubicBezTo>
                                    <a:pt x="433" y="404"/>
                                    <a:pt x="433" y="404"/>
                                    <a:pt x="433" y="404"/>
                                  </a:cubicBezTo>
                                  <a:cubicBezTo>
                                    <a:pt x="434" y="404"/>
                                    <a:pt x="436" y="404"/>
                                    <a:pt x="438" y="404"/>
                                  </a:cubicBezTo>
                                  <a:cubicBezTo>
                                    <a:pt x="439" y="404"/>
                                    <a:pt x="441" y="404"/>
                                    <a:pt x="443" y="404"/>
                                  </a:cubicBezTo>
                                  <a:cubicBezTo>
                                    <a:pt x="443" y="404"/>
                                    <a:pt x="443" y="404"/>
                                    <a:pt x="443" y="404"/>
                                  </a:cubicBezTo>
                                  <a:cubicBezTo>
                                    <a:pt x="443" y="401"/>
                                    <a:pt x="441" y="399"/>
                                    <a:pt x="438" y="399"/>
                                  </a:cubicBezTo>
                                  <a:close/>
                                  <a:moveTo>
                                    <a:pt x="448" y="395"/>
                                  </a:moveTo>
                                  <a:cubicBezTo>
                                    <a:pt x="449" y="393"/>
                                    <a:pt x="449" y="391"/>
                                    <a:pt x="450" y="389"/>
                                  </a:cubicBezTo>
                                  <a:cubicBezTo>
                                    <a:pt x="446" y="386"/>
                                    <a:pt x="442" y="385"/>
                                    <a:pt x="438" y="385"/>
                                  </a:cubicBezTo>
                                  <a:cubicBezTo>
                                    <a:pt x="434" y="385"/>
                                    <a:pt x="430" y="386"/>
                                    <a:pt x="426" y="388"/>
                                  </a:cubicBezTo>
                                  <a:cubicBezTo>
                                    <a:pt x="427" y="390"/>
                                    <a:pt x="428" y="392"/>
                                    <a:pt x="428" y="395"/>
                                  </a:cubicBezTo>
                                  <a:cubicBezTo>
                                    <a:pt x="431" y="392"/>
                                    <a:pt x="434" y="390"/>
                                    <a:pt x="438" y="390"/>
                                  </a:cubicBezTo>
                                  <a:cubicBezTo>
                                    <a:pt x="442" y="390"/>
                                    <a:pt x="446" y="392"/>
                                    <a:pt x="448" y="395"/>
                                  </a:cubicBezTo>
                                  <a:close/>
                                  <a:moveTo>
                                    <a:pt x="421" y="404"/>
                                  </a:moveTo>
                                  <a:cubicBezTo>
                                    <a:pt x="421" y="405"/>
                                    <a:pt x="421" y="406"/>
                                    <a:pt x="421" y="407"/>
                                  </a:cubicBezTo>
                                  <a:cubicBezTo>
                                    <a:pt x="423" y="406"/>
                                    <a:pt x="425" y="406"/>
                                    <a:pt x="427" y="405"/>
                                  </a:cubicBezTo>
                                  <a:cubicBezTo>
                                    <a:pt x="427" y="405"/>
                                    <a:pt x="427" y="404"/>
                                    <a:pt x="427" y="404"/>
                                  </a:cubicBezTo>
                                  <a:cubicBezTo>
                                    <a:pt x="427" y="390"/>
                                    <a:pt x="422" y="378"/>
                                    <a:pt x="413" y="369"/>
                                  </a:cubicBezTo>
                                  <a:cubicBezTo>
                                    <a:pt x="404" y="360"/>
                                    <a:pt x="391" y="354"/>
                                    <a:pt x="378" y="354"/>
                                  </a:cubicBezTo>
                                  <a:cubicBezTo>
                                    <a:pt x="364" y="354"/>
                                    <a:pt x="352" y="360"/>
                                    <a:pt x="343" y="369"/>
                                  </a:cubicBezTo>
                                  <a:cubicBezTo>
                                    <a:pt x="334" y="378"/>
                                    <a:pt x="328" y="390"/>
                                    <a:pt x="328" y="404"/>
                                  </a:cubicBezTo>
                                  <a:cubicBezTo>
                                    <a:pt x="328" y="405"/>
                                    <a:pt x="328" y="405"/>
                                    <a:pt x="328" y="405"/>
                                  </a:cubicBezTo>
                                  <a:cubicBezTo>
                                    <a:pt x="330" y="406"/>
                                    <a:pt x="332" y="407"/>
                                    <a:pt x="334" y="407"/>
                                  </a:cubicBezTo>
                                  <a:cubicBezTo>
                                    <a:pt x="334" y="406"/>
                                    <a:pt x="334" y="405"/>
                                    <a:pt x="334" y="404"/>
                                  </a:cubicBezTo>
                                  <a:cubicBezTo>
                                    <a:pt x="334" y="380"/>
                                    <a:pt x="354" y="361"/>
                                    <a:pt x="378" y="361"/>
                                  </a:cubicBezTo>
                                  <a:cubicBezTo>
                                    <a:pt x="402" y="361"/>
                                    <a:pt x="421" y="380"/>
                                    <a:pt x="421" y="404"/>
                                  </a:cubicBezTo>
                                  <a:close/>
                                  <a:moveTo>
                                    <a:pt x="414" y="404"/>
                                  </a:moveTo>
                                  <a:cubicBezTo>
                                    <a:pt x="414" y="406"/>
                                    <a:pt x="413" y="408"/>
                                    <a:pt x="413" y="411"/>
                                  </a:cubicBezTo>
                                  <a:cubicBezTo>
                                    <a:pt x="415" y="409"/>
                                    <a:pt x="417" y="408"/>
                                    <a:pt x="420" y="408"/>
                                  </a:cubicBezTo>
                                  <a:cubicBezTo>
                                    <a:pt x="420" y="406"/>
                                    <a:pt x="420" y="405"/>
                                    <a:pt x="420" y="404"/>
                                  </a:cubicBezTo>
                                  <a:cubicBezTo>
                                    <a:pt x="420" y="392"/>
                                    <a:pt x="415" y="382"/>
                                    <a:pt x="407" y="374"/>
                                  </a:cubicBezTo>
                                  <a:cubicBezTo>
                                    <a:pt x="400" y="367"/>
                                    <a:pt x="389" y="362"/>
                                    <a:pt x="378" y="362"/>
                                  </a:cubicBezTo>
                                  <a:cubicBezTo>
                                    <a:pt x="366" y="362"/>
                                    <a:pt x="356" y="367"/>
                                    <a:pt x="348" y="374"/>
                                  </a:cubicBezTo>
                                  <a:cubicBezTo>
                                    <a:pt x="341" y="382"/>
                                    <a:pt x="336" y="392"/>
                                    <a:pt x="336" y="404"/>
                                  </a:cubicBezTo>
                                  <a:cubicBezTo>
                                    <a:pt x="336" y="405"/>
                                    <a:pt x="336" y="407"/>
                                    <a:pt x="336" y="408"/>
                                  </a:cubicBezTo>
                                  <a:cubicBezTo>
                                    <a:pt x="338" y="409"/>
                                    <a:pt x="341" y="410"/>
                                    <a:pt x="343" y="411"/>
                                  </a:cubicBezTo>
                                  <a:cubicBezTo>
                                    <a:pt x="342" y="409"/>
                                    <a:pt x="342" y="406"/>
                                    <a:pt x="342" y="404"/>
                                  </a:cubicBezTo>
                                  <a:cubicBezTo>
                                    <a:pt x="342" y="384"/>
                                    <a:pt x="358" y="368"/>
                                    <a:pt x="378" y="368"/>
                                  </a:cubicBezTo>
                                  <a:cubicBezTo>
                                    <a:pt x="398" y="368"/>
                                    <a:pt x="414" y="384"/>
                                    <a:pt x="414" y="404"/>
                                  </a:cubicBezTo>
                                  <a:close/>
                                  <a:moveTo>
                                    <a:pt x="327" y="404"/>
                                  </a:moveTo>
                                  <a:cubicBezTo>
                                    <a:pt x="327" y="402"/>
                                    <a:pt x="327" y="400"/>
                                    <a:pt x="327" y="398"/>
                                  </a:cubicBezTo>
                                  <a:cubicBezTo>
                                    <a:pt x="325" y="394"/>
                                    <a:pt x="321" y="392"/>
                                    <a:pt x="317" y="392"/>
                                  </a:cubicBezTo>
                                  <a:cubicBezTo>
                                    <a:pt x="313" y="392"/>
                                    <a:pt x="309" y="394"/>
                                    <a:pt x="307" y="398"/>
                                  </a:cubicBezTo>
                                  <a:cubicBezTo>
                                    <a:pt x="307" y="400"/>
                                    <a:pt x="307" y="402"/>
                                    <a:pt x="307" y="404"/>
                                  </a:cubicBezTo>
                                  <a:cubicBezTo>
                                    <a:pt x="307" y="404"/>
                                    <a:pt x="307" y="405"/>
                                    <a:pt x="307" y="405"/>
                                  </a:cubicBezTo>
                                  <a:cubicBezTo>
                                    <a:pt x="308" y="405"/>
                                    <a:pt x="309" y="405"/>
                                    <a:pt x="310" y="405"/>
                                  </a:cubicBezTo>
                                  <a:cubicBezTo>
                                    <a:pt x="310" y="404"/>
                                    <a:pt x="310" y="404"/>
                                    <a:pt x="310" y="404"/>
                                  </a:cubicBezTo>
                                  <a:cubicBezTo>
                                    <a:pt x="310" y="400"/>
                                    <a:pt x="313" y="397"/>
                                    <a:pt x="317" y="397"/>
                                  </a:cubicBezTo>
                                  <a:cubicBezTo>
                                    <a:pt x="321" y="397"/>
                                    <a:pt x="324" y="400"/>
                                    <a:pt x="324" y="404"/>
                                  </a:cubicBezTo>
                                  <a:cubicBezTo>
                                    <a:pt x="324" y="404"/>
                                    <a:pt x="324" y="404"/>
                                    <a:pt x="324" y="405"/>
                                  </a:cubicBezTo>
                                  <a:cubicBezTo>
                                    <a:pt x="325" y="405"/>
                                    <a:pt x="326" y="405"/>
                                    <a:pt x="327" y="405"/>
                                  </a:cubicBezTo>
                                  <a:cubicBezTo>
                                    <a:pt x="327" y="405"/>
                                    <a:pt x="327" y="404"/>
                                    <a:pt x="327" y="404"/>
                                  </a:cubicBezTo>
                                  <a:close/>
                                  <a:moveTo>
                                    <a:pt x="317" y="399"/>
                                  </a:moveTo>
                                  <a:cubicBezTo>
                                    <a:pt x="314" y="399"/>
                                    <a:pt x="312" y="401"/>
                                    <a:pt x="312" y="404"/>
                                  </a:cubicBezTo>
                                  <a:cubicBezTo>
                                    <a:pt x="312" y="404"/>
                                    <a:pt x="312" y="404"/>
                                    <a:pt x="312" y="404"/>
                                  </a:cubicBezTo>
                                  <a:cubicBezTo>
                                    <a:pt x="314" y="404"/>
                                    <a:pt x="315" y="404"/>
                                    <a:pt x="317" y="404"/>
                                  </a:cubicBezTo>
                                  <a:cubicBezTo>
                                    <a:pt x="319" y="404"/>
                                    <a:pt x="320" y="404"/>
                                    <a:pt x="322" y="404"/>
                                  </a:cubicBezTo>
                                  <a:cubicBezTo>
                                    <a:pt x="322" y="404"/>
                                    <a:pt x="322" y="404"/>
                                    <a:pt x="322" y="404"/>
                                  </a:cubicBezTo>
                                  <a:cubicBezTo>
                                    <a:pt x="322" y="401"/>
                                    <a:pt x="320" y="399"/>
                                    <a:pt x="317" y="399"/>
                                  </a:cubicBezTo>
                                  <a:close/>
                                  <a:moveTo>
                                    <a:pt x="327" y="395"/>
                                  </a:moveTo>
                                  <a:cubicBezTo>
                                    <a:pt x="328" y="393"/>
                                    <a:pt x="328" y="391"/>
                                    <a:pt x="329" y="389"/>
                                  </a:cubicBezTo>
                                  <a:cubicBezTo>
                                    <a:pt x="326" y="386"/>
                                    <a:pt x="321" y="385"/>
                                    <a:pt x="317" y="385"/>
                                  </a:cubicBezTo>
                                  <a:cubicBezTo>
                                    <a:pt x="312" y="385"/>
                                    <a:pt x="308" y="386"/>
                                    <a:pt x="305" y="389"/>
                                  </a:cubicBezTo>
                                  <a:cubicBezTo>
                                    <a:pt x="305" y="391"/>
                                    <a:pt x="306" y="393"/>
                                    <a:pt x="306" y="396"/>
                                  </a:cubicBezTo>
                                  <a:cubicBezTo>
                                    <a:pt x="309" y="392"/>
                                    <a:pt x="313" y="390"/>
                                    <a:pt x="317" y="390"/>
                                  </a:cubicBezTo>
                                  <a:cubicBezTo>
                                    <a:pt x="321" y="390"/>
                                    <a:pt x="325" y="392"/>
                                    <a:pt x="327" y="395"/>
                                  </a:cubicBezTo>
                                  <a:close/>
                                  <a:moveTo>
                                    <a:pt x="299" y="404"/>
                                  </a:moveTo>
                                  <a:cubicBezTo>
                                    <a:pt x="299" y="405"/>
                                    <a:pt x="299" y="406"/>
                                    <a:pt x="299" y="407"/>
                                  </a:cubicBezTo>
                                  <a:cubicBezTo>
                                    <a:pt x="301" y="407"/>
                                    <a:pt x="303" y="406"/>
                                    <a:pt x="305" y="406"/>
                                  </a:cubicBezTo>
                                  <a:cubicBezTo>
                                    <a:pt x="305" y="405"/>
                                    <a:pt x="306" y="405"/>
                                    <a:pt x="306" y="404"/>
                                  </a:cubicBezTo>
                                  <a:cubicBezTo>
                                    <a:pt x="306" y="390"/>
                                    <a:pt x="300" y="378"/>
                                    <a:pt x="291" y="369"/>
                                  </a:cubicBezTo>
                                  <a:cubicBezTo>
                                    <a:pt x="282" y="360"/>
                                    <a:pt x="270" y="354"/>
                                    <a:pt x="256" y="354"/>
                                  </a:cubicBezTo>
                                  <a:cubicBezTo>
                                    <a:pt x="242" y="354"/>
                                    <a:pt x="230" y="360"/>
                                    <a:pt x="221" y="369"/>
                                  </a:cubicBezTo>
                                  <a:cubicBezTo>
                                    <a:pt x="212" y="378"/>
                                    <a:pt x="206" y="390"/>
                                    <a:pt x="206" y="404"/>
                                  </a:cubicBezTo>
                                  <a:cubicBezTo>
                                    <a:pt x="206" y="405"/>
                                    <a:pt x="206" y="405"/>
                                    <a:pt x="206" y="405"/>
                                  </a:cubicBezTo>
                                  <a:cubicBezTo>
                                    <a:pt x="208" y="406"/>
                                    <a:pt x="210" y="407"/>
                                    <a:pt x="213" y="407"/>
                                  </a:cubicBezTo>
                                  <a:cubicBezTo>
                                    <a:pt x="212" y="406"/>
                                    <a:pt x="212" y="405"/>
                                    <a:pt x="212" y="404"/>
                                  </a:cubicBezTo>
                                  <a:cubicBezTo>
                                    <a:pt x="212" y="380"/>
                                    <a:pt x="232" y="361"/>
                                    <a:pt x="256" y="361"/>
                                  </a:cubicBezTo>
                                  <a:cubicBezTo>
                                    <a:pt x="280" y="361"/>
                                    <a:pt x="299" y="380"/>
                                    <a:pt x="299" y="404"/>
                                  </a:cubicBezTo>
                                  <a:close/>
                                  <a:moveTo>
                                    <a:pt x="292" y="404"/>
                                  </a:moveTo>
                                  <a:cubicBezTo>
                                    <a:pt x="292" y="407"/>
                                    <a:pt x="291" y="409"/>
                                    <a:pt x="291" y="411"/>
                                  </a:cubicBezTo>
                                  <a:cubicBezTo>
                                    <a:pt x="293" y="410"/>
                                    <a:pt x="295" y="409"/>
                                    <a:pt x="298" y="408"/>
                                  </a:cubicBezTo>
                                  <a:cubicBezTo>
                                    <a:pt x="298" y="407"/>
                                    <a:pt x="298" y="405"/>
                                    <a:pt x="298" y="404"/>
                                  </a:cubicBezTo>
                                  <a:cubicBezTo>
                                    <a:pt x="298" y="392"/>
                                    <a:pt x="293" y="382"/>
                                    <a:pt x="286" y="374"/>
                                  </a:cubicBezTo>
                                  <a:cubicBezTo>
                                    <a:pt x="278" y="367"/>
                                    <a:pt x="267" y="362"/>
                                    <a:pt x="256" y="362"/>
                                  </a:cubicBezTo>
                                  <a:cubicBezTo>
                                    <a:pt x="244" y="362"/>
                                    <a:pt x="234" y="367"/>
                                    <a:pt x="226" y="374"/>
                                  </a:cubicBezTo>
                                  <a:cubicBezTo>
                                    <a:pt x="219" y="382"/>
                                    <a:pt x="214" y="392"/>
                                    <a:pt x="214" y="404"/>
                                  </a:cubicBezTo>
                                  <a:cubicBezTo>
                                    <a:pt x="214" y="405"/>
                                    <a:pt x="214" y="407"/>
                                    <a:pt x="214" y="408"/>
                                  </a:cubicBezTo>
                                  <a:cubicBezTo>
                                    <a:pt x="216" y="409"/>
                                    <a:pt x="219" y="410"/>
                                    <a:pt x="221" y="411"/>
                                  </a:cubicBezTo>
                                  <a:cubicBezTo>
                                    <a:pt x="220" y="409"/>
                                    <a:pt x="220" y="406"/>
                                    <a:pt x="220" y="404"/>
                                  </a:cubicBezTo>
                                  <a:cubicBezTo>
                                    <a:pt x="220" y="384"/>
                                    <a:pt x="236" y="368"/>
                                    <a:pt x="256" y="368"/>
                                  </a:cubicBezTo>
                                  <a:cubicBezTo>
                                    <a:pt x="276" y="368"/>
                                    <a:pt x="292" y="384"/>
                                    <a:pt x="292" y="404"/>
                                  </a:cubicBezTo>
                                  <a:close/>
                                  <a:moveTo>
                                    <a:pt x="220" y="353"/>
                                  </a:moveTo>
                                  <a:cubicBezTo>
                                    <a:pt x="220" y="333"/>
                                    <a:pt x="236" y="317"/>
                                    <a:pt x="256" y="317"/>
                                  </a:cubicBezTo>
                                  <a:cubicBezTo>
                                    <a:pt x="276" y="317"/>
                                    <a:pt x="292" y="333"/>
                                    <a:pt x="292" y="353"/>
                                  </a:cubicBezTo>
                                  <a:cubicBezTo>
                                    <a:pt x="292" y="355"/>
                                    <a:pt x="291" y="358"/>
                                    <a:pt x="291" y="360"/>
                                  </a:cubicBezTo>
                                  <a:cubicBezTo>
                                    <a:pt x="293" y="359"/>
                                    <a:pt x="295" y="358"/>
                                    <a:pt x="298" y="357"/>
                                  </a:cubicBezTo>
                                  <a:cubicBezTo>
                                    <a:pt x="298" y="355"/>
                                    <a:pt x="298" y="354"/>
                                    <a:pt x="298" y="353"/>
                                  </a:cubicBezTo>
                                  <a:cubicBezTo>
                                    <a:pt x="298" y="341"/>
                                    <a:pt x="293" y="331"/>
                                    <a:pt x="286" y="323"/>
                                  </a:cubicBezTo>
                                  <a:cubicBezTo>
                                    <a:pt x="278" y="315"/>
                                    <a:pt x="267" y="311"/>
                                    <a:pt x="256" y="311"/>
                                  </a:cubicBezTo>
                                  <a:cubicBezTo>
                                    <a:pt x="244" y="311"/>
                                    <a:pt x="234" y="315"/>
                                    <a:pt x="226" y="323"/>
                                  </a:cubicBezTo>
                                  <a:cubicBezTo>
                                    <a:pt x="219" y="331"/>
                                    <a:pt x="214" y="341"/>
                                    <a:pt x="214" y="353"/>
                                  </a:cubicBezTo>
                                  <a:cubicBezTo>
                                    <a:pt x="214" y="354"/>
                                    <a:pt x="214" y="355"/>
                                    <a:pt x="214" y="357"/>
                                  </a:cubicBezTo>
                                  <a:cubicBezTo>
                                    <a:pt x="216" y="357"/>
                                    <a:pt x="219" y="359"/>
                                    <a:pt x="221" y="360"/>
                                  </a:cubicBezTo>
                                  <a:cubicBezTo>
                                    <a:pt x="220" y="357"/>
                                    <a:pt x="220" y="355"/>
                                    <a:pt x="220" y="353"/>
                                  </a:cubicBezTo>
                                  <a:close/>
                                  <a:moveTo>
                                    <a:pt x="212" y="353"/>
                                  </a:moveTo>
                                  <a:cubicBezTo>
                                    <a:pt x="212" y="329"/>
                                    <a:pt x="232" y="309"/>
                                    <a:pt x="256" y="309"/>
                                  </a:cubicBezTo>
                                  <a:cubicBezTo>
                                    <a:pt x="280" y="309"/>
                                    <a:pt x="299" y="329"/>
                                    <a:pt x="299" y="353"/>
                                  </a:cubicBezTo>
                                  <a:cubicBezTo>
                                    <a:pt x="299" y="354"/>
                                    <a:pt x="299" y="355"/>
                                    <a:pt x="299" y="356"/>
                                  </a:cubicBezTo>
                                  <a:cubicBezTo>
                                    <a:pt x="301" y="355"/>
                                    <a:pt x="303" y="355"/>
                                    <a:pt x="305" y="354"/>
                                  </a:cubicBezTo>
                                  <a:cubicBezTo>
                                    <a:pt x="305" y="354"/>
                                    <a:pt x="306" y="353"/>
                                    <a:pt x="306" y="353"/>
                                  </a:cubicBezTo>
                                  <a:cubicBezTo>
                                    <a:pt x="306" y="339"/>
                                    <a:pt x="300" y="327"/>
                                    <a:pt x="291" y="318"/>
                                  </a:cubicBezTo>
                                  <a:cubicBezTo>
                                    <a:pt x="282" y="309"/>
                                    <a:pt x="270" y="303"/>
                                    <a:pt x="256" y="303"/>
                                  </a:cubicBezTo>
                                  <a:cubicBezTo>
                                    <a:pt x="242" y="303"/>
                                    <a:pt x="230" y="309"/>
                                    <a:pt x="221" y="318"/>
                                  </a:cubicBezTo>
                                  <a:cubicBezTo>
                                    <a:pt x="212" y="327"/>
                                    <a:pt x="206" y="339"/>
                                    <a:pt x="206" y="353"/>
                                  </a:cubicBezTo>
                                  <a:cubicBezTo>
                                    <a:pt x="206" y="353"/>
                                    <a:pt x="206" y="354"/>
                                    <a:pt x="206" y="354"/>
                                  </a:cubicBezTo>
                                  <a:cubicBezTo>
                                    <a:pt x="208" y="355"/>
                                    <a:pt x="210" y="355"/>
                                    <a:pt x="213" y="356"/>
                                  </a:cubicBezTo>
                                  <a:cubicBezTo>
                                    <a:pt x="212" y="355"/>
                                    <a:pt x="212" y="354"/>
                                    <a:pt x="212" y="353"/>
                                  </a:cubicBezTo>
                                  <a:close/>
                                  <a:moveTo>
                                    <a:pt x="220" y="301"/>
                                  </a:moveTo>
                                  <a:cubicBezTo>
                                    <a:pt x="220" y="282"/>
                                    <a:pt x="236" y="265"/>
                                    <a:pt x="256" y="265"/>
                                  </a:cubicBezTo>
                                  <a:cubicBezTo>
                                    <a:pt x="276" y="265"/>
                                    <a:pt x="292" y="282"/>
                                    <a:pt x="292" y="301"/>
                                  </a:cubicBezTo>
                                  <a:cubicBezTo>
                                    <a:pt x="292" y="304"/>
                                    <a:pt x="291" y="306"/>
                                    <a:pt x="291" y="309"/>
                                  </a:cubicBezTo>
                                  <a:cubicBezTo>
                                    <a:pt x="293" y="307"/>
                                    <a:pt x="295" y="306"/>
                                    <a:pt x="298" y="305"/>
                                  </a:cubicBezTo>
                                  <a:cubicBezTo>
                                    <a:pt x="298" y="304"/>
                                    <a:pt x="298" y="303"/>
                                    <a:pt x="298" y="301"/>
                                  </a:cubicBezTo>
                                  <a:cubicBezTo>
                                    <a:pt x="298" y="290"/>
                                    <a:pt x="293" y="279"/>
                                    <a:pt x="286" y="272"/>
                                  </a:cubicBezTo>
                                  <a:cubicBezTo>
                                    <a:pt x="278" y="264"/>
                                    <a:pt x="267" y="259"/>
                                    <a:pt x="256" y="259"/>
                                  </a:cubicBezTo>
                                  <a:cubicBezTo>
                                    <a:pt x="244" y="259"/>
                                    <a:pt x="234" y="264"/>
                                    <a:pt x="226" y="272"/>
                                  </a:cubicBezTo>
                                  <a:cubicBezTo>
                                    <a:pt x="219" y="279"/>
                                    <a:pt x="214" y="290"/>
                                    <a:pt x="214" y="301"/>
                                  </a:cubicBezTo>
                                  <a:cubicBezTo>
                                    <a:pt x="214" y="303"/>
                                    <a:pt x="214" y="304"/>
                                    <a:pt x="214" y="305"/>
                                  </a:cubicBezTo>
                                  <a:cubicBezTo>
                                    <a:pt x="216" y="306"/>
                                    <a:pt x="219" y="307"/>
                                    <a:pt x="221" y="308"/>
                                  </a:cubicBezTo>
                                  <a:cubicBezTo>
                                    <a:pt x="220" y="306"/>
                                    <a:pt x="220" y="304"/>
                                    <a:pt x="220" y="301"/>
                                  </a:cubicBezTo>
                                  <a:close/>
                                  <a:moveTo>
                                    <a:pt x="212" y="301"/>
                                  </a:moveTo>
                                  <a:cubicBezTo>
                                    <a:pt x="212" y="277"/>
                                    <a:pt x="232" y="258"/>
                                    <a:pt x="256" y="258"/>
                                  </a:cubicBezTo>
                                  <a:cubicBezTo>
                                    <a:pt x="280" y="258"/>
                                    <a:pt x="299" y="277"/>
                                    <a:pt x="299" y="301"/>
                                  </a:cubicBezTo>
                                  <a:cubicBezTo>
                                    <a:pt x="299" y="302"/>
                                    <a:pt x="299" y="304"/>
                                    <a:pt x="299" y="305"/>
                                  </a:cubicBezTo>
                                  <a:cubicBezTo>
                                    <a:pt x="301" y="304"/>
                                    <a:pt x="303" y="303"/>
                                    <a:pt x="305" y="303"/>
                                  </a:cubicBezTo>
                                  <a:cubicBezTo>
                                    <a:pt x="305" y="302"/>
                                    <a:pt x="306" y="302"/>
                                    <a:pt x="306" y="301"/>
                                  </a:cubicBezTo>
                                  <a:cubicBezTo>
                                    <a:pt x="306" y="288"/>
                                    <a:pt x="300" y="275"/>
                                    <a:pt x="291" y="266"/>
                                  </a:cubicBezTo>
                                  <a:cubicBezTo>
                                    <a:pt x="282" y="257"/>
                                    <a:pt x="270" y="252"/>
                                    <a:pt x="256" y="252"/>
                                  </a:cubicBezTo>
                                  <a:cubicBezTo>
                                    <a:pt x="242" y="252"/>
                                    <a:pt x="230" y="257"/>
                                    <a:pt x="221" y="266"/>
                                  </a:cubicBezTo>
                                  <a:cubicBezTo>
                                    <a:pt x="212" y="275"/>
                                    <a:pt x="206" y="288"/>
                                    <a:pt x="206" y="301"/>
                                  </a:cubicBezTo>
                                  <a:cubicBezTo>
                                    <a:pt x="206" y="302"/>
                                    <a:pt x="206" y="302"/>
                                    <a:pt x="206" y="303"/>
                                  </a:cubicBezTo>
                                  <a:cubicBezTo>
                                    <a:pt x="208" y="303"/>
                                    <a:pt x="210" y="304"/>
                                    <a:pt x="213" y="305"/>
                                  </a:cubicBezTo>
                                  <a:cubicBezTo>
                                    <a:pt x="212" y="303"/>
                                    <a:pt x="212" y="302"/>
                                    <a:pt x="212" y="301"/>
                                  </a:cubicBezTo>
                                  <a:close/>
                                  <a:moveTo>
                                    <a:pt x="220" y="250"/>
                                  </a:moveTo>
                                  <a:cubicBezTo>
                                    <a:pt x="220" y="230"/>
                                    <a:pt x="236" y="214"/>
                                    <a:pt x="256" y="214"/>
                                  </a:cubicBezTo>
                                  <a:cubicBezTo>
                                    <a:pt x="276" y="214"/>
                                    <a:pt x="292" y="230"/>
                                    <a:pt x="292" y="250"/>
                                  </a:cubicBezTo>
                                  <a:cubicBezTo>
                                    <a:pt x="292" y="252"/>
                                    <a:pt x="291" y="255"/>
                                    <a:pt x="291" y="257"/>
                                  </a:cubicBezTo>
                                  <a:cubicBezTo>
                                    <a:pt x="293" y="256"/>
                                    <a:pt x="295" y="255"/>
                                    <a:pt x="298" y="254"/>
                                  </a:cubicBezTo>
                                  <a:cubicBezTo>
                                    <a:pt x="298" y="253"/>
                                    <a:pt x="298" y="251"/>
                                    <a:pt x="298" y="250"/>
                                  </a:cubicBezTo>
                                  <a:cubicBezTo>
                                    <a:pt x="298" y="238"/>
                                    <a:pt x="293" y="228"/>
                                    <a:pt x="286" y="220"/>
                                  </a:cubicBezTo>
                                  <a:cubicBezTo>
                                    <a:pt x="278" y="213"/>
                                    <a:pt x="267" y="208"/>
                                    <a:pt x="256" y="208"/>
                                  </a:cubicBezTo>
                                  <a:cubicBezTo>
                                    <a:pt x="244" y="208"/>
                                    <a:pt x="234" y="213"/>
                                    <a:pt x="226" y="220"/>
                                  </a:cubicBezTo>
                                  <a:cubicBezTo>
                                    <a:pt x="219" y="228"/>
                                    <a:pt x="214" y="238"/>
                                    <a:pt x="214" y="250"/>
                                  </a:cubicBezTo>
                                  <a:cubicBezTo>
                                    <a:pt x="214" y="251"/>
                                    <a:pt x="214" y="253"/>
                                    <a:pt x="214" y="254"/>
                                  </a:cubicBezTo>
                                  <a:cubicBezTo>
                                    <a:pt x="216" y="255"/>
                                    <a:pt x="219" y="256"/>
                                    <a:pt x="221" y="257"/>
                                  </a:cubicBezTo>
                                  <a:cubicBezTo>
                                    <a:pt x="220" y="255"/>
                                    <a:pt x="220" y="252"/>
                                    <a:pt x="220" y="250"/>
                                  </a:cubicBezTo>
                                  <a:close/>
                                  <a:moveTo>
                                    <a:pt x="212" y="250"/>
                                  </a:moveTo>
                                  <a:cubicBezTo>
                                    <a:pt x="212" y="226"/>
                                    <a:pt x="232" y="206"/>
                                    <a:pt x="256" y="206"/>
                                  </a:cubicBezTo>
                                  <a:cubicBezTo>
                                    <a:pt x="280" y="206"/>
                                    <a:pt x="299" y="226"/>
                                    <a:pt x="299" y="250"/>
                                  </a:cubicBezTo>
                                  <a:cubicBezTo>
                                    <a:pt x="299" y="251"/>
                                    <a:pt x="299" y="252"/>
                                    <a:pt x="299" y="253"/>
                                  </a:cubicBezTo>
                                  <a:cubicBezTo>
                                    <a:pt x="301" y="252"/>
                                    <a:pt x="303" y="252"/>
                                    <a:pt x="305" y="251"/>
                                  </a:cubicBezTo>
                                  <a:cubicBezTo>
                                    <a:pt x="305" y="251"/>
                                    <a:pt x="306" y="250"/>
                                    <a:pt x="306" y="250"/>
                                  </a:cubicBezTo>
                                  <a:cubicBezTo>
                                    <a:pt x="306" y="236"/>
                                    <a:pt x="300" y="224"/>
                                    <a:pt x="291" y="215"/>
                                  </a:cubicBezTo>
                                  <a:cubicBezTo>
                                    <a:pt x="282" y="206"/>
                                    <a:pt x="270" y="200"/>
                                    <a:pt x="256" y="200"/>
                                  </a:cubicBezTo>
                                  <a:cubicBezTo>
                                    <a:pt x="242" y="200"/>
                                    <a:pt x="230" y="206"/>
                                    <a:pt x="221" y="215"/>
                                  </a:cubicBezTo>
                                  <a:cubicBezTo>
                                    <a:pt x="212" y="224"/>
                                    <a:pt x="206" y="236"/>
                                    <a:pt x="206" y="250"/>
                                  </a:cubicBezTo>
                                  <a:cubicBezTo>
                                    <a:pt x="206" y="250"/>
                                    <a:pt x="206" y="251"/>
                                    <a:pt x="206" y="251"/>
                                  </a:cubicBezTo>
                                  <a:cubicBezTo>
                                    <a:pt x="208" y="252"/>
                                    <a:pt x="210" y="252"/>
                                    <a:pt x="213" y="253"/>
                                  </a:cubicBezTo>
                                  <a:cubicBezTo>
                                    <a:pt x="212" y="252"/>
                                    <a:pt x="212" y="251"/>
                                    <a:pt x="212" y="250"/>
                                  </a:cubicBezTo>
                                  <a:close/>
                                  <a:moveTo>
                                    <a:pt x="220" y="199"/>
                                  </a:moveTo>
                                  <a:cubicBezTo>
                                    <a:pt x="220" y="179"/>
                                    <a:pt x="236" y="163"/>
                                    <a:pt x="256" y="163"/>
                                  </a:cubicBezTo>
                                  <a:cubicBezTo>
                                    <a:pt x="276" y="163"/>
                                    <a:pt x="292" y="179"/>
                                    <a:pt x="292" y="199"/>
                                  </a:cubicBezTo>
                                  <a:cubicBezTo>
                                    <a:pt x="292" y="201"/>
                                    <a:pt x="291" y="203"/>
                                    <a:pt x="291" y="206"/>
                                  </a:cubicBezTo>
                                  <a:cubicBezTo>
                                    <a:pt x="293" y="205"/>
                                    <a:pt x="295" y="203"/>
                                    <a:pt x="298" y="202"/>
                                  </a:cubicBezTo>
                                  <a:cubicBezTo>
                                    <a:pt x="298" y="201"/>
                                    <a:pt x="298" y="200"/>
                                    <a:pt x="298" y="199"/>
                                  </a:cubicBezTo>
                                  <a:cubicBezTo>
                                    <a:pt x="298" y="187"/>
                                    <a:pt x="293" y="176"/>
                                    <a:pt x="286" y="169"/>
                                  </a:cubicBezTo>
                                  <a:cubicBezTo>
                                    <a:pt x="278" y="161"/>
                                    <a:pt x="267" y="157"/>
                                    <a:pt x="256" y="157"/>
                                  </a:cubicBezTo>
                                  <a:cubicBezTo>
                                    <a:pt x="244" y="157"/>
                                    <a:pt x="234" y="161"/>
                                    <a:pt x="226" y="169"/>
                                  </a:cubicBezTo>
                                  <a:cubicBezTo>
                                    <a:pt x="219" y="176"/>
                                    <a:pt x="214" y="187"/>
                                    <a:pt x="214" y="199"/>
                                  </a:cubicBezTo>
                                  <a:cubicBezTo>
                                    <a:pt x="214" y="200"/>
                                    <a:pt x="214" y="201"/>
                                    <a:pt x="214" y="202"/>
                                  </a:cubicBezTo>
                                  <a:cubicBezTo>
                                    <a:pt x="216" y="203"/>
                                    <a:pt x="219" y="204"/>
                                    <a:pt x="221" y="206"/>
                                  </a:cubicBezTo>
                                  <a:cubicBezTo>
                                    <a:pt x="220" y="203"/>
                                    <a:pt x="220" y="201"/>
                                    <a:pt x="220" y="199"/>
                                  </a:cubicBezTo>
                                  <a:close/>
                                  <a:moveTo>
                                    <a:pt x="212" y="199"/>
                                  </a:moveTo>
                                  <a:cubicBezTo>
                                    <a:pt x="212" y="175"/>
                                    <a:pt x="232" y="155"/>
                                    <a:pt x="256" y="155"/>
                                  </a:cubicBezTo>
                                  <a:cubicBezTo>
                                    <a:pt x="280" y="155"/>
                                    <a:pt x="299" y="175"/>
                                    <a:pt x="299" y="199"/>
                                  </a:cubicBezTo>
                                  <a:cubicBezTo>
                                    <a:pt x="299" y="200"/>
                                    <a:pt x="299" y="201"/>
                                    <a:pt x="299" y="202"/>
                                  </a:cubicBezTo>
                                  <a:cubicBezTo>
                                    <a:pt x="301" y="201"/>
                                    <a:pt x="303" y="200"/>
                                    <a:pt x="305" y="200"/>
                                  </a:cubicBezTo>
                                  <a:cubicBezTo>
                                    <a:pt x="305" y="200"/>
                                    <a:pt x="306" y="199"/>
                                    <a:pt x="306" y="199"/>
                                  </a:cubicBezTo>
                                  <a:cubicBezTo>
                                    <a:pt x="306" y="185"/>
                                    <a:pt x="300" y="172"/>
                                    <a:pt x="291" y="163"/>
                                  </a:cubicBezTo>
                                  <a:cubicBezTo>
                                    <a:pt x="282" y="154"/>
                                    <a:pt x="270" y="149"/>
                                    <a:pt x="256" y="149"/>
                                  </a:cubicBezTo>
                                  <a:cubicBezTo>
                                    <a:pt x="242" y="149"/>
                                    <a:pt x="230" y="154"/>
                                    <a:pt x="221" y="163"/>
                                  </a:cubicBezTo>
                                  <a:cubicBezTo>
                                    <a:pt x="212" y="172"/>
                                    <a:pt x="206" y="185"/>
                                    <a:pt x="206" y="199"/>
                                  </a:cubicBezTo>
                                  <a:cubicBezTo>
                                    <a:pt x="206" y="199"/>
                                    <a:pt x="206" y="199"/>
                                    <a:pt x="206" y="200"/>
                                  </a:cubicBezTo>
                                  <a:cubicBezTo>
                                    <a:pt x="208" y="200"/>
                                    <a:pt x="210" y="201"/>
                                    <a:pt x="213" y="202"/>
                                  </a:cubicBezTo>
                                  <a:cubicBezTo>
                                    <a:pt x="212" y="201"/>
                                    <a:pt x="212" y="200"/>
                                    <a:pt x="212" y="199"/>
                                  </a:cubicBezTo>
                                  <a:close/>
                                  <a:moveTo>
                                    <a:pt x="220" y="147"/>
                                  </a:moveTo>
                                  <a:cubicBezTo>
                                    <a:pt x="220" y="127"/>
                                    <a:pt x="236" y="111"/>
                                    <a:pt x="256" y="111"/>
                                  </a:cubicBezTo>
                                  <a:cubicBezTo>
                                    <a:pt x="276" y="111"/>
                                    <a:pt x="292" y="127"/>
                                    <a:pt x="292" y="147"/>
                                  </a:cubicBezTo>
                                  <a:cubicBezTo>
                                    <a:pt x="292" y="150"/>
                                    <a:pt x="291" y="152"/>
                                    <a:pt x="291" y="154"/>
                                  </a:cubicBezTo>
                                  <a:cubicBezTo>
                                    <a:pt x="293" y="153"/>
                                    <a:pt x="295" y="152"/>
                                    <a:pt x="298" y="151"/>
                                  </a:cubicBezTo>
                                  <a:cubicBezTo>
                                    <a:pt x="298" y="150"/>
                                    <a:pt x="298" y="148"/>
                                    <a:pt x="298" y="147"/>
                                  </a:cubicBezTo>
                                  <a:cubicBezTo>
                                    <a:pt x="298" y="136"/>
                                    <a:pt x="293" y="125"/>
                                    <a:pt x="286" y="117"/>
                                  </a:cubicBezTo>
                                  <a:cubicBezTo>
                                    <a:pt x="278" y="110"/>
                                    <a:pt x="267" y="105"/>
                                    <a:pt x="256" y="105"/>
                                  </a:cubicBezTo>
                                  <a:cubicBezTo>
                                    <a:pt x="244" y="105"/>
                                    <a:pt x="234" y="110"/>
                                    <a:pt x="226" y="117"/>
                                  </a:cubicBezTo>
                                  <a:cubicBezTo>
                                    <a:pt x="219" y="125"/>
                                    <a:pt x="214" y="136"/>
                                    <a:pt x="214" y="147"/>
                                  </a:cubicBezTo>
                                  <a:cubicBezTo>
                                    <a:pt x="214" y="148"/>
                                    <a:pt x="214" y="150"/>
                                    <a:pt x="214" y="151"/>
                                  </a:cubicBezTo>
                                  <a:cubicBezTo>
                                    <a:pt x="216" y="152"/>
                                    <a:pt x="219" y="153"/>
                                    <a:pt x="221" y="154"/>
                                  </a:cubicBezTo>
                                  <a:cubicBezTo>
                                    <a:pt x="220" y="152"/>
                                    <a:pt x="220" y="150"/>
                                    <a:pt x="220" y="147"/>
                                  </a:cubicBezTo>
                                  <a:close/>
                                  <a:moveTo>
                                    <a:pt x="212" y="147"/>
                                  </a:moveTo>
                                  <a:cubicBezTo>
                                    <a:pt x="212" y="123"/>
                                    <a:pt x="232" y="104"/>
                                    <a:pt x="256" y="104"/>
                                  </a:cubicBezTo>
                                  <a:cubicBezTo>
                                    <a:pt x="280" y="104"/>
                                    <a:pt x="299" y="123"/>
                                    <a:pt x="299" y="147"/>
                                  </a:cubicBezTo>
                                  <a:cubicBezTo>
                                    <a:pt x="299" y="148"/>
                                    <a:pt x="299" y="149"/>
                                    <a:pt x="299" y="150"/>
                                  </a:cubicBezTo>
                                  <a:cubicBezTo>
                                    <a:pt x="301" y="150"/>
                                    <a:pt x="303" y="149"/>
                                    <a:pt x="305" y="149"/>
                                  </a:cubicBezTo>
                                  <a:cubicBezTo>
                                    <a:pt x="305" y="148"/>
                                    <a:pt x="306" y="148"/>
                                    <a:pt x="306" y="147"/>
                                  </a:cubicBezTo>
                                  <a:cubicBezTo>
                                    <a:pt x="306" y="133"/>
                                    <a:pt x="300" y="121"/>
                                    <a:pt x="291" y="112"/>
                                  </a:cubicBezTo>
                                  <a:cubicBezTo>
                                    <a:pt x="282" y="103"/>
                                    <a:pt x="270" y="98"/>
                                    <a:pt x="256" y="98"/>
                                  </a:cubicBezTo>
                                  <a:cubicBezTo>
                                    <a:pt x="242" y="98"/>
                                    <a:pt x="230" y="103"/>
                                    <a:pt x="221" y="112"/>
                                  </a:cubicBezTo>
                                  <a:cubicBezTo>
                                    <a:pt x="212" y="121"/>
                                    <a:pt x="206" y="133"/>
                                    <a:pt x="206" y="147"/>
                                  </a:cubicBezTo>
                                  <a:cubicBezTo>
                                    <a:pt x="206" y="148"/>
                                    <a:pt x="206" y="148"/>
                                    <a:pt x="206" y="149"/>
                                  </a:cubicBezTo>
                                  <a:cubicBezTo>
                                    <a:pt x="208" y="149"/>
                                    <a:pt x="210" y="150"/>
                                    <a:pt x="213" y="150"/>
                                  </a:cubicBezTo>
                                  <a:cubicBezTo>
                                    <a:pt x="212" y="149"/>
                                    <a:pt x="212" y="148"/>
                                    <a:pt x="212" y="147"/>
                                  </a:cubicBezTo>
                                  <a:close/>
                                  <a:moveTo>
                                    <a:pt x="285" y="96"/>
                                  </a:moveTo>
                                  <a:cubicBezTo>
                                    <a:pt x="285" y="99"/>
                                    <a:pt x="284" y="101"/>
                                    <a:pt x="283" y="104"/>
                                  </a:cubicBezTo>
                                  <a:cubicBezTo>
                                    <a:pt x="284" y="105"/>
                                    <a:pt x="285" y="105"/>
                                    <a:pt x="286" y="106"/>
                                  </a:cubicBezTo>
                                  <a:cubicBezTo>
                                    <a:pt x="287" y="105"/>
                                    <a:pt x="288" y="105"/>
                                    <a:pt x="289" y="104"/>
                                  </a:cubicBezTo>
                                  <a:cubicBezTo>
                                    <a:pt x="290" y="102"/>
                                    <a:pt x="290" y="99"/>
                                    <a:pt x="290" y="96"/>
                                  </a:cubicBezTo>
                                  <a:cubicBezTo>
                                    <a:pt x="290" y="86"/>
                                    <a:pt x="286" y="78"/>
                                    <a:pt x="280" y="72"/>
                                  </a:cubicBezTo>
                                  <a:cubicBezTo>
                                    <a:pt x="274" y="65"/>
                                    <a:pt x="265" y="62"/>
                                    <a:pt x="256" y="62"/>
                                  </a:cubicBezTo>
                                  <a:cubicBezTo>
                                    <a:pt x="246" y="62"/>
                                    <a:pt x="238" y="65"/>
                                    <a:pt x="232" y="72"/>
                                  </a:cubicBezTo>
                                  <a:cubicBezTo>
                                    <a:pt x="225" y="78"/>
                                    <a:pt x="222" y="86"/>
                                    <a:pt x="222" y="96"/>
                                  </a:cubicBezTo>
                                  <a:cubicBezTo>
                                    <a:pt x="222" y="99"/>
                                    <a:pt x="222" y="101"/>
                                    <a:pt x="223" y="104"/>
                                  </a:cubicBezTo>
                                  <a:cubicBezTo>
                                    <a:pt x="224" y="105"/>
                                    <a:pt x="225" y="105"/>
                                    <a:pt x="225" y="106"/>
                                  </a:cubicBezTo>
                                  <a:cubicBezTo>
                                    <a:pt x="226" y="105"/>
                                    <a:pt x="227" y="105"/>
                                    <a:pt x="228" y="104"/>
                                  </a:cubicBezTo>
                                  <a:cubicBezTo>
                                    <a:pt x="228" y="101"/>
                                    <a:pt x="227" y="99"/>
                                    <a:pt x="227" y="96"/>
                                  </a:cubicBezTo>
                                  <a:cubicBezTo>
                                    <a:pt x="227" y="80"/>
                                    <a:pt x="240" y="67"/>
                                    <a:pt x="256" y="67"/>
                                  </a:cubicBezTo>
                                  <a:cubicBezTo>
                                    <a:pt x="272" y="67"/>
                                    <a:pt x="285" y="80"/>
                                    <a:pt x="285" y="96"/>
                                  </a:cubicBezTo>
                                  <a:close/>
                                  <a:moveTo>
                                    <a:pt x="277" y="96"/>
                                  </a:moveTo>
                                  <a:cubicBezTo>
                                    <a:pt x="277" y="97"/>
                                    <a:pt x="277" y="99"/>
                                    <a:pt x="276" y="100"/>
                                  </a:cubicBezTo>
                                  <a:cubicBezTo>
                                    <a:pt x="278" y="101"/>
                                    <a:pt x="280" y="102"/>
                                    <a:pt x="282" y="103"/>
                                  </a:cubicBezTo>
                                  <a:cubicBezTo>
                                    <a:pt x="283" y="101"/>
                                    <a:pt x="283" y="98"/>
                                    <a:pt x="283" y="96"/>
                                  </a:cubicBezTo>
                                  <a:cubicBezTo>
                                    <a:pt x="283" y="88"/>
                                    <a:pt x="280" y="81"/>
                                    <a:pt x="275" y="77"/>
                                  </a:cubicBezTo>
                                  <a:cubicBezTo>
                                    <a:pt x="270" y="72"/>
                                    <a:pt x="263" y="69"/>
                                    <a:pt x="256" y="69"/>
                                  </a:cubicBezTo>
                                  <a:cubicBezTo>
                                    <a:pt x="248" y="69"/>
                                    <a:pt x="242" y="72"/>
                                    <a:pt x="237" y="77"/>
                                  </a:cubicBezTo>
                                  <a:cubicBezTo>
                                    <a:pt x="232" y="81"/>
                                    <a:pt x="229" y="88"/>
                                    <a:pt x="229" y="96"/>
                                  </a:cubicBezTo>
                                  <a:cubicBezTo>
                                    <a:pt x="229" y="98"/>
                                    <a:pt x="229" y="101"/>
                                    <a:pt x="230" y="103"/>
                                  </a:cubicBezTo>
                                  <a:cubicBezTo>
                                    <a:pt x="231" y="102"/>
                                    <a:pt x="233" y="101"/>
                                    <a:pt x="235" y="100"/>
                                  </a:cubicBezTo>
                                  <a:cubicBezTo>
                                    <a:pt x="235" y="99"/>
                                    <a:pt x="235" y="97"/>
                                    <a:pt x="235" y="96"/>
                                  </a:cubicBezTo>
                                  <a:cubicBezTo>
                                    <a:pt x="235" y="84"/>
                                    <a:pt x="244" y="75"/>
                                    <a:pt x="256" y="75"/>
                                  </a:cubicBezTo>
                                  <a:cubicBezTo>
                                    <a:pt x="268" y="75"/>
                                    <a:pt x="277" y="84"/>
                                    <a:pt x="277" y="96"/>
                                  </a:cubicBezTo>
                                  <a:close/>
                                  <a:moveTo>
                                    <a:pt x="269" y="96"/>
                                  </a:moveTo>
                                  <a:cubicBezTo>
                                    <a:pt x="269" y="96"/>
                                    <a:pt x="269" y="97"/>
                                    <a:pt x="269" y="98"/>
                                  </a:cubicBezTo>
                                  <a:cubicBezTo>
                                    <a:pt x="271" y="98"/>
                                    <a:pt x="273" y="99"/>
                                    <a:pt x="275" y="100"/>
                                  </a:cubicBezTo>
                                  <a:cubicBezTo>
                                    <a:pt x="275" y="98"/>
                                    <a:pt x="275" y="97"/>
                                    <a:pt x="275" y="96"/>
                                  </a:cubicBezTo>
                                  <a:cubicBezTo>
                                    <a:pt x="275" y="90"/>
                                    <a:pt x="273" y="86"/>
                                    <a:pt x="270" y="82"/>
                                  </a:cubicBezTo>
                                  <a:cubicBezTo>
                                    <a:pt x="266" y="78"/>
                                    <a:pt x="261" y="76"/>
                                    <a:pt x="256" y="76"/>
                                  </a:cubicBezTo>
                                  <a:cubicBezTo>
                                    <a:pt x="250" y="76"/>
                                    <a:pt x="246" y="78"/>
                                    <a:pt x="242" y="82"/>
                                  </a:cubicBezTo>
                                  <a:cubicBezTo>
                                    <a:pt x="239" y="86"/>
                                    <a:pt x="236" y="90"/>
                                    <a:pt x="236" y="96"/>
                                  </a:cubicBezTo>
                                  <a:cubicBezTo>
                                    <a:pt x="236" y="97"/>
                                    <a:pt x="237" y="98"/>
                                    <a:pt x="237" y="100"/>
                                  </a:cubicBezTo>
                                  <a:cubicBezTo>
                                    <a:pt x="239" y="99"/>
                                    <a:pt x="241" y="98"/>
                                    <a:pt x="242" y="98"/>
                                  </a:cubicBezTo>
                                  <a:cubicBezTo>
                                    <a:pt x="242" y="97"/>
                                    <a:pt x="242" y="96"/>
                                    <a:pt x="242" y="96"/>
                                  </a:cubicBezTo>
                                  <a:cubicBezTo>
                                    <a:pt x="242" y="88"/>
                                    <a:pt x="248" y="82"/>
                                    <a:pt x="256" y="82"/>
                                  </a:cubicBezTo>
                                  <a:cubicBezTo>
                                    <a:pt x="263" y="82"/>
                                    <a:pt x="269" y="88"/>
                                    <a:pt x="269" y="96"/>
                                  </a:cubicBezTo>
                                  <a:close/>
                                  <a:moveTo>
                                    <a:pt x="263" y="96"/>
                                  </a:moveTo>
                                  <a:cubicBezTo>
                                    <a:pt x="263" y="96"/>
                                    <a:pt x="263" y="96"/>
                                    <a:pt x="263" y="96"/>
                                  </a:cubicBezTo>
                                  <a:cubicBezTo>
                                    <a:pt x="264" y="97"/>
                                    <a:pt x="266" y="97"/>
                                    <a:pt x="268" y="97"/>
                                  </a:cubicBezTo>
                                  <a:cubicBezTo>
                                    <a:pt x="268" y="97"/>
                                    <a:pt x="268" y="96"/>
                                    <a:pt x="268" y="96"/>
                                  </a:cubicBezTo>
                                  <a:cubicBezTo>
                                    <a:pt x="268" y="89"/>
                                    <a:pt x="262" y="84"/>
                                    <a:pt x="256" y="84"/>
                                  </a:cubicBezTo>
                                  <a:cubicBezTo>
                                    <a:pt x="249" y="84"/>
                                    <a:pt x="244" y="89"/>
                                    <a:pt x="244" y="96"/>
                                  </a:cubicBezTo>
                                  <a:cubicBezTo>
                                    <a:pt x="244" y="96"/>
                                    <a:pt x="244" y="97"/>
                                    <a:pt x="244" y="97"/>
                                  </a:cubicBezTo>
                                  <a:cubicBezTo>
                                    <a:pt x="246" y="97"/>
                                    <a:pt x="247" y="97"/>
                                    <a:pt x="249" y="96"/>
                                  </a:cubicBezTo>
                                  <a:cubicBezTo>
                                    <a:pt x="249" y="96"/>
                                    <a:pt x="249" y="96"/>
                                    <a:pt x="249" y="96"/>
                                  </a:cubicBezTo>
                                  <a:cubicBezTo>
                                    <a:pt x="249" y="92"/>
                                    <a:pt x="252" y="89"/>
                                    <a:pt x="256" y="89"/>
                                  </a:cubicBezTo>
                                  <a:cubicBezTo>
                                    <a:pt x="260" y="89"/>
                                    <a:pt x="263" y="92"/>
                                    <a:pt x="263" y="96"/>
                                  </a:cubicBezTo>
                                  <a:close/>
                                  <a:moveTo>
                                    <a:pt x="256" y="91"/>
                                  </a:moveTo>
                                  <a:cubicBezTo>
                                    <a:pt x="253" y="91"/>
                                    <a:pt x="251" y="93"/>
                                    <a:pt x="251" y="96"/>
                                  </a:cubicBezTo>
                                  <a:cubicBezTo>
                                    <a:pt x="251" y="96"/>
                                    <a:pt x="251" y="96"/>
                                    <a:pt x="251" y="96"/>
                                  </a:cubicBezTo>
                                  <a:cubicBezTo>
                                    <a:pt x="252" y="96"/>
                                    <a:pt x="254" y="96"/>
                                    <a:pt x="256" y="96"/>
                                  </a:cubicBezTo>
                                  <a:cubicBezTo>
                                    <a:pt x="258" y="96"/>
                                    <a:pt x="259" y="96"/>
                                    <a:pt x="261" y="96"/>
                                  </a:cubicBezTo>
                                  <a:cubicBezTo>
                                    <a:pt x="261" y="96"/>
                                    <a:pt x="261" y="96"/>
                                    <a:pt x="261" y="96"/>
                                  </a:cubicBezTo>
                                  <a:cubicBezTo>
                                    <a:pt x="261" y="93"/>
                                    <a:pt x="259" y="91"/>
                                    <a:pt x="256" y="91"/>
                                  </a:cubicBezTo>
                                  <a:close/>
                                  <a:moveTo>
                                    <a:pt x="407" y="96"/>
                                  </a:moveTo>
                                  <a:cubicBezTo>
                                    <a:pt x="407" y="99"/>
                                    <a:pt x="406" y="101"/>
                                    <a:pt x="405" y="104"/>
                                  </a:cubicBezTo>
                                  <a:cubicBezTo>
                                    <a:pt x="406" y="105"/>
                                    <a:pt x="407" y="105"/>
                                    <a:pt x="408" y="106"/>
                                  </a:cubicBezTo>
                                  <a:cubicBezTo>
                                    <a:pt x="409" y="105"/>
                                    <a:pt x="410" y="104"/>
                                    <a:pt x="411" y="103"/>
                                  </a:cubicBezTo>
                                  <a:cubicBezTo>
                                    <a:pt x="412" y="101"/>
                                    <a:pt x="412" y="98"/>
                                    <a:pt x="412" y="96"/>
                                  </a:cubicBezTo>
                                  <a:cubicBezTo>
                                    <a:pt x="412" y="86"/>
                                    <a:pt x="408" y="78"/>
                                    <a:pt x="402" y="72"/>
                                  </a:cubicBezTo>
                                  <a:cubicBezTo>
                                    <a:pt x="396" y="65"/>
                                    <a:pt x="387" y="62"/>
                                    <a:pt x="378" y="62"/>
                                  </a:cubicBezTo>
                                  <a:cubicBezTo>
                                    <a:pt x="368" y="62"/>
                                    <a:pt x="360" y="65"/>
                                    <a:pt x="354" y="72"/>
                                  </a:cubicBezTo>
                                  <a:cubicBezTo>
                                    <a:pt x="347" y="78"/>
                                    <a:pt x="344" y="86"/>
                                    <a:pt x="344" y="96"/>
                                  </a:cubicBezTo>
                                  <a:cubicBezTo>
                                    <a:pt x="344" y="99"/>
                                    <a:pt x="344" y="101"/>
                                    <a:pt x="345" y="104"/>
                                  </a:cubicBezTo>
                                  <a:cubicBezTo>
                                    <a:pt x="346" y="105"/>
                                    <a:pt x="346" y="105"/>
                                    <a:pt x="347" y="106"/>
                                  </a:cubicBezTo>
                                  <a:cubicBezTo>
                                    <a:pt x="348" y="105"/>
                                    <a:pt x="349" y="105"/>
                                    <a:pt x="350" y="104"/>
                                  </a:cubicBezTo>
                                  <a:cubicBezTo>
                                    <a:pt x="349" y="101"/>
                                    <a:pt x="349" y="99"/>
                                    <a:pt x="349" y="96"/>
                                  </a:cubicBezTo>
                                  <a:cubicBezTo>
                                    <a:pt x="349" y="80"/>
                                    <a:pt x="362" y="67"/>
                                    <a:pt x="378" y="67"/>
                                  </a:cubicBezTo>
                                  <a:cubicBezTo>
                                    <a:pt x="394" y="67"/>
                                    <a:pt x="407" y="80"/>
                                    <a:pt x="407" y="96"/>
                                  </a:cubicBezTo>
                                  <a:close/>
                                  <a:moveTo>
                                    <a:pt x="399" y="96"/>
                                  </a:moveTo>
                                  <a:cubicBezTo>
                                    <a:pt x="399" y="97"/>
                                    <a:pt x="399" y="99"/>
                                    <a:pt x="398" y="100"/>
                                  </a:cubicBezTo>
                                  <a:cubicBezTo>
                                    <a:pt x="400" y="101"/>
                                    <a:pt x="402" y="102"/>
                                    <a:pt x="404" y="103"/>
                                  </a:cubicBezTo>
                                  <a:cubicBezTo>
                                    <a:pt x="405" y="101"/>
                                    <a:pt x="405" y="98"/>
                                    <a:pt x="405" y="96"/>
                                  </a:cubicBezTo>
                                  <a:cubicBezTo>
                                    <a:pt x="405" y="88"/>
                                    <a:pt x="402" y="81"/>
                                    <a:pt x="397" y="77"/>
                                  </a:cubicBezTo>
                                  <a:cubicBezTo>
                                    <a:pt x="392" y="72"/>
                                    <a:pt x="385" y="69"/>
                                    <a:pt x="378" y="69"/>
                                  </a:cubicBezTo>
                                  <a:cubicBezTo>
                                    <a:pt x="370" y="69"/>
                                    <a:pt x="363" y="72"/>
                                    <a:pt x="359" y="77"/>
                                  </a:cubicBezTo>
                                  <a:cubicBezTo>
                                    <a:pt x="354" y="81"/>
                                    <a:pt x="351" y="88"/>
                                    <a:pt x="351" y="96"/>
                                  </a:cubicBezTo>
                                  <a:cubicBezTo>
                                    <a:pt x="351" y="98"/>
                                    <a:pt x="351" y="101"/>
                                    <a:pt x="352" y="103"/>
                                  </a:cubicBezTo>
                                  <a:cubicBezTo>
                                    <a:pt x="353" y="102"/>
                                    <a:pt x="355" y="101"/>
                                    <a:pt x="357" y="100"/>
                                  </a:cubicBezTo>
                                  <a:cubicBezTo>
                                    <a:pt x="357" y="99"/>
                                    <a:pt x="357" y="97"/>
                                    <a:pt x="357" y="96"/>
                                  </a:cubicBezTo>
                                  <a:cubicBezTo>
                                    <a:pt x="357" y="84"/>
                                    <a:pt x="366" y="75"/>
                                    <a:pt x="378" y="75"/>
                                  </a:cubicBezTo>
                                  <a:cubicBezTo>
                                    <a:pt x="389" y="75"/>
                                    <a:pt x="399" y="84"/>
                                    <a:pt x="399" y="96"/>
                                  </a:cubicBezTo>
                                  <a:close/>
                                  <a:moveTo>
                                    <a:pt x="391" y="96"/>
                                  </a:moveTo>
                                  <a:cubicBezTo>
                                    <a:pt x="391" y="96"/>
                                    <a:pt x="391" y="97"/>
                                    <a:pt x="391" y="98"/>
                                  </a:cubicBezTo>
                                  <a:cubicBezTo>
                                    <a:pt x="393" y="98"/>
                                    <a:pt x="395" y="99"/>
                                    <a:pt x="397" y="100"/>
                                  </a:cubicBezTo>
                                  <a:cubicBezTo>
                                    <a:pt x="397" y="98"/>
                                    <a:pt x="397" y="97"/>
                                    <a:pt x="397" y="96"/>
                                  </a:cubicBezTo>
                                  <a:cubicBezTo>
                                    <a:pt x="397" y="90"/>
                                    <a:pt x="395" y="86"/>
                                    <a:pt x="392" y="82"/>
                                  </a:cubicBezTo>
                                  <a:cubicBezTo>
                                    <a:pt x="388" y="78"/>
                                    <a:pt x="383" y="76"/>
                                    <a:pt x="378" y="76"/>
                                  </a:cubicBezTo>
                                  <a:cubicBezTo>
                                    <a:pt x="372" y="76"/>
                                    <a:pt x="368" y="78"/>
                                    <a:pt x="364" y="82"/>
                                  </a:cubicBezTo>
                                  <a:cubicBezTo>
                                    <a:pt x="360" y="86"/>
                                    <a:pt x="358" y="90"/>
                                    <a:pt x="358" y="96"/>
                                  </a:cubicBezTo>
                                  <a:cubicBezTo>
                                    <a:pt x="358" y="97"/>
                                    <a:pt x="358" y="98"/>
                                    <a:pt x="359" y="100"/>
                                  </a:cubicBezTo>
                                  <a:cubicBezTo>
                                    <a:pt x="361" y="99"/>
                                    <a:pt x="362" y="98"/>
                                    <a:pt x="364" y="98"/>
                                  </a:cubicBezTo>
                                  <a:cubicBezTo>
                                    <a:pt x="364" y="97"/>
                                    <a:pt x="364" y="96"/>
                                    <a:pt x="364" y="96"/>
                                  </a:cubicBezTo>
                                  <a:cubicBezTo>
                                    <a:pt x="364" y="88"/>
                                    <a:pt x="370" y="82"/>
                                    <a:pt x="378" y="82"/>
                                  </a:cubicBezTo>
                                  <a:cubicBezTo>
                                    <a:pt x="385" y="82"/>
                                    <a:pt x="391" y="88"/>
                                    <a:pt x="391" y="96"/>
                                  </a:cubicBezTo>
                                  <a:close/>
                                  <a:moveTo>
                                    <a:pt x="384" y="96"/>
                                  </a:moveTo>
                                  <a:cubicBezTo>
                                    <a:pt x="384" y="96"/>
                                    <a:pt x="384" y="96"/>
                                    <a:pt x="384" y="96"/>
                                  </a:cubicBezTo>
                                  <a:cubicBezTo>
                                    <a:pt x="386" y="97"/>
                                    <a:pt x="388" y="97"/>
                                    <a:pt x="390" y="97"/>
                                  </a:cubicBezTo>
                                  <a:cubicBezTo>
                                    <a:pt x="390" y="97"/>
                                    <a:pt x="390" y="96"/>
                                    <a:pt x="390" y="96"/>
                                  </a:cubicBezTo>
                                  <a:cubicBezTo>
                                    <a:pt x="390" y="89"/>
                                    <a:pt x="384" y="84"/>
                                    <a:pt x="378" y="84"/>
                                  </a:cubicBezTo>
                                  <a:cubicBezTo>
                                    <a:pt x="371" y="84"/>
                                    <a:pt x="366" y="89"/>
                                    <a:pt x="366" y="96"/>
                                  </a:cubicBezTo>
                                  <a:cubicBezTo>
                                    <a:pt x="366" y="96"/>
                                    <a:pt x="366" y="97"/>
                                    <a:pt x="366" y="97"/>
                                  </a:cubicBezTo>
                                  <a:cubicBezTo>
                                    <a:pt x="368" y="97"/>
                                    <a:pt x="369" y="97"/>
                                    <a:pt x="371" y="96"/>
                                  </a:cubicBezTo>
                                  <a:cubicBezTo>
                                    <a:pt x="371" y="96"/>
                                    <a:pt x="371" y="96"/>
                                    <a:pt x="371" y="96"/>
                                  </a:cubicBezTo>
                                  <a:cubicBezTo>
                                    <a:pt x="371" y="92"/>
                                    <a:pt x="374" y="89"/>
                                    <a:pt x="378" y="89"/>
                                  </a:cubicBezTo>
                                  <a:cubicBezTo>
                                    <a:pt x="381" y="89"/>
                                    <a:pt x="384" y="92"/>
                                    <a:pt x="384" y="96"/>
                                  </a:cubicBezTo>
                                  <a:close/>
                                  <a:moveTo>
                                    <a:pt x="378" y="91"/>
                                  </a:moveTo>
                                  <a:cubicBezTo>
                                    <a:pt x="375" y="91"/>
                                    <a:pt x="373" y="93"/>
                                    <a:pt x="373" y="96"/>
                                  </a:cubicBezTo>
                                  <a:cubicBezTo>
                                    <a:pt x="373" y="96"/>
                                    <a:pt x="373" y="96"/>
                                    <a:pt x="373" y="96"/>
                                  </a:cubicBezTo>
                                  <a:cubicBezTo>
                                    <a:pt x="374" y="96"/>
                                    <a:pt x="376" y="96"/>
                                    <a:pt x="378" y="96"/>
                                  </a:cubicBezTo>
                                  <a:cubicBezTo>
                                    <a:pt x="379" y="96"/>
                                    <a:pt x="381" y="96"/>
                                    <a:pt x="383" y="96"/>
                                  </a:cubicBezTo>
                                  <a:cubicBezTo>
                                    <a:pt x="383" y="96"/>
                                    <a:pt x="383" y="96"/>
                                    <a:pt x="383" y="96"/>
                                  </a:cubicBezTo>
                                  <a:cubicBezTo>
                                    <a:pt x="383" y="93"/>
                                    <a:pt x="381" y="91"/>
                                    <a:pt x="378" y="91"/>
                                  </a:cubicBezTo>
                                  <a:close/>
                                  <a:moveTo>
                                    <a:pt x="343" y="112"/>
                                  </a:moveTo>
                                  <a:cubicBezTo>
                                    <a:pt x="334" y="121"/>
                                    <a:pt x="328" y="133"/>
                                    <a:pt x="328" y="147"/>
                                  </a:cubicBezTo>
                                  <a:cubicBezTo>
                                    <a:pt x="328" y="148"/>
                                    <a:pt x="328" y="148"/>
                                    <a:pt x="328" y="149"/>
                                  </a:cubicBezTo>
                                  <a:cubicBezTo>
                                    <a:pt x="330" y="149"/>
                                    <a:pt x="332" y="150"/>
                                    <a:pt x="334" y="150"/>
                                  </a:cubicBezTo>
                                  <a:cubicBezTo>
                                    <a:pt x="334" y="149"/>
                                    <a:pt x="334" y="148"/>
                                    <a:pt x="334" y="147"/>
                                  </a:cubicBezTo>
                                  <a:cubicBezTo>
                                    <a:pt x="334" y="123"/>
                                    <a:pt x="354" y="104"/>
                                    <a:pt x="378" y="104"/>
                                  </a:cubicBezTo>
                                  <a:cubicBezTo>
                                    <a:pt x="402" y="104"/>
                                    <a:pt x="421" y="123"/>
                                    <a:pt x="421" y="147"/>
                                  </a:cubicBezTo>
                                  <a:cubicBezTo>
                                    <a:pt x="421" y="148"/>
                                    <a:pt x="421" y="149"/>
                                    <a:pt x="421" y="150"/>
                                  </a:cubicBezTo>
                                  <a:cubicBezTo>
                                    <a:pt x="423" y="149"/>
                                    <a:pt x="425" y="149"/>
                                    <a:pt x="427" y="148"/>
                                  </a:cubicBezTo>
                                  <a:cubicBezTo>
                                    <a:pt x="427" y="148"/>
                                    <a:pt x="427" y="148"/>
                                    <a:pt x="427" y="147"/>
                                  </a:cubicBezTo>
                                  <a:cubicBezTo>
                                    <a:pt x="427" y="133"/>
                                    <a:pt x="422" y="121"/>
                                    <a:pt x="413" y="112"/>
                                  </a:cubicBezTo>
                                  <a:cubicBezTo>
                                    <a:pt x="404" y="103"/>
                                    <a:pt x="391" y="98"/>
                                    <a:pt x="378" y="98"/>
                                  </a:cubicBezTo>
                                  <a:cubicBezTo>
                                    <a:pt x="364" y="98"/>
                                    <a:pt x="352" y="103"/>
                                    <a:pt x="343" y="112"/>
                                  </a:cubicBezTo>
                                  <a:close/>
                                  <a:moveTo>
                                    <a:pt x="527" y="96"/>
                                  </a:moveTo>
                                  <a:cubicBezTo>
                                    <a:pt x="527" y="99"/>
                                    <a:pt x="527" y="101"/>
                                    <a:pt x="526" y="104"/>
                                  </a:cubicBezTo>
                                  <a:cubicBezTo>
                                    <a:pt x="527" y="105"/>
                                    <a:pt x="528" y="105"/>
                                    <a:pt x="529" y="106"/>
                                  </a:cubicBezTo>
                                  <a:cubicBezTo>
                                    <a:pt x="530" y="106"/>
                                    <a:pt x="531" y="105"/>
                                    <a:pt x="532" y="104"/>
                                  </a:cubicBezTo>
                                  <a:cubicBezTo>
                                    <a:pt x="532" y="102"/>
                                    <a:pt x="533" y="99"/>
                                    <a:pt x="533" y="96"/>
                                  </a:cubicBezTo>
                                  <a:cubicBezTo>
                                    <a:pt x="533" y="86"/>
                                    <a:pt x="529" y="78"/>
                                    <a:pt x="523" y="72"/>
                                  </a:cubicBezTo>
                                  <a:cubicBezTo>
                                    <a:pt x="517" y="65"/>
                                    <a:pt x="508" y="62"/>
                                    <a:pt x="499" y="62"/>
                                  </a:cubicBezTo>
                                  <a:cubicBezTo>
                                    <a:pt x="489" y="62"/>
                                    <a:pt x="481" y="65"/>
                                    <a:pt x="474" y="72"/>
                                  </a:cubicBezTo>
                                  <a:cubicBezTo>
                                    <a:pt x="468" y="78"/>
                                    <a:pt x="464" y="86"/>
                                    <a:pt x="464" y="96"/>
                                  </a:cubicBezTo>
                                  <a:cubicBezTo>
                                    <a:pt x="464" y="99"/>
                                    <a:pt x="465" y="101"/>
                                    <a:pt x="465" y="104"/>
                                  </a:cubicBezTo>
                                  <a:cubicBezTo>
                                    <a:pt x="466" y="105"/>
                                    <a:pt x="467" y="105"/>
                                    <a:pt x="468" y="106"/>
                                  </a:cubicBezTo>
                                  <a:cubicBezTo>
                                    <a:pt x="469" y="105"/>
                                    <a:pt x="470" y="105"/>
                                    <a:pt x="471" y="104"/>
                                  </a:cubicBezTo>
                                  <a:cubicBezTo>
                                    <a:pt x="470" y="101"/>
                                    <a:pt x="470" y="99"/>
                                    <a:pt x="470" y="96"/>
                                  </a:cubicBezTo>
                                  <a:cubicBezTo>
                                    <a:pt x="470" y="80"/>
                                    <a:pt x="483" y="67"/>
                                    <a:pt x="499" y="67"/>
                                  </a:cubicBezTo>
                                  <a:cubicBezTo>
                                    <a:pt x="515" y="67"/>
                                    <a:pt x="527" y="80"/>
                                    <a:pt x="527" y="96"/>
                                  </a:cubicBezTo>
                                  <a:close/>
                                  <a:moveTo>
                                    <a:pt x="520" y="96"/>
                                  </a:moveTo>
                                  <a:cubicBezTo>
                                    <a:pt x="520" y="97"/>
                                    <a:pt x="520" y="99"/>
                                    <a:pt x="519" y="100"/>
                                  </a:cubicBezTo>
                                  <a:cubicBezTo>
                                    <a:pt x="521" y="101"/>
                                    <a:pt x="523" y="102"/>
                                    <a:pt x="525" y="103"/>
                                  </a:cubicBezTo>
                                  <a:cubicBezTo>
                                    <a:pt x="525" y="101"/>
                                    <a:pt x="526" y="98"/>
                                    <a:pt x="526" y="96"/>
                                  </a:cubicBezTo>
                                  <a:cubicBezTo>
                                    <a:pt x="526" y="88"/>
                                    <a:pt x="523" y="81"/>
                                    <a:pt x="518" y="77"/>
                                  </a:cubicBezTo>
                                  <a:cubicBezTo>
                                    <a:pt x="513" y="72"/>
                                    <a:pt x="506" y="69"/>
                                    <a:pt x="499" y="69"/>
                                  </a:cubicBezTo>
                                  <a:cubicBezTo>
                                    <a:pt x="491" y="69"/>
                                    <a:pt x="484" y="72"/>
                                    <a:pt x="479" y="77"/>
                                  </a:cubicBezTo>
                                  <a:cubicBezTo>
                                    <a:pt x="474" y="81"/>
                                    <a:pt x="471" y="88"/>
                                    <a:pt x="471" y="96"/>
                                  </a:cubicBezTo>
                                  <a:cubicBezTo>
                                    <a:pt x="471" y="98"/>
                                    <a:pt x="472" y="101"/>
                                    <a:pt x="472" y="103"/>
                                  </a:cubicBezTo>
                                  <a:cubicBezTo>
                                    <a:pt x="474" y="102"/>
                                    <a:pt x="476" y="101"/>
                                    <a:pt x="478" y="100"/>
                                  </a:cubicBezTo>
                                  <a:cubicBezTo>
                                    <a:pt x="478" y="99"/>
                                    <a:pt x="478" y="97"/>
                                    <a:pt x="478" y="96"/>
                                  </a:cubicBezTo>
                                  <a:cubicBezTo>
                                    <a:pt x="478" y="84"/>
                                    <a:pt x="487" y="75"/>
                                    <a:pt x="499" y="75"/>
                                  </a:cubicBezTo>
                                  <a:cubicBezTo>
                                    <a:pt x="510" y="75"/>
                                    <a:pt x="520" y="84"/>
                                    <a:pt x="520" y="96"/>
                                  </a:cubicBezTo>
                                  <a:close/>
                                  <a:moveTo>
                                    <a:pt x="512" y="96"/>
                                  </a:moveTo>
                                  <a:cubicBezTo>
                                    <a:pt x="512" y="96"/>
                                    <a:pt x="512" y="97"/>
                                    <a:pt x="512" y="98"/>
                                  </a:cubicBezTo>
                                  <a:cubicBezTo>
                                    <a:pt x="514" y="98"/>
                                    <a:pt x="516" y="99"/>
                                    <a:pt x="518" y="100"/>
                                  </a:cubicBezTo>
                                  <a:cubicBezTo>
                                    <a:pt x="518" y="98"/>
                                    <a:pt x="518" y="97"/>
                                    <a:pt x="518" y="96"/>
                                  </a:cubicBezTo>
                                  <a:cubicBezTo>
                                    <a:pt x="518" y="90"/>
                                    <a:pt x="516" y="86"/>
                                    <a:pt x="512" y="82"/>
                                  </a:cubicBezTo>
                                  <a:cubicBezTo>
                                    <a:pt x="509" y="78"/>
                                    <a:pt x="504" y="76"/>
                                    <a:pt x="499" y="76"/>
                                  </a:cubicBezTo>
                                  <a:cubicBezTo>
                                    <a:pt x="493" y="76"/>
                                    <a:pt x="488" y="78"/>
                                    <a:pt x="485" y="82"/>
                                  </a:cubicBezTo>
                                  <a:cubicBezTo>
                                    <a:pt x="481" y="86"/>
                                    <a:pt x="479" y="90"/>
                                    <a:pt x="479" y="96"/>
                                  </a:cubicBezTo>
                                  <a:cubicBezTo>
                                    <a:pt x="479" y="97"/>
                                    <a:pt x="479" y="98"/>
                                    <a:pt x="480" y="100"/>
                                  </a:cubicBezTo>
                                  <a:cubicBezTo>
                                    <a:pt x="481" y="99"/>
                                    <a:pt x="483" y="98"/>
                                    <a:pt x="485" y="98"/>
                                  </a:cubicBezTo>
                                  <a:cubicBezTo>
                                    <a:pt x="485" y="97"/>
                                    <a:pt x="485" y="96"/>
                                    <a:pt x="485" y="96"/>
                                  </a:cubicBezTo>
                                  <a:cubicBezTo>
                                    <a:pt x="485" y="88"/>
                                    <a:pt x="491" y="82"/>
                                    <a:pt x="499" y="82"/>
                                  </a:cubicBezTo>
                                  <a:cubicBezTo>
                                    <a:pt x="506" y="82"/>
                                    <a:pt x="512" y="88"/>
                                    <a:pt x="512" y="96"/>
                                  </a:cubicBezTo>
                                  <a:close/>
                                  <a:moveTo>
                                    <a:pt x="505" y="96"/>
                                  </a:moveTo>
                                  <a:cubicBezTo>
                                    <a:pt x="505" y="96"/>
                                    <a:pt x="505" y="96"/>
                                    <a:pt x="505" y="96"/>
                                  </a:cubicBezTo>
                                  <a:cubicBezTo>
                                    <a:pt x="507" y="97"/>
                                    <a:pt x="509" y="97"/>
                                    <a:pt x="510" y="97"/>
                                  </a:cubicBezTo>
                                  <a:cubicBezTo>
                                    <a:pt x="511" y="97"/>
                                    <a:pt x="511" y="96"/>
                                    <a:pt x="511" y="96"/>
                                  </a:cubicBezTo>
                                  <a:cubicBezTo>
                                    <a:pt x="511" y="89"/>
                                    <a:pt x="505" y="84"/>
                                    <a:pt x="499" y="84"/>
                                  </a:cubicBezTo>
                                  <a:cubicBezTo>
                                    <a:pt x="492" y="84"/>
                                    <a:pt x="487" y="89"/>
                                    <a:pt x="487" y="96"/>
                                  </a:cubicBezTo>
                                  <a:cubicBezTo>
                                    <a:pt x="487" y="96"/>
                                    <a:pt x="487" y="97"/>
                                    <a:pt x="487" y="97"/>
                                  </a:cubicBezTo>
                                  <a:cubicBezTo>
                                    <a:pt x="489" y="97"/>
                                    <a:pt x="490" y="97"/>
                                    <a:pt x="492" y="96"/>
                                  </a:cubicBezTo>
                                  <a:cubicBezTo>
                                    <a:pt x="492" y="96"/>
                                    <a:pt x="492" y="96"/>
                                    <a:pt x="492" y="96"/>
                                  </a:cubicBezTo>
                                  <a:cubicBezTo>
                                    <a:pt x="492" y="92"/>
                                    <a:pt x="495" y="89"/>
                                    <a:pt x="499" y="89"/>
                                  </a:cubicBezTo>
                                  <a:cubicBezTo>
                                    <a:pt x="502" y="89"/>
                                    <a:pt x="505" y="92"/>
                                    <a:pt x="505" y="96"/>
                                  </a:cubicBezTo>
                                  <a:close/>
                                  <a:moveTo>
                                    <a:pt x="499" y="91"/>
                                  </a:moveTo>
                                  <a:cubicBezTo>
                                    <a:pt x="496" y="91"/>
                                    <a:pt x="494" y="93"/>
                                    <a:pt x="494" y="96"/>
                                  </a:cubicBezTo>
                                  <a:cubicBezTo>
                                    <a:pt x="494" y="96"/>
                                    <a:pt x="494" y="96"/>
                                    <a:pt x="494" y="96"/>
                                  </a:cubicBezTo>
                                  <a:cubicBezTo>
                                    <a:pt x="495" y="96"/>
                                    <a:pt x="497" y="96"/>
                                    <a:pt x="499" y="96"/>
                                  </a:cubicBezTo>
                                  <a:cubicBezTo>
                                    <a:pt x="500" y="96"/>
                                    <a:pt x="502" y="96"/>
                                    <a:pt x="504" y="96"/>
                                  </a:cubicBezTo>
                                  <a:cubicBezTo>
                                    <a:pt x="504" y="96"/>
                                    <a:pt x="504" y="96"/>
                                    <a:pt x="504" y="96"/>
                                  </a:cubicBezTo>
                                  <a:cubicBezTo>
                                    <a:pt x="504" y="93"/>
                                    <a:pt x="501" y="91"/>
                                    <a:pt x="499" y="91"/>
                                  </a:cubicBezTo>
                                  <a:close/>
                                  <a:moveTo>
                                    <a:pt x="464" y="112"/>
                                  </a:moveTo>
                                  <a:cubicBezTo>
                                    <a:pt x="455" y="121"/>
                                    <a:pt x="449" y="133"/>
                                    <a:pt x="449" y="147"/>
                                  </a:cubicBezTo>
                                  <a:cubicBezTo>
                                    <a:pt x="449" y="148"/>
                                    <a:pt x="449" y="148"/>
                                    <a:pt x="449" y="149"/>
                                  </a:cubicBezTo>
                                  <a:cubicBezTo>
                                    <a:pt x="451" y="149"/>
                                    <a:pt x="453" y="150"/>
                                    <a:pt x="455" y="150"/>
                                  </a:cubicBezTo>
                                  <a:cubicBezTo>
                                    <a:pt x="455" y="149"/>
                                    <a:pt x="455" y="148"/>
                                    <a:pt x="455" y="147"/>
                                  </a:cubicBezTo>
                                  <a:cubicBezTo>
                                    <a:pt x="455" y="123"/>
                                    <a:pt x="475" y="104"/>
                                    <a:pt x="499" y="104"/>
                                  </a:cubicBezTo>
                                  <a:cubicBezTo>
                                    <a:pt x="523" y="104"/>
                                    <a:pt x="542" y="123"/>
                                    <a:pt x="542" y="147"/>
                                  </a:cubicBezTo>
                                  <a:cubicBezTo>
                                    <a:pt x="542" y="148"/>
                                    <a:pt x="542" y="149"/>
                                    <a:pt x="542" y="151"/>
                                  </a:cubicBezTo>
                                  <a:cubicBezTo>
                                    <a:pt x="544" y="150"/>
                                    <a:pt x="546" y="149"/>
                                    <a:pt x="548" y="149"/>
                                  </a:cubicBezTo>
                                  <a:cubicBezTo>
                                    <a:pt x="548" y="148"/>
                                    <a:pt x="548" y="148"/>
                                    <a:pt x="548" y="147"/>
                                  </a:cubicBezTo>
                                  <a:cubicBezTo>
                                    <a:pt x="548" y="133"/>
                                    <a:pt x="543" y="121"/>
                                    <a:pt x="534" y="112"/>
                                  </a:cubicBezTo>
                                  <a:cubicBezTo>
                                    <a:pt x="525" y="103"/>
                                    <a:pt x="512" y="98"/>
                                    <a:pt x="499" y="98"/>
                                  </a:cubicBezTo>
                                  <a:cubicBezTo>
                                    <a:pt x="485" y="98"/>
                                    <a:pt x="473" y="103"/>
                                    <a:pt x="464" y="112"/>
                                  </a:cubicBezTo>
                                  <a:close/>
                                  <a:moveTo>
                                    <a:pt x="650" y="96"/>
                                  </a:moveTo>
                                  <a:cubicBezTo>
                                    <a:pt x="650" y="99"/>
                                    <a:pt x="649" y="101"/>
                                    <a:pt x="648" y="104"/>
                                  </a:cubicBezTo>
                                  <a:cubicBezTo>
                                    <a:pt x="649" y="105"/>
                                    <a:pt x="650" y="105"/>
                                    <a:pt x="651" y="106"/>
                                  </a:cubicBezTo>
                                  <a:cubicBezTo>
                                    <a:pt x="652" y="105"/>
                                    <a:pt x="653" y="104"/>
                                    <a:pt x="654" y="103"/>
                                  </a:cubicBezTo>
                                  <a:cubicBezTo>
                                    <a:pt x="655" y="101"/>
                                    <a:pt x="655" y="98"/>
                                    <a:pt x="655" y="96"/>
                                  </a:cubicBezTo>
                                  <a:cubicBezTo>
                                    <a:pt x="655" y="86"/>
                                    <a:pt x="651" y="78"/>
                                    <a:pt x="645" y="72"/>
                                  </a:cubicBezTo>
                                  <a:cubicBezTo>
                                    <a:pt x="639" y="65"/>
                                    <a:pt x="630" y="62"/>
                                    <a:pt x="621" y="62"/>
                                  </a:cubicBezTo>
                                  <a:cubicBezTo>
                                    <a:pt x="611" y="62"/>
                                    <a:pt x="603" y="65"/>
                                    <a:pt x="597" y="72"/>
                                  </a:cubicBezTo>
                                  <a:cubicBezTo>
                                    <a:pt x="590" y="78"/>
                                    <a:pt x="587" y="86"/>
                                    <a:pt x="587" y="96"/>
                                  </a:cubicBezTo>
                                  <a:cubicBezTo>
                                    <a:pt x="587" y="99"/>
                                    <a:pt x="587" y="101"/>
                                    <a:pt x="588" y="104"/>
                                  </a:cubicBezTo>
                                  <a:cubicBezTo>
                                    <a:pt x="589" y="105"/>
                                    <a:pt x="589" y="105"/>
                                    <a:pt x="590" y="106"/>
                                  </a:cubicBezTo>
                                  <a:cubicBezTo>
                                    <a:pt x="591" y="105"/>
                                    <a:pt x="592" y="105"/>
                                    <a:pt x="593" y="104"/>
                                  </a:cubicBezTo>
                                  <a:cubicBezTo>
                                    <a:pt x="592" y="101"/>
                                    <a:pt x="592" y="99"/>
                                    <a:pt x="592" y="96"/>
                                  </a:cubicBezTo>
                                  <a:cubicBezTo>
                                    <a:pt x="592" y="80"/>
                                    <a:pt x="605" y="67"/>
                                    <a:pt x="621" y="67"/>
                                  </a:cubicBezTo>
                                  <a:cubicBezTo>
                                    <a:pt x="637" y="67"/>
                                    <a:pt x="650" y="80"/>
                                    <a:pt x="650" y="96"/>
                                  </a:cubicBezTo>
                                  <a:close/>
                                  <a:moveTo>
                                    <a:pt x="642" y="96"/>
                                  </a:moveTo>
                                  <a:cubicBezTo>
                                    <a:pt x="642" y="97"/>
                                    <a:pt x="642" y="99"/>
                                    <a:pt x="641" y="100"/>
                                  </a:cubicBezTo>
                                  <a:cubicBezTo>
                                    <a:pt x="643" y="101"/>
                                    <a:pt x="645" y="102"/>
                                    <a:pt x="647" y="103"/>
                                  </a:cubicBezTo>
                                  <a:cubicBezTo>
                                    <a:pt x="648" y="101"/>
                                    <a:pt x="648" y="98"/>
                                    <a:pt x="648" y="96"/>
                                  </a:cubicBezTo>
                                  <a:cubicBezTo>
                                    <a:pt x="648" y="88"/>
                                    <a:pt x="645" y="81"/>
                                    <a:pt x="640" y="77"/>
                                  </a:cubicBezTo>
                                  <a:cubicBezTo>
                                    <a:pt x="635" y="72"/>
                                    <a:pt x="628" y="69"/>
                                    <a:pt x="621" y="69"/>
                                  </a:cubicBezTo>
                                  <a:cubicBezTo>
                                    <a:pt x="613" y="69"/>
                                    <a:pt x="607" y="72"/>
                                    <a:pt x="602" y="77"/>
                                  </a:cubicBezTo>
                                  <a:cubicBezTo>
                                    <a:pt x="597" y="81"/>
                                    <a:pt x="594" y="88"/>
                                    <a:pt x="594" y="96"/>
                                  </a:cubicBezTo>
                                  <a:cubicBezTo>
                                    <a:pt x="594" y="98"/>
                                    <a:pt x="594" y="101"/>
                                    <a:pt x="595" y="103"/>
                                  </a:cubicBezTo>
                                  <a:cubicBezTo>
                                    <a:pt x="596" y="102"/>
                                    <a:pt x="598" y="101"/>
                                    <a:pt x="600" y="100"/>
                                  </a:cubicBezTo>
                                  <a:cubicBezTo>
                                    <a:pt x="600" y="99"/>
                                    <a:pt x="600" y="97"/>
                                    <a:pt x="600" y="96"/>
                                  </a:cubicBezTo>
                                  <a:cubicBezTo>
                                    <a:pt x="600" y="84"/>
                                    <a:pt x="609" y="75"/>
                                    <a:pt x="621" y="75"/>
                                  </a:cubicBezTo>
                                  <a:cubicBezTo>
                                    <a:pt x="632" y="75"/>
                                    <a:pt x="642" y="84"/>
                                    <a:pt x="642" y="96"/>
                                  </a:cubicBezTo>
                                  <a:close/>
                                  <a:moveTo>
                                    <a:pt x="634" y="96"/>
                                  </a:moveTo>
                                  <a:cubicBezTo>
                                    <a:pt x="634" y="96"/>
                                    <a:pt x="634" y="97"/>
                                    <a:pt x="634" y="98"/>
                                  </a:cubicBezTo>
                                  <a:cubicBezTo>
                                    <a:pt x="636" y="98"/>
                                    <a:pt x="638" y="99"/>
                                    <a:pt x="640" y="100"/>
                                  </a:cubicBezTo>
                                  <a:cubicBezTo>
                                    <a:pt x="640" y="98"/>
                                    <a:pt x="640" y="97"/>
                                    <a:pt x="640" y="96"/>
                                  </a:cubicBezTo>
                                  <a:cubicBezTo>
                                    <a:pt x="640" y="90"/>
                                    <a:pt x="638" y="86"/>
                                    <a:pt x="635" y="82"/>
                                  </a:cubicBezTo>
                                  <a:cubicBezTo>
                                    <a:pt x="631" y="78"/>
                                    <a:pt x="626" y="76"/>
                                    <a:pt x="621" y="76"/>
                                  </a:cubicBezTo>
                                  <a:cubicBezTo>
                                    <a:pt x="615" y="76"/>
                                    <a:pt x="611" y="78"/>
                                    <a:pt x="607" y="82"/>
                                  </a:cubicBezTo>
                                  <a:cubicBezTo>
                                    <a:pt x="603" y="86"/>
                                    <a:pt x="601" y="90"/>
                                    <a:pt x="601" y="96"/>
                                  </a:cubicBezTo>
                                  <a:cubicBezTo>
                                    <a:pt x="601" y="97"/>
                                    <a:pt x="601" y="98"/>
                                    <a:pt x="602" y="100"/>
                                  </a:cubicBezTo>
                                  <a:cubicBezTo>
                                    <a:pt x="604" y="99"/>
                                    <a:pt x="605" y="98"/>
                                    <a:pt x="607" y="98"/>
                                  </a:cubicBezTo>
                                  <a:cubicBezTo>
                                    <a:pt x="607" y="97"/>
                                    <a:pt x="607" y="96"/>
                                    <a:pt x="607" y="96"/>
                                  </a:cubicBezTo>
                                  <a:cubicBezTo>
                                    <a:pt x="607" y="88"/>
                                    <a:pt x="613" y="82"/>
                                    <a:pt x="621" y="82"/>
                                  </a:cubicBezTo>
                                  <a:cubicBezTo>
                                    <a:pt x="628" y="82"/>
                                    <a:pt x="634" y="88"/>
                                    <a:pt x="634" y="96"/>
                                  </a:cubicBezTo>
                                  <a:close/>
                                  <a:moveTo>
                                    <a:pt x="628" y="96"/>
                                  </a:moveTo>
                                  <a:cubicBezTo>
                                    <a:pt x="628" y="96"/>
                                    <a:pt x="627" y="96"/>
                                    <a:pt x="627" y="96"/>
                                  </a:cubicBezTo>
                                  <a:cubicBezTo>
                                    <a:pt x="629" y="97"/>
                                    <a:pt x="631" y="97"/>
                                    <a:pt x="633" y="97"/>
                                  </a:cubicBezTo>
                                  <a:cubicBezTo>
                                    <a:pt x="633" y="97"/>
                                    <a:pt x="633" y="96"/>
                                    <a:pt x="633" y="96"/>
                                  </a:cubicBezTo>
                                  <a:cubicBezTo>
                                    <a:pt x="633" y="89"/>
                                    <a:pt x="627" y="84"/>
                                    <a:pt x="621" y="84"/>
                                  </a:cubicBezTo>
                                  <a:cubicBezTo>
                                    <a:pt x="614" y="84"/>
                                    <a:pt x="609" y="89"/>
                                    <a:pt x="609" y="96"/>
                                  </a:cubicBezTo>
                                  <a:cubicBezTo>
                                    <a:pt x="609" y="96"/>
                                    <a:pt x="609" y="97"/>
                                    <a:pt x="609" y="97"/>
                                  </a:cubicBezTo>
                                  <a:cubicBezTo>
                                    <a:pt x="611" y="97"/>
                                    <a:pt x="612" y="97"/>
                                    <a:pt x="614" y="96"/>
                                  </a:cubicBezTo>
                                  <a:cubicBezTo>
                                    <a:pt x="614" y="96"/>
                                    <a:pt x="614" y="96"/>
                                    <a:pt x="614" y="96"/>
                                  </a:cubicBezTo>
                                  <a:cubicBezTo>
                                    <a:pt x="614" y="92"/>
                                    <a:pt x="617" y="89"/>
                                    <a:pt x="621" y="89"/>
                                  </a:cubicBezTo>
                                  <a:cubicBezTo>
                                    <a:pt x="625" y="89"/>
                                    <a:pt x="628" y="92"/>
                                    <a:pt x="628" y="96"/>
                                  </a:cubicBezTo>
                                  <a:close/>
                                  <a:moveTo>
                                    <a:pt x="621" y="91"/>
                                  </a:moveTo>
                                  <a:cubicBezTo>
                                    <a:pt x="618" y="91"/>
                                    <a:pt x="616" y="93"/>
                                    <a:pt x="616" y="96"/>
                                  </a:cubicBezTo>
                                  <a:cubicBezTo>
                                    <a:pt x="616" y="96"/>
                                    <a:pt x="616" y="96"/>
                                    <a:pt x="616" y="96"/>
                                  </a:cubicBezTo>
                                  <a:cubicBezTo>
                                    <a:pt x="617" y="96"/>
                                    <a:pt x="619" y="96"/>
                                    <a:pt x="621" y="96"/>
                                  </a:cubicBezTo>
                                  <a:cubicBezTo>
                                    <a:pt x="623" y="96"/>
                                    <a:pt x="624" y="96"/>
                                    <a:pt x="626" y="96"/>
                                  </a:cubicBezTo>
                                  <a:cubicBezTo>
                                    <a:pt x="626" y="96"/>
                                    <a:pt x="626" y="96"/>
                                    <a:pt x="626" y="96"/>
                                  </a:cubicBezTo>
                                  <a:cubicBezTo>
                                    <a:pt x="626" y="93"/>
                                    <a:pt x="624" y="91"/>
                                    <a:pt x="621" y="91"/>
                                  </a:cubicBezTo>
                                  <a:close/>
                                  <a:moveTo>
                                    <a:pt x="586" y="112"/>
                                  </a:moveTo>
                                  <a:cubicBezTo>
                                    <a:pt x="577" y="121"/>
                                    <a:pt x="571" y="133"/>
                                    <a:pt x="571" y="147"/>
                                  </a:cubicBezTo>
                                  <a:cubicBezTo>
                                    <a:pt x="571" y="148"/>
                                    <a:pt x="571" y="148"/>
                                    <a:pt x="571" y="149"/>
                                  </a:cubicBezTo>
                                  <a:cubicBezTo>
                                    <a:pt x="573" y="149"/>
                                    <a:pt x="575" y="150"/>
                                    <a:pt x="577" y="150"/>
                                  </a:cubicBezTo>
                                  <a:cubicBezTo>
                                    <a:pt x="577" y="149"/>
                                    <a:pt x="577" y="148"/>
                                    <a:pt x="577" y="147"/>
                                  </a:cubicBezTo>
                                  <a:cubicBezTo>
                                    <a:pt x="577" y="123"/>
                                    <a:pt x="597" y="104"/>
                                    <a:pt x="621" y="104"/>
                                  </a:cubicBezTo>
                                  <a:cubicBezTo>
                                    <a:pt x="645" y="104"/>
                                    <a:pt x="664" y="123"/>
                                    <a:pt x="664" y="147"/>
                                  </a:cubicBezTo>
                                  <a:cubicBezTo>
                                    <a:pt x="664" y="148"/>
                                    <a:pt x="664" y="149"/>
                                    <a:pt x="664" y="150"/>
                                  </a:cubicBezTo>
                                  <a:cubicBezTo>
                                    <a:pt x="666" y="149"/>
                                    <a:pt x="668" y="149"/>
                                    <a:pt x="670" y="148"/>
                                  </a:cubicBezTo>
                                  <a:cubicBezTo>
                                    <a:pt x="670" y="148"/>
                                    <a:pt x="670" y="148"/>
                                    <a:pt x="670" y="147"/>
                                  </a:cubicBezTo>
                                  <a:cubicBezTo>
                                    <a:pt x="670" y="133"/>
                                    <a:pt x="665" y="121"/>
                                    <a:pt x="656" y="112"/>
                                  </a:cubicBezTo>
                                  <a:cubicBezTo>
                                    <a:pt x="647" y="103"/>
                                    <a:pt x="635" y="98"/>
                                    <a:pt x="621" y="98"/>
                                  </a:cubicBezTo>
                                  <a:cubicBezTo>
                                    <a:pt x="607" y="98"/>
                                    <a:pt x="595" y="103"/>
                                    <a:pt x="586" y="112"/>
                                  </a:cubicBezTo>
                                  <a:close/>
                                  <a:moveTo>
                                    <a:pt x="657" y="147"/>
                                  </a:moveTo>
                                  <a:cubicBezTo>
                                    <a:pt x="657" y="149"/>
                                    <a:pt x="656" y="152"/>
                                    <a:pt x="656" y="154"/>
                                  </a:cubicBezTo>
                                  <a:cubicBezTo>
                                    <a:pt x="658" y="153"/>
                                    <a:pt x="660" y="152"/>
                                    <a:pt x="663" y="151"/>
                                  </a:cubicBezTo>
                                  <a:cubicBezTo>
                                    <a:pt x="663" y="150"/>
                                    <a:pt x="663" y="148"/>
                                    <a:pt x="663" y="147"/>
                                  </a:cubicBezTo>
                                  <a:cubicBezTo>
                                    <a:pt x="663" y="136"/>
                                    <a:pt x="658" y="125"/>
                                    <a:pt x="650" y="117"/>
                                  </a:cubicBezTo>
                                  <a:cubicBezTo>
                                    <a:pt x="643" y="110"/>
                                    <a:pt x="632" y="105"/>
                                    <a:pt x="621" y="105"/>
                                  </a:cubicBezTo>
                                  <a:cubicBezTo>
                                    <a:pt x="609" y="105"/>
                                    <a:pt x="599" y="110"/>
                                    <a:pt x="591" y="117"/>
                                  </a:cubicBezTo>
                                  <a:cubicBezTo>
                                    <a:pt x="584" y="125"/>
                                    <a:pt x="579" y="136"/>
                                    <a:pt x="579" y="147"/>
                                  </a:cubicBezTo>
                                  <a:cubicBezTo>
                                    <a:pt x="579" y="148"/>
                                    <a:pt x="579" y="150"/>
                                    <a:pt x="579" y="151"/>
                                  </a:cubicBezTo>
                                  <a:cubicBezTo>
                                    <a:pt x="581" y="152"/>
                                    <a:pt x="584" y="153"/>
                                    <a:pt x="586" y="154"/>
                                  </a:cubicBezTo>
                                  <a:cubicBezTo>
                                    <a:pt x="585" y="152"/>
                                    <a:pt x="585" y="150"/>
                                    <a:pt x="585" y="147"/>
                                  </a:cubicBezTo>
                                  <a:cubicBezTo>
                                    <a:pt x="585" y="127"/>
                                    <a:pt x="601" y="111"/>
                                    <a:pt x="621" y="111"/>
                                  </a:cubicBezTo>
                                  <a:cubicBezTo>
                                    <a:pt x="641" y="111"/>
                                    <a:pt x="657" y="127"/>
                                    <a:pt x="657" y="147"/>
                                  </a:cubicBezTo>
                                  <a:close/>
                                  <a:moveTo>
                                    <a:pt x="664" y="199"/>
                                  </a:moveTo>
                                  <a:cubicBezTo>
                                    <a:pt x="664" y="200"/>
                                    <a:pt x="664" y="200"/>
                                    <a:pt x="664" y="201"/>
                                  </a:cubicBezTo>
                                  <a:cubicBezTo>
                                    <a:pt x="666" y="201"/>
                                    <a:pt x="668" y="200"/>
                                    <a:pt x="670" y="200"/>
                                  </a:cubicBezTo>
                                  <a:cubicBezTo>
                                    <a:pt x="670" y="199"/>
                                    <a:pt x="670" y="199"/>
                                    <a:pt x="670" y="199"/>
                                  </a:cubicBezTo>
                                  <a:cubicBezTo>
                                    <a:pt x="670" y="185"/>
                                    <a:pt x="665" y="172"/>
                                    <a:pt x="656" y="163"/>
                                  </a:cubicBezTo>
                                  <a:cubicBezTo>
                                    <a:pt x="647" y="154"/>
                                    <a:pt x="635" y="149"/>
                                    <a:pt x="621" y="149"/>
                                  </a:cubicBezTo>
                                  <a:cubicBezTo>
                                    <a:pt x="607" y="149"/>
                                    <a:pt x="595" y="154"/>
                                    <a:pt x="586" y="163"/>
                                  </a:cubicBezTo>
                                  <a:cubicBezTo>
                                    <a:pt x="577" y="172"/>
                                    <a:pt x="571" y="185"/>
                                    <a:pt x="571" y="199"/>
                                  </a:cubicBezTo>
                                  <a:cubicBezTo>
                                    <a:pt x="571" y="199"/>
                                    <a:pt x="571" y="199"/>
                                    <a:pt x="571" y="200"/>
                                  </a:cubicBezTo>
                                  <a:cubicBezTo>
                                    <a:pt x="573" y="200"/>
                                    <a:pt x="575" y="201"/>
                                    <a:pt x="577" y="202"/>
                                  </a:cubicBezTo>
                                  <a:cubicBezTo>
                                    <a:pt x="577" y="201"/>
                                    <a:pt x="577" y="200"/>
                                    <a:pt x="577" y="199"/>
                                  </a:cubicBezTo>
                                  <a:cubicBezTo>
                                    <a:pt x="577" y="175"/>
                                    <a:pt x="597" y="155"/>
                                    <a:pt x="621" y="155"/>
                                  </a:cubicBezTo>
                                  <a:cubicBezTo>
                                    <a:pt x="645" y="155"/>
                                    <a:pt x="664" y="175"/>
                                    <a:pt x="664" y="199"/>
                                  </a:cubicBezTo>
                                  <a:close/>
                                  <a:moveTo>
                                    <a:pt x="657" y="199"/>
                                  </a:moveTo>
                                  <a:cubicBezTo>
                                    <a:pt x="657" y="201"/>
                                    <a:pt x="656" y="203"/>
                                    <a:pt x="656" y="205"/>
                                  </a:cubicBezTo>
                                  <a:cubicBezTo>
                                    <a:pt x="658" y="204"/>
                                    <a:pt x="660" y="203"/>
                                    <a:pt x="663" y="202"/>
                                  </a:cubicBezTo>
                                  <a:cubicBezTo>
                                    <a:pt x="663" y="201"/>
                                    <a:pt x="663" y="200"/>
                                    <a:pt x="663" y="199"/>
                                  </a:cubicBezTo>
                                  <a:cubicBezTo>
                                    <a:pt x="663" y="187"/>
                                    <a:pt x="658" y="176"/>
                                    <a:pt x="650" y="169"/>
                                  </a:cubicBezTo>
                                  <a:cubicBezTo>
                                    <a:pt x="643" y="161"/>
                                    <a:pt x="632" y="157"/>
                                    <a:pt x="621" y="157"/>
                                  </a:cubicBezTo>
                                  <a:cubicBezTo>
                                    <a:pt x="609" y="157"/>
                                    <a:pt x="599" y="161"/>
                                    <a:pt x="591" y="169"/>
                                  </a:cubicBezTo>
                                  <a:cubicBezTo>
                                    <a:pt x="584" y="176"/>
                                    <a:pt x="579" y="187"/>
                                    <a:pt x="579" y="199"/>
                                  </a:cubicBezTo>
                                  <a:cubicBezTo>
                                    <a:pt x="579" y="200"/>
                                    <a:pt x="579" y="201"/>
                                    <a:pt x="579" y="202"/>
                                  </a:cubicBezTo>
                                  <a:cubicBezTo>
                                    <a:pt x="581" y="203"/>
                                    <a:pt x="584" y="204"/>
                                    <a:pt x="586" y="206"/>
                                  </a:cubicBezTo>
                                  <a:cubicBezTo>
                                    <a:pt x="585" y="203"/>
                                    <a:pt x="585" y="201"/>
                                    <a:pt x="585" y="199"/>
                                  </a:cubicBezTo>
                                  <a:cubicBezTo>
                                    <a:pt x="585" y="179"/>
                                    <a:pt x="601" y="163"/>
                                    <a:pt x="621" y="163"/>
                                  </a:cubicBezTo>
                                  <a:cubicBezTo>
                                    <a:pt x="641" y="163"/>
                                    <a:pt x="657" y="179"/>
                                    <a:pt x="657" y="199"/>
                                  </a:cubicBezTo>
                                  <a:close/>
                                  <a:moveTo>
                                    <a:pt x="664" y="250"/>
                                  </a:moveTo>
                                  <a:cubicBezTo>
                                    <a:pt x="664" y="251"/>
                                    <a:pt x="664" y="252"/>
                                    <a:pt x="664" y="253"/>
                                  </a:cubicBezTo>
                                  <a:cubicBezTo>
                                    <a:pt x="666" y="252"/>
                                    <a:pt x="668" y="252"/>
                                    <a:pt x="670" y="251"/>
                                  </a:cubicBezTo>
                                  <a:cubicBezTo>
                                    <a:pt x="670" y="251"/>
                                    <a:pt x="670" y="250"/>
                                    <a:pt x="670" y="250"/>
                                  </a:cubicBezTo>
                                  <a:cubicBezTo>
                                    <a:pt x="670" y="236"/>
                                    <a:pt x="665" y="224"/>
                                    <a:pt x="656" y="215"/>
                                  </a:cubicBezTo>
                                  <a:cubicBezTo>
                                    <a:pt x="647" y="206"/>
                                    <a:pt x="635" y="200"/>
                                    <a:pt x="621" y="200"/>
                                  </a:cubicBezTo>
                                  <a:cubicBezTo>
                                    <a:pt x="607" y="200"/>
                                    <a:pt x="595" y="206"/>
                                    <a:pt x="586" y="215"/>
                                  </a:cubicBezTo>
                                  <a:cubicBezTo>
                                    <a:pt x="577" y="224"/>
                                    <a:pt x="571" y="236"/>
                                    <a:pt x="571" y="250"/>
                                  </a:cubicBezTo>
                                  <a:cubicBezTo>
                                    <a:pt x="571" y="250"/>
                                    <a:pt x="571" y="251"/>
                                    <a:pt x="571" y="251"/>
                                  </a:cubicBezTo>
                                  <a:cubicBezTo>
                                    <a:pt x="573" y="252"/>
                                    <a:pt x="575" y="252"/>
                                    <a:pt x="577" y="253"/>
                                  </a:cubicBezTo>
                                  <a:cubicBezTo>
                                    <a:pt x="577" y="252"/>
                                    <a:pt x="577" y="251"/>
                                    <a:pt x="577" y="250"/>
                                  </a:cubicBezTo>
                                  <a:cubicBezTo>
                                    <a:pt x="577" y="226"/>
                                    <a:pt x="597" y="206"/>
                                    <a:pt x="621" y="206"/>
                                  </a:cubicBezTo>
                                  <a:cubicBezTo>
                                    <a:pt x="645" y="206"/>
                                    <a:pt x="664" y="226"/>
                                    <a:pt x="664" y="250"/>
                                  </a:cubicBezTo>
                                  <a:close/>
                                  <a:moveTo>
                                    <a:pt x="657" y="250"/>
                                  </a:moveTo>
                                  <a:cubicBezTo>
                                    <a:pt x="657" y="252"/>
                                    <a:pt x="656" y="254"/>
                                    <a:pt x="656" y="256"/>
                                  </a:cubicBezTo>
                                  <a:cubicBezTo>
                                    <a:pt x="658" y="255"/>
                                    <a:pt x="660" y="254"/>
                                    <a:pt x="663" y="253"/>
                                  </a:cubicBezTo>
                                  <a:cubicBezTo>
                                    <a:pt x="663" y="252"/>
                                    <a:pt x="663" y="251"/>
                                    <a:pt x="663" y="250"/>
                                  </a:cubicBezTo>
                                  <a:cubicBezTo>
                                    <a:pt x="663" y="238"/>
                                    <a:pt x="658" y="228"/>
                                    <a:pt x="650" y="220"/>
                                  </a:cubicBezTo>
                                  <a:cubicBezTo>
                                    <a:pt x="643" y="213"/>
                                    <a:pt x="632" y="208"/>
                                    <a:pt x="621" y="208"/>
                                  </a:cubicBezTo>
                                  <a:cubicBezTo>
                                    <a:pt x="609" y="208"/>
                                    <a:pt x="599" y="213"/>
                                    <a:pt x="591" y="220"/>
                                  </a:cubicBezTo>
                                  <a:cubicBezTo>
                                    <a:pt x="584" y="228"/>
                                    <a:pt x="579" y="238"/>
                                    <a:pt x="579" y="250"/>
                                  </a:cubicBezTo>
                                  <a:cubicBezTo>
                                    <a:pt x="579" y="251"/>
                                    <a:pt x="579" y="253"/>
                                    <a:pt x="579" y="254"/>
                                  </a:cubicBezTo>
                                  <a:cubicBezTo>
                                    <a:pt x="581" y="255"/>
                                    <a:pt x="584" y="256"/>
                                    <a:pt x="586" y="257"/>
                                  </a:cubicBezTo>
                                  <a:cubicBezTo>
                                    <a:pt x="585" y="255"/>
                                    <a:pt x="585" y="252"/>
                                    <a:pt x="585" y="250"/>
                                  </a:cubicBezTo>
                                  <a:cubicBezTo>
                                    <a:pt x="585" y="230"/>
                                    <a:pt x="601" y="214"/>
                                    <a:pt x="621" y="214"/>
                                  </a:cubicBezTo>
                                  <a:cubicBezTo>
                                    <a:pt x="641" y="214"/>
                                    <a:pt x="657" y="230"/>
                                    <a:pt x="657" y="250"/>
                                  </a:cubicBezTo>
                                  <a:close/>
                                  <a:moveTo>
                                    <a:pt x="664" y="301"/>
                                  </a:moveTo>
                                  <a:cubicBezTo>
                                    <a:pt x="664" y="302"/>
                                    <a:pt x="664" y="303"/>
                                    <a:pt x="664" y="304"/>
                                  </a:cubicBezTo>
                                  <a:cubicBezTo>
                                    <a:pt x="666" y="304"/>
                                    <a:pt x="668" y="303"/>
                                    <a:pt x="670" y="303"/>
                                  </a:cubicBezTo>
                                  <a:cubicBezTo>
                                    <a:pt x="670" y="302"/>
                                    <a:pt x="670" y="302"/>
                                    <a:pt x="670" y="301"/>
                                  </a:cubicBezTo>
                                  <a:cubicBezTo>
                                    <a:pt x="670" y="288"/>
                                    <a:pt x="665" y="275"/>
                                    <a:pt x="656" y="266"/>
                                  </a:cubicBezTo>
                                  <a:cubicBezTo>
                                    <a:pt x="647" y="257"/>
                                    <a:pt x="635" y="252"/>
                                    <a:pt x="621" y="252"/>
                                  </a:cubicBezTo>
                                  <a:cubicBezTo>
                                    <a:pt x="607" y="252"/>
                                    <a:pt x="595" y="257"/>
                                    <a:pt x="586" y="266"/>
                                  </a:cubicBezTo>
                                  <a:cubicBezTo>
                                    <a:pt x="577" y="275"/>
                                    <a:pt x="571" y="288"/>
                                    <a:pt x="571" y="301"/>
                                  </a:cubicBezTo>
                                  <a:cubicBezTo>
                                    <a:pt x="571" y="302"/>
                                    <a:pt x="571" y="302"/>
                                    <a:pt x="571" y="303"/>
                                  </a:cubicBezTo>
                                  <a:cubicBezTo>
                                    <a:pt x="573" y="303"/>
                                    <a:pt x="575" y="304"/>
                                    <a:pt x="577" y="305"/>
                                  </a:cubicBezTo>
                                  <a:cubicBezTo>
                                    <a:pt x="577" y="303"/>
                                    <a:pt x="577" y="302"/>
                                    <a:pt x="577" y="301"/>
                                  </a:cubicBezTo>
                                  <a:cubicBezTo>
                                    <a:pt x="577" y="277"/>
                                    <a:pt x="597" y="258"/>
                                    <a:pt x="621" y="258"/>
                                  </a:cubicBezTo>
                                  <a:cubicBezTo>
                                    <a:pt x="645" y="258"/>
                                    <a:pt x="664" y="277"/>
                                    <a:pt x="664" y="301"/>
                                  </a:cubicBezTo>
                                  <a:close/>
                                  <a:moveTo>
                                    <a:pt x="657" y="301"/>
                                  </a:moveTo>
                                  <a:cubicBezTo>
                                    <a:pt x="657" y="304"/>
                                    <a:pt x="656" y="306"/>
                                    <a:pt x="656" y="308"/>
                                  </a:cubicBezTo>
                                  <a:cubicBezTo>
                                    <a:pt x="658" y="307"/>
                                    <a:pt x="660" y="306"/>
                                    <a:pt x="663" y="305"/>
                                  </a:cubicBezTo>
                                  <a:cubicBezTo>
                                    <a:pt x="663" y="304"/>
                                    <a:pt x="663" y="302"/>
                                    <a:pt x="663" y="301"/>
                                  </a:cubicBezTo>
                                  <a:cubicBezTo>
                                    <a:pt x="663" y="290"/>
                                    <a:pt x="658" y="279"/>
                                    <a:pt x="650" y="272"/>
                                  </a:cubicBezTo>
                                  <a:cubicBezTo>
                                    <a:pt x="643" y="264"/>
                                    <a:pt x="632" y="259"/>
                                    <a:pt x="621" y="259"/>
                                  </a:cubicBezTo>
                                  <a:cubicBezTo>
                                    <a:pt x="609" y="259"/>
                                    <a:pt x="599" y="264"/>
                                    <a:pt x="591" y="272"/>
                                  </a:cubicBezTo>
                                  <a:cubicBezTo>
                                    <a:pt x="584" y="279"/>
                                    <a:pt x="579" y="290"/>
                                    <a:pt x="579" y="301"/>
                                  </a:cubicBezTo>
                                  <a:cubicBezTo>
                                    <a:pt x="579" y="303"/>
                                    <a:pt x="579" y="304"/>
                                    <a:pt x="579" y="305"/>
                                  </a:cubicBezTo>
                                  <a:cubicBezTo>
                                    <a:pt x="581" y="306"/>
                                    <a:pt x="584" y="307"/>
                                    <a:pt x="586" y="308"/>
                                  </a:cubicBezTo>
                                  <a:cubicBezTo>
                                    <a:pt x="585" y="306"/>
                                    <a:pt x="585" y="304"/>
                                    <a:pt x="585" y="301"/>
                                  </a:cubicBezTo>
                                  <a:cubicBezTo>
                                    <a:pt x="585" y="282"/>
                                    <a:pt x="601" y="265"/>
                                    <a:pt x="621" y="265"/>
                                  </a:cubicBezTo>
                                  <a:cubicBezTo>
                                    <a:pt x="641" y="265"/>
                                    <a:pt x="657" y="282"/>
                                    <a:pt x="657" y="301"/>
                                  </a:cubicBezTo>
                                  <a:close/>
                                  <a:moveTo>
                                    <a:pt x="664" y="353"/>
                                  </a:moveTo>
                                  <a:cubicBezTo>
                                    <a:pt x="664" y="354"/>
                                    <a:pt x="664" y="355"/>
                                    <a:pt x="664" y="356"/>
                                  </a:cubicBezTo>
                                  <a:cubicBezTo>
                                    <a:pt x="666" y="355"/>
                                    <a:pt x="668" y="354"/>
                                    <a:pt x="670" y="354"/>
                                  </a:cubicBezTo>
                                  <a:cubicBezTo>
                                    <a:pt x="670" y="353"/>
                                    <a:pt x="670" y="353"/>
                                    <a:pt x="670" y="353"/>
                                  </a:cubicBezTo>
                                  <a:cubicBezTo>
                                    <a:pt x="670" y="339"/>
                                    <a:pt x="665" y="327"/>
                                    <a:pt x="656" y="318"/>
                                  </a:cubicBezTo>
                                  <a:cubicBezTo>
                                    <a:pt x="647" y="309"/>
                                    <a:pt x="635" y="303"/>
                                    <a:pt x="621" y="303"/>
                                  </a:cubicBezTo>
                                  <a:cubicBezTo>
                                    <a:pt x="607" y="303"/>
                                    <a:pt x="595" y="309"/>
                                    <a:pt x="586" y="318"/>
                                  </a:cubicBezTo>
                                  <a:cubicBezTo>
                                    <a:pt x="577" y="327"/>
                                    <a:pt x="571" y="339"/>
                                    <a:pt x="571" y="353"/>
                                  </a:cubicBezTo>
                                  <a:cubicBezTo>
                                    <a:pt x="571" y="353"/>
                                    <a:pt x="571" y="354"/>
                                    <a:pt x="571" y="354"/>
                                  </a:cubicBezTo>
                                  <a:cubicBezTo>
                                    <a:pt x="573" y="355"/>
                                    <a:pt x="575" y="355"/>
                                    <a:pt x="577" y="356"/>
                                  </a:cubicBezTo>
                                  <a:cubicBezTo>
                                    <a:pt x="577" y="355"/>
                                    <a:pt x="577" y="354"/>
                                    <a:pt x="577" y="353"/>
                                  </a:cubicBezTo>
                                  <a:cubicBezTo>
                                    <a:pt x="577" y="329"/>
                                    <a:pt x="597" y="309"/>
                                    <a:pt x="621" y="309"/>
                                  </a:cubicBezTo>
                                  <a:cubicBezTo>
                                    <a:pt x="645" y="309"/>
                                    <a:pt x="664" y="329"/>
                                    <a:pt x="664" y="353"/>
                                  </a:cubicBezTo>
                                  <a:close/>
                                  <a:moveTo>
                                    <a:pt x="657" y="353"/>
                                  </a:moveTo>
                                  <a:cubicBezTo>
                                    <a:pt x="657" y="355"/>
                                    <a:pt x="656" y="357"/>
                                    <a:pt x="656" y="359"/>
                                  </a:cubicBezTo>
                                  <a:cubicBezTo>
                                    <a:pt x="658" y="358"/>
                                    <a:pt x="660" y="357"/>
                                    <a:pt x="663" y="356"/>
                                  </a:cubicBezTo>
                                  <a:cubicBezTo>
                                    <a:pt x="663" y="355"/>
                                    <a:pt x="663" y="354"/>
                                    <a:pt x="663" y="353"/>
                                  </a:cubicBezTo>
                                  <a:cubicBezTo>
                                    <a:pt x="663" y="341"/>
                                    <a:pt x="658" y="331"/>
                                    <a:pt x="650" y="323"/>
                                  </a:cubicBezTo>
                                  <a:cubicBezTo>
                                    <a:pt x="643" y="315"/>
                                    <a:pt x="632" y="311"/>
                                    <a:pt x="621" y="311"/>
                                  </a:cubicBezTo>
                                  <a:cubicBezTo>
                                    <a:pt x="609" y="311"/>
                                    <a:pt x="599" y="315"/>
                                    <a:pt x="591" y="323"/>
                                  </a:cubicBezTo>
                                  <a:cubicBezTo>
                                    <a:pt x="584" y="331"/>
                                    <a:pt x="579" y="341"/>
                                    <a:pt x="579" y="353"/>
                                  </a:cubicBezTo>
                                  <a:cubicBezTo>
                                    <a:pt x="579" y="354"/>
                                    <a:pt x="579" y="355"/>
                                    <a:pt x="579" y="357"/>
                                  </a:cubicBezTo>
                                  <a:cubicBezTo>
                                    <a:pt x="581" y="357"/>
                                    <a:pt x="584" y="359"/>
                                    <a:pt x="586" y="360"/>
                                  </a:cubicBezTo>
                                  <a:cubicBezTo>
                                    <a:pt x="585" y="358"/>
                                    <a:pt x="585" y="355"/>
                                    <a:pt x="585" y="353"/>
                                  </a:cubicBezTo>
                                  <a:cubicBezTo>
                                    <a:pt x="585" y="333"/>
                                    <a:pt x="601" y="317"/>
                                    <a:pt x="621" y="317"/>
                                  </a:cubicBezTo>
                                  <a:cubicBezTo>
                                    <a:pt x="641" y="317"/>
                                    <a:pt x="657" y="333"/>
                                    <a:pt x="657" y="353"/>
                                  </a:cubicBezTo>
                                  <a:close/>
                                  <a:moveTo>
                                    <a:pt x="650" y="353"/>
                                  </a:moveTo>
                                  <a:cubicBezTo>
                                    <a:pt x="650" y="356"/>
                                    <a:pt x="649" y="358"/>
                                    <a:pt x="648" y="361"/>
                                  </a:cubicBezTo>
                                  <a:cubicBezTo>
                                    <a:pt x="649" y="361"/>
                                    <a:pt x="650" y="362"/>
                                    <a:pt x="651" y="363"/>
                                  </a:cubicBezTo>
                                  <a:cubicBezTo>
                                    <a:pt x="652" y="362"/>
                                    <a:pt x="653" y="361"/>
                                    <a:pt x="654" y="360"/>
                                  </a:cubicBezTo>
                                  <a:cubicBezTo>
                                    <a:pt x="655" y="358"/>
                                    <a:pt x="655" y="355"/>
                                    <a:pt x="655" y="353"/>
                                  </a:cubicBezTo>
                                  <a:cubicBezTo>
                                    <a:pt x="655" y="343"/>
                                    <a:pt x="651" y="335"/>
                                    <a:pt x="645" y="328"/>
                                  </a:cubicBezTo>
                                  <a:cubicBezTo>
                                    <a:pt x="639" y="322"/>
                                    <a:pt x="630" y="318"/>
                                    <a:pt x="621" y="318"/>
                                  </a:cubicBezTo>
                                  <a:cubicBezTo>
                                    <a:pt x="611" y="318"/>
                                    <a:pt x="603" y="322"/>
                                    <a:pt x="597" y="328"/>
                                  </a:cubicBezTo>
                                  <a:cubicBezTo>
                                    <a:pt x="590" y="335"/>
                                    <a:pt x="587" y="343"/>
                                    <a:pt x="587" y="353"/>
                                  </a:cubicBezTo>
                                  <a:cubicBezTo>
                                    <a:pt x="587" y="356"/>
                                    <a:pt x="587" y="358"/>
                                    <a:pt x="588" y="361"/>
                                  </a:cubicBezTo>
                                  <a:cubicBezTo>
                                    <a:pt x="589" y="362"/>
                                    <a:pt x="589" y="362"/>
                                    <a:pt x="590" y="363"/>
                                  </a:cubicBezTo>
                                  <a:cubicBezTo>
                                    <a:pt x="591" y="362"/>
                                    <a:pt x="592" y="362"/>
                                    <a:pt x="593" y="361"/>
                                  </a:cubicBezTo>
                                  <a:cubicBezTo>
                                    <a:pt x="592" y="358"/>
                                    <a:pt x="592" y="356"/>
                                    <a:pt x="592" y="353"/>
                                  </a:cubicBezTo>
                                  <a:cubicBezTo>
                                    <a:pt x="592" y="337"/>
                                    <a:pt x="605" y="324"/>
                                    <a:pt x="621" y="324"/>
                                  </a:cubicBezTo>
                                  <a:cubicBezTo>
                                    <a:pt x="637" y="324"/>
                                    <a:pt x="650" y="337"/>
                                    <a:pt x="650" y="353"/>
                                  </a:cubicBezTo>
                                  <a:close/>
                                  <a:moveTo>
                                    <a:pt x="642" y="353"/>
                                  </a:moveTo>
                                  <a:cubicBezTo>
                                    <a:pt x="642" y="354"/>
                                    <a:pt x="642" y="356"/>
                                    <a:pt x="641" y="357"/>
                                  </a:cubicBezTo>
                                  <a:cubicBezTo>
                                    <a:pt x="643" y="358"/>
                                    <a:pt x="645" y="359"/>
                                    <a:pt x="647" y="360"/>
                                  </a:cubicBezTo>
                                  <a:cubicBezTo>
                                    <a:pt x="648" y="358"/>
                                    <a:pt x="648" y="355"/>
                                    <a:pt x="648" y="353"/>
                                  </a:cubicBezTo>
                                  <a:cubicBezTo>
                                    <a:pt x="648" y="345"/>
                                    <a:pt x="645" y="338"/>
                                    <a:pt x="640" y="333"/>
                                  </a:cubicBezTo>
                                  <a:cubicBezTo>
                                    <a:pt x="635" y="328"/>
                                    <a:pt x="628" y="325"/>
                                    <a:pt x="621" y="325"/>
                                  </a:cubicBezTo>
                                  <a:cubicBezTo>
                                    <a:pt x="613" y="325"/>
                                    <a:pt x="607" y="328"/>
                                    <a:pt x="602" y="333"/>
                                  </a:cubicBezTo>
                                  <a:cubicBezTo>
                                    <a:pt x="597" y="338"/>
                                    <a:pt x="594" y="345"/>
                                    <a:pt x="594" y="353"/>
                                  </a:cubicBezTo>
                                  <a:cubicBezTo>
                                    <a:pt x="594" y="355"/>
                                    <a:pt x="594" y="358"/>
                                    <a:pt x="595" y="360"/>
                                  </a:cubicBezTo>
                                  <a:cubicBezTo>
                                    <a:pt x="596" y="359"/>
                                    <a:pt x="598" y="358"/>
                                    <a:pt x="600" y="357"/>
                                  </a:cubicBezTo>
                                  <a:cubicBezTo>
                                    <a:pt x="600" y="356"/>
                                    <a:pt x="600" y="354"/>
                                    <a:pt x="600" y="353"/>
                                  </a:cubicBezTo>
                                  <a:cubicBezTo>
                                    <a:pt x="600" y="341"/>
                                    <a:pt x="609" y="332"/>
                                    <a:pt x="621" y="332"/>
                                  </a:cubicBezTo>
                                  <a:cubicBezTo>
                                    <a:pt x="632" y="332"/>
                                    <a:pt x="642" y="341"/>
                                    <a:pt x="642" y="353"/>
                                  </a:cubicBezTo>
                                  <a:close/>
                                  <a:moveTo>
                                    <a:pt x="634" y="353"/>
                                  </a:moveTo>
                                  <a:cubicBezTo>
                                    <a:pt x="634" y="353"/>
                                    <a:pt x="634" y="354"/>
                                    <a:pt x="634" y="355"/>
                                  </a:cubicBezTo>
                                  <a:cubicBezTo>
                                    <a:pt x="636" y="355"/>
                                    <a:pt x="638" y="356"/>
                                    <a:pt x="640" y="357"/>
                                  </a:cubicBezTo>
                                  <a:cubicBezTo>
                                    <a:pt x="640" y="355"/>
                                    <a:pt x="640" y="354"/>
                                    <a:pt x="640" y="353"/>
                                  </a:cubicBezTo>
                                  <a:cubicBezTo>
                                    <a:pt x="640" y="347"/>
                                    <a:pt x="638" y="342"/>
                                    <a:pt x="635" y="339"/>
                                  </a:cubicBezTo>
                                  <a:cubicBezTo>
                                    <a:pt x="631" y="335"/>
                                    <a:pt x="626" y="333"/>
                                    <a:pt x="621" y="333"/>
                                  </a:cubicBezTo>
                                  <a:cubicBezTo>
                                    <a:pt x="615" y="333"/>
                                    <a:pt x="611" y="335"/>
                                    <a:pt x="607" y="339"/>
                                  </a:cubicBezTo>
                                  <a:cubicBezTo>
                                    <a:pt x="603" y="342"/>
                                    <a:pt x="601" y="347"/>
                                    <a:pt x="601" y="353"/>
                                  </a:cubicBezTo>
                                  <a:cubicBezTo>
                                    <a:pt x="601" y="354"/>
                                    <a:pt x="601" y="355"/>
                                    <a:pt x="602" y="357"/>
                                  </a:cubicBezTo>
                                  <a:cubicBezTo>
                                    <a:pt x="604" y="356"/>
                                    <a:pt x="605" y="355"/>
                                    <a:pt x="607" y="355"/>
                                  </a:cubicBezTo>
                                  <a:cubicBezTo>
                                    <a:pt x="607" y="354"/>
                                    <a:pt x="607" y="353"/>
                                    <a:pt x="607" y="353"/>
                                  </a:cubicBezTo>
                                  <a:cubicBezTo>
                                    <a:pt x="607" y="345"/>
                                    <a:pt x="613" y="339"/>
                                    <a:pt x="621" y="339"/>
                                  </a:cubicBezTo>
                                  <a:cubicBezTo>
                                    <a:pt x="628" y="339"/>
                                    <a:pt x="634" y="345"/>
                                    <a:pt x="634" y="353"/>
                                  </a:cubicBezTo>
                                  <a:close/>
                                  <a:moveTo>
                                    <a:pt x="628" y="353"/>
                                  </a:moveTo>
                                  <a:cubicBezTo>
                                    <a:pt x="628" y="353"/>
                                    <a:pt x="627" y="353"/>
                                    <a:pt x="627" y="353"/>
                                  </a:cubicBezTo>
                                  <a:cubicBezTo>
                                    <a:pt x="629" y="354"/>
                                    <a:pt x="631" y="354"/>
                                    <a:pt x="633" y="354"/>
                                  </a:cubicBezTo>
                                  <a:cubicBezTo>
                                    <a:pt x="633" y="354"/>
                                    <a:pt x="633" y="353"/>
                                    <a:pt x="633" y="353"/>
                                  </a:cubicBezTo>
                                  <a:cubicBezTo>
                                    <a:pt x="633" y="346"/>
                                    <a:pt x="627" y="341"/>
                                    <a:pt x="621" y="341"/>
                                  </a:cubicBezTo>
                                  <a:cubicBezTo>
                                    <a:pt x="614" y="341"/>
                                    <a:pt x="609" y="346"/>
                                    <a:pt x="609" y="353"/>
                                  </a:cubicBezTo>
                                  <a:cubicBezTo>
                                    <a:pt x="609" y="353"/>
                                    <a:pt x="609" y="354"/>
                                    <a:pt x="609" y="354"/>
                                  </a:cubicBezTo>
                                  <a:cubicBezTo>
                                    <a:pt x="611" y="354"/>
                                    <a:pt x="612" y="354"/>
                                    <a:pt x="614" y="353"/>
                                  </a:cubicBezTo>
                                  <a:cubicBezTo>
                                    <a:pt x="614" y="353"/>
                                    <a:pt x="614" y="353"/>
                                    <a:pt x="614" y="353"/>
                                  </a:cubicBezTo>
                                  <a:cubicBezTo>
                                    <a:pt x="614" y="349"/>
                                    <a:pt x="617" y="346"/>
                                    <a:pt x="621" y="346"/>
                                  </a:cubicBezTo>
                                  <a:cubicBezTo>
                                    <a:pt x="625" y="346"/>
                                    <a:pt x="628" y="349"/>
                                    <a:pt x="628" y="353"/>
                                  </a:cubicBezTo>
                                  <a:close/>
                                  <a:moveTo>
                                    <a:pt x="621" y="348"/>
                                  </a:moveTo>
                                  <a:cubicBezTo>
                                    <a:pt x="618" y="348"/>
                                    <a:pt x="616" y="350"/>
                                    <a:pt x="616" y="353"/>
                                  </a:cubicBezTo>
                                  <a:cubicBezTo>
                                    <a:pt x="616" y="353"/>
                                    <a:pt x="616" y="353"/>
                                    <a:pt x="616" y="353"/>
                                  </a:cubicBezTo>
                                  <a:cubicBezTo>
                                    <a:pt x="617" y="353"/>
                                    <a:pt x="619" y="353"/>
                                    <a:pt x="621" y="353"/>
                                  </a:cubicBezTo>
                                  <a:cubicBezTo>
                                    <a:pt x="623" y="353"/>
                                    <a:pt x="624" y="353"/>
                                    <a:pt x="626" y="353"/>
                                  </a:cubicBezTo>
                                  <a:cubicBezTo>
                                    <a:pt x="626" y="353"/>
                                    <a:pt x="626" y="353"/>
                                    <a:pt x="626" y="353"/>
                                  </a:cubicBezTo>
                                  <a:cubicBezTo>
                                    <a:pt x="626" y="350"/>
                                    <a:pt x="624" y="348"/>
                                    <a:pt x="621" y="348"/>
                                  </a:cubicBezTo>
                                  <a:close/>
                                  <a:moveTo>
                                    <a:pt x="576" y="380"/>
                                  </a:moveTo>
                                  <a:cubicBezTo>
                                    <a:pt x="577" y="378"/>
                                    <a:pt x="577" y="377"/>
                                    <a:pt x="578" y="375"/>
                                  </a:cubicBezTo>
                                  <a:cubicBezTo>
                                    <a:pt x="573" y="372"/>
                                    <a:pt x="567" y="370"/>
                                    <a:pt x="560" y="370"/>
                                  </a:cubicBezTo>
                                  <a:cubicBezTo>
                                    <a:pt x="553" y="370"/>
                                    <a:pt x="547" y="372"/>
                                    <a:pt x="541" y="375"/>
                                  </a:cubicBezTo>
                                  <a:cubicBezTo>
                                    <a:pt x="542" y="377"/>
                                    <a:pt x="543" y="379"/>
                                    <a:pt x="544" y="380"/>
                                  </a:cubicBezTo>
                                  <a:cubicBezTo>
                                    <a:pt x="549" y="377"/>
                                    <a:pt x="554" y="375"/>
                                    <a:pt x="560" y="375"/>
                                  </a:cubicBezTo>
                                  <a:cubicBezTo>
                                    <a:pt x="566" y="375"/>
                                    <a:pt x="571" y="377"/>
                                    <a:pt x="576" y="380"/>
                                  </a:cubicBezTo>
                                  <a:close/>
                                  <a:moveTo>
                                    <a:pt x="560" y="377"/>
                                  </a:moveTo>
                                  <a:cubicBezTo>
                                    <a:pt x="554" y="377"/>
                                    <a:pt x="549" y="379"/>
                                    <a:pt x="545" y="382"/>
                                  </a:cubicBezTo>
                                  <a:cubicBezTo>
                                    <a:pt x="546" y="383"/>
                                    <a:pt x="546" y="385"/>
                                    <a:pt x="547" y="387"/>
                                  </a:cubicBezTo>
                                  <a:cubicBezTo>
                                    <a:pt x="551" y="385"/>
                                    <a:pt x="555" y="383"/>
                                    <a:pt x="560" y="383"/>
                                  </a:cubicBezTo>
                                  <a:cubicBezTo>
                                    <a:pt x="565" y="383"/>
                                    <a:pt x="569" y="385"/>
                                    <a:pt x="572" y="387"/>
                                  </a:cubicBezTo>
                                  <a:cubicBezTo>
                                    <a:pt x="573" y="385"/>
                                    <a:pt x="574" y="383"/>
                                    <a:pt x="575" y="381"/>
                                  </a:cubicBezTo>
                                  <a:cubicBezTo>
                                    <a:pt x="571" y="378"/>
                                    <a:pt x="565" y="377"/>
                                    <a:pt x="560" y="377"/>
                                  </a:cubicBezTo>
                                  <a:close/>
                                  <a:moveTo>
                                    <a:pt x="579" y="374"/>
                                  </a:moveTo>
                                  <a:cubicBezTo>
                                    <a:pt x="581" y="372"/>
                                    <a:pt x="582" y="371"/>
                                    <a:pt x="583" y="369"/>
                                  </a:cubicBezTo>
                                  <a:cubicBezTo>
                                    <a:pt x="577" y="365"/>
                                    <a:pt x="569" y="362"/>
                                    <a:pt x="560" y="362"/>
                                  </a:cubicBezTo>
                                  <a:cubicBezTo>
                                    <a:pt x="551" y="362"/>
                                    <a:pt x="543" y="365"/>
                                    <a:pt x="536" y="369"/>
                                  </a:cubicBezTo>
                                  <a:cubicBezTo>
                                    <a:pt x="538" y="371"/>
                                    <a:pt x="539" y="373"/>
                                    <a:pt x="540" y="374"/>
                                  </a:cubicBezTo>
                                  <a:cubicBezTo>
                                    <a:pt x="546" y="370"/>
                                    <a:pt x="553" y="368"/>
                                    <a:pt x="560" y="368"/>
                                  </a:cubicBezTo>
                                  <a:cubicBezTo>
                                    <a:pt x="567" y="368"/>
                                    <a:pt x="574" y="370"/>
                                    <a:pt x="579" y="374"/>
                                  </a:cubicBezTo>
                                  <a:close/>
                                  <a:moveTo>
                                    <a:pt x="584" y="368"/>
                                  </a:moveTo>
                                  <a:cubicBezTo>
                                    <a:pt x="586" y="367"/>
                                    <a:pt x="587" y="365"/>
                                    <a:pt x="589" y="364"/>
                                  </a:cubicBezTo>
                                  <a:cubicBezTo>
                                    <a:pt x="581" y="358"/>
                                    <a:pt x="571" y="354"/>
                                    <a:pt x="560" y="354"/>
                                  </a:cubicBezTo>
                                  <a:cubicBezTo>
                                    <a:pt x="549" y="354"/>
                                    <a:pt x="539" y="358"/>
                                    <a:pt x="531" y="364"/>
                                  </a:cubicBezTo>
                                  <a:cubicBezTo>
                                    <a:pt x="532" y="365"/>
                                    <a:pt x="534" y="367"/>
                                    <a:pt x="535" y="368"/>
                                  </a:cubicBezTo>
                                  <a:cubicBezTo>
                                    <a:pt x="542" y="363"/>
                                    <a:pt x="551" y="361"/>
                                    <a:pt x="560" y="361"/>
                                  </a:cubicBezTo>
                                  <a:cubicBezTo>
                                    <a:pt x="569" y="361"/>
                                    <a:pt x="577" y="363"/>
                                    <a:pt x="584" y="368"/>
                                  </a:cubicBezTo>
                                  <a:close/>
                                  <a:moveTo>
                                    <a:pt x="527" y="353"/>
                                  </a:moveTo>
                                  <a:cubicBezTo>
                                    <a:pt x="527" y="356"/>
                                    <a:pt x="527" y="358"/>
                                    <a:pt x="526" y="361"/>
                                  </a:cubicBezTo>
                                  <a:cubicBezTo>
                                    <a:pt x="527" y="362"/>
                                    <a:pt x="528" y="362"/>
                                    <a:pt x="529" y="363"/>
                                  </a:cubicBezTo>
                                  <a:cubicBezTo>
                                    <a:pt x="530" y="362"/>
                                    <a:pt x="531" y="362"/>
                                    <a:pt x="532" y="361"/>
                                  </a:cubicBezTo>
                                  <a:cubicBezTo>
                                    <a:pt x="532" y="359"/>
                                    <a:pt x="533" y="356"/>
                                    <a:pt x="533" y="353"/>
                                  </a:cubicBezTo>
                                  <a:cubicBezTo>
                                    <a:pt x="533" y="343"/>
                                    <a:pt x="529" y="335"/>
                                    <a:pt x="523" y="328"/>
                                  </a:cubicBezTo>
                                  <a:cubicBezTo>
                                    <a:pt x="517" y="322"/>
                                    <a:pt x="508" y="318"/>
                                    <a:pt x="499" y="318"/>
                                  </a:cubicBezTo>
                                  <a:cubicBezTo>
                                    <a:pt x="489" y="318"/>
                                    <a:pt x="481" y="322"/>
                                    <a:pt x="474" y="328"/>
                                  </a:cubicBezTo>
                                  <a:cubicBezTo>
                                    <a:pt x="468" y="335"/>
                                    <a:pt x="464" y="343"/>
                                    <a:pt x="464" y="353"/>
                                  </a:cubicBezTo>
                                  <a:cubicBezTo>
                                    <a:pt x="464" y="356"/>
                                    <a:pt x="465" y="358"/>
                                    <a:pt x="465" y="361"/>
                                  </a:cubicBezTo>
                                  <a:cubicBezTo>
                                    <a:pt x="466" y="362"/>
                                    <a:pt x="467" y="362"/>
                                    <a:pt x="468" y="363"/>
                                  </a:cubicBezTo>
                                  <a:cubicBezTo>
                                    <a:pt x="469" y="362"/>
                                    <a:pt x="470" y="362"/>
                                    <a:pt x="471" y="361"/>
                                  </a:cubicBezTo>
                                  <a:cubicBezTo>
                                    <a:pt x="470" y="358"/>
                                    <a:pt x="470" y="356"/>
                                    <a:pt x="470" y="353"/>
                                  </a:cubicBezTo>
                                  <a:cubicBezTo>
                                    <a:pt x="470" y="337"/>
                                    <a:pt x="483" y="324"/>
                                    <a:pt x="499" y="324"/>
                                  </a:cubicBezTo>
                                  <a:cubicBezTo>
                                    <a:pt x="515" y="324"/>
                                    <a:pt x="527" y="337"/>
                                    <a:pt x="527" y="353"/>
                                  </a:cubicBezTo>
                                  <a:close/>
                                  <a:moveTo>
                                    <a:pt x="520" y="353"/>
                                  </a:moveTo>
                                  <a:cubicBezTo>
                                    <a:pt x="520" y="354"/>
                                    <a:pt x="520" y="356"/>
                                    <a:pt x="519" y="357"/>
                                  </a:cubicBezTo>
                                  <a:cubicBezTo>
                                    <a:pt x="521" y="358"/>
                                    <a:pt x="523" y="359"/>
                                    <a:pt x="525" y="360"/>
                                  </a:cubicBezTo>
                                  <a:cubicBezTo>
                                    <a:pt x="525" y="358"/>
                                    <a:pt x="526" y="355"/>
                                    <a:pt x="526" y="353"/>
                                  </a:cubicBezTo>
                                  <a:cubicBezTo>
                                    <a:pt x="526" y="345"/>
                                    <a:pt x="523" y="338"/>
                                    <a:pt x="518" y="333"/>
                                  </a:cubicBezTo>
                                  <a:cubicBezTo>
                                    <a:pt x="513" y="328"/>
                                    <a:pt x="506" y="325"/>
                                    <a:pt x="499" y="325"/>
                                  </a:cubicBezTo>
                                  <a:cubicBezTo>
                                    <a:pt x="491" y="325"/>
                                    <a:pt x="484" y="328"/>
                                    <a:pt x="479" y="333"/>
                                  </a:cubicBezTo>
                                  <a:cubicBezTo>
                                    <a:pt x="474" y="338"/>
                                    <a:pt x="471" y="345"/>
                                    <a:pt x="471" y="353"/>
                                  </a:cubicBezTo>
                                  <a:cubicBezTo>
                                    <a:pt x="471" y="355"/>
                                    <a:pt x="472" y="358"/>
                                    <a:pt x="472" y="360"/>
                                  </a:cubicBezTo>
                                  <a:cubicBezTo>
                                    <a:pt x="474" y="359"/>
                                    <a:pt x="476" y="358"/>
                                    <a:pt x="478" y="357"/>
                                  </a:cubicBezTo>
                                  <a:cubicBezTo>
                                    <a:pt x="478" y="356"/>
                                    <a:pt x="478" y="354"/>
                                    <a:pt x="478" y="353"/>
                                  </a:cubicBezTo>
                                  <a:cubicBezTo>
                                    <a:pt x="478" y="341"/>
                                    <a:pt x="487" y="332"/>
                                    <a:pt x="499" y="332"/>
                                  </a:cubicBezTo>
                                  <a:cubicBezTo>
                                    <a:pt x="510" y="332"/>
                                    <a:pt x="520" y="341"/>
                                    <a:pt x="520" y="353"/>
                                  </a:cubicBezTo>
                                  <a:close/>
                                  <a:moveTo>
                                    <a:pt x="512" y="353"/>
                                  </a:moveTo>
                                  <a:cubicBezTo>
                                    <a:pt x="512" y="353"/>
                                    <a:pt x="512" y="354"/>
                                    <a:pt x="512" y="355"/>
                                  </a:cubicBezTo>
                                  <a:cubicBezTo>
                                    <a:pt x="514" y="355"/>
                                    <a:pt x="516" y="356"/>
                                    <a:pt x="518" y="357"/>
                                  </a:cubicBezTo>
                                  <a:cubicBezTo>
                                    <a:pt x="518" y="355"/>
                                    <a:pt x="518" y="354"/>
                                    <a:pt x="518" y="353"/>
                                  </a:cubicBezTo>
                                  <a:cubicBezTo>
                                    <a:pt x="518" y="347"/>
                                    <a:pt x="516" y="342"/>
                                    <a:pt x="512" y="339"/>
                                  </a:cubicBezTo>
                                  <a:cubicBezTo>
                                    <a:pt x="509" y="335"/>
                                    <a:pt x="504" y="333"/>
                                    <a:pt x="499" y="333"/>
                                  </a:cubicBezTo>
                                  <a:cubicBezTo>
                                    <a:pt x="493" y="333"/>
                                    <a:pt x="488" y="335"/>
                                    <a:pt x="485" y="339"/>
                                  </a:cubicBezTo>
                                  <a:cubicBezTo>
                                    <a:pt x="481" y="342"/>
                                    <a:pt x="479" y="347"/>
                                    <a:pt x="479" y="353"/>
                                  </a:cubicBezTo>
                                  <a:cubicBezTo>
                                    <a:pt x="479" y="354"/>
                                    <a:pt x="479" y="355"/>
                                    <a:pt x="480" y="357"/>
                                  </a:cubicBezTo>
                                  <a:cubicBezTo>
                                    <a:pt x="481" y="356"/>
                                    <a:pt x="483" y="355"/>
                                    <a:pt x="485" y="355"/>
                                  </a:cubicBezTo>
                                  <a:cubicBezTo>
                                    <a:pt x="485" y="354"/>
                                    <a:pt x="485" y="353"/>
                                    <a:pt x="485" y="353"/>
                                  </a:cubicBezTo>
                                  <a:cubicBezTo>
                                    <a:pt x="485" y="345"/>
                                    <a:pt x="491" y="339"/>
                                    <a:pt x="499" y="339"/>
                                  </a:cubicBezTo>
                                  <a:cubicBezTo>
                                    <a:pt x="506" y="339"/>
                                    <a:pt x="512" y="345"/>
                                    <a:pt x="512" y="353"/>
                                  </a:cubicBezTo>
                                  <a:close/>
                                  <a:moveTo>
                                    <a:pt x="505" y="353"/>
                                  </a:moveTo>
                                  <a:cubicBezTo>
                                    <a:pt x="505" y="353"/>
                                    <a:pt x="505" y="353"/>
                                    <a:pt x="505" y="353"/>
                                  </a:cubicBezTo>
                                  <a:cubicBezTo>
                                    <a:pt x="507" y="354"/>
                                    <a:pt x="509" y="354"/>
                                    <a:pt x="510" y="354"/>
                                  </a:cubicBezTo>
                                  <a:cubicBezTo>
                                    <a:pt x="511" y="354"/>
                                    <a:pt x="511" y="353"/>
                                    <a:pt x="511" y="353"/>
                                  </a:cubicBezTo>
                                  <a:cubicBezTo>
                                    <a:pt x="511" y="346"/>
                                    <a:pt x="505" y="341"/>
                                    <a:pt x="499" y="341"/>
                                  </a:cubicBezTo>
                                  <a:cubicBezTo>
                                    <a:pt x="492" y="341"/>
                                    <a:pt x="487" y="346"/>
                                    <a:pt x="487" y="353"/>
                                  </a:cubicBezTo>
                                  <a:cubicBezTo>
                                    <a:pt x="487" y="353"/>
                                    <a:pt x="487" y="354"/>
                                    <a:pt x="487" y="354"/>
                                  </a:cubicBezTo>
                                  <a:cubicBezTo>
                                    <a:pt x="489" y="354"/>
                                    <a:pt x="490" y="354"/>
                                    <a:pt x="492" y="353"/>
                                  </a:cubicBezTo>
                                  <a:cubicBezTo>
                                    <a:pt x="492" y="353"/>
                                    <a:pt x="492" y="353"/>
                                    <a:pt x="492" y="353"/>
                                  </a:cubicBezTo>
                                  <a:cubicBezTo>
                                    <a:pt x="492" y="349"/>
                                    <a:pt x="495" y="346"/>
                                    <a:pt x="499" y="346"/>
                                  </a:cubicBezTo>
                                  <a:cubicBezTo>
                                    <a:pt x="502" y="346"/>
                                    <a:pt x="505" y="349"/>
                                    <a:pt x="505" y="353"/>
                                  </a:cubicBezTo>
                                  <a:close/>
                                  <a:moveTo>
                                    <a:pt x="499" y="348"/>
                                  </a:moveTo>
                                  <a:cubicBezTo>
                                    <a:pt x="496" y="348"/>
                                    <a:pt x="494" y="350"/>
                                    <a:pt x="494" y="353"/>
                                  </a:cubicBezTo>
                                  <a:cubicBezTo>
                                    <a:pt x="494" y="353"/>
                                    <a:pt x="494" y="353"/>
                                    <a:pt x="494" y="353"/>
                                  </a:cubicBezTo>
                                  <a:cubicBezTo>
                                    <a:pt x="495" y="353"/>
                                    <a:pt x="497" y="353"/>
                                    <a:pt x="499" y="353"/>
                                  </a:cubicBezTo>
                                  <a:cubicBezTo>
                                    <a:pt x="500" y="353"/>
                                    <a:pt x="502" y="353"/>
                                    <a:pt x="504" y="353"/>
                                  </a:cubicBezTo>
                                  <a:cubicBezTo>
                                    <a:pt x="504" y="353"/>
                                    <a:pt x="504" y="353"/>
                                    <a:pt x="504" y="353"/>
                                  </a:cubicBezTo>
                                  <a:cubicBezTo>
                                    <a:pt x="504" y="350"/>
                                    <a:pt x="501" y="348"/>
                                    <a:pt x="499" y="348"/>
                                  </a:cubicBezTo>
                                  <a:close/>
                                  <a:moveTo>
                                    <a:pt x="453" y="380"/>
                                  </a:moveTo>
                                  <a:cubicBezTo>
                                    <a:pt x="454" y="378"/>
                                    <a:pt x="455" y="377"/>
                                    <a:pt x="456" y="375"/>
                                  </a:cubicBezTo>
                                  <a:cubicBezTo>
                                    <a:pt x="451" y="372"/>
                                    <a:pt x="445" y="370"/>
                                    <a:pt x="438" y="370"/>
                                  </a:cubicBezTo>
                                  <a:cubicBezTo>
                                    <a:pt x="431" y="370"/>
                                    <a:pt x="425" y="372"/>
                                    <a:pt x="420" y="375"/>
                                  </a:cubicBezTo>
                                  <a:cubicBezTo>
                                    <a:pt x="421" y="376"/>
                                    <a:pt x="422" y="378"/>
                                    <a:pt x="423" y="379"/>
                                  </a:cubicBezTo>
                                  <a:cubicBezTo>
                                    <a:pt x="427" y="377"/>
                                    <a:pt x="432" y="375"/>
                                    <a:pt x="438" y="375"/>
                                  </a:cubicBezTo>
                                  <a:cubicBezTo>
                                    <a:pt x="444" y="375"/>
                                    <a:pt x="449" y="377"/>
                                    <a:pt x="453" y="380"/>
                                  </a:cubicBezTo>
                                  <a:close/>
                                  <a:moveTo>
                                    <a:pt x="438" y="377"/>
                                  </a:moveTo>
                                  <a:cubicBezTo>
                                    <a:pt x="433" y="377"/>
                                    <a:pt x="428" y="378"/>
                                    <a:pt x="423" y="381"/>
                                  </a:cubicBezTo>
                                  <a:cubicBezTo>
                                    <a:pt x="424" y="383"/>
                                    <a:pt x="425" y="385"/>
                                    <a:pt x="426" y="387"/>
                                  </a:cubicBezTo>
                                  <a:cubicBezTo>
                                    <a:pt x="429" y="384"/>
                                    <a:pt x="433" y="383"/>
                                    <a:pt x="438" y="383"/>
                                  </a:cubicBezTo>
                                  <a:cubicBezTo>
                                    <a:pt x="442" y="383"/>
                                    <a:pt x="447" y="385"/>
                                    <a:pt x="450" y="387"/>
                                  </a:cubicBezTo>
                                  <a:cubicBezTo>
                                    <a:pt x="451" y="385"/>
                                    <a:pt x="452" y="383"/>
                                    <a:pt x="453" y="381"/>
                                  </a:cubicBezTo>
                                  <a:cubicBezTo>
                                    <a:pt x="448" y="378"/>
                                    <a:pt x="443" y="377"/>
                                    <a:pt x="438" y="377"/>
                                  </a:cubicBezTo>
                                  <a:close/>
                                  <a:moveTo>
                                    <a:pt x="457" y="374"/>
                                  </a:moveTo>
                                  <a:cubicBezTo>
                                    <a:pt x="458" y="372"/>
                                    <a:pt x="460" y="371"/>
                                    <a:pt x="461" y="369"/>
                                  </a:cubicBezTo>
                                  <a:cubicBezTo>
                                    <a:pt x="454" y="365"/>
                                    <a:pt x="446" y="362"/>
                                    <a:pt x="438" y="362"/>
                                  </a:cubicBezTo>
                                  <a:cubicBezTo>
                                    <a:pt x="429" y="362"/>
                                    <a:pt x="422" y="365"/>
                                    <a:pt x="415" y="369"/>
                                  </a:cubicBezTo>
                                  <a:cubicBezTo>
                                    <a:pt x="416" y="370"/>
                                    <a:pt x="418" y="372"/>
                                    <a:pt x="419" y="374"/>
                                  </a:cubicBezTo>
                                  <a:cubicBezTo>
                                    <a:pt x="424" y="370"/>
                                    <a:pt x="431" y="368"/>
                                    <a:pt x="438" y="368"/>
                                  </a:cubicBezTo>
                                  <a:cubicBezTo>
                                    <a:pt x="445" y="368"/>
                                    <a:pt x="452" y="370"/>
                                    <a:pt x="457" y="374"/>
                                  </a:cubicBezTo>
                                  <a:close/>
                                  <a:moveTo>
                                    <a:pt x="462" y="368"/>
                                  </a:moveTo>
                                  <a:cubicBezTo>
                                    <a:pt x="464" y="367"/>
                                    <a:pt x="465" y="365"/>
                                    <a:pt x="467" y="364"/>
                                  </a:cubicBezTo>
                                  <a:cubicBezTo>
                                    <a:pt x="459" y="358"/>
                                    <a:pt x="449" y="354"/>
                                    <a:pt x="438" y="354"/>
                                  </a:cubicBezTo>
                                  <a:cubicBezTo>
                                    <a:pt x="427" y="354"/>
                                    <a:pt x="417" y="358"/>
                                    <a:pt x="409" y="364"/>
                                  </a:cubicBezTo>
                                  <a:cubicBezTo>
                                    <a:pt x="411" y="365"/>
                                    <a:pt x="412" y="366"/>
                                    <a:pt x="414" y="368"/>
                                  </a:cubicBezTo>
                                  <a:cubicBezTo>
                                    <a:pt x="421" y="363"/>
                                    <a:pt x="429" y="361"/>
                                    <a:pt x="438" y="361"/>
                                  </a:cubicBezTo>
                                  <a:cubicBezTo>
                                    <a:pt x="447" y="361"/>
                                    <a:pt x="455" y="363"/>
                                    <a:pt x="462" y="368"/>
                                  </a:cubicBezTo>
                                  <a:close/>
                                  <a:moveTo>
                                    <a:pt x="407" y="353"/>
                                  </a:moveTo>
                                  <a:cubicBezTo>
                                    <a:pt x="407" y="356"/>
                                    <a:pt x="406" y="358"/>
                                    <a:pt x="405" y="361"/>
                                  </a:cubicBezTo>
                                  <a:cubicBezTo>
                                    <a:pt x="406" y="361"/>
                                    <a:pt x="407" y="362"/>
                                    <a:pt x="408" y="363"/>
                                  </a:cubicBezTo>
                                  <a:cubicBezTo>
                                    <a:pt x="409" y="362"/>
                                    <a:pt x="410" y="361"/>
                                    <a:pt x="411" y="360"/>
                                  </a:cubicBezTo>
                                  <a:cubicBezTo>
                                    <a:pt x="412" y="358"/>
                                    <a:pt x="412" y="355"/>
                                    <a:pt x="412" y="353"/>
                                  </a:cubicBezTo>
                                  <a:cubicBezTo>
                                    <a:pt x="412" y="343"/>
                                    <a:pt x="408" y="335"/>
                                    <a:pt x="402" y="328"/>
                                  </a:cubicBezTo>
                                  <a:cubicBezTo>
                                    <a:pt x="396" y="322"/>
                                    <a:pt x="387" y="318"/>
                                    <a:pt x="378" y="318"/>
                                  </a:cubicBezTo>
                                  <a:cubicBezTo>
                                    <a:pt x="368" y="318"/>
                                    <a:pt x="360" y="322"/>
                                    <a:pt x="354" y="328"/>
                                  </a:cubicBezTo>
                                  <a:cubicBezTo>
                                    <a:pt x="347" y="335"/>
                                    <a:pt x="344" y="343"/>
                                    <a:pt x="344" y="353"/>
                                  </a:cubicBezTo>
                                  <a:cubicBezTo>
                                    <a:pt x="344" y="356"/>
                                    <a:pt x="344" y="358"/>
                                    <a:pt x="345" y="361"/>
                                  </a:cubicBezTo>
                                  <a:cubicBezTo>
                                    <a:pt x="346" y="362"/>
                                    <a:pt x="346" y="362"/>
                                    <a:pt x="347" y="363"/>
                                  </a:cubicBezTo>
                                  <a:cubicBezTo>
                                    <a:pt x="348" y="362"/>
                                    <a:pt x="349" y="362"/>
                                    <a:pt x="350" y="361"/>
                                  </a:cubicBezTo>
                                  <a:cubicBezTo>
                                    <a:pt x="349" y="358"/>
                                    <a:pt x="349" y="356"/>
                                    <a:pt x="349" y="353"/>
                                  </a:cubicBezTo>
                                  <a:cubicBezTo>
                                    <a:pt x="349" y="337"/>
                                    <a:pt x="362" y="324"/>
                                    <a:pt x="378" y="324"/>
                                  </a:cubicBezTo>
                                  <a:cubicBezTo>
                                    <a:pt x="394" y="324"/>
                                    <a:pt x="407" y="337"/>
                                    <a:pt x="407" y="353"/>
                                  </a:cubicBezTo>
                                  <a:close/>
                                  <a:moveTo>
                                    <a:pt x="399" y="353"/>
                                  </a:moveTo>
                                  <a:cubicBezTo>
                                    <a:pt x="399" y="354"/>
                                    <a:pt x="399" y="356"/>
                                    <a:pt x="398" y="357"/>
                                  </a:cubicBezTo>
                                  <a:cubicBezTo>
                                    <a:pt x="400" y="358"/>
                                    <a:pt x="402" y="359"/>
                                    <a:pt x="404" y="360"/>
                                  </a:cubicBezTo>
                                  <a:cubicBezTo>
                                    <a:pt x="405" y="358"/>
                                    <a:pt x="405" y="355"/>
                                    <a:pt x="405" y="353"/>
                                  </a:cubicBezTo>
                                  <a:cubicBezTo>
                                    <a:pt x="405" y="345"/>
                                    <a:pt x="402" y="338"/>
                                    <a:pt x="397" y="333"/>
                                  </a:cubicBezTo>
                                  <a:cubicBezTo>
                                    <a:pt x="392" y="328"/>
                                    <a:pt x="385" y="325"/>
                                    <a:pt x="378" y="325"/>
                                  </a:cubicBezTo>
                                  <a:cubicBezTo>
                                    <a:pt x="370" y="325"/>
                                    <a:pt x="363" y="328"/>
                                    <a:pt x="359" y="333"/>
                                  </a:cubicBezTo>
                                  <a:cubicBezTo>
                                    <a:pt x="354" y="338"/>
                                    <a:pt x="351" y="345"/>
                                    <a:pt x="351" y="353"/>
                                  </a:cubicBezTo>
                                  <a:cubicBezTo>
                                    <a:pt x="351" y="355"/>
                                    <a:pt x="351" y="358"/>
                                    <a:pt x="352" y="360"/>
                                  </a:cubicBezTo>
                                  <a:cubicBezTo>
                                    <a:pt x="353" y="359"/>
                                    <a:pt x="355" y="358"/>
                                    <a:pt x="357" y="357"/>
                                  </a:cubicBezTo>
                                  <a:cubicBezTo>
                                    <a:pt x="357" y="356"/>
                                    <a:pt x="357" y="354"/>
                                    <a:pt x="357" y="353"/>
                                  </a:cubicBezTo>
                                  <a:cubicBezTo>
                                    <a:pt x="357" y="341"/>
                                    <a:pt x="366" y="332"/>
                                    <a:pt x="378" y="332"/>
                                  </a:cubicBezTo>
                                  <a:cubicBezTo>
                                    <a:pt x="389" y="332"/>
                                    <a:pt x="399" y="341"/>
                                    <a:pt x="399" y="353"/>
                                  </a:cubicBezTo>
                                  <a:close/>
                                  <a:moveTo>
                                    <a:pt x="391" y="353"/>
                                  </a:moveTo>
                                  <a:cubicBezTo>
                                    <a:pt x="391" y="353"/>
                                    <a:pt x="391" y="354"/>
                                    <a:pt x="391" y="355"/>
                                  </a:cubicBezTo>
                                  <a:cubicBezTo>
                                    <a:pt x="393" y="355"/>
                                    <a:pt x="395" y="356"/>
                                    <a:pt x="397" y="357"/>
                                  </a:cubicBezTo>
                                  <a:cubicBezTo>
                                    <a:pt x="397" y="355"/>
                                    <a:pt x="397" y="354"/>
                                    <a:pt x="397" y="353"/>
                                  </a:cubicBezTo>
                                  <a:cubicBezTo>
                                    <a:pt x="397" y="347"/>
                                    <a:pt x="395" y="342"/>
                                    <a:pt x="392" y="339"/>
                                  </a:cubicBezTo>
                                  <a:cubicBezTo>
                                    <a:pt x="388" y="335"/>
                                    <a:pt x="383" y="333"/>
                                    <a:pt x="378" y="333"/>
                                  </a:cubicBezTo>
                                  <a:cubicBezTo>
                                    <a:pt x="372" y="333"/>
                                    <a:pt x="368" y="335"/>
                                    <a:pt x="364" y="339"/>
                                  </a:cubicBezTo>
                                  <a:cubicBezTo>
                                    <a:pt x="360" y="342"/>
                                    <a:pt x="358" y="347"/>
                                    <a:pt x="358" y="353"/>
                                  </a:cubicBezTo>
                                  <a:cubicBezTo>
                                    <a:pt x="358" y="354"/>
                                    <a:pt x="358" y="355"/>
                                    <a:pt x="359" y="357"/>
                                  </a:cubicBezTo>
                                  <a:cubicBezTo>
                                    <a:pt x="361" y="356"/>
                                    <a:pt x="362" y="355"/>
                                    <a:pt x="364" y="355"/>
                                  </a:cubicBezTo>
                                  <a:cubicBezTo>
                                    <a:pt x="364" y="354"/>
                                    <a:pt x="364" y="353"/>
                                    <a:pt x="364" y="353"/>
                                  </a:cubicBezTo>
                                  <a:cubicBezTo>
                                    <a:pt x="364" y="345"/>
                                    <a:pt x="370" y="339"/>
                                    <a:pt x="378" y="339"/>
                                  </a:cubicBezTo>
                                  <a:cubicBezTo>
                                    <a:pt x="385" y="339"/>
                                    <a:pt x="391" y="345"/>
                                    <a:pt x="391" y="353"/>
                                  </a:cubicBezTo>
                                  <a:close/>
                                  <a:moveTo>
                                    <a:pt x="384" y="353"/>
                                  </a:moveTo>
                                  <a:cubicBezTo>
                                    <a:pt x="384" y="353"/>
                                    <a:pt x="384" y="353"/>
                                    <a:pt x="384" y="353"/>
                                  </a:cubicBezTo>
                                  <a:cubicBezTo>
                                    <a:pt x="386" y="354"/>
                                    <a:pt x="388" y="354"/>
                                    <a:pt x="390" y="354"/>
                                  </a:cubicBezTo>
                                  <a:cubicBezTo>
                                    <a:pt x="390" y="354"/>
                                    <a:pt x="390" y="353"/>
                                    <a:pt x="390" y="353"/>
                                  </a:cubicBezTo>
                                  <a:cubicBezTo>
                                    <a:pt x="390" y="346"/>
                                    <a:pt x="384" y="341"/>
                                    <a:pt x="378" y="341"/>
                                  </a:cubicBezTo>
                                  <a:cubicBezTo>
                                    <a:pt x="371" y="341"/>
                                    <a:pt x="366" y="346"/>
                                    <a:pt x="366" y="353"/>
                                  </a:cubicBezTo>
                                  <a:cubicBezTo>
                                    <a:pt x="366" y="353"/>
                                    <a:pt x="366" y="354"/>
                                    <a:pt x="366" y="354"/>
                                  </a:cubicBezTo>
                                  <a:cubicBezTo>
                                    <a:pt x="368" y="354"/>
                                    <a:pt x="369" y="354"/>
                                    <a:pt x="371" y="353"/>
                                  </a:cubicBezTo>
                                  <a:cubicBezTo>
                                    <a:pt x="371" y="353"/>
                                    <a:pt x="371" y="353"/>
                                    <a:pt x="371" y="353"/>
                                  </a:cubicBezTo>
                                  <a:cubicBezTo>
                                    <a:pt x="371" y="349"/>
                                    <a:pt x="374" y="346"/>
                                    <a:pt x="378" y="346"/>
                                  </a:cubicBezTo>
                                  <a:cubicBezTo>
                                    <a:pt x="381" y="346"/>
                                    <a:pt x="384" y="349"/>
                                    <a:pt x="384" y="353"/>
                                  </a:cubicBezTo>
                                  <a:close/>
                                  <a:moveTo>
                                    <a:pt x="378" y="348"/>
                                  </a:moveTo>
                                  <a:cubicBezTo>
                                    <a:pt x="375" y="348"/>
                                    <a:pt x="373" y="350"/>
                                    <a:pt x="373" y="353"/>
                                  </a:cubicBezTo>
                                  <a:cubicBezTo>
                                    <a:pt x="373" y="353"/>
                                    <a:pt x="373" y="353"/>
                                    <a:pt x="373" y="353"/>
                                  </a:cubicBezTo>
                                  <a:cubicBezTo>
                                    <a:pt x="374" y="353"/>
                                    <a:pt x="376" y="353"/>
                                    <a:pt x="378" y="353"/>
                                  </a:cubicBezTo>
                                  <a:cubicBezTo>
                                    <a:pt x="379" y="353"/>
                                    <a:pt x="381" y="353"/>
                                    <a:pt x="383" y="353"/>
                                  </a:cubicBezTo>
                                  <a:cubicBezTo>
                                    <a:pt x="383" y="353"/>
                                    <a:pt x="383" y="353"/>
                                    <a:pt x="383" y="353"/>
                                  </a:cubicBezTo>
                                  <a:cubicBezTo>
                                    <a:pt x="383" y="350"/>
                                    <a:pt x="381" y="348"/>
                                    <a:pt x="378" y="348"/>
                                  </a:cubicBezTo>
                                  <a:close/>
                                  <a:moveTo>
                                    <a:pt x="333" y="380"/>
                                  </a:moveTo>
                                  <a:cubicBezTo>
                                    <a:pt x="333" y="378"/>
                                    <a:pt x="334" y="377"/>
                                    <a:pt x="335" y="375"/>
                                  </a:cubicBezTo>
                                  <a:cubicBezTo>
                                    <a:pt x="330" y="372"/>
                                    <a:pt x="324" y="370"/>
                                    <a:pt x="317" y="370"/>
                                  </a:cubicBezTo>
                                  <a:cubicBezTo>
                                    <a:pt x="310" y="370"/>
                                    <a:pt x="304" y="372"/>
                                    <a:pt x="298" y="375"/>
                                  </a:cubicBezTo>
                                  <a:cubicBezTo>
                                    <a:pt x="299" y="377"/>
                                    <a:pt x="300" y="378"/>
                                    <a:pt x="301" y="380"/>
                                  </a:cubicBezTo>
                                  <a:cubicBezTo>
                                    <a:pt x="306" y="377"/>
                                    <a:pt x="311" y="375"/>
                                    <a:pt x="317" y="375"/>
                                  </a:cubicBezTo>
                                  <a:cubicBezTo>
                                    <a:pt x="323" y="375"/>
                                    <a:pt x="328" y="377"/>
                                    <a:pt x="333" y="380"/>
                                  </a:cubicBezTo>
                                  <a:close/>
                                  <a:moveTo>
                                    <a:pt x="317" y="377"/>
                                  </a:moveTo>
                                  <a:cubicBezTo>
                                    <a:pt x="311" y="377"/>
                                    <a:pt x="306" y="379"/>
                                    <a:pt x="302" y="381"/>
                                  </a:cubicBezTo>
                                  <a:cubicBezTo>
                                    <a:pt x="303" y="383"/>
                                    <a:pt x="304" y="385"/>
                                    <a:pt x="304" y="387"/>
                                  </a:cubicBezTo>
                                  <a:cubicBezTo>
                                    <a:pt x="308" y="385"/>
                                    <a:pt x="312" y="383"/>
                                    <a:pt x="317" y="383"/>
                                  </a:cubicBezTo>
                                  <a:cubicBezTo>
                                    <a:pt x="322" y="383"/>
                                    <a:pt x="326" y="385"/>
                                    <a:pt x="329" y="387"/>
                                  </a:cubicBezTo>
                                  <a:cubicBezTo>
                                    <a:pt x="330" y="385"/>
                                    <a:pt x="331" y="383"/>
                                    <a:pt x="332" y="381"/>
                                  </a:cubicBezTo>
                                  <a:cubicBezTo>
                                    <a:pt x="328" y="378"/>
                                    <a:pt x="322" y="377"/>
                                    <a:pt x="317" y="377"/>
                                  </a:cubicBezTo>
                                  <a:close/>
                                  <a:moveTo>
                                    <a:pt x="336" y="374"/>
                                  </a:moveTo>
                                  <a:cubicBezTo>
                                    <a:pt x="338" y="372"/>
                                    <a:pt x="339" y="371"/>
                                    <a:pt x="340" y="369"/>
                                  </a:cubicBezTo>
                                  <a:cubicBezTo>
                                    <a:pt x="334" y="365"/>
                                    <a:pt x="326" y="362"/>
                                    <a:pt x="317" y="362"/>
                                  </a:cubicBezTo>
                                  <a:cubicBezTo>
                                    <a:pt x="308" y="362"/>
                                    <a:pt x="300" y="365"/>
                                    <a:pt x="293" y="369"/>
                                  </a:cubicBezTo>
                                  <a:cubicBezTo>
                                    <a:pt x="295" y="371"/>
                                    <a:pt x="296" y="372"/>
                                    <a:pt x="297" y="374"/>
                                  </a:cubicBezTo>
                                  <a:cubicBezTo>
                                    <a:pt x="303" y="370"/>
                                    <a:pt x="310" y="368"/>
                                    <a:pt x="317" y="368"/>
                                  </a:cubicBezTo>
                                  <a:cubicBezTo>
                                    <a:pt x="324" y="368"/>
                                    <a:pt x="331" y="370"/>
                                    <a:pt x="336" y="374"/>
                                  </a:cubicBezTo>
                                  <a:close/>
                                  <a:moveTo>
                                    <a:pt x="341" y="368"/>
                                  </a:moveTo>
                                  <a:cubicBezTo>
                                    <a:pt x="343" y="367"/>
                                    <a:pt x="344" y="365"/>
                                    <a:pt x="346" y="364"/>
                                  </a:cubicBezTo>
                                  <a:cubicBezTo>
                                    <a:pt x="338" y="358"/>
                                    <a:pt x="328" y="354"/>
                                    <a:pt x="317" y="354"/>
                                  </a:cubicBezTo>
                                  <a:cubicBezTo>
                                    <a:pt x="306" y="354"/>
                                    <a:pt x="296" y="358"/>
                                    <a:pt x="288" y="364"/>
                                  </a:cubicBezTo>
                                  <a:cubicBezTo>
                                    <a:pt x="289" y="365"/>
                                    <a:pt x="291" y="367"/>
                                    <a:pt x="292" y="368"/>
                                  </a:cubicBezTo>
                                  <a:cubicBezTo>
                                    <a:pt x="299" y="363"/>
                                    <a:pt x="308" y="361"/>
                                    <a:pt x="317" y="361"/>
                                  </a:cubicBezTo>
                                  <a:cubicBezTo>
                                    <a:pt x="326" y="361"/>
                                    <a:pt x="334" y="363"/>
                                    <a:pt x="341" y="368"/>
                                  </a:cubicBezTo>
                                  <a:close/>
                                  <a:moveTo>
                                    <a:pt x="302" y="125"/>
                                  </a:moveTo>
                                  <a:cubicBezTo>
                                    <a:pt x="303" y="126"/>
                                    <a:pt x="304" y="128"/>
                                    <a:pt x="304" y="130"/>
                                  </a:cubicBezTo>
                                  <a:cubicBezTo>
                                    <a:pt x="308" y="128"/>
                                    <a:pt x="312" y="126"/>
                                    <a:pt x="317" y="126"/>
                                  </a:cubicBezTo>
                                  <a:cubicBezTo>
                                    <a:pt x="322" y="126"/>
                                    <a:pt x="326" y="128"/>
                                    <a:pt x="329" y="130"/>
                                  </a:cubicBezTo>
                                  <a:cubicBezTo>
                                    <a:pt x="330" y="128"/>
                                    <a:pt x="331" y="126"/>
                                    <a:pt x="332" y="124"/>
                                  </a:cubicBezTo>
                                  <a:cubicBezTo>
                                    <a:pt x="328" y="122"/>
                                    <a:pt x="322" y="120"/>
                                    <a:pt x="317" y="120"/>
                                  </a:cubicBezTo>
                                  <a:cubicBezTo>
                                    <a:pt x="311" y="120"/>
                                    <a:pt x="306" y="122"/>
                                    <a:pt x="302" y="125"/>
                                  </a:cubicBezTo>
                                  <a:close/>
                                  <a:moveTo>
                                    <a:pt x="317" y="118"/>
                                  </a:moveTo>
                                  <a:cubicBezTo>
                                    <a:pt x="323" y="118"/>
                                    <a:pt x="328" y="120"/>
                                    <a:pt x="333" y="123"/>
                                  </a:cubicBezTo>
                                  <a:cubicBezTo>
                                    <a:pt x="333" y="121"/>
                                    <a:pt x="334" y="120"/>
                                    <a:pt x="335" y="118"/>
                                  </a:cubicBezTo>
                                  <a:cubicBezTo>
                                    <a:pt x="330" y="115"/>
                                    <a:pt x="324" y="113"/>
                                    <a:pt x="317" y="113"/>
                                  </a:cubicBezTo>
                                  <a:cubicBezTo>
                                    <a:pt x="310" y="113"/>
                                    <a:pt x="304" y="115"/>
                                    <a:pt x="298" y="118"/>
                                  </a:cubicBezTo>
                                  <a:cubicBezTo>
                                    <a:pt x="299" y="120"/>
                                    <a:pt x="300" y="121"/>
                                    <a:pt x="301" y="123"/>
                                  </a:cubicBezTo>
                                  <a:cubicBezTo>
                                    <a:pt x="306" y="120"/>
                                    <a:pt x="311" y="118"/>
                                    <a:pt x="317" y="118"/>
                                  </a:cubicBezTo>
                                  <a:close/>
                                  <a:moveTo>
                                    <a:pt x="305" y="132"/>
                                  </a:moveTo>
                                  <a:cubicBezTo>
                                    <a:pt x="305" y="134"/>
                                    <a:pt x="306" y="136"/>
                                    <a:pt x="306" y="139"/>
                                  </a:cubicBezTo>
                                  <a:cubicBezTo>
                                    <a:pt x="309" y="136"/>
                                    <a:pt x="313" y="134"/>
                                    <a:pt x="317" y="134"/>
                                  </a:cubicBezTo>
                                  <a:cubicBezTo>
                                    <a:pt x="321" y="134"/>
                                    <a:pt x="325" y="136"/>
                                    <a:pt x="327" y="139"/>
                                  </a:cubicBezTo>
                                  <a:cubicBezTo>
                                    <a:pt x="328" y="136"/>
                                    <a:pt x="328" y="134"/>
                                    <a:pt x="329" y="132"/>
                                  </a:cubicBezTo>
                                  <a:cubicBezTo>
                                    <a:pt x="326" y="129"/>
                                    <a:pt x="321" y="128"/>
                                    <a:pt x="317" y="128"/>
                                  </a:cubicBezTo>
                                  <a:cubicBezTo>
                                    <a:pt x="312" y="128"/>
                                    <a:pt x="308" y="129"/>
                                    <a:pt x="305" y="132"/>
                                  </a:cubicBezTo>
                                  <a:close/>
                                  <a:moveTo>
                                    <a:pt x="327" y="147"/>
                                  </a:moveTo>
                                  <a:cubicBezTo>
                                    <a:pt x="327" y="145"/>
                                    <a:pt x="327" y="143"/>
                                    <a:pt x="327" y="141"/>
                                  </a:cubicBezTo>
                                  <a:cubicBezTo>
                                    <a:pt x="325" y="137"/>
                                    <a:pt x="321" y="135"/>
                                    <a:pt x="317" y="135"/>
                                  </a:cubicBezTo>
                                  <a:cubicBezTo>
                                    <a:pt x="313" y="135"/>
                                    <a:pt x="309" y="138"/>
                                    <a:pt x="307" y="141"/>
                                  </a:cubicBezTo>
                                  <a:cubicBezTo>
                                    <a:pt x="307" y="143"/>
                                    <a:pt x="307" y="145"/>
                                    <a:pt x="307" y="147"/>
                                  </a:cubicBezTo>
                                  <a:cubicBezTo>
                                    <a:pt x="307" y="148"/>
                                    <a:pt x="307" y="148"/>
                                    <a:pt x="307" y="148"/>
                                  </a:cubicBezTo>
                                  <a:cubicBezTo>
                                    <a:pt x="308" y="148"/>
                                    <a:pt x="309" y="148"/>
                                    <a:pt x="310" y="148"/>
                                  </a:cubicBezTo>
                                  <a:cubicBezTo>
                                    <a:pt x="310" y="148"/>
                                    <a:pt x="310" y="147"/>
                                    <a:pt x="310" y="147"/>
                                  </a:cubicBezTo>
                                  <a:cubicBezTo>
                                    <a:pt x="310" y="143"/>
                                    <a:pt x="313" y="140"/>
                                    <a:pt x="317" y="140"/>
                                  </a:cubicBezTo>
                                  <a:cubicBezTo>
                                    <a:pt x="321" y="140"/>
                                    <a:pt x="324" y="143"/>
                                    <a:pt x="324" y="147"/>
                                  </a:cubicBezTo>
                                  <a:cubicBezTo>
                                    <a:pt x="324" y="147"/>
                                    <a:pt x="324" y="148"/>
                                    <a:pt x="324" y="148"/>
                                  </a:cubicBezTo>
                                  <a:cubicBezTo>
                                    <a:pt x="325" y="148"/>
                                    <a:pt x="326" y="148"/>
                                    <a:pt x="327" y="148"/>
                                  </a:cubicBezTo>
                                  <a:cubicBezTo>
                                    <a:pt x="327" y="148"/>
                                    <a:pt x="327" y="148"/>
                                    <a:pt x="327" y="147"/>
                                  </a:cubicBezTo>
                                  <a:close/>
                                  <a:moveTo>
                                    <a:pt x="317" y="142"/>
                                  </a:moveTo>
                                  <a:cubicBezTo>
                                    <a:pt x="314" y="142"/>
                                    <a:pt x="312" y="144"/>
                                    <a:pt x="312" y="147"/>
                                  </a:cubicBezTo>
                                  <a:cubicBezTo>
                                    <a:pt x="312" y="147"/>
                                    <a:pt x="312" y="147"/>
                                    <a:pt x="312" y="148"/>
                                  </a:cubicBezTo>
                                  <a:cubicBezTo>
                                    <a:pt x="314" y="147"/>
                                    <a:pt x="315" y="147"/>
                                    <a:pt x="317" y="147"/>
                                  </a:cubicBezTo>
                                  <a:cubicBezTo>
                                    <a:pt x="319" y="147"/>
                                    <a:pt x="320" y="147"/>
                                    <a:pt x="322" y="148"/>
                                  </a:cubicBezTo>
                                  <a:cubicBezTo>
                                    <a:pt x="322" y="147"/>
                                    <a:pt x="322" y="147"/>
                                    <a:pt x="322" y="147"/>
                                  </a:cubicBezTo>
                                  <a:cubicBezTo>
                                    <a:pt x="322" y="144"/>
                                    <a:pt x="320" y="142"/>
                                    <a:pt x="317" y="142"/>
                                  </a:cubicBezTo>
                                  <a:close/>
                                  <a:moveTo>
                                    <a:pt x="288" y="158"/>
                                  </a:moveTo>
                                  <a:cubicBezTo>
                                    <a:pt x="289" y="160"/>
                                    <a:pt x="291" y="161"/>
                                    <a:pt x="292" y="163"/>
                                  </a:cubicBezTo>
                                  <a:cubicBezTo>
                                    <a:pt x="299" y="158"/>
                                    <a:pt x="308" y="155"/>
                                    <a:pt x="317" y="155"/>
                                  </a:cubicBezTo>
                                  <a:cubicBezTo>
                                    <a:pt x="326" y="155"/>
                                    <a:pt x="334" y="158"/>
                                    <a:pt x="341" y="163"/>
                                  </a:cubicBezTo>
                                  <a:cubicBezTo>
                                    <a:pt x="343" y="161"/>
                                    <a:pt x="344" y="160"/>
                                    <a:pt x="346" y="158"/>
                                  </a:cubicBezTo>
                                  <a:cubicBezTo>
                                    <a:pt x="338" y="152"/>
                                    <a:pt x="328" y="149"/>
                                    <a:pt x="317" y="149"/>
                                  </a:cubicBezTo>
                                  <a:cubicBezTo>
                                    <a:pt x="306" y="149"/>
                                    <a:pt x="296" y="152"/>
                                    <a:pt x="288" y="158"/>
                                  </a:cubicBezTo>
                                  <a:close/>
                                  <a:moveTo>
                                    <a:pt x="423" y="124"/>
                                  </a:moveTo>
                                  <a:cubicBezTo>
                                    <a:pt x="424" y="126"/>
                                    <a:pt x="425" y="128"/>
                                    <a:pt x="426" y="130"/>
                                  </a:cubicBezTo>
                                  <a:cubicBezTo>
                                    <a:pt x="429" y="127"/>
                                    <a:pt x="433" y="126"/>
                                    <a:pt x="438" y="126"/>
                                  </a:cubicBezTo>
                                  <a:cubicBezTo>
                                    <a:pt x="442" y="126"/>
                                    <a:pt x="447" y="128"/>
                                    <a:pt x="450" y="130"/>
                                  </a:cubicBezTo>
                                  <a:cubicBezTo>
                                    <a:pt x="451" y="128"/>
                                    <a:pt x="452" y="126"/>
                                    <a:pt x="453" y="124"/>
                                  </a:cubicBezTo>
                                  <a:cubicBezTo>
                                    <a:pt x="448" y="122"/>
                                    <a:pt x="443" y="120"/>
                                    <a:pt x="438" y="120"/>
                                  </a:cubicBezTo>
                                  <a:cubicBezTo>
                                    <a:pt x="433" y="120"/>
                                    <a:pt x="428" y="121"/>
                                    <a:pt x="423" y="124"/>
                                  </a:cubicBezTo>
                                  <a:close/>
                                  <a:moveTo>
                                    <a:pt x="438" y="118"/>
                                  </a:moveTo>
                                  <a:cubicBezTo>
                                    <a:pt x="444" y="118"/>
                                    <a:pt x="449" y="120"/>
                                    <a:pt x="453" y="123"/>
                                  </a:cubicBezTo>
                                  <a:cubicBezTo>
                                    <a:pt x="454" y="121"/>
                                    <a:pt x="455" y="120"/>
                                    <a:pt x="456" y="118"/>
                                  </a:cubicBezTo>
                                  <a:cubicBezTo>
                                    <a:pt x="451" y="115"/>
                                    <a:pt x="445" y="113"/>
                                    <a:pt x="438" y="113"/>
                                  </a:cubicBezTo>
                                  <a:cubicBezTo>
                                    <a:pt x="431" y="113"/>
                                    <a:pt x="425" y="115"/>
                                    <a:pt x="420" y="118"/>
                                  </a:cubicBezTo>
                                  <a:cubicBezTo>
                                    <a:pt x="421" y="119"/>
                                    <a:pt x="422" y="121"/>
                                    <a:pt x="423" y="123"/>
                                  </a:cubicBezTo>
                                  <a:cubicBezTo>
                                    <a:pt x="427" y="120"/>
                                    <a:pt x="432" y="118"/>
                                    <a:pt x="438" y="118"/>
                                  </a:cubicBezTo>
                                  <a:close/>
                                  <a:moveTo>
                                    <a:pt x="426" y="131"/>
                                  </a:moveTo>
                                  <a:cubicBezTo>
                                    <a:pt x="427" y="133"/>
                                    <a:pt x="428" y="135"/>
                                    <a:pt x="428" y="138"/>
                                  </a:cubicBezTo>
                                  <a:cubicBezTo>
                                    <a:pt x="431" y="135"/>
                                    <a:pt x="434" y="134"/>
                                    <a:pt x="438" y="134"/>
                                  </a:cubicBezTo>
                                  <a:cubicBezTo>
                                    <a:pt x="442" y="134"/>
                                    <a:pt x="446" y="136"/>
                                    <a:pt x="448" y="139"/>
                                  </a:cubicBezTo>
                                  <a:cubicBezTo>
                                    <a:pt x="449" y="136"/>
                                    <a:pt x="449" y="134"/>
                                    <a:pt x="450" y="132"/>
                                  </a:cubicBezTo>
                                  <a:cubicBezTo>
                                    <a:pt x="446" y="129"/>
                                    <a:pt x="442" y="128"/>
                                    <a:pt x="438" y="128"/>
                                  </a:cubicBezTo>
                                  <a:cubicBezTo>
                                    <a:pt x="434" y="128"/>
                                    <a:pt x="430" y="129"/>
                                    <a:pt x="426" y="131"/>
                                  </a:cubicBezTo>
                                  <a:close/>
                                  <a:moveTo>
                                    <a:pt x="447" y="147"/>
                                  </a:moveTo>
                                  <a:cubicBezTo>
                                    <a:pt x="447" y="145"/>
                                    <a:pt x="448" y="143"/>
                                    <a:pt x="448" y="141"/>
                                  </a:cubicBezTo>
                                  <a:cubicBezTo>
                                    <a:pt x="446" y="137"/>
                                    <a:pt x="442" y="135"/>
                                    <a:pt x="438" y="135"/>
                                  </a:cubicBezTo>
                                  <a:cubicBezTo>
                                    <a:pt x="434" y="135"/>
                                    <a:pt x="431" y="137"/>
                                    <a:pt x="428" y="140"/>
                                  </a:cubicBezTo>
                                  <a:cubicBezTo>
                                    <a:pt x="429" y="142"/>
                                    <a:pt x="429" y="145"/>
                                    <a:pt x="429" y="147"/>
                                  </a:cubicBezTo>
                                  <a:cubicBezTo>
                                    <a:pt x="429" y="147"/>
                                    <a:pt x="429" y="148"/>
                                    <a:pt x="429" y="148"/>
                                  </a:cubicBezTo>
                                  <a:cubicBezTo>
                                    <a:pt x="430" y="148"/>
                                    <a:pt x="430" y="148"/>
                                    <a:pt x="431" y="148"/>
                                  </a:cubicBezTo>
                                  <a:cubicBezTo>
                                    <a:pt x="431" y="148"/>
                                    <a:pt x="431" y="147"/>
                                    <a:pt x="431" y="147"/>
                                  </a:cubicBezTo>
                                  <a:cubicBezTo>
                                    <a:pt x="431" y="143"/>
                                    <a:pt x="434" y="140"/>
                                    <a:pt x="438" y="140"/>
                                  </a:cubicBezTo>
                                  <a:cubicBezTo>
                                    <a:pt x="441" y="140"/>
                                    <a:pt x="444" y="143"/>
                                    <a:pt x="444" y="147"/>
                                  </a:cubicBezTo>
                                  <a:cubicBezTo>
                                    <a:pt x="444" y="147"/>
                                    <a:pt x="444" y="148"/>
                                    <a:pt x="444" y="148"/>
                                  </a:cubicBezTo>
                                  <a:cubicBezTo>
                                    <a:pt x="445" y="148"/>
                                    <a:pt x="446" y="148"/>
                                    <a:pt x="447" y="148"/>
                                  </a:cubicBezTo>
                                  <a:cubicBezTo>
                                    <a:pt x="447" y="148"/>
                                    <a:pt x="447" y="148"/>
                                    <a:pt x="447" y="147"/>
                                  </a:cubicBezTo>
                                  <a:close/>
                                  <a:moveTo>
                                    <a:pt x="438" y="142"/>
                                  </a:moveTo>
                                  <a:cubicBezTo>
                                    <a:pt x="435" y="142"/>
                                    <a:pt x="433" y="144"/>
                                    <a:pt x="433" y="147"/>
                                  </a:cubicBezTo>
                                  <a:cubicBezTo>
                                    <a:pt x="433" y="147"/>
                                    <a:pt x="433" y="147"/>
                                    <a:pt x="433" y="148"/>
                                  </a:cubicBezTo>
                                  <a:cubicBezTo>
                                    <a:pt x="434" y="147"/>
                                    <a:pt x="436" y="147"/>
                                    <a:pt x="438" y="147"/>
                                  </a:cubicBezTo>
                                  <a:cubicBezTo>
                                    <a:pt x="439" y="147"/>
                                    <a:pt x="441" y="147"/>
                                    <a:pt x="443" y="148"/>
                                  </a:cubicBezTo>
                                  <a:cubicBezTo>
                                    <a:pt x="443" y="147"/>
                                    <a:pt x="443" y="147"/>
                                    <a:pt x="443" y="147"/>
                                  </a:cubicBezTo>
                                  <a:cubicBezTo>
                                    <a:pt x="443" y="144"/>
                                    <a:pt x="441" y="142"/>
                                    <a:pt x="438" y="142"/>
                                  </a:cubicBezTo>
                                  <a:close/>
                                  <a:moveTo>
                                    <a:pt x="409" y="158"/>
                                  </a:moveTo>
                                  <a:cubicBezTo>
                                    <a:pt x="411" y="159"/>
                                    <a:pt x="412" y="161"/>
                                    <a:pt x="414" y="162"/>
                                  </a:cubicBezTo>
                                  <a:cubicBezTo>
                                    <a:pt x="421" y="158"/>
                                    <a:pt x="429" y="155"/>
                                    <a:pt x="438" y="155"/>
                                  </a:cubicBezTo>
                                  <a:cubicBezTo>
                                    <a:pt x="447" y="155"/>
                                    <a:pt x="455" y="158"/>
                                    <a:pt x="462" y="163"/>
                                  </a:cubicBezTo>
                                  <a:cubicBezTo>
                                    <a:pt x="464" y="161"/>
                                    <a:pt x="465" y="160"/>
                                    <a:pt x="467" y="158"/>
                                  </a:cubicBezTo>
                                  <a:cubicBezTo>
                                    <a:pt x="459" y="152"/>
                                    <a:pt x="449" y="149"/>
                                    <a:pt x="438" y="149"/>
                                  </a:cubicBezTo>
                                  <a:cubicBezTo>
                                    <a:pt x="427" y="149"/>
                                    <a:pt x="417" y="152"/>
                                    <a:pt x="409" y="158"/>
                                  </a:cubicBezTo>
                                  <a:close/>
                                  <a:moveTo>
                                    <a:pt x="545" y="125"/>
                                  </a:moveTo>
                                  <a:cubicBezTo>
                                    <a:pt x="546" y="127"/>
                                    <a:pt x="546" y="128"/>
                                    <a:pt x="547" y="130"/>
                                  </a:cubicBezTo>
                                  <a:cubicBezTo>
                                    <a:pt x="551" y="128"/>
                                    <a:pt x="555" y="126"/>
                                    <a:pt x="560" y="126"/>
                                  </a:cubicBezTo>
                                  <a:cubicBezTo>
                                    <a:pt x="565" y="126"/>
                                    <a:pt x="569" y="128"/>
                                    <a:pt x="572" y="130"/>
                                  </a:cubicBezTo>
                                  <a:cubicBezTo>
                                    <a:pt x="573" y="128"/>
                                    <a:pt x="574" y="126"/>
                                    <a:pt x="575" y="124"/>
                                  </a:cubicBezTo>
                                  <a:cubicBezTo>
                                    <a:pt x="571" y="122"/>
                                    <a:pt x="565" y="120"/>
                                    <a:pt x="560" y="120"/>
                                  </a:cubicBezTo>
                                  <a:cubicBezTo>
                                    <a:pt x="554" y="120"/>
                                    <a:pt x="549" y="122"/>
                                    <a:pt x="545" y="125"/>
                                  </a:cubicBezTo>
                                  <a:close/>
                                  <a:moveTo>
                                    <a:pt x="560" y="118"/>
                                  </a:moveTo>
                                  <a:cubicBezTo>
                                    <a:pt x="566" y="118"/>
                                    <a:pt x="571" y="120"/>
                                    <a:pt x="576" y="123"/>
                                  </a:cubicBezTo>
                                  <a:cubicBezTo>
                                    <a:pt x="577" y="121"/>
                                    <a:pt x="577" y="120"/>
                                    <a:pt x="578" y="118"/>
                                  </a:cubicBezTo>
                                  <a:cubicBezTo>
                                    <a:pt x="573" y="115"/>
                                    <a:pt x="567" y="113"/>
                                    <a:pt x="560" y="113"/>
                                  </a:cubicBezTo>
                                  <a:cubicBezTo>
                                    <a:pt x="553" y="113"/>
                                    <a:pt x="547" y="115"/>
                                    <a:pt x="541" y="119"/>
                                  </a:cubicBezTo>
                                  <a:cubicBezTo>
                                    <a:pt x="542" y="120"/>
                                    <a:pt x="543" y="122"/>
                                    <a:pt x="544" y="123"/>
                                  </a:cubicBezTo>
                                  <a:cubicBezTo>
                                    <a:pt x="549" y="120"/>
                                    <a:pt x="554" y="118"/>
                                    <a:pt x="560" y="118"/>
                                  </a:cubicBezTo>
                                  <a:close/>
                                  <a:moveTo>
                                    <a:pt x="548" y="132"/>
                                  </a:moveTo>
                                  <a:cubicBezTo>
                                    <a:pt x="548" y="134"/>
                                    <a:pt x="549" y="137"/>
                                    <a:pt x="549" y="139"/>
                                  </a:cubicBezTo>
                                  <a:cubicBezTo>
                                    <a:pt x="549" y="139"/>
                                    <a:pt x="549" y="139"/>
                                    <a:pt x="549" y="139"/>
                                  </a:cubicBezTo>
                                  <a:cubicBezTo>
                                    <a:pt x="552" y="136"/>
                                    <a:pt x="556" y="134"/>
                                    <a:pt x="560" y="134"/>
                                  </a:cubicBezTo>
                                  <a:cubicBezTo>
                                    <a:pt x="564" y="134"/>
                                    <a:pt x="568" y="136"/>
                                    <a:pt x="570" y="139"/>
                                  </a:cubicBezTo>
                                  <a:cubicBezTo>
                                    <a:pt x="571" y="136"/>
                                    <a:pt x="571" y="134"/>
                                    <a:pt x="572" y="132"/>
                                  </a:cubicBezTo>
                                  <a:cubicBezTo>
                                    <a:pt x="569" y="129"/>
                                    <a:pt x="564" y="128"/>
                                    <a:pt x="560" y="128"/>
                                  </a:cubicBezTo>
                                  <a:cubicBezTo>
                                    <a:pt x="555" y="128"/>
                                    <a:pt x="551" y="129"/>
                                    <a:pt x="548" y="132"/>
                                  </a:cubicBezTo>
                                  <a:close/>
                                  <a:moveTo>
                                    <a:pt x="570" y="147"/>
                                  </a:moveTo>
                                  <a:cubicBezTo>
                                    <a:pt x="570" y="145"/>
                                    <a:pt x="570" y="143"/>
                                    <a:pt x="570" y="141"/>
                                  </a:cubicBezTo>
                                  <a:cubicBezTo>
                                    <a:pt x="568" y="137"/>
                                    <a:pt x="564" y="135"/>
                                    <a:pt x="560" y="135"/>
                                  </a:cubicBezTo>
                                  <a:cubicBezTo>
                                    <a:pt x="555" y="135"/>
                                    <a:pt x="552" y="138"/>
                                    <a:pt x="550" y="141"/>
                                  </a:cubicBezTo>
                                  <a:cubicBezTo>
                                    <a:pt x="549" y="141"/>
                                    <a:pt x="549" y="141"/>
                                    <a:pt x="549" y="140"/>
                                  </a:cubicBezTo>
                                  <a:cubicBezTo>
                                    <a:pt x="550" y="142"/>
                                    <a:pt x="550" y="145"/>
                                    <a:pt x="550" y="147"/>
                                  </a:cubicBezTo>
                                  <a:cubicBezTo>
                                    <a:pt x="550" y="148"/>
                                    <a:pt x="550" y="148"/>
                                    <a:pt x="550" y="148"/>
                                  </a:cubicBezTo>
                                  <a:cubicBezTo>
                                    <a:pt x="551" y="148"/>
                                    <a:pt x="552" y="148"/>
                                    <a:pt x="553" y="148"/>
                                  </a:cubicBezTo>
                                  <a:cubicBezTo>
                                    <a:pt x="553" y="148"/>
                                    <a:pt x="553" y="147"/>
                                    <a:pt x="553" y="147"/>
                                  </a:cubicBezTo>
                                  <a:cubicBezTo>
                                    <a:pt x="553" y="143"/>
                                    <a:pt x="556" y="140"/>
                                    <a:pt x="560" y="140"/>
                                  </a:cubicBezTo>
                                  <a:cubicBezTo>
                                    <a:pt x="564" y="140"/>
                                    <a:pt x="567" y="143"/>
                                    <a:pt x="567" y="147"/>
                                  </a:cubicBezTo>
                                  <a:cubicBezTo>
                                    <a:pt x="567" y="147"/>
                                    <a:pt x="567" y="148"/>
                                    <a:pt x="567" y="148"/>
                                  </a:cubicBezTo>
                                  <a:cubicBezTo>
                                    <a:pt x="568" y="148"/>
                                    <a:pt x="569" y="148"/>
                                    <a:pt x="570" y="148"/>
                                  </a:cubicBezTo>
                                  <a:cubicBezTo>
                                    <a:pt x="570" y="148"/>
                                    <a:pt x="570" y="148"/>
                                    <a:pt x="570" y="147"/>
                                  </a:cubicBezTo>
                                  <a:close/>
                                  <a:moveTo>
                                    <a:pt x="560" y="142"/>
                                  </a:moveTo>
                                  <a:cubicBezTo>
                                    <a:pt x="557" y="142"/>
                                    <a:pt x="555" y="144"/>
                                    <a:pt x="555" y="147"/>
                                  </a:cubicBezTo>
                                  <a:cubicBezTo>
                                    <a:pt x="555" y="147"/>
                                    <a:pt x="555" y="147"/>
                                    <a:pt x="555" y="148"/>
                                  </a:cubicBezTo>
                                  <a:cubicBezTo>
                                    <a:pt x="557" y="147"/>
                                    <a:pt x="558" y="147"/>
                                    <a:pt x="560" y="147"/>
                                  </a:cubicBezTo>
                                  <a:cubicBezTo>
                                    <a:pt x="562" y="147"/>
                                    <a:pt x="563" y="147"/>
                                    <a:pt x="565" y="148"/>
                                  </a:cubicBezTo>
                                  <a:cubicBezTo>
                                    <a:pt x="565" y="147"/>
                                    <a:pt x="565" y="147"/>
                                    <a:pt x="565" y="147"/>
                                  </a:cubicBezTo>
                                  <a:cubicBezTo>
                                    <a:pt x="565" y="144"/>
                                    <a:pt x="563" y="142"/>
                                    <a:pt x="560" y="142"/>
                                  </a:cubicBezTo>
                                  <a:close/>
                                  <a:moveTo>
                                    <a:pt x="531" y="159"/>
                                  </a:moveTo>
                                  <a:cubicBezTo>
                                    <a:pt x="532" y="160"/>
                                    <a:pt x="534" y="161"/>
                                    <a:pt x="535" y="163"/>
                                  </a:cubicBezTo>
                                  <a:cubicBezTo>
                                    <a:pt x="542" y="158"/>
                                    <a:pt x="551" y="155"/>
                                    <a:pt x="560" y="155"/>
                                  </a:cubicBezTo>
                                  <a:cubicBezTo>
                                    <a:pt x="569" y="155"/>
                                    <a:pt x="577" y="158"/>
                                    <a:pt x="584" y="163"/>
                                  </a:cubicBezTo>
                                  <a:cubicBezTo>
                                    <a:pt x="586" y="161"/>
                                    <a:pt x="587" y="160"/>
                                    <a:pt x="589" y="158"/>
                                  </a:cubicBezTo>
                                  <a:cubicBezTo>
                                    <a:pt x="581" y="152"/>
                                    <a:pt x="571" y="149"/>
                                    <a:pt x="560" y="149"/>
                                  </a:cubicBezTo>
                                  <a:cubicBezTo>
                                    <a:pt x="549" y="149"/>
                                    <a:pt x="539" y="152"/>
                                    <a:pt x="531" y="159"/>
                                  </a:cubicBezTo>
                                  <a:close/>
                                  <a:moveTo>
                                    <a:pt x="570" y="353"/>
                                  </a:moveTo>
                                  <a:cubicBezTo>
                                    <a:pt x="570" y="350"/>
                                    <a:pt x="570" y="348"/>
                                    <a:pt x="570" y="346"/>
                                  </a:cubicBezTo>
                                  <a:cubicBezTo>
                                    <a:pt x="568" y="343"/>
                                    <a:pt x="564" y="341"/>
                                    <a:pt x="560" y="341"/>
                                  </a:cubicBezTo>
                                  <a:cubicBezTo>
                                    <a:pt x="555" y="341"/>
                                    <a:pt x="552" y="343"/>
                                    <a:pt x="550" y="347"/>
                                  </a:cubicBezTo>
                                  <a:cubicBezTo>
                                    <a:pt x="549" y="346"/>
                                    <a:pt x="549" y="346"/>
                                    <a:pt x="549" y="346"/>
                                  </a:cubicBezTo>
                                  <a:cubicBezTo>
                                    <a:pt x="550" y="348"/>
                                    <a:pt x="550" y="350"/>
                                    <a:pt x="550" y="353"/>
                                  </a:cubicBezTo>
                                  <a:cubicBezTo>
                                    <a:pt x="550" y="353"/>
                                    <a:pt x="550" y="353"/>
                                    <a:pt x="550" y="354"/>
                                  </a:cubicBezTo>
                                  <a:cubicBezTo>
                                    <a:pt x="551" y="354"/>
                                    <a:pt x="552" y="353"/>
                                    <a:pt x="553" y="353"/>
                                  </a:cubicBezTo>
                                  <a:cubicBezTo>
                                    <a:pt x="553" y="353"/>
                                    <a:pt x="553" y="353"/>
                                    <a:pt x="553" y="353"/>
                                  </a:cubicBezTo>
                                  <a:cubicBezTo>
                                    <a:pt x="553" y="349"/>
                                    <a:pt x="556" y="346"/>
                                    <a:pt x="560" y="346"/>
                                  </a:cubicBezTo>
                                  <a:cubicBezTo>
                                    <a:pt x="564" y="346"/>
                                    <a:pt x="567" y="349"/>
                                    <a:pt x="567" y="353"/>
                                  </a:cubicBezTo>
                                  <a:cubicBezTo>
                                    <a:pt x="567" y="353"/>
                                    <a:pt x="567" y="353"/>
                                    <a:pt x="567" y="353"/>
                                  </a:cubicBezTo>
                                  <a:cubicBezTo>
                                    <a:pt x="568" y="353"/>
                                    <a:pt x="569" y="354"/>
                                    <a:pt x="570" y="354"/>
                                  </a:cubicBezTo>
                                  <a:cubicBezTo>
                                    <a:pt x="570" y="353"/>
                                    <a:pt x="570" y="353"/>
                                    <a:pt x="570" y="353"/>
                                  </a:cubicBezTo>
                                  <a:close/>
                                  <a:moveTo>
                                    <a:pt x="560" y="348"/>
                                  </a:moveTo>
                                  <a:cubicBezTo>
                                    <a:pt x="557" y="348"/>
                                    <a:pt x="555" y="350"/>
                                    <a:pt x="555" y="353"/>
                                  </a:cubicBezTo>
                                  <a:cubicBezTo>
                                    <a:pt x="555" y="353"/>
                                    <a:pt x="555" y="353"/>
                                    <a:pt x="555" y="353"/>
                                  </a:cubicBezTo>
                                  <a:cubicBezTo>
                                    <a:pt x="557" y="353"/>
                                    <a:pt x="558" y="353"/>
                                    <a:pt x="560" y="353"/>
                                  </a:cubicBezTo>
                                  <a:cubicBezTo>
                                    <a:pt x="562" y="353"/>
                                    <a:pt x="563" y="353"/>
                                    <a:pt x="565" y="353"/>
                                  </a:cubicBezTo>
                                  <a:cubicBezTo>
                                    <a:pt x="565" y="353"/>
                                    <a:pt x="565" y="353"/>
                                    <a:pt x="565" y="353"/>
                                  </a:cubicBezTo>
                                  <a:cubicBezTo>
                                    <a:pt x="565" y="350"/>
                                    <a:pt x="563" y="348"/>
                                    <a:pt x="560" y="348"/>
                                  </a:cubicBezTo>
                                  <a:close/>
                                  <a:moveTo>
                                    <a:pt x="570" y="344"/>
                                  </a:moveTo>
                                  <a:cubicBezTo>
                                    <a:pt x="571" y="342"/>
                                    <a:pt x="571" y="339"/>
                                    <a:pt x="572" y="337"/>
                                  </a:cubicBezTo>
                                  <a:cubicBezTo>
                                    <a:pt x="569" y="335"/>
                                    <a:pt x="564" y="333"/>
                                    <a:pt x="560" y="333"/>
                                  </a:cubicBezTo>
                                  <a:cubicBezTo>
                                    <a:pt x="555" y="333"/>
                                    <a:pt x="551" y="335"/>
                                    <a:pt x="548" y="338"/>
                                  </a:cubicBezTo>
                                  <a:cubicBezTo>
                                    <a:pt x="548" y="340"/>
                                    <a:pt x="549" y="342"/>
                                    <a:pt x="549" y="345"/>
                                  </a:cubicBezTo>
                                  <a:cubicBezTo>
                                    <a:pt x="549" y="345"/>
                                    <a:pt x="549" y="345"/>
                                    <a:pt x="549" y="344"/>
                                  </a:cubicBezTo>
                                  <a:cubicBezTo>
                                    <a:pt x="552" y="341"/>
                                    <a:pt x="556" y="339"/>
                                    <a:pt x="560" y="339"/>
                                  </a:cubicBezTo>
                                  <a:cubicBezTo>
                                    <a:pt x="564" y="339"/>
                                    <a:pt x="568" y="341"/>
                                    <a:pt x="570" y="344"/>
                                  </a:cubicBezTo>
                                  <a:close/>
                                  <a:moveTo>
                                    <a:pt x="542" y="353"/>
                                  </a:moveTo>
                                  <a:cubicBezTo>
                                    <a:pt x="542" y="354"/>
                                    <a:pt x="542" y="355"/>
                                    <a:pt x="542" y="356"/>
                                  </a:cubicBezTo>
                                  <a:cubicBezTo>
                                    <a:pt x="544" y="355"/>
                                    <a:pt x="546" y="355"/>
                                    <a:pt x="548" y="354"/>
                                  </a:cubicBezTo>
                                  <a:cubicBezTo>
                                    <a:pt x="548" y="354"/>
                                    <a:pt x="548" y="353"/>
                                    <a:pt x="548" y="353"/>
                                  </a:cubicBezTo>
                                  <a:cubicBezTo>
                                    <a:pt x="548" y="339"/>
                                    <a:pt x="543" y="327"/>
                                    <a:pt x="534" y="318"/>
                                  </a:cubicBezTo>
                                  <a:cubicBezTo>
                                    <a:pt x="525" y="309"/>
                                    <a:pt x="512" y="303"/>
                                    <a:pt x="499" y="303"/>
                                  </a:cubicBezTo>
                                  <a:cubicBezTo>
                                    <a:pt x="485" y="303"/>
                                    <a:pt x="473" y="309"/>
                                    <a:pt x="464" y="318"/>
                                  </a:cubicBezTo>
                                  <a:cubicBezTo>
                                    <a:pt x="455" y="327"/>
                                    <a:pt x="449" y="339"/>
                                    <a:pt x="449" y="353"/>
                                  </a:cubicBezTo>
                                  <a:cubicBezTo>
                                    <a:pt x="449" y="353"/>
                                    <a:pt x="449" y="354"/>
                                    <a:pt x="449" y="354"/>
                                  </a:cubicBezTo>
                                  <a:cubicBezTo>
                                    <a:pt x="451" y="355"/>
                                    <a:pt x="453" y="355"/>
                                    <a:pt x="455" y="356"/>
                                  </a:cubicBezTo>
                                  <a:cubicBezTo>
                                    <a:pt x="455" y="355"/>
                                    <a:pt x="455" y="354"/>
                                    <a:pt x="455" y="353"/>
                                  </a:cubicBezTo>
                                  <a:cubicBezTo>
                                    <a:pt x="455" y="329"/>
                                    <a:pt x="475" y="309"/>
                                    <a:pt x="499" y="309"/>
                                  </a:cubicBezTo>
                                  <a:cubicBezTo>
                                    <a:pt x="523" y="309"/>
                                    <a:pt x="542" y="329"/>
                                    <a:pt x="542" y="353"/>
                                  </a:cubicBezTo>
                                  <a:close/>
                                  <a:moveTo>
                                    <a:pt x="534" y="353"/>
                                  </a:moveTo>
                                  <a:cubicBezTo>
                                    <a:pt x="534" y="355"/>
                                    <a:pt x="534" y="358"/>
                                    <a:pt x="534" y="360"/>
                                  </a:cubicBezTo>
                                  <a:cubicBezTo>
                                    <a:pt x="536" y="359"/>
                                    <a:pt x="538" y="358"/>
                                    <a:pt x="540" y="357"/>
                                  </a:cubicBezTo>
                                  <a:cubicBezTo>
                                    <a:pt x="540" y="355"/>
                                    <a:pt x="541" y="354"/>
                                    <a:pt x="541" y="353"/>
                                  </a:cubicBezTo>
                                  <a:cubicBezTo>
                                    <a:pt x="541" y="341"/>
                                    <a:pt x="536" y="331"/>
                                    <a:pt x="528" y="323"/>
                                  </a:cubicBezTo>
                                  <a:cubicBezTo>
                                    <a:pt x="521" y="315"/>
                                    <a:pt x="510" y="311"/>
                                    <a:pt x="499" y="311"/>
                                  </a:cubicBezTo>
                                  <a:cubicBezTo>
                                    <a:pt x="487" y="311"/>
                                    <a:pt x="477" y="315"/>
                                    <a:pt x="469" y="323"/>
                                  </a:cubicBezTo>
                                  <a:cubicBezTo>
                                    <a:pt x="461" y="331"/>
                                    <a:pt x="457" y="341"/>
                                    <a:pt x="457" y="353"/>
                                  </a:cubicBezTo>
                                  <a:cubicBezTo>
                                    <a:pt x="457" y="354"/>
                                    <a:pt x="457" y="355"/>
                                    <a:pt x="457" y="357"/>
                                  </a:cubicBezTo>
                                  <a:cubicBezTo>
                                    <a:pt x="459" y="357"/>
                                    <a:pt x="461" y="359"/>
                                    <a:pt x="464" y="360"/>
                                  </a:cubicBezTo>
                                  <a:cubicBezTo>
                                    <a:pt x="463" y="357"/>
                                    <a:pt x="463" y="355"/>
                                    <a:pt x="463" y="353"/>
                                  </a:cubicBezTo>
                                  <a:cubicBezTo>
                                    <a:pt x="463" y="333"/>
                                    <a:pt x="479" y="317"/>
                                    <a:pt x="499" y="317"/>
                                  </a:cubicBezTo>
                                  <a:cubicBezTo>
                                    <a:pt x="518" y="317"/>
                                    <a:pt x="534" y="333"/>
                                    <a:pt x="534" y="353"/>
                                  </a:cubicBezTo>
                                  <a:close/>
                                  <a:moveTo>
                                    <a:pt x="447" y="353"/>
                                  </a:moveTo>
                                  <a:cubicBezTo>
                                    <a:pt x="447" y="350"/>
                                    <a:pt x="448" y="348"/>
                                    <a:pt x="448" y="346"/>
                                  </a:cubicBezTo>
                                  <a:cubicBezTo>
                                    <a:pt x="446" y="343"/>
                                    <a:pt x="442" y="341"/>
                                    <a:pt x="438" y="341"/>
                                  </a:cubicBezTo>
                                  <a:cubicBezTo>
                                    <a:pt x="434" y="341"/>
                                    <a:pt x="431" y="342"/>
                                    <a:pt x="428" y="345"/>
                                  </a:cubicBezTo>
                                  <a:cubicBezTo>
                                    <a:pt x="429" y="348"/>
                                    <a:pt x="429" y="350"/>
                                    <a:pt x="429" y="353"/>
                                  </a:cubicBezTo>
                                  <a:cubicBezTo>
                                    <a:pt x="429" y="353"/>
                                    <a:pt x="429" y="353"/>
                                    <a:pt x="429" y="354"/>
                                  </a:cubicBezTo>
                                  <a:cubicBezTo>
                                    <a:pt x="430" y="353"/>
                                    <a:pt x="430" y="353"/>
                                    <a:pt x="431" y="353"/>
                                  </a:cubicBezTo>
                                  <a:cubicBezTo>
                                    <a:pt x="431" y="353"/>
                                    <a:pt x="431" y="353"/>
                                    <a:pt x="431" y="353"/>
                                  </a:cubicBezTo>
                                  <a:cubicBezTo>
                                    <a:pt x="431" y="349"/>
                                    <a:pt x="434" y="346"/>
                                    <a:pt x="438" y="346"/>
                                  </a:cubicBezTo>
                                  <a:cubicBezTo>
                                    <a:pt x="441" y="346"/>
                                    <a:pt x="444" y="349"/>
                                    <a:pt x="444" y="353"/>
                                  </a:cubicBezTo>
                                  <a:cubicBezTo>
                                    <a:pt x="444" y="353"/>
                                    <a:pt x="444" y="353"/>
                                    <a:pt x="444" y="353"/>
                                  </a:cubicBezTo>
                                  <a:cubicBezTo>
                                    <a:pt x="445" y="353"/>
                                    <a:pt x="446" y="354"/>
                                    <a:pt x="447" y="354"/>
                                  </a:cubicBezTo>
                                  <a:cubicBezTo>
                                    <a:pt x="447" y="353"/>
                                    <a:pt x="447" y="353"/>
                                    <a:pt x="447" y="353"/>
                                  </a:cubicBezTo>
                                  <a:close/>
                                  <a:moveTo>
                                    <a:pt x="438" y="348"/>
                                  </a:moveTo>
                                  <a:cubicBezTo>
                                    <a:pt x="435" y="348"/>
                                    <a:pt x="433" y="350"/>
                                    <a:pt x="433" y="353"/>
                                  </a:cubicBezTo>
                                  <a:cubicBezTo>
                                    <a:pt x="433" y="353"/>
                                    <a:pt x="433" y="353"/>
                                    <a:pt x="433" y="353"/>
                                  </a:cubicBezTo>
                                  <a:cubicBezTo>
                                    <a:pt x="434" y="353"/>
                                    <a:pt x="436" y="353"/>
                                    <a:pt x="438" y="353"/>
                                  </a:cubicBezTo>
                                  <a:cubicBezTo>
                                    <a:pt x="439" y="353"/>
                                    <a:pt x="441" y="353"/>
                                    <a:pt x="443" y="353"/>
                                  </a:cubicBezTo>
                                  <a:cubicBezTo>
                                    <a:pt x="443" y="353"/>
                                    <a:pt x="443" y="353"/>
                                    <a:pt x="443" y="353"/>
                                  </a:cubicBezTo>
                                  <a:cubicBezTo>
                                    <a:pt x="443" y="350"/>
                                    <a:pt x="441" y="348"/>
                                    <a:pt x="438" y="348"/>
                                  </a:cubicBezTo>
                                  <a:close/>
                                  <a:moveTo>
                                    <a:pt x="448" y="344"/>
                                  </a:moveTo>
                                  <a:cubicBezTo>
                                    <a:pt x="449" y="342"/>
                                    <a:pt x="449" y="339"/>
                                    <a:pt x="450" y="337"/>
                                  </a:cubicBezTo>
                                  <a:cubicBezTo>
                                    <a:pt x="446" y="335"/>
                                    <a:pt x="442" y="333"/>
                                    <a:pt x="438" y="333"/>
                                  </a:cubicBezTo>
                                  <a:cubicBezTo>
                                    <a:pt x="434" y="333"/>
                                    <a:pt x="430" y="334"/>
                                    <a:pt x="426" y="337"/>
                                  </a:cubicBezTo>
                                  <a:cubicBezTo>
                                    <a:pt x="427" y="339"/>
                                    <a:pt x="428" y="341"/>
                                    <a:pt x="428" y="343"/>
                                  </a:cubicBezTo>
                                  <a:cubicBezTo>
                                    <a:pt x="431" y="341"/>
                                    <a:pt x="434" y="339"/>
                                    <a:pt x="438" y="339"/>
                                  </a:cubicBezTo>
                                  <a:cubicBezTo>
                                    <a:pt x="442" y="339"/>
                                    <a:pt x="446" y="341"/>
                                    <a:pt x="448" y="344"/>
                                  </a:cubicBezTo>
                                  <a:close/>
                                  <a:moveTo>
                                    <a:pt x="421" y="353"/>
                                  </a:moveTo>
                                  <a:cubicBezTo>
                                    <a:pt x="421" y="354"/>
                                    <a:pt x="421" y="355"/>
                                    <a:pt x="421" y="356"/>
                                  </a:cubicBezTo>
                                  <a:cubicBezTo>
                                    <a:pt x="423" y="355"/>
                                    <a:pt x="425" y="354"/>
                                    <a:pt x="427" y="354"/>
                                  </a:cubicBezTo>
                                  <a:cubicBezTo>
                                    <a:pt x="427" y="353"/>
                                    <a:pt x="427" y="353"/>
                                    <a:pt x="427" y="353"/>
                                  </a:cubicBezTo>
                                  <a:cubicBezTo>
                                    <a:pt x="427" y="339"/>
                                    <a:pt x="422" y="327"/>
                                    <a:pt x="413" y="318"/>
                                  </a:cubicBezTo>
                                  <a:cubicBezTo>
                                    <a:pt x="404" y="309"/>
                                    <a:pt x="391" y="303"/>
                                    <a:pt x="378" y="303"/>
                                  </a:cubicBezTo>
                                  <a:cubicBezTo>
                                    <a:pt x="364" y="303"/>
                                    <a:pt x="352" y="309"/>
                                    <a:pt x="343" y="318"/>
                                  </a:cubicBezTo>
                                  <a:cubicBezTo>
                                    <a:pt x="334" y="327"/>
                                    <a:pt x="328" y="339"/>
                                    <a:pt x="328" y="353"/>
                                  </a:cubicBezTo>
                                  <a:cubicBezTo>
                                    <a:pt x="328" y="353"/>
                                    <a:pt x="328" y="354"/>
                                    <a:pt x="328" y="354"/>
                                  </a:cubicBezTo>
                                  <a:cubicBezTo>
                                    <a:pt x="330" y="355"/>
                                    <a:pt x="332" y="355"/>
                                    <a:pt x="334" y="356"/>
                                  </a:cubicBezTo>
                                  <a:cubicBezTo>
                                    <a:pt x="334" y="355"/>
                                    <a:pt x="334" y="354"/>
                                    <a:pt x="334" y="353"/>
                                  </a:cubicBezTo>
                                  <a:cubicBezTo>
                                    <a:pt x="334" y="329"/>
                                    <a:pt x="354" y="309"/>
                                    <a:pt x="378" y="309"/>
                                  </a:cubicBezTo>
                                  <a:cubicBezTo>
                                    <a:pt x="402" y="309"/>
                                    <a:pt x="421" y="329"/>
                                    <a:pt x="421" y="353"/>
                                  </a:cubicBezTo>
                                  <a:close/>
                                  <a:moveTo>
                                    <a:pt x="414" y="353"/>
                                  </a:moveTo>
                                  <a:cubicBezTo>
                                    <a:pt x="414" y="355"/>
                                    <a:pt x="413" y="357"/>
                                    <a:pt x="413" y="359"/>
                                  </a:cubicBezTo>
                                  <a:cubicBezTo>
                                    <a:pt x="415" y="358"/>
                                    <a:pt x="417" y="357"/>
                                    <a:pt x="420" y="356"/>
                                  </a:cubicBezTo>
                                  <a:cubicBezTo>
                                    <a:pt x="420" y="355"/>
                                    <a:pt x="420" y="354"/>
                                    <a:pt x="420" y="353"/>
                                  </a:cubicBezTo>
                                  <a:cubicBezTo>
                                    <a:pt x="420" y="341"/>
                                    <a:pt x="415" y="331"/>
                                    <a:pt x="407" y="323"/>
                                  </a:cubicBezTo>
                                  <a:cubicBezTo>
                                    <a:pt x="400" y="315"/>
                                    <a:pt x="389" y="311"/>
                                    <a:pt x="378" y="311"/>
                                  </a:cubicBezTo>
                                  <a:cubicBezTo>
                                    <a:pt x="366" y="311"/>
                                    <a:pt x="356" y="315"/>
                                    <a:pt x="348" y="323"/>
                                  </a:cubicBezTo>
                                  <a:cubicBezTo>
                                    <a:pt x="341" y="331"/>
                                    <a:pt x="336" y="341"/>
                                    <a:pt x="336" y="353"/>
                                  </a:cubicBezTo>
                                  <a:cubicBezTo>
                                    <a:pt x="336" y="354"/>
                                    <a:pt x="336" y="355"/>
                                    <a:pt x="336" y="357"/>
                                  </a:cubicBezTo>
                                  <a:cubicBezTo>
                                    <a:pt x="338" y="357"/>
                                    <a:pt x="341" y="359"/>
                                    <a:pt x="343" y="360"/>
                                  </a:cubicBezTo>
                                  <a:cubicBezTo>
                                    <a:pt x="342" y="357"/>
                                    <a:pt x="342" y="355"/>
                                    <a:pt x="342" y="353"/>
                                  </a:cubicBezTo>
                                  <a:cubicBezTo>
                                    <a:pt x="342" y="333"/>
                                    <a:pt x="358" y="317"/>
                                    <a:pt x="378" y="317"/>
                                  </a:cubicBezTo>
                                  <a:cubicBezTo>
                                    <a:pt x="398" y="317"/>
                                    <a:pt x="414" y="333"/>
                                    <a:pt x="414" y="353"/>
                                  </a:cubicBezTo>
                                  <a:close/>
                                  <a:moveTo>
                                    <a:pt x="342" y="301"/>
                                  </a:moveTo>
                                  <a:cubicBezTo>
                                    <a:pt x="342" y="282"/>
                                    <a:pt x="358" y="265"/>
                                    <a:pt x="378" y="265"/>
                                  </a:cubicBezTo>
                                  <a:cubicBezTo>
                                    <a:pt x="398" y="265"/>
                                    <a:pt x="414" y="282"/>
                                    <a:pt x="414" y="301"/>
                                  </a:cubicBezTo>
                                  <a:cubicBezTo>
                                    <a:pt x="414" y="304"/>
                                    <a:pt x="413" y="306"/>
                                    <a:pt x="413" y="308"/>
                                  </a:cubicBezTo>
                                  <a:cubicBezTo>
                                    <a:pt x="415" y="307"/>
                                    <a:pt x="417" y="306"/>
                                    <a:pt x="420" y="305"/>
                                  </a:cubicBezTo>
                                  <a:cubicBezTo>
                                    <a:pt x="420" y="304"/>
                                    <a:pt x="420" y="302"/>
                                    <a:pt x="420" y="301"/>
                                  </a:cubicBezTo>
                                  <a:cubicBezTo>
                                    <a:pt x="420" y="290"/>
                                    <a:pt x="415" y="279"/>
                                    <a:pt x="407" y="272"/>
                                  </a:cubicBezTo>
                                  <a:cubicBezTo>
                                    <a:pt x="400" y="264"/>
                                    <a:pt x="389" y="259"/>
                                    <a:pt x="378" y="259"/>
                                  </a:cubicBezTo>
                                  <a:cubicBezTo>
                                    <a:pt x="366" y="259"/>
                                    <a:pt x="356" y="264"/>
                                    <a:pt x="348" y="272"/>
                                  </a:cubicBezTo>
                                  <a:cubicBezTo>
                                    <a:pt x="341" y="279"/>
                                    <a:pt x="336" y="290"/>
                                    <a:pt x="336" y="301"/>
                                  </a:cubicBezTo>
                                  <a:cubicBezTo>
                                    <a:pt x="336" y="303"/>
                                    <a:pt x="336" y="304"/>
                                    <a:pt x="336" y="305"/>
                                  </a:cubicBezTo>
                                  <a:cubicBezTo>
                                    <a:pt x="338" y="306"/>
                                    <a:pt x="341" y="307"/>
                                    <a:pt x="343" y="308"/>
                                  </a:cubicBezTo>
                                  <a:cubicBezTo>
                                    <a:pt x="342" y="306"/>
                                    <a:pt x="342" y="304"/>
                                    <a:pt x="342" y="301"/>
                                  </a:cubicBezTo>
                                  <a:close/>
                                  <a:moveTo>
                                    <a:pt x="334" y="301"/>
                                  </a:moveTo>
                                  <a:cubicBezTo>
                                    <a:pt x="334" y="277"/>
                                    <a:pt x="354" y="258"/>
                                    <a:pt x="378" y="258"/>
                                  </a:cubicBezTo>
                                  <a:cubicBezTo>
                                    <a:pt x="402" y="258"/>
                                    <a:pt x="421" y="277"/>
                                    <a:pt x="421" y="301"/>
                                  </a:cubicBezTo>
                                  <a:cubicBezTo>
                                    <a:pt x="421" y="302"/>
                                    <a:pt x="421" y="303"/>
                                    <a:pt x="421" y="304"/>
                                  </a:cubicBezTo>
                                  <a:cubicBezTo>
                                    <a:pt x="423" y="304"/>
                                    <a:pt x="425" y="303"/>
                                    <a:pt x="427" y="303"/>
                                  </a:cubicBezTo>
                                  <a:cubicBezTo>
                                    <a:pt x="427" y="302"/>
                                    <a:pt x="427" y="302"/>
                                    <a:pt x="427" y="301"/>
                                  </a:cubicBezTo>
                                  <a:cubicBezTo>
                                    <a:pt x="427" y="288"/>
                                    <a:pt x="422" y="275"/>
                                    <a:pt x="413" y="266"/>
                                  </a:cubicBezTo>
                                  <a:cubicBezTo>
                                    <a:pt x="404" y="257"/>
                                    <a:pt x="391" y="252"/>
                                    <a:pt x="378" y="252"/>
                                  </a:cubicBezTo>
                                  <a:cubicBezTo>
                                    <a:pt x="364" y="252"/>
                                    <a:pt x="352" y="257"/>
                                    <a:pt x="343" y="266"/>
                                  </a:cubicBezTo>
                                  <a:cubicBezTo>
                                    <a:pt x="334" y="275"/>
                                    <a:pt x="328" y="288"/>
                                    <a:pt x="328" y="301"/>
                                  </a:cubicBezTo>
                                  <a:cubicBezTo>
                                    <a:pt x="328" y="302"/>
                                    <a:pt x="328" y="302"/>
                                    <a:pt x="328" y="303"/>
                                  </a:cubicBezTo>
                                  <a:cubicBezTo>
                                    <a:pt x="330" y="303"/>
                                    <a:pt x="332" y="304"/>
                                    <a:pt x="334" y="305"/>
                                  </a:cubicBezTo>
                                  <a:cubicBezTo>
                                    <a:pt x="334" y="303"/>
                                    <a:pt x="334" y="302"/>
                                    <a:pt x="334" y="301"/>
                                  </a:cubicBezTo>
                                  <a:close/>
                                  <a:moveTo>
                                    <a:pt x="342" y="250"/>
                                  </a:moveTo>
                                  <a:cubicBezTo>
                                    <a:pt x="342" y="230"/>
                                    <a:pt x="358" y="214"/>
                                    <a:pt x="378" y="214"/>
                                  </a:cubicBezTo>
                                  <a:cubicBezTo>
                                    <a:pt x="398" y="214"/>
                                    <a:pt x="414" y="230"/>
                                    <a:pt x="414" y="250"/>
                                  </a:cubicBezTo>
                                  <a:cubicBezTo>
                                    <a:pt x="414" y="252"/>
                                    <a:pt x="413" y="254"/>
                                    <a:pt x="413" y="256"/>
                                  </a:cubicBezTo>
                                  <a:cubicBezTo>
                                    <a:pt x="415" y="255"/>
                                    <a:pt x="417" y="254"/>
                                    <a:pt x="420" y="253"/>
                                  </a:cubicBezTo>
                                  <a:cubicBezTo>
                                    <a:pt x="420" y="252"/>
                                    <a:pt x="420" y="251"/>
                                    <a:pt x="420" y="250"/>
                                  </a:cubicBezTo>
                                  <a:cubicBezTo>
                                    <a:pt x="420" y="238"/>
                                    <a:pt x="415" y="228"/>
                                    <a:pt x="407" y="220"/>
                                  </a:cubicBezTo>
                                  <a:cubicBezTo>
                                    <a:pt x="400" y="213"/>
                                    <a:pt x="389" y="208"/>
                                    <a:pt x="378" y="208"/>
                                  </a:cubicBezTo>
                                  <a:cubicBezTo>
                                    <a:pt x="366" y="208"/>
                                    <a:pt x="356" y="213"/>
                                    <a:pt x="348" y="220"/>
                                  </a:cubicBezTo>
                                  <a:cubicBezTo>
                                    <a:pt x="341" y="228"/>
                                    <a:pt x="336" y="238"/>
                                    <a:pt x="336" y="250"/>
                                  </a:cubicBezTo>
                                  <a:cubicBezTo>
                                    <a:pt x="336" y="251"/>
                                    <a:pt x="336" y="253"/>
                                    <a:pt x="336" y="254"/>
                                  </a:cubicBezTo>
                                  <a:cubicBezTo>
                                    <a:pt x="338" y="255"/>
                                    <a:pt x="341" y="256"/>
                                    <a:pt x="343" y="257"/>
                                  </a:cubicBezTo>
                                  <a:cubicBezTo>
                                    <a:pt x="342" y="255"/>
                                    <a:pt x="342" y="252"/>
                                    <a:pt x="342" y="250"/>
                                  </a:cubicBezTo>
                                  <a:close/>
                                  <a:moveTo>
                                    <a:pt x="334" y="250"/>
                                  </a:moveTo>
                                  <a:cubicBezTo>
                                    <a:pt x="334" y="226"/>
                                    <a:pt x="354" y="206"/>
                                    <a:pt x="378" y="206"/>
                                  </a:cubicBezTo>
                                  <a:cubicBezTo>
                                    <a:pt x="402" y="206"/>
                                    <a:pt x="421" y="226"/>
                                    <a:pt x="421" y="250"/>
                                  </a:cubicBezTo>
                                  <a:cubicBezTo>
                                    <a:pt x="421" y="251"/>
                                    <a:pt x="421" y="252"/>
                                    <a:pt x="421" y="253"/>
                                  </a:cubicBezTo>
                                  <a:cubicBezTo>
                                    <a:pt x="423" y="252"/>
                                    <a:pt x="425" y="252"/>
                                    <a:pt x="427" y="251"/>
                                  </a:cubicBezTo>
                                  <a:cubicBezTo>
                                    <a:pt x="427" y="251"/>
                                    <a:pt x="427" y="250"/>
                                    <a:pt x="427" y="250"/>
                                  </a:cubicBezTo>
                                  <a:cubicBezTo>
                                    <a:pt x="427" y="236"/>
                                    <a:pt x="422" y="224"/>
                                    <a:pt x="413" y="215"/>
                                  </a:cubicBezTo>
                                  <a:cubicBezTo>
                                    <a:pt x="404" y="206"/>
                                    <a:pt x="391" y="200"/>
                                    <a:pt x="378" y="200"/>
                                  </a:cubicBezTo>
                                  <a:cubicBezTo>
                                    <a:pt x="364" y="200"/>
                                    <a:pt x="352" y="206"/>
                                    <a:pt x="343" y="215"/>
                                  </a:cubicBezTo>
                                  <a:cubicBezTo>
                                    <a:pt x="334" y="224"/>
                                    <a:pt x="328" y="236"/>
                                    <a:pt x="328" y="250"/>
                                  </a:cubicBezTo>
                                  <a:cubicBezTo>
                                    <a:pt x="328" y="250"/>
                                    <a:pt x="328" y="251"/>
                                    <a:pt x="328" y="251"/>
                                  </a:cubicBezTo>
                                  <a:cubicBezTo>
                                    <a:pt x="330" y="252"/>
                                    <a:pt x="332" y="252"/>
                                    <a:pt x="334" y="253"/>
                                  </a:cubicBezTo>
                                  <a:cubicBezTo>
                                    <a:pt x="334" y="252"/>
                                    <a:pt x="334" y="251"/>
                                    <a:pt x="334" y="250"/>
                                  </a:cubicBezTo>
                                  <a:close/>
                                  <a:moveTo>
                                    <a:pt x="342" y="199"/>
                                  </a:moveTo>
                                  <a:cubicBezTo>
                                    <a:pt x="342" y="179"/>
                                    <a:pt x="358" y="163"/>
                                    <a:pt x="378" y="163"/>
                                  </a:cubicBezTo>
                                  <a:cubicBezTo>
                                    <a:pt x="398" y="163"/>
                                    <a:pt x="414" y="179"/>
                                    <a:pt x="414" y="199"/>
                                  </a:cubicBezTo>
                                  <a:cubicBezTo>
                                    <a:pt x="414" y="201"/>
                                    <a:pt x="413" y="203"/>
                                    <a:pt x="413" y="205"/>
                                  </a:cubicBezTo>
                                  <a:cubicBezTo>
                                    <a:pt x="415" y="204"/>
                                    <a:pt x="417" y="203"/>
                                    <a:pt x="420" y="202"/>
                                  </a:cubicBezTo>
                                  <a:cubicBezTo>
                                    <a:pt x="420" y="201"/>
                                    <a:pt x="420" y="200"/>
                                    <a:pt x="420" y="199"/>
                                  </a:cubicBezTo>
                                  <a:cubicBezTo>
                                    <a:pt x="420" y="187"/>
                                    <a:pt x="415" y="176"/>
                                    <a:pt x="407" y="169"/>
                                  </a:cubicBezTo>
                                  <a:cubicBezTo>
                                    <a:pt x="400" y="161"/>
                                    <a:pt x="389" y="157"/>
                                    <a:pt x="378" y="157"/>
                                  </a:cubicBezTo>
                                  <a:cubicBezTo>
                                    <a:pt x="366" y="157"/>
                                    <a:pt x="356" y="161"/>
                                    <a:pt x="348" y="169"/>
                                  </a:cubicBezTo>
                                  <a:cubicBezTo>
                                    <a:pt x="341" y="176"/>
                                    <a:pt x="336" y="187"/>
                                    <a:pt x="336" y="199"/>
                                  </a:cubicBezTo>
                                  <a:cubicBezTo>
                                    <a:pt x="336" y="200"/>
                                    <a:pt x="336" y="201"/>
                                    <a:pt x="336" y="202"/>
                                  </a:cubicBezTo>
                                  <a:cubicBezTo>
                                    <a:pt x="338" y="203"/>
                                    <a:pt x="341" y="204"/>
                                    <a:pt x="343" y="206"/>
                                  </a:cubicBezTo>
                                  <a:cubicBezTo>
                                    <a:pt x="342" y="203"/>
                                    <a:pt x="342" y="201"/>
                                    <a:pt x="342" y="199"/>
                                  </a:cubicBezTo>
                                  <a:close/>
                                  <a:moveTo>
                                    <a:pt x="334" y="199"/>
                                  </a:moveTo>
                                  <a:cubicBezTo>
                                    <a:pt x="334" y="175"/>
                                    <a:pt x="354" y="155"/>
                                    <a:pt x="378" y="155"/>
                                  </a:cubicBezTo>
                                  <a:cubicBezTo>
                                    <a:pt x="402" y="155"/>
                                    <a:pt x="421" y="175"/>
                                    <a:pt x="421" y="199"/>
                                  </a:cubicBezTo>
                                  <a:cubicBezTo>
                                    <a:pt x="421" y="200"/>
                                    <a:pt x="421" y="200"/>
                                    <a:pt x="421" y="201"/>
                                  </a:cubicBezTo>
                                  <a:cubicBezTo>
                                    <a:pt x="423" y="201"/>
                                    <a:pt x="425" y="200"/>
                                    <a:pt x="427" y="200"/>
                                  </a:cubicBezTo>
                                  <a:cubicBezTo>
                                    <a:pt x="427" y="199"/>
                                    <a:pt x="427" y="199"/>
                                    <a:pt x="427" y="199"/>
                                  </a:cubicBezTo>
                                  <a:cubicBezTo>
                                    <a:pt x="427" y="185"/>
                                    <a:pt x="422" y="172"/>
                                    <a:pt x="413" y="163"/>
                                  </a:cubicBezTo>
                                  <a:cubicBezTo>
                                    <a:pt x="404" y="154"/>
                                    <a:pt x="391" y="149"/>
                                    <a:pt x="378" y="149"/>
                                  </a:cubicBezTo>
                                  <a:cubicBezTo>
                                    <a:pt x="364" y="149"/>
                                    <a:pt x="352" y="154"/>
                                    <a:pt x="343" y="163"/>
                                  </a:cubicBezTo>
                                  <a:cubicBezTo>
                                    <a:pt x="334" y="172"/>
                                    <a:pt x="328" y="185"/>
                                    <a:pt x="328" y="199"/>
                                  </a:cubicBezTo>
                                  <a:cubicBezTo>
                                    <a:pt x="328" y="199"/>
                                    <a:pt x="328" y="199"/>
                                    <a:pt x="328" y="200"/>
                                  </a:cubicBezTo>
                                  <a:cubicBezTo>
                                    <a:pt x="330" y="200"/>
                                    <a:pt x="332" y="201"/>
                                    <a:pt x="334" y="202"/>
                                  </a:cubicBezTo>
                                  <a:cubicBezTo>
                                    <a:pt x="334" y="201"/>
                                    <a:pt x="334" y="200"/>
                                    <a:pt x="334" y="199"/>
                                  </a:cubicBezTo>
                                  <a:close/>
                                  <a:moveTo>
                                    <a:pt x="407" y="147"/>
                                  </a:moveTo>
                                  <a:cubicBezTo>
                                    <a:pt x="407" y="150"/>
                                    <a:pt x="406" y="153"/>
                                    <a:pt x="405" y="155"/>
                                  </a:cubicBezTo>
                                  <a:cubicBezTo>
                                    <a:pt x="406" y="156"/>
                                    <a:pt x="407" y="156"/>
                                    <a:pt x="408" y="157"/>
                                  </a:cubicBezTo>
                                  <a:cubicBezTo>
                                    <a:pt x="409" y="156"/>
                                    <a:pt x="410" y="156"/>
                                    <a:pt x="411" y="155"/>
                                  </a:cubicBezTo>
                                  <a:cubicBezTo>
                                    <a:pt x="412" y="152"/>
                                    <a:pt x="412" y="150"/>
                                    <a:pt x="412" y="147"/>
                                  </a:cubicBezTo>
                                  <a:cubicBezTo>
                                    <a:pt x="412" y="138"/>
                                    <a:pt x="408" y="129"/>
                                    <a:pt x="402" y="123"/>
                                  </a:cubicBezTo>
                                  <a:cubicBezTo>
                                    <a:pt x="396" y="117"/>
                                    <a:pt x="387" y="113"/>
                                    <a:pt x="378" y="113"/>
                                  </a:cubicBezTo>
                                  <a:cubicBezTo>
                                    <a:pt x="368" y="113"/>
                                    <a:pt x="360" y="117"/>
                                    <a:pt x="354" y="123"/>
                                  </a:cubicBezTo>
                                  <a:cubicBezTo>
                                    <a:pt x="347" y="129"/>
                                    <a:pt x="344" y="138"/>
                                    <a:pt x="344" y="147"/>
                                  </a:cubicBezTo>
                                  <a:cubicBezTo>
                                    <a:pt x="344" y="150"/>
                                    <a:pt x="344" y="153"/>
                                    <a:pt x="345" y="155"/>
                                  </a:cubicBezTo>
                                  <a:cubicBezTo>
                                    <a:pt x="346" y="156"/>
                                    <a:pt x="346" y="157"/>
                                    <a:pt x="347" y="157"/>
                                  </a:cubicBezTo>
                                  <a:cubicBezTo>
                                    <a:pt x="348" y="157"/>
                                    <a:pt x="349" y="156"/>
                                    <a:pt x="350" y="155"/>
                                  </a:cubicBezTo>
                                  <a:cubicBezTo>
                                    <a:pt x="349" y="153"/>
                                    <a:pt x="349" y="150"/>
                                    <a:pt x="349" y="147"/>
                                  </a:cubicBezTo>
                                  <a:cubicBezTo>
                                    <a:pt x="349" y="131"/>
                                    <a:pt x="362" y="118"/>
                                    <a:pt x="378" y="118"/>
                                  </a:cubicBezTo>
                                  <a:cubicBezTo>
                                    <a:pt x="394" y="118"/>
                                    <a:pt x="407" y="131"/>
                                    <a:pt x="407" y="147"/>
                                  </a:cubicBezTo>
                                  <a:close/>
                                  <a:moveTo>
                                    <a:pt x="399" y="147"/>
                                  </a:moveTo>
                                  <a:cubicBezTo>
                                    <a:pt x="399" y="149"/>
                                    <a:pt x="399" y="150"/>
                                    <a:pt x="398" y="152"/>
                                  </a:cubicBezTo>
                                  <a:cubicBezTo>
                                    <a:pt x="400" y="152"/>
                                    <a:pt x="402" y="153"/>
                                    <a:pt x="404" y="155"/>
                                  </a:cubicBezTo>
                                  <a:cubicBezTo>
                                    <a:pt x="405" y="152"/>
                                    <a:pt x="405" y="150"/>
                                    <a:pt x="405" y="147"/>
                                  </a:cubicBezTo>
                                  <a:cubicBezTo>
                                    <a:pt x="405" y="140"/>
                                    <a:pt x="402" y="133"/>
                                    <a:pt x="397" y="128"/>
                                  </a:cubicBezTo>
                                  <a:cubicBezTo>
                                    <a:pt x="392" y="123"/>
                                    <a:pt x="385" y="120"/>
                                    <a:pt x="378" y="120"/>
                                  </a:cubicBezTo>
                                  <a:cubicBezTo>
                                    <a:pt x="370" y="120"/>
                                    <a:pt x="363" y="123"/>
                                    <a:pt x="359" y="128"/>
                                  </a:cubicBezTo>
                                  <a:cubicBezTo>
                                    <a:pt x="354" y="133"/>
                                    <a:pt x="351" y="140"/>
                                    <a:pt x="351" y="147"/>
                                  </a:cubicBezTo>
                                  <a:cubicBezTo>
                                    <a:pt x="351" y="150"/>
                                    <a:pt x="351" y="152"/>
                                    <a:pt x="352" y="155"/>
                                  </a:cubicBezTo>
                                  <a:cubicBezTo>
                                    <a:pt x="353" y="153"/>
                                    <a:pt x="355" y="152"/>
                                    <a:pt x="357" y="152"/>
                                  </a:cubicBezTo>
                                  <a:cubicBezTo>
                                    <a:pt x="357" y="150"/>
                                    <a:pt x="357" y="149"/>
                                    <a:pt x="357" y="147"/>
                                  </a:cubicBezTo>
                                  <a:cubicBezTo>
                                    <a:pt x="357" y="135"/>
                                    <a:pt x="366" y="126"/>
                                    <a:pt x="378" y="126"/>
                                  </a:cubicBezTo>
                                  <a:cubicBezTo>
                                    <a:pt x="389" y="126"/>
                                    <a:pt x="399" y="135"/>
                                    <a:pt x="399" y="147"/>
                                  </a:cubicBezTo>
                                  <a:close/>
                                  <a:moveTo>
                                    <a:pt x="391" y="147"/>
                                  </a:moveTo>
                                  <a:cubicBezTo>
                                    <a:pt x="391" y="148"/>
                                    <a:pt x="391" y="148"/>
                                    <a:pt x="391" y="149"/>
                                  </a:cubicBezTo>
                                  <a:cubicBezTo>
                                    <a:pt x="393" y="150"/>
                                    <a:pt x="395" y="150"/>
                                    <a:pt x="397" y="151"/>
                                  </a:cubicBezTo>
                                  <a:cubicBezTo>
                                    <a:pt x="397" y="150"/>
                                    <a:pt x="397" y="148"/>
                                    <a:pt x="397" y="147"/>
                                  </a:cubicBezTo>
                                  <a:cubicBezTo>
                                    <a:pt x="397" y="142"/>
                                    <a:pt x="395" y="137"/>
                                    <a:pt x="392" y="133"/>
                                  </a:cubicBezTo>
                                  <a:cubicBezTo>
                                    <a:pt x="388" y="130"/>
                                    <a:pt x="383" y="128"/>
                                    <a:pt x="378" y="128"/>
                                  </a:cubicBezTo>
                                  <a:cubicBezTo>
                                    <a:pt x="372" y="128"/>
                                    <a:pt x="368" y="130"/>
                                    <a:pt x="364" y="133"/>
                                  </a:cubicBezTo>
                                  <a:cubicBezTo>
                                    <a:pt x="360" y="137"/>
                                    <a:pt x="358" y="142"/>
                                    <a:pt x="358" y="147"/>
                                  </a:cubicBezTo>
                                  <a:cubicBezTo>
                                    <a:pt x="358" y="148"/>
                                    <a:pt x="358" y="150"/>
                                    <a:pt x="359" y="151"/>
                                  </a:cubicBezTo>
                                  <a:cubicBezTo>
                                    <a:pt x="361" y="150"/>
                                    <a:pt x="362" y="150"/>
                                    <a:pt x="364" y="149"/>
                                  </a:cubicBezTo>
                                  <a:cubicBezTo>
                                    <a:pt x="364" y="148"/>
                                    <a:pt x="364" y="148"/>
                                    <a:pt x="364" y="147"/>
                                  </a:cubicBezTo>
                                  <a:cubicBezTo>
                                    <a:pt x="364" y="140"/>
                                    <a:pt x="370" y="134"/>
                                    <a:pt x="378" y="134"/>
                                  </a:cubicBezTo>
                                  <a:cubicBezTo>
                                    <a:pt x="385" y="134"/>
                                    <a:pt x="391" y="140"/>
                                    <a:pt x="391" y="147"/>
                                  </a:cubicBezTo>
                                  <a:close/>
                                  <a:moveTo>
                                    <a:pt x="384" y="147"/>
                                  </a:moveTo>
                                  <a:cubicBezTo>
                                    <a:pt x="384" y="147"/>
                                    <a:pt x="384" y="148"/>
                                    <a:pt x="384" y="148"/>
                                  </a:cubicBezTo>
                                  <a:cubicBezTo>
                                    <a:pt x="386" y="148"/>
                                    <a:pt x="388" y="148"/>
                                    <a:pt x="390" y="149"/>
                                  </a:cubicBezTo>
                                  <a:cubicBezTo>
                                    <a:pt x="390" y="148"/>
                                    <a:pt x="390" y="148"/>
                                    <a:pt x="390" y="147"/>
                                  </a:cubicBezTo>
                                  <a:cubicBezTo>
                                    <a:pt x="390" y="141"/>
                                    <a:pt x="384" y="135"/>
                                    <a:pt x="378" y="135"/>
                                  </a:cubicBezTo>
                                  <a:cubicBezTo>
                                    <a:pt x="371" y="135"/>
                                    <a:pt x="366" y="141"/>
                                    <a:pt x="366" y="147"/>
                                  </a:cubicBezTo>
                                  <a:cubicBezTo>
                                    <a:pt x="366" y="148"/>
                                    <a:pt x="366" y="148"/>
                                    <a:pt x="366" y="149"/>
                                  </a:cubicBezTo>
                                  <a:cubicBezTo>
                                    <a:pt x="368" y="148"/>
                                    <a:pt x="369" y="148"/>
                                    <a:pt x="371" y="148"/>
                                  </a:cubicBezTo>
                                  <a:cubicBezTo>
                                    <a:pt x="371" y="148"/>
                                    <a:pt x="371" y="147"/>
                                    <a:pt x="371" y="147"/>
                                  </a:cubicBezTo>
                                  <a:cubicBezTo>
                                    <a:pt x="371" y="143"/>
                                    <a:pt x="374" y="140"/>
                                    <a:pt x="378" y="140"/>
                                  </a:cubicBezTo>
                                  <a:cubicBezTo>
                                    <a:pt x="381" y="140"/>
                                    <a:pt x="384" y="143"/>
                                    <a:pt x="384" y="147"/>
                                  </a:cubicBezTo>
                                  <a:close/>
                                  <a:moveTo>
                                    <a:pt x="378" y="142"/>
                                  </a:moveTo>
                                  <a:cubicBezTo>
                                    <a:pt x="375" y="142"/>
                                    <a:pt x="373" y="144"/>
                                    <a:pt x="373" y="147"/>
                                  </a:cubicBezTo>
                                  <a:cubicBezTo>
                                    <a:pt x="373" y="147"/>
                                    <a:pt x="373" y="147"/>
                                    <a:pt x="373" y="148"/>
                                  </a:cubicBezTo>
                                  <a:cubicBezTo>
                                    <a:pt x="374" y="147"/>
                                    <a:pt x="376" y="147"/>
                                    <a:pt x="378" y="147"/>
                                  </a:cubicBezTo>
                                  <a:cubicBezTo>
                                    <a:pt x="379" y="147"/>
                                    <a:pt x="381" y="147"/>
                                    <a:pt x="383" y="148"/>
                                  </a:cubicBezTo>
                                  <a:cubicBezTo>
                                    <a:pt x="383" y="147"/>
                                    <a:pt x="383" y="147"/>
                                    <a:pt x="383" y="147"/>
                                  </a:cubicBezTo>
                                  <a:cubicBezTo>
                                    <a:pt x="383" y="144"/>
                                    <a:pt x="381" y="142"/>
                                    <a:pt x="378" y="142"/>
                                  </a:cubicBezTo>
                                  <a:close/>
                                  <a:moveTo>
                                    <a:pt x="527" y="147"/>
                                  </a:moveTo>
                                  <a:cubicBezTo>
                                    <a:pt x="527" y="150"/>
                                    <a:pt x="527" y="153"/>
                                    <a:pt x="526" y="155"/>
                                  </a:cubicBezTo>
                                  <a:cubicBezTo>
                                    <a:pt x="527" y="156"/>
                                    <a:pt x="528" y="157"/>
                                    <a:pt x="529" y="158"/>
                                  </a:cubicBezTo>
                                  <a:cubicBezTo>
                                    <a:pt x="530" y="157"/>
                                    <a:pt x="531" y="156"/>
                                    <a:pt x="532" y="156"/>
                                  </a:cubicBezTo>
                                  <a:cubicBezTo>
                                    <a:pt x="532" y="153"/>
                                    <a:pt x="533" y="150"/>
                                    <a:pt x="533" y="147"/>
                                  </a:cubicBezTo>
                                  <a:cubicBezTo>
                                    <a:pt x="533" y="138"/>
                                    <a:pt x="529" y="129"/>
                                    <a:pt x="523" y="123"/>
                                  </a:cubicBezTo>
                                  <a:cubicBezTo>
                                    <a:pt x="517" y="117"/>
                                    <a:pt x="508" y="113"/>
                                    <a:pt x="499" y="113"/>
                                  </a:cubicBezTo>
                                  <a:cubicBezTo>
                                    <a:pt x="489" y="113"/>
                                    <a:pt x="481" y="117"/>
                                    <a:pt x="474" y="123"/>
                                  </a:cubicBezTo>
                                  <a:cubicBezTo>
                                    <a:pt x="468" y="129"/>
                                    <a:pt x="464" y="138"/>
                                    <a:pt x="464" y="147"/>
                                  </a:cubicBezTo>
                                  <a:cubicBezTo>
                                    <a:pt x="464" y="150"/>
                                    <a:pt x="465" y="153"/>
                                    <a:pt x="465" y="155"/>
                                  </a:cubicBezTo>
                                  <a:cubicBezTo>
                                    <a:pt x="466" y="156"/>
                                    <a:pt x="467" y="157"/>
                                    <a:pt x="468" y="157"/>
                                  </a:cubicBezTo>
                                  <a:cubicBezTo>
                                    <a:pt x="469" y="157"/>
                                    <a:pt x="470" y="156"/>
                                    <a:pt x="471" y="155"/>
                                  </a:cubicBezTo>
                                  <a:cubicBezTo>
                                    <a:pt x="470" y="153"/>
                                    <a:pt x="470" y="150"/>
                                    <a:pt x="470" y="147"/>
                                  </a:cubicBezTo>
                                  <a:cubicBezTo>
                                    <a:pt x="470" y="131"/>
                                    <a:pt x="483" y="118"/>
                                    <a:pt x="499" y="118"/>
                                  </a:cubicBezTo>
                                  <a:cubicBezTo>
                                    <a:pt x="515" y="118"/>
                                    <a:pt x="527" y="131"/>
                                    <a:pt x="527" y="147"/>
                                  </a:cubicBezTo>
                                  <a:close/>
                                  <a:moveTo>
                                    <a:pt x="520" y="147"/>
                                  </a:moveTo>
                                  <a:cubicBezTo>
                                    <a:pt x="520" y="149"/>
                                    <a:pt x="520" y="150"/>
                                    <a:pt x="519" y="152"/>
                                  </a:cubicBezTo>
                                  <a:cubicBezTo>
                                    <a:pt x="521" y="152"/>
                                    <a:pt x="523" y="153"/>
                                    <a:pt x="525" y="155"/>
                                  </a:cubicBezTo>
                                  <a:cubicBezTo>
                                    <a:pt x="525" y="152"/>
                                    <a:pt x="526" y="150"/>
                                    <a:pt x="526" y="147"/>
                                  </a:cubicBezTo>
                                  <a:cubicBezTo>
                                    <a:pt x="526" y="140"/>
                                    <a:pt x="523" y="133"/>
                                    <a:pt x="518" y="128"/>
                                  </a:cubicBezTo>
                                  <a:cubicBezTo>
                                    <a:pt x="513" y="123"/>
                                    <a:pt x="506" y="120"/>
                                    <a:pt x="499" y="120"/>
                                  </a:cubicBezTo>
                                  <a:cubicBezTo>
                                    <a:pt x="491" y="120"/>
                                    <a:pt x="484" y="123"/>
                                    <a:pt x="479" y="128"/>
                                  </a:cubicBezTo>
                                  <a:cubicBezTo>
                                    <a:pt x="474" y="133"/>
                                    <a:pt x="471" y="140"/>
                                    <a:pt x="471" y="147"/>
                                  </a:cubicBezTo>
                                  <a:cubicBezTo>
                                    <a:pt x="471" y="150"/>
                                    <a:pt x="472" y="152"/>
                                    <a:pt x="472" y="155"/>
                                  </a:cubicBezTo>
                                  <a:cubicBezTo>
                                    <a:pt x="474" y="153"/>
                                    <a:pt x="476" y="152"/>
                                    <a:pt x="478" y="152"/>
                                  </a:cubicBezTo>
                                  <a:cubicBezTo>
                                    <a:pt x="478" y="150"/>
                                    <a:pt x="478" y="149"/>
                                    <a:pt x="478" y="147"/>
                                  </a:cubicBezTo>
                                  <a:cubicBezTo>
                                    <a:pt x="478" y="135"/>
                                    <a:pt x="487" y="126"/>
                                    <a:pt x="499" y="126"/>
                                  </a:cubicBezTo>
                                  <a:cubicBezTo>
                                    <a:pt x="510" y="126"/>
                                    <a:pt x="520" y="135"/>
                                    <a:pt x="520" y="147"/>
                                  </a:cubicBezTo>
                                  <a:close/>
                                  <a:moveTo>
                                    <a:pt x="512" y="147"/>
                                  </a:moveTo>
                                  <a:cubicBezTo>
                                    <a:pt x="512" y="148"/>
                                    <a:pt x="512" y="148"/>
                                    <a:pt x="512" y="149"/>
                                  </a:cubicBezTo>
                                  <a:cubicBezTo>
                                    <a:pt x="514" y="150"/>
                                    <a:pt x="516" y="150"/>
                                    <a:pt x="518" y="151"/>
                                  </a:cubicBezTo>
                                  <a:cubicBezTo>
                                    <a:pt x="518" y="150"/>
                                    <a:pt x="518" y="148"/>
                                    <a:pt x="518" y="147"/>
                                  </a:cubicBezTo>
                                  <a:cubicBezTo>
                                    <a:pt x="518" y="142"/>
                                    <a:pt x="516" y="137"/>
                                    <a:pt x="512" y="133"/>
                                  </a:cubicBezTo>
                                  <a:cubicBezTo>
                                    <a:pt x="509" y="130"/>
                                    <a:pt x="504" y="128"/>
                                    <a:pt x="499" y="128"/>
                                  </a:cubicBezTo>
                                  <a:cubicBezTo>
                                    <a:pt x="493" y="128"/>
                                    <a:pt x="488" y="130"/>
                                    <a:pt x="485" y="133"/>
                                  </a:cubicBezTo>
                                  <a:cubicBezTo>
                                    <a:pt x="481" y="137"/>
                                    <a:pt x="479" y="142"/>
                                    <a:pt x="479" y="147"/>
                                  </a:cubicBezTo>
                                  <a:cubicBezTo>
                                    <a:pt x="479" y="148"/>
                                    <a:pt x="479" y="150"/>
                                    <a:pt x="480" y="151"/>
                                  </a:cubicBezTo>
                                  <a:cubicBezTo>
                                    <a:pt x="481" y="150"/>
                                    <a:pt x="483" y="150"/>
                                    <a:pt x="485" y="149"/>
                                  </a:cubicBezTo>
                                  <a:cubicBezTo>
                                    <a:pt x="485" y="148"/>
                                    <a:pt x="485" y="148"/>
                                    <a:pt x="485" y="147"/>
                                  </a:cubicBezTo>
                                  <a:cubicBezTo>
                                    <a:pt x="485" y="140"/>
                                    <a:pt x="491" y="134"/>
                                    <a:pt x="499" y="134"/>
                                  </a:cubicBezTo>
                                  <a:cubicBezTo>
                                    <a:pt x="506" y="134"/>
                                    <a:pt x="512" y="140"/>
                                    <a:pt x="512" y="147"/>
                                  </a:cubicBezTo>
                                  <a:close/>
                                  <a:moveTo>
                                    <a:pt x="505" y="147"/>
                                  </a:moveTo>
                                  <a:cubicBezTo>
                                    <a:pt x="505" y="147"/>
                                    <a:pt x="505" y="148"/>
                                    <a:pt x="505" y="148"/>
                                  </a:cubicBezTo>
                                  <a:cubicBezTo>
                                    <a:pt x="507" y="148"/>
                                    <a:pt x="509" y="148"/>
                                    <a:pt x="510" y="149"/>
                                  </a:cubicBezTo>
                                  <a:cubicBezTo>
                                    <a:pt x="511" y="148"/>
                                    <a:pt x="511" y="148"/>
                                    <a:pt x="511" y="147"/>
                                  </a:cubicBezTo>
                                  <a:cubicBezTo>
                                    <a:pt x="511" y="141"/>
                                    <a:pt x="505" y="135"/>
                                    <a:pt x="499" y="135"/>
                                  </a:cubicBezTo>
                                  <a:cubicBezTo>
                                    <a:pt x="492" y="135"/>
                                    <a:pt x="487" y="141"/>
                                    <a:pt x="487" y="147"/>
                                  </a:cubicBezTo>
                                  <a:cubicBezTo>
                                    <a:pt x="487" y="148"/>
                                    <a:pt x="487" y="148"/>
                                    <a:pt x="487" y="149"/>
                                  </a:cubicBezTo>
                                  <a:cubicBezTo>
                                    <a:pt x="489" y="148"/>
                                    <a:pt x="490" y="148"/>
                                    <a:pt x="492" y="148"/>
                                  </a:cubicBezTo>
                                  <a:cubicBezTo>
                                    <a:pt x="492" y="148"/>
                                    <a:pt x="492" y="147"/>
                                    <a:pt x="492" y="147"/>
                                  </a:cubicBezTo>
                                  <a:cubicBezTo>
                                    <a:pt x="492" y="143"/>
                                    <a:pt x="495" y="140"/>
                                    <a:pt x="499" y="140"/>
                                  </a:cubicBezTo>
                                  <a:cubicBezTo>
                                    <a:pt x="502" y="140"/>
                                    <a:pt x="505" y="143"/>
                                    <a:pt x="505" y="147"/>
                                  </a:cubicBezTo>
                                  <a:close/>
                                  <a:moveTo>
                                    <a:pt x="499" y="142"/>
                                  </a:moveTo>
                                  <a:cubicBezTo>
                                    <a:pt x="496" y="142"/>
                                    <a:pt x="494" y="144"/>
                                    <a:pt x="494" y="147"/>
                                  </a:cubicBezTo>
                                  <a:cubicBezTo>
                                    <a:pt x="494" y="147"/>
                                    <a:pt x="494" y="147"/>
                                    <a:pt x="494" y="148"/>
                                  </a:cubicBezTo>
                                  <a:cubicBezTo>
                                    <a:pt x="495" y="147"/>
                                    <a:pt x="497" y="147"/>
                                    <a:pt x="499" y="147"/>
                                  </a:cubicBezTo>
                                  <a:cubicBezTo>
                                    <a:pt x="500" y="147"/>
                                    <a:pt x="502" y="147"/>
                                    <a:pt x="504" y="148"/>
                                  </a:cubicBezTo>
                                  <a:cubicBezTo>
                                    <a:pt x="504" y="147"/>
                                    <a:pt x="504" y="147"/>
                                    <a:pt x="504" y="147"/>
                                  </a:cubicBezTo>
                                  <a:cubicBezTo>
                                    <a:pt x="504" y="144"/>
                                    <a:pt x="501" y="142"/>
                                    <a:pt x="499" y="142"/>
                                  </a:cubicBezTo>
                                  <a:close/>
                                  <a:moveTo>
                                    <a:pt x="464" y="163"/>
                                  </a:moveTo>
                                  <a:cubicBezTo>
                                    <a:pt x="455" y="172"/>
                                    <a:pt x="449" y="185"/>
                                    <a:pt x="449" y="199"/>
                                  </a:cubicBezTo>
                                  <a:cubicBezTo>
                                    <a:pt x="449" y="199"/>
                                    <a:pt x="449" y="199"/>
                                    <a:pt x="449" y="200"/>
                                  </a:cubicBezTo>
                                  <a:cubicBezTo>
                                    <a:pt x="451" y="200"/>
                                    <a:pt x="453" y="201"/>
                                    <a:pt x="455" y="202"/>
                                  </a:cubicBezTo>
                                  <a:cubicBezTo>
                                    <a:pt x="455" y="201"/>
                                    <a:pt x="455" y="200"/>
                                    <a:pt x="455" y="199"/>
                                  </a:cubicBezTo>
                                  <a:cubicBezTo>
                                    <a:pt x="455" y="175"/>
                                    <a:pt x="475" y="155"/>
                                    <a:pt x="499" y="155"/>
                                  </a:cubicBezTo>
                                  <a:cubicBezTo>
                                    <a:pt x="523" y="155"/>
                                    <a:pt x="542" y="175"/>
                                    <a:pt x="542" y="199"/>
                                  </a:cubicBezTo>
                                  <a:cubicBezTo>
                                    <a:pt x="542" y="200"/>
                                    <a:pt x="542" y="201"/>
                                    <a:pt x="542" y="202"/>
                                  </a:cubicBezTo>
                                  <a:cubicBezTo>
                                    <a:pt x="544" y="201"/>
                                    <a:pt x="546" y="201"/>
                                    <a:pt x="548" y="200"/>
                                  </a:cubicBezTo>
                                  <a:cubicBezTo>
                                    <a:pt x="548" y="200"/>
                                    <a:pt x="548" y="199"/>
                                    <a:pt x="548" y="199"/>
                                  </a:cubicBezTo>
                                  <a:cubicBezTo>
                                    <a:pt x="548" y="185"/>
                                    <a:pt x="543" y="172"/>
                                    <a:pt x="534" y="163"/>
                                  </a:cubicBezTo>
                                  <a:cubicBezTo>
                                    <a:pt x="525" y="154"/>
                                    <a:pt x="512" y="149"/>
                                    <a:pt x="499" y="149"/>
                                  </a:cubicBezTo>
                                  <a:cubicBezTo>
                                    <a:pt x="485" y="149"/>
                                    <a:pt x="473" y="154"/>
                                    <a:pt x="464" y="163"/>
                                  </a:cubicBezTo>
                                  <a:close/>
                                  <a:moveTo>
                                    <a:pt x="534" y="199"/>
                                  </a:moveTo>
                                  <a:cubicBezTo>
                                    <a:pt x="534" y="201"/>
                                    <a:pt x="534" y="204"/>
                                    <a:pt x="534" y="206"/>
                                  </a:cubicBezTo>
                                  <a:cubicBezTo>
                                    <a:pt x="536" y="205"/>
                                    <a:pt x="538" y="204"/>
                                    <a:pt x="540" y="203"/>
                                  </a:cubicBezTo>
                                  <a:cubicBezTo>
                                    <a:pt x="540" y="201"/>
                                    <a:pt x="541" y="200"/>
                                    <a:pt x="541" y="199"/>
                                  </a:cubicBezTo>
                                  <a:cubicBezTo>
                                    <a:pt x="541" y="187"/>
                                    <a:pt x="536" y="176"/>
                                    <a:pt x="528" y="169"/>
                                  </a:cubicBezTo>
                                  <a:cubicBezTo>
                                    <a:pt x="521" y="161"/>
                                    <a:pt x="510" y="157"/>
                                    <a:pt x="499" y="157"/>
                                  </a:cubicBezTo>
                                  <a:cubicBezTo>
                                    <a:pt x="487" y="157"/>
                                    <a:pt x="477" y="161"/>
                                    <a:pt x="469" y="169"/>
                                  </a:cubicBezTo>
                                  <a:cubicBezTo>
                                    <a:pt x="461" y="176"/>
                                    <a:pt x="457" y="187"/>
                                    <a:pt x="457" y="199"/>
                                  </a:cubicBezTo>
                                  <a:cubicBezTo>
                                    <a:pt x="457" y="200"/>
                                    <a:pt x="457" y="201"/>
                                    <a:pt x="457" y="202"/>
                                  </a:cubicBezTo>
                                  <a:cubicBezTo>
                                    <a:pt x="459" y="203"/>
                                    <a:pt x="461" y="204"/>
                                    <a:pt x="464" y="206"/>
                                  </a:cubicBezTo>
                                  <a:cubicBezTo>
                                    <a:pt x="463" y="203"/>
                                    <a:pt x="463" y="201"/>
                                    <a:pt x="463" y="199"/>
                                  </a:cubicBezTo>
                                  <a:cubicBezTo>
                                    <a:pt x="463" y="179"/>
                                    <a:pt x="479" y="163"/>
                                    <a:pt x="499" y="163"/>
                                  </a:cubicBezTo>
                                  <a:cubicBezTo>
                                    <a:pt x="518" y="163"/>
                                    <a:pt x="534" y="179"/>
                                    <a:pt x="534" y="199"/>
                                  </a:cubicBezTo>
                                  <a:close/>
                                  <a:moveTo>
                                    <a:pt x="542" y="250"/>
                                  </a:moveTo>
                                  <a:cubicBezTo>
                                    <a:pt x="542" y="251"/>
                                    <a:pt x="542" y="252"/>
                                    <a:pt x="542" y="253"/>
                                  </a:cubicBezTo>
                                  <a:cubicBezTo>
                                    <a:pt x="544" y="253"/>
                                    <a:pt x="546" y="252"/>
                                    <a:pt x="548" y="251"/>
                                  </a:cubicBezTo>
                                  <a:cubicBezTo>
                                    <a:pt x="548" y="251"/>
                                    <a:pt x="548" y="250"/>
                                    <a:pt x="548" y="250"/>
                                  </a:cubicBezTo>
                                  <a:cubicBezTo>
                                    <a:pt x="548" y="236"/>
                                    <a:pt x="543" y="224"/>
                                    <a:pt x="534" y="215"/>
                                  </a:cubicBezTo>
                                  <a:cubicBezTo>
                                    <a:pt x="525" y="206"/>
                                    <a:pt x="512" y="200"/>
                                    <a:pt x="499" y="200"/>
                                  </a:cubicBezTo>
                                  <a:cubicBezTo>
                                    <a:pt x="485" y="200"/>
                                    <a:pt x="473" y="206"/>
                                    <a:pt x="464" y="215"/>
                                  </a:cubicBezTo>
                                  <a:cubicBezTo>
                                    <a:pt x="455" y="224"/>
                                    <a:pt x="449" y="236"/>
                                    <a:pt x="449" y="250"/>
                                  </a:cubicBezTo>
                                  <a:cubicBezTo>
                                    <a:pt x="449" y="250"/>
                                    <a:pt x="449" y="251"/>
                                    <a:pt x="449" y="251"/>
                                  </a:cubicBezTo>
                                  <a:cubicBezTo>
                                    <a:pt x="451" y="252"/>
                                    <a:pt x="453" y="252"/>
                                    <a:pt x="455" y="253"/>
                                  </a:cubicBezTo>
                                  <a:cubicBezTo>
                                    <a:pt x="455" y="252"/>
                                    <a:pt x="455" y="251"/>
                                    <a:pt x="455" y="250"/>
                                  </a:cubicBezTo>
                                  <a:cubicBezTo>
                                    <a:pt x="455" y="226"/>
                                    <a:pt x="475" y="206"/>
                                    <a:pt x="499" y="206"/>
                                  </a:cubicBezTo>
                                  <a:cubicBezTo>
                                    <a:pt x="523" y="206"/>
                                    <a:pt x="542" y="226"/>
                                    <a:pt x="542" y="250"/>
                                  </a:cubicBezTo>
                                  <a:close/>
                                  <a:moveTo>
                                    <a:pt x="534" y="250"/>
                                  </a:moveTo>
                                  <a:cubicBezTo>
                                    <a:pt x="534" y="252"/>
                                    <a:pt x="534" y="255"/>
                                    <a:pt x="534" y="257"/>
                                  </a:cubicBezTo>
                                  <a:cubicBezTo>
                                    <a:pt x="536" y="256"/>
                                    <a:pt x="538" y="255"/>
                                    <a:pt x="540" y="254"/>
                                  </a:cubicBezTo>
                                  <a:cubicBezTo>
                                    <a:pt x="540" y="253"/>
                                    <a:pt x="541" y="251"/>
                                    <a:pt x="541" y="250"/>
                                  </a:cubicBezTo>
                                  <a:cubicBezTo>
                                    <a:pt x="541" y="238"/>
                                    <a:pt x="536" y="228"/>
                                    <a:pt x="528" y="220"/>
                                  </a:cubicBezTo>
                                  <a:cubicBezTo>
                                    <a:pt x="521" y="213"/>
                                    <a:pt x="510" y="208"/>
                                    <a:pt x="499" y="208"/>
                                  </a:cubicBezTo>
                                  <a:cubicBezTo>
                                    <a:pt x="487" y="208"/>
                                    <a:pt x="477" y="213"/>
                                    <a:pt x="469" y="220"/>
                                  </a:cubicBezTo>
                                  <a:cubicBezTo>
                                    <a:pt x="461" y="228"/>
                                    <a:pt x="457" y="238"/>
                                    <a:pt x="457" y="250"/>
                                  </a:cubicBezTo>
                                  <a:cubicBezTo>
                                    <a:pt x="457" y="251"/>
                                    <a:pt x="457" y="253"/>
                                    <a:pt x="457" y="254"/>
                                  </a:cubicBezTo>
                                  <a:cubicBezTo>
                                    <a:pt x="459" y="255"/>
                                    <a:pt x="461" y="256"/>
                                    <a:pt x="464" y="257"/>
                                  </a:cubicBezTo>
                                  <a:cubicBezTo>
                                    <a:pt x="463" y="255"/>
                                    <a:pt x="463" y="252"/>
                                    <a:pt x="463" y="250"/>
                                  </a:cubicBezTo>
                                  <a:cubicBezTo>
                                    <a:pt x="463" y="230"/>
                                    <a:pt x="479" y="214"/>
                                    <a:pt x="499" y="214"/>
                                  </a:cubicBezTo>
                                  <a:cubicBezTo>
                                    <a:pt x="518" y="214"/>
                                    <a:pt x="534" y="230"/>
                                    <a:pt x="534" y="250"/>
                                  </a:cubicBezTo>
                                  <a:close/>
                                  <a:moveTo>
                                    <a:pt x="542" y="301"/>
                                  </a:moveTo>
                                  <a:cubicBezTo>
                                    <a:pt x="542" y="302"/>
                                    <a:pt x="542" y="304"/>
                                    <a:pt x="542" y="305"/>
                                  </a:cubicBezTo>
                                  <a:cubicBezTo>
                                    <a:pt x="544" y="304"/>
                                    <a:pt x="546" y="303"/>
                                    <a:pt x="548" y="303"/>
                                  </a:cubicBezTo>
                                  <a:cubicBezTo>
                                    <a:pt x="548" y="302"/>
                                    <a:pt x="548" y="302"/>
                                    <a:pt x="548" y="301"/>
                                  </a:cubicBezTo>
                                  <a:cubicBezTo>
                                    <a:pt x="548" y="288"/>
                                    <a:pt x="543" y="275"/>
                                    <a:pt x="534" y="266"/>
                                  </a:cubicBezTo>
                                  <a:cubicBezTo>
                                    <a:pt x="525" y="257"/>
                                    <a:pt x="512" y="252"/>
                                    <a:pt x="499" y="252"/>
                                  </a:cubicBezTo>
                                  <a:cubicBezTo>
                                    <a:pt x="485" y="252"/>
                                    <a:pt x="473" y="257"/>
                                    <a:pt x="464" y="266"/>
                                  </a:cubicBezTo>
                                  <a:cubicBezTo>
                                    <a:pt x="455" y="275"/>
                                    <a:pt x="449" y="288"/>
                                    <a:pt x="449" y="301"/>
                                  </a:cubicBezTo>
                                  <a:cubicBezTo>
                                    <a:pt x="449" y="302"/>
                                    <a:pt x="449" y="302"/>
                                    <a:pt x="449" y="303"/>
                                  </a:cubicBezTo>
                                  <a:cubicBezTo>
                                    <a:pt x="451" y="303"/>
                                    <a:pt x="453" y="304"/>
                                    <a:pt x="455" y="305"/>
                                  </a:cubicBezTo>
                                  <a:cubicBezTo>
                                    <a:pt x="455" y="303"/>
                                    <a:pt x="455" y="302"/>
                                    <a:pt x="455" y="301"/>
                                  </a:cubicBezTo>
                                  <a:cubicBezTo>
                                    <a:pt x="455" y="277"/>
                                    <a:pt x="475" y="258"/>
                                    <a:pt x="499" y="258"/>
                                  </a:cubicBezTo>
                                  <a:cubicBezTo>
                                    <a:pt x="523" y="258"/>
                                    <a:pt x="542" y="277"/>
                                    <a:pt x="542" y="301"/>
                                  </a:cubicBezTo>
                                  <a:close/>
                                  <a:moveTo>
                                    <a:pt x="534" y="301"/>
                                  </a:moveTo>
                                  <a:cubicBezTo>
                                    <a:pt x="534" y="304"/>
                                    <a:pt x="534" y="306"/>
                                    <a:pt x="534" y="309"/>
                                  </a:cubicBezTo>
                                  <a:cubicBezTo>
                                    <a:pt x="536" y="307"/>
                                    <a:pt x="538" y="306"/>
                                    <a:pt x="540" y="305"/>
                                  </a:cubicBezTo>
                                  <a:cubicBezTo>
                                    <a:pt x="540" y="304"/>
                                    <a:pt x="541" y="303"/>
                                    <a:pt x="541" y="301"/>
                                  </a:cubicBezTo>
                                  <a:cubicBezTo>
                                    <a:pt x="541" y="290"/>
                                    <a:pt x="536" y="279"/>
                                    <a:pt x="528" y="272"/>
                                  </a:cubicBezTo>
                                  <a:cubicBezTo>
                                    <a:pt x="521" y="264"/>
                                    <a:pt x="510" y="259"/>
                                    <a:pt x="499" y="259"/>
                                  </a:cubicBezTo>
                                  <a:cubicBezTo>
                                    <a:pt x="487" y="259"/>
                                    <a:pt x="477" y="264"/>
                                    <a:pt x="469" y="272"/>
                                  </a:cubicBezTo>
                                  <a:cubicBezTo>
                                    <a:pt x="461" y="279"/>
                                    <a:pt x="457" y="290"/>
                                    <a:pt x="457" y="301"/>
                                  </a:cubicBezTo>
                                  <a:cubicBezTo>
                                    <a:pt x="457" y="303"/>
                                    <a:pt x="457" y="304"/>
                                    <a:pt x="457" y="305"/>
                                  </a:cubicBezTo>
                                  <a:cubicBezTo>
                                    <a:pt x="459" y="306"/>
                                    <a:pt x="461" y="307"/>
                                    <a:pt x="464" y="308"/>
                                  </a:cubicBezTo>
                                  <a:cubicBezTo>
                                    <a:pt x="463" y="306"/>
                                    <a:pt x="463" y="304"/>
                                    <a:pt x="463" y="301"/>
                                  </a:cubicBezTo>
                                  <a:cubicBezTo>
                                    <a:pt x="463" y="282"/>
                                    <a:pt x="479" y="265"/>
                                    <a:pt x="499" y="265"/>
                                  </a:cubicBezTo>
                                  <a:cubicBezTo>
                                    <a:pt x="518" y="265"/>
                                    <a:pt x="534" y="282"/>
                                    <a:pt x="534" y="301"/>
                                  </a:cubicBezTo>
                                  <a:close/>
                                  <a:moveTo>
                                    <a:pt x="527" y="301"/>
                                  </a:moveTo>
                                  <a:cubicBezTo>
                                    <a:pt x="527" y="304"/>
                                    <a:pt x="527" y="307"/>
                                    <a:pt x="526" y="310"/>
                                  </a:cubicBezTo>
                                  <a:cubicBezTo>
                                    <a:pt x="527" y="310"/>
                                    <a:pt x="528" y="311"/>
                                    <a:pt x="529" y="312"/>
                                  </a:cubicBezTo>
                                  <a:cubicBezTo>
                                    <a:pt x="530" y="311"/>
                                    <a:pt x="531" y="310"/>
                                    <a:pt x="532" y="310"/>
                                  </a:cubicBezTo>
                                  <a:cubicBezTo>
                                    <a:pt x="532" y="307"/>
                                    <a:pt x="533" y="304"/>
                                    <a:pt x="533" y="301"/>
                                  </a:cubicBezTo>
                                  <a:cubicBezTo>
                                    <a:pt x="533" y="292"/>
                                    <a:pt x="529" y="283"/>
                                    <a:pt x="523" y="277"/>
                                  </a:cubicBezTo>
                                  <a:cubicBezTo>
                                    <a:pt x="517" y="271"/>
                                    <a:pt x="508" y="267"/>
                                    <a:pt x="499" y="267"/>
                                  </a:cubicBezTo>
                                  <a:cubicBezTo>
                                    <a:pt x="489" y="267"/>
                                    <a:pt x="481" y="271"/>
                                    <a:pt x="474" y="277"/>
                                  </a:cubicBezTo>
                                  <a:cubicBezTo>
                                    <a:pt x="468" y="283"/>
                                    <a:pt x="464" y="292"/>
                                    <a:pt x="464" y="301"/>
                                  </a:cubicBezTo>
                                  <a:cubicBezTo>
                                    <a:pt x="464" y="304"/>
                                    <a:pt x="465" y="307"/>
                                    <a:pt x="465" y="310"/>
                                  </a:cubicBezTo>
                                  <a:cubicBezTo>
                                    <a:pt x="466" y="310"/>
                                    <a:pt x="467" y="311"/>
                                    <a:pt x="468" y="311"/>
                                  </a:cubicBezTo>
                                  <a:cubicBezTo>
                                    <a:pt x="469" y="311"/>
                                    <a:pt x="470" y="310"/>
                                    <a:pt x="471" y="310"/>
                                  </a:cubicBezTo>
                                  <a:cubicBezTo>
                                    <a:pt x="470" y="307"/>
                                    <a:pt x="470" y="304"/>
                                    <a:pt x="470" y="301"/>
                                  </a:cubicBezTo>
                                  <a:cubicBezTo>
                                    <a:pt x="470" y="285"/>
                                    <a:pt x="483" y="272"/>
                                    <a:pt x="499" y="272"/>
                                  </a:cubicBezTo>
                                  <a:cubicBezTo>
                                    <a:pt x="515" y="272"/>
                                    <a:pt x="527" y="285"/>
                                    <a:pt x="527" y="301"/>
                                  </a:cubicBezTo>
                                  <a:close/>
                                  <a:moveTo>
                                    <a:pt x="520" y="301"/>
                                  </a:moveTo>
                                  <a:cubicBezTo>
                                    <a:pt x="520" y="303"/>
                                    <a:pt x="520" y="304"/>
                                    <a:pt x="519" y="306"/>
                                  </a:cubicBezTo>
                                  <a:cubicBezTo>
                                    <a:pt x="521" y="307"/>
                                    <a:pt x="523" y="308"/>
                                    <a:pt x="525" y="309"/>
                                  </a:cubicBezTo>
                                  <a:cubicBezTo>
                                    <a:pt x="525" y="306"/>
                                    <a:pt x="526" y="304"/>
                                    <a:pt x="526" y="301"/>
                                  </a:cubicBezTo>
                                  <a:cubicBezTo>
                                    <a:pt x="526" y="294"/>
                                    <a:pt x="523" y="287"/>
                                    <a:pt x="518" y="282"/>
                                  </a:cubicBezTo>
                                  <a:cubicBezTo>
                                    <a:pt x="513" y="277"/>
                                    <a:pt x="506" y="274"/>
                                    <a:pt x="499" y="274"/>
                                  </a:cubicBezTo>
                                  <a:cubicBezTo>
                                    <a:pt x="491" y="274"/>
                                    <a:pt x="484" y="277"/>
                                    <a:pt x="479" y="282"/>
                                  </a:cubicBezTo>
                                  <a:cubicBezTo>
                                    <a:pt x="474" y="287"/>
                                    <a:pt x="471" y="294"/>
                                    <a:pt x="471" y="301"/>
                                  </a:cubicBezTo>
                                  <a:cubicBezTo>
                                    <a:pt x="471" y="304"/>
                                    <a:pt x="472" y="306"/>
                                    <a:pt x="472" y="309"/>
                                  </a:cubicBezTo>
                                  <a:cubicBezTo>
                                    <a:pt x="474" y="308"/>
                                    <a:pt x="476" y="307"/>
                                    <a:pt x="478" y="306"/>
                                  </a:cubicBezTo>
                                  <a:cubicBezTo>
                                    <a:pt x="478" y="304"/>
                                    <a:pt x="478" y="303"/>
                                    <a:pt x="478" y="301"/>
                                  </a:cubicBezTo>
                                  <a:cubicBezTo>
                                    <a:pt x="478" y="290"/>
                                    <a:pt x="487" y="280"/>
                                    <a:pt x="499" y="280"/>
                                  </a:cubicBezTo>
                                  <a:cubicBezTo>
                                    <a:pt x="510" y="280"/>
                                    <a:pt x="520" y="290"/>
                                    <a:pt x="520" y="301"/>
                                  </a:cubicBezTo>
                                  <a:close/>
                                  <a:moveTo>
                                    <a:pt x="512" y="301"/>
                                  </a:moveTo>
                                  <a:cubicBezTo>
                                    <a:pt x="512" y="302"/>
                                    <a:pt x="512" y="303"/>
                                    <a:pt x="512" y="303"/>
                                  </a:cubicBezTo>
                                  <a:cubicBezTo>
                                    <a:pt x="514" y="304"/>
                                    <a:pt x="516" y="304"/>
                                    <a:pt x="518" y="305"/>
                                  </a:cubicBezTo>
                                  <a:cubicBezTo>
                                    <a:pt x="518" y="304"/>
                                    <a:pt x="518" y="303"/>
                                    <a:pt x="518" y="301"/>
                                  </a:cubicBezTo>
                                  <a:cubicBezTo>
                                    <a:pt x="518" y="296"/>
                                    <a:pt x="516" y="291"/>
                                    <a:pt x="512" y="287"/>
                                  </a:cubicBezTo>
                                  <a:cubicBezTo>
                                    <a:pt x="509" y="284"/>
                                    <a:pt x="504" y="282"/>
                                    <a:pt x="499" y="282"/>
                                  </a:cubicBezTo>
                                  <a:cubicBezTo>
                                    <a:pt x="493" y="282"/>
                                    <a:pt x="488" y="284"/>
                                    <a:pt x="485" y="287"/>
                                  </a:cubicBezTo>
                                  <a:cubicBezTo>
                                    <a:pt x="481" y="291"/>
                                    <a:pt x="479" y="296"/>
                                    <a:pt x="479" y="301"/>
                                  </a:cubicBezTo>
                                  <a:cubicBezTo>
                                    <a:pt x="479" y="303"/>
                                    <a:pt x="479" y="304"/>
                                    <a:pt x="480" y="305"/>
                                  </a:cubicBezTo>
                                  <a:cubicBezTo>
                                    <a:pt x="481" y="304"/>
                                    <a:pt x="483" y="304"/>
                                    <a:pt x="485" y="303"/>
                                  </a:cubicBezTo>
                                  <a:cubicBezTo>
                                    <a:pt x="485" y="303"/>
                                    <a:pt x="485" y="302"/>
                                    <a:pt x="485" y="301"/>
                                  </a:cubicBezTo>
                                  <a:cubicBezTo>
                                    <a:pt x="485" y="294"/>
                                    <a:pt x="491" y="288"/>
                                    <a:pt x="499" y="288"/>
                                  </a:cubicBezTo>
                                  <a:cubicBezTo>
                                    <a:pt x="506" y="288"/>
                                    <a:pt x="512" y="294"/>
                                    <a:pt x="512" y="301"/>
                                  </a:cubicBezTo>
                                  <a:close/>
                                  <a:moveTo>
                                    <a:pt x="505" y="301"/>
                                  </a:moveTo>
                                  <a:cubicBezTo>
                                    <a:pt x="505" y="301"/>
                                    <a:pt x="505" y="302"/>
                                    <a:pt x="505" y="302"/>
                                  </a:cubicBezTo>
                                  <a:cubicBezTo>
                                    <a:pt x="507" y="302"/>
                                    <a:pt x="509" y="302"/>
                                    <a:pt x="510" y="303"/>
                                  </a:cubicBezTo>
                                  <a:cubicBezTo>
                                    <a:pt x="511" y="302"/>
                                    <a:pt x="511" y="302"/>
                                    <a:pt x="511" y="301"/>
                                  </a:cubicBezTo>
                                  <a:cubicBezTo>
                                    <a:pt x="511" y="295"/>
                                    <a:pt x="505" y="289"/>
                                    <a:pt x="499" y="289"/>
                                  </a:cubicBezTo>
                                  <a:cubicBezTo>
                                    <a:pt x="492" y="289"/>
                                    <a:pt x="487" y="295"/>
                                    <a:pt x="487" y="301"/>
                                  </a:cubicBezTo>
                                  <a:cubicBezTo>
                                    <a:pt x="487" y="302"/>
                                    <a:pt x="487" y="302"/>
                                    <a:pt x="487" y="303"/>
                                  </a:cubicBezTo>
                                  <a:cubicBezTo>
                                    <a:pt x="489" y="302"/>
                                    <a:pt x="490" y="302"/>
                                    <a:pt x="492" y="302"/>
                                  </a:cubicBezTo>
                                  <a:cubicBezTo>
                                    <a:pt x="492" y="302"/>
                                    <a:pt x="492" y="301"/>
                                    <a:pt x="492" y="301"/>
                                  </a:cubicBezTo>
                                  <a:cubicBezTo>
                                    <a:pt x="492" y="298"/>
                                    <a:pt x="495" y="295"/>
                                    <a:pt x="499" y="295"/>
                                  </a:cubicBezTo>
                                  <a:cubicBezTo>
                                    <a:pt x="502" y="295"/>
                                    <a:pt x="505" y="298"/>
                                    <a:pt x="505" y="301"/>
                                  </a:cubicBezTo>
                                  <a:close/>
                                  <a:moveTo>
                                    <a:pt x="499" y="296"/>
                                  </a:moveTo>
                                  <a:cubicBezTo>
                                    <a:pt x="496" y="296"/>
                                    <a:pt x="494" y="298"/>
                                    <a:pt x="494" y="301"/>
                                  </a:cubicBezTo>
                                  <a:cubicBezTo>
                                    <a:pt x="494" y="301"/>
                                    <a:pt x="494" y="302"/>
                                    <a:pt x="494" y="302"/>
                                  </a:cubicBezTo>
                                  <a:cubicBezTo>
                                    <a:pt x="495" y="302"/>
                                    <a:pt x="497" y="301"/>
                                    <a:pt x="499" y="301"/>
                                  </a:cubicBezTo>
                                  <a:cubicBezTo>
                                    <a:pt x="500" y="301"/>
                                    <a:pt x="502" y="302"/>
                                    <a:pt x="504" y="302"/>
                                  </a:cubicBezTo>
                                  <a:cubicBezTo>
                                    <a:pt x="504" y="302"/>
                                    <a:pt x="504" y="301"/>
                                    <a:pt x="504" y="301"/>
                                  </a:cubicBezTo>
                                  <a:cubicBezTo>
                                    <a:pt x="504" y="298"/>
                                    <a:pt x="501" y="296"/>
                                    <a:pt x="499" y="296"/>
                                  </a:cubicBezTo>
                                  <a:close/>
                                  <a:moveTo>
                                    <a:pt x="453" y="329"/>
                                  </a:moveTo>
                                  <a:cubicBezTo>
                                    <a:pt x="454" y="327"/>
                                    <a:pt x="455" y="325"/>
                                    <a:pt x="456" y="324"/>
                                  </a:cubicBezTo>
                                  <a:cubicBezTo>
                                    <a:pt x="451" y="320"/>
                                    <a:pt x="445" y="318"/>
                                    <a:pt x="438" y="318"/>
                                  </a:cubicBezTo>
                                  <a:cubicBezTo>
                                    <a:pt x="431" y="318"/>
                                    <a:pt x="425" y="320"/>
                                    <a:pt x="420" y="324"/>
                                  </a:cubicBezTo>
                                  <a:cubicBezTo>
                                    <a:pt x="421" y="325"/>
                                    <a:pt x="422" y="327"/>
                                    <a:pt x="423" y="328"/>
                                  </a:cubicBezTo>
                                  <a:cubicBezTo>
                                    <a:pt x="427" y="325"/>
                                    <a:pt x="432" y="324"/>
                                    <a:pt x="438" y="324"/>
                                  </a:cubicBezTo>
                                  <a:cubicBezTo>
                                    <a:pt x="444" y="324"/>
                                    <a:pt x="449" y="326"/>
                                    <a:pt x="453" y="329"/>
                                  </a:cubicBezTo>
                                  <a:close/>
                                  <a:moveTo>
                                    <a:pt x="438" y="325"/>
                                  </a:moveTo>
                                  <a:cubicBezTo>
                                    <a:pt x="433" y="325"/>
                                    <a:pt x="428" y="327"/>
                                    <a:pt x="423" y="330"/>
                                  </a:cubicBezTo>
                                  <a:cubicBezTo>
                                    <a:pt x="424" y="331"/>
                                    <a:pt x="425" y="333"/>
                                    <a:pt x="426" y="335"/>
                                  </a:cubicBezTo>
                                  <a:cubicBezTo>
                                    <a:pt x="429" y="333"/>
                                    <a:pt x="433" y="332"/>
                                    <a:pt x="438" y="332"/>
                                  </a:cubicBezTo>
                                  <a:cubicBezTo>
                                    <a:pt x="442" y="332"/>
                                    <a:pt x="447" y="333"/>
                                    <a:pt x="450" y="336"/>
                                  </a:cubicBezTo>
                                  <a:cubicBezTo>
                                    <a:pt x="451" y="334"/>
                                    <a:pt x="452" y="332"/>
                                    <a:pt x="453" y="330"/>
                                  </a:cubicBezTo>
                                  <a:cubicBezTo>
                                    <a:pt x="448" y="327"/>
                                    <a:pt x="443" y="325"/>
                                    <a:pt x="438" y="325"/>
                                  </a:cubicBezTo>
                                  <a:close/>
                                  <a:moveTo>
                                    <a:pt x="457" y="323"/>
                                  </a:moveTo>
                                  <a:cubicBezTo>
                                    <a:pt x="458" y="321"/>
                                    <a:pt x="460" y="319"/>
                                    <a:pt x="461" y="318"/>
                                  </a:cubicBezTo>
                                  <a:cubicBezTo>
                                    <a:pt x="454" y="313"/>
                                    <a:pt x="446" y="311"/>
                                    <a:pt x="438" y="311"/>
                                  </a:cubicBezTo>
                                  <a:cubicBezTo>
                                    <a:pt x="429" y="311"/>
                                    <a:pt x="422" y="313"/>
                                    <a:pt x="415" y="317"/>
                                  </a:cubicBezTo>
                                  <a:cubicBezTo>
                                    <a:pt x="416" y="319"/>
                                    <a:pt x="418" y="321"/>
                                    <a:pt x="419" y="322"/>
                                  </a:cubicBezTo>
                                  <a:cubicBezTo>
                                    <a:pt x="424" y="319"/>
                                    <a:pt x="431" y="317"/>
                                    <a:pt x="438" y="317"/>
                                  </a:cubicBezTo>
                                  <a:cubicBezTo>
                                    <a:pt x="445" y="317"/>
                                    <a:pt x="452" y="319"/>
                                    <a:pt x="457" y="323"/>
                                  </a:cubicBezTo>
                                  <a:close/>
                                  <a:moveTo>
                                    <a:pt x="462" y="317"/>
                                  </a:moveTo>
                                  <a:cubicBezTo>
                                    <a:pt x="464" y="315"/>
                                    <a:pt x="465" y="314"/>
                                    <a:pt x="467" y="312"/>
                                  </a:cubicBezTo>
                                  <a:cubicBezTo>
                                    <a:pt x="459" y="307"/>
                                    <a:pt x="449" y="303"/>
                                    <a:pt x="438" y="303"/>
                                  </a:cubicBezTo>
                                  <a:cubicBezTo>
                                    <a:pt x="427" y="303"/>
                                    <a:pt x="417" y="306"/>
                                    <a:pt x="409" y="312"/>
                                  </a:cubicBezTo>
                                  <a:cubicBezTo>
                                    <a:pt x="411" y="313"/>
                                    <a:pt x="412" y="315"/>
                                    <a:pt x="414" y="316"/>
                                  </a:cubicBezTo>
                                  <a:cubicBezTo>
                                    <a:pt x="421" y="312"/>
                                    <a:pt x="429" y="309"/>
                                    <a:pt x="438" y="309"/>
                                  </a:cubicBezTo>
                                  <a:cubicBezTo>
                                    <a:pt x="447" y="309"/>
                                    <a:pt x="455" y="312"/>
                                    <a:pt x="462" y="317"/>
                                  </a:cubicBezTo>
                                  <a:close/>
                                  <a:moveTo>
                                    <a:pt x="423" y="175"/>
                                  </a:moveTo>
                                  <a:cubicBezTo>
                                    <a:pt x="424" y="177"/>
                                    <a:pt x="425" y="179"/>
                                    <a:pt x="426" y="181"/>
                                  </a:cubicBezTo>
                                  <a:cubicBezTo>
                                    <a:pt x="429" y="179"/>
                                    <a:pt x="433" y="177"/>
                                    <a:pt x="438" y="177"/>
                                  </a:cubicBezTo>
                                  <a:cubicBezTo>
                                    <a:pt x="442" y="177"/>
                                    <a:pt x="447" y="179"/>
                                    <a:pt x="450" y="182"/>
                                  </a:cubicBezTo>
                                  <a:cubicBezTo>
                                    <a:pt x="451" y="180"/>
                                    <a:pt x="452" y="178"/>
                                    <a:pt x="453" y="176"/>
                                  </a:cubicBezTo>
                                  <a:cubicBezTo>
                                    <a:pt x="448" y="173"/>
                                    <a:pt x="443" y="171"/>
                                    <a:pt x="438" y="171"/>
                                  </a:cubicBezTo>
                                  <a:cubicBezTo>
                                    <a:pt x="433" y="171"/>
                                    <a:pt x="428" y="173"/>
                                    <a:pt x="423" y="175"/>
                                  </a:cubicBezTo>
                                  <a:close/>
                                  <a:moveTo>
                                    <a:pt x="438" y="170"/>
                                  </a:moveTo>
                                  <a:cubicBezTo>
                                    <a:pt x="444" y="170"/>
                                    <a:pt x="449" y="171"/>
                                    <a:pt x="453" y="174"/>
                                  </a:cubicBezTo>
                                  <a:cubicBezTo>
                                    <a:pt x="454" y="173"/>
                                    <a:pt x="455" y="171"/>
                                    <a:pt x="456" y="170"/>
                                  </a:cubicBezTo>
                                  <a:cubicBezTo>
                                    <a:pt x="451" y="166"/>
                                    <a:pt x="445" y="164"/>
                                    <a:pt x="438" y="164"/>
                                  </a:cubicBezTo>
                                  <a:cubicBezTo>
                                    <a:pt x="431" y="164"/>
                                    <a:pt x="425" y="166"/>
                                    <a:pt x="420" y="169"/>
                                  </a:cubicBezTo>
                                  <a:cubicBezTo>
                                    <a:pt x="421" y="171"/>
                                    <a:pt x="422" y="172"/>
                                    <a:pt x="423" y="174"/>
                                  </a:cubicBezTo>
                                  <a:cubicBezTo>
                                    <a:pt x="427" y="171"/>
                                    <a:pt x="432" y="170"/>
                                    <a:pt x="438" y="170"/>
                                  </a:cubicBezTo>
                                  <a:close/>
                                  <a:moveTo>
                                    <a:pt x="426" y="183"/>
                                  </a:moveTo>
                                  <a:cubicBezTo>
                                    <a:pt x="427" y="185"/>
                                    <a:pt x="428" y="187"/>
                                    <a:pt x="428" y="189"/>
                                  </a:cubicBezTo>
                                  <a:cubicBezTo>
                                    <a:pt x="431" y="187"/>
                                    <a:pt x="434" y="185"/>
                                    <a:pt x="438" y="185"/>
                                  </a:cubicBezTo>
                                  <a:cubicBezTo>
                                    <a:pt x="442" y="185"/>
                                    <a:pt x="446" y="187"/>
                                    <a:pt x="448" y="190"/>
                                  </a:cubicBezTo>
                                  <a:cubicBezTo>
                                    <a:pt x="449" y="188"/>
                                    <a:pt x="449" y="185"/>
                                    <a:pt x="450" y="183"/>
                                  </a:cubicBezTo>
                                  <a:cubicBezTo>
                                    <a:pt x="446" y="181"/>
                                    <a:pt x="442" y="179"/>
                                    <a:pt x="438" y="179"/>
                                  </a:cubicBezTo>
                                  <a:cubicBezTo>
                                    <a:pt x="434" y="179"/>
                                    <a:pt x="430" y="180"/>
                                    <a:pt x="426" y="183"/>
                                  </a:cubicBezTo>
                                  <a:close/>
                                  <a:moveTo>
                                    <a:pt x="447" y="199"/>
                                  </a:moveTo>
                                  <a:cubicBezTo>
                                    <a:pt x="447" y="196"/>
                                    <a:pt x="448" y="194"/>
                                    <a:pt x="448" y="192"/>
                                  </a:cubicBezTo>
                                  <a:cubicBezTo>
                                    <a:pt x="446" y="189"/>
                                    <a:pt x="442" y="187"/>
                                    <a:pt x="438" y="187"/>
                                  </a:cubicBezTo>
                                  <a:cubicBezTo>
                                    <a:pt x="434" y="187"/>
                                    <a:pt x="431" y="188"/>
                                    <a:pt x="428" y="191"/>
                                  </a:cubicBezTo>
                                  <a:cubicBezTo>
                                    <a:pt x="429" y="194"/>
                                    <a:pt x="429" y="196"/>
                                    <a:pt x="429" y="199"/>
                                  </a:cubicBezTo>
                                  <a:cubicBezTo>
                                    <a:pt x="429" y="199"/>
                                    <a:pt x="429" y="199"/>
                                    <a:pt x="429" y="199"/>
                                  </a:cubicBezTo>
                                  <a:cubicBezTo>
                                    <a:pt x="430" y="199"/>
                                    <a:pt x="430" y="199"/>
                                    <a:pt x="431" y="199"/>
                                  </a:cubicBezTo>
                                  <a:cubicBezTo>
                                    <a:pt x="431" y="199"/>
                                    <a:pt x="431" y="199"/>
                                    <a:pt x="431" y="199"/>
                                  </a:cubicBezTo>
                                  <a:cubicBezTo>
                                    <a:pt x="431" y="195"/>
                                    <a:pt x="434" y="192"/>
                                    <a:pt x="438" y="192"/>
                                  </a:cubicBezTo>
                                  <a:cubicBezTo>
                                    <a:pt x="441" y="192"/>
                                    <a:pt x="444" y="195"/>
                                    <a:pt x="444" y="199"/>
                                  </a:cubicBezTo>
                                  <a:cubicBezTo>
                                    <a:pt x="444" y="199"/>
                                    <a:pt x="444" y="199"/>
                                    <a:pt x="444" y="199"/>
                                  </a:cubicBezTo>
                                  <a:cubicBezTo>
                                    <a:pt x="445" y="199"/>
                                    <a:pt x="446" y="199"/>
                                    <a:pt x="447" y="200"/>
                                  </a:cubicBezTo>
                                  <a:cubicBezTo>
                                    <a:pt x="447" y="199"/>
                                    <a:pt x="447" y="199"/>
                                    <a:pt x="447" y="199"/>
                                  </a:cubicBezTo>
                                  <a:close/>
                                  <a:moveTo>
                                    <a:pt x="438" y="193"/>
                                  </a:moveTo>
                                  <a:cubicBezTo>
                                    <a:pt x="435" y="193"/>
                                    <a:pt x="433" y="196"/>
                                    <a:pt x="433" y="199"/>
                                  </a:cubicBezTo>
                                  <a:cubicBezTo>
                                    <a:pt x="433" y="199"/>
                                    <a:pt x="433" y="199"/>
                                    <a:pt x="433" y="199"/>
                                  </a:cubicBezTo>
                                  <a:cubicBezTo>
                                    <a:pt x="434" y="199"/>
                                    <a:pt x="436" y="199"/>
                                    <a:pt x="438" y="199"/>
                                  </a:cubicBezTo>
                                  <a:cubicBezTo>
                                    <a:pt x="439" y="199"/>
                                    <a:pt x="441" y="199"/>
                                    <a:pt x="443" y="199"/>
                                  </a:cubicBezTo>
                                  <a:cubicBezTo>
                                    <a:pt x="443" y="199"/>
                                    <a:pt x="443" y="199"/>
                                    <a:pt x="443" y="199"/>
                                  </a:cubicBezTo>
                                  <a:cubicBezTo>
                                    <a:pt x="443" y="196"/>
                                    <a:pt x="441" y="193"/>
                                    <a:pt x="438" y="193"/>
                                  </a:cubicBezTo>
                                  <a:close/>
                                  <a:moveTo>
                                    <a:pt x="409" y="209"/>
                                  </a:moveTo>
                                  <a:cubicBezTo>
                                    <a:pt x="411" y="211"/>
                                    <a:pt x="412" y="212"/>
                                    <a:pt x="414" y="214"/>
                                  </a:cubicBezTo>
                                  <a:cubicBezTo>
                                    <a:pt x="421" y="209"/>
                                    <a:pt x="429" y="206"/>
                                    <a:pt x="438" y="206"/>
                                  </a:cubicBezTo>
                                  <a:cubicBezTo>
                                    <a:pt x="447" y="206"/>
                                    <a:pt x="455" y="209"/>
                                    <a:pt x="462" y="214"/>
                                  </a:cubicBezTo>
                                  <a:cubicBezTo>
                                    <a:pt x="464" y="212"/>
                                    <a:pt x="465" y="211"/>
                                    <a:pt x="467" y="210"/>
                                  </a:cubicBezTo>
                                  <a:cubicBezTo>
                                    <a:pt x="459" y="204"/>
                                    <a:pt x="449" y="200"/>
                                    <a:pt x="438" y="200"/>
                                  </a:cubicBezTo>
                                  <a:cubicBezTo>
                                    <a:pt x="427" y="200"/>
                                    <a:pt x="417" y="204"/>
                                    <a:pt x="409" y="209"/>
                                  </a:cubicBezTo>
                                  <a:close/>
                                  <a:moveTo>
                                    <a:pt x="415" y="215"/>
                                  </a:moveTo>
                                  <a:cubicBezTo>
                                    <a:pt x="416" y="216"/>
                                    <a:pt x="418" y="218"/>
                                    <a:pt x="419" y="219"/>
                                  </a:cubicBezTo>
                                  <a:cubicBezTo>
                                    <a:pt x="424" y="216"/>
                                    <a:pt x="431" y="214"/>
                                    <a:pt x="438" y="214"/>
                                  </a:cubicBezTo>
                                  <a:cubicBezTo>
                                    <a:pt x="445" y="214"/>
                                    <a:pt x="452" y="216"/>
                                    <a:pt x="457" y="220"/>
                                  </a:cubicBezTo>
                                  <a:cubicBezTo>
                                    <a:pt x="458" y="218"/>
                                    <a:pt x="460" y="217"/>
                                    <a:pt x="461" y="215"/>
                                  </a:cubicBezTo>
                                  <a:cubicBezTo>
                                    <a:pt x="454" y="211"/>
                                    <a:pt x="446" y="208"/>
                                    <a:pt x="438" y="208"/>
                                  </a:cubicBezTo>
                                  <a:cubicBezTo>
                                    <a:pt x="429" y="208"/>
                                    <a:pt x="422" y="210"/>
                                    <a:pt x="415" y="215"/>
                                  </a:cubicBezTo>
                                  <a:close/>
                                  <a:moveTo>
                                    <a:pt x="420" y="221"/>
                                  </a:moveTo>
                                  <a:cubicBezTo>
                                    <a:pt x="421" y="222"/>
                                    <a:pt x="422" y="224"/>
                                    <a:pt x="423" y="225"/>
                                  </a:cubicBezTo>
                                  <a:cubicBezTo>
                                    <a:pt x="427" y="223"/>
                                    <a:pt x="432" y="221"/>
                                    <a:pt x="438" y="221"/>
                                  </a:cubicBezTo>
                                  <a:cubicBezTo>
                                    <a:pt x="444" y="221"/>
                                    <a:pt x="449" y="223"/>
                                    <a:pt x="453" y="226"/>
                                  </a:cubicBezTo>
                                  <a:cubicBezTo>
                                    <a:pt x="454" y="224"/>
                                    <a:pt x="455" y="223"/>
                                    <a:pt x="456" y="221"/>
                                  </a:cubicBezTo>
                                  <a:cubicBezTo>
                                    <a:pt x="451" y="218"/>
                                    <a:pt x="445" y="216"/>
                                    <a:pt x="438" y="216"/>
                                  </a:cubicBezTo>
                                  <a:cubicBezTo>
                                    <a:pt x="431" y="216"/>
                                    <a:pt x="425" y="218"/>
                                    <a:pt x="420" y="221"/>
                                  </a:cubicBezTo>
                                  <a:close/>
                                  <a:moveTo>
                                    <a:pt x="423" y="227"/>
                                  </a:moveTo>
                                  <a:cubicBezTo>
                                    <a:pt x="424" y="229"/>
                                    <a:pt x="425" y="231"/>
                                    <a:pt x="426" y="232"/>
                                  </a:cubicBezTo>
                                  <a:cubicBezTo>
                                    <a:pt x="429" y="230"/>
                                    <a:pt x="433" y="229"/>
                                    <a:pt x="438" y="229"/>
                                  </a:cubicBezTo>
                                  <a:cubicBezTo>
                                    <a:pt x="442" y="229"/>
                                    <a:pt x="447" y="230"/>
                                    <a:pt x="450" y="233"/>
                                  </a:cubicBezTo>
                                  <a:cubicBezTo>
                                    <a:pt x="451" y="231"/>
                                    <a:pt x="452" y="229"/>
                                    <a:pt x="453" y="227"/>
                                  </a:cubicBezTo>
                                  <a:cubicBezTo>
                                    <a:pt x="448" y="224"/>
                                    <a:pt x="443" y="223"/>
                                    <a:pt x="438" y="223"/>
                                  </a:cubicBezTo>
                                  <a:cubicBezTo>
                                    <a:pt x="433" y="223"/>
                                    <a:pt x="428" y="224"/>
                                    <a:pt x="423" y="227"/>
                                  </a:cubicBezTo>
                                  <a:close/>
                                  <a:moveTo>
                                    <a:pt x="426" y="234"/>
                                  </a:moveTo>
                                  <a:cubicBezTo>
                                    <a:pt x="427" y="236"/>
                                    <a:pt x="428" y="238"/>
                                    <a:pt x="428" y="240"/>
                                  </a:cubicBezTo>
                                  <a:cubicBezTo>
                                    <a:pt x="431" y="238"/>
                                    <a:pt x="434" y="236"/>
                                    <a:pt x="438" y="236"/>
                                  </a:cubicBezTo>
                                  <a:cubicBezTo>
                                    <a:pt x="442" y="236"/>
                                    <a:pt x="446" y="238"/>
                                    <a:pt x="448" y="241"/>
                                  </a:cubicBezTo>
                                  <a:cubicBezTo>
                                    <a:pt x="449" y="239"/>
                                    <a:pt x="449" y="237"/>
                                    <a:pt x="450" y="235"/>
                                  </a:cubicBezTo>
                                  <a:cubicBezTo>
                                    <a:pt x="446" y="232"/>
                                    <a:pt x="442" y="230"/>
                                    <a:pt x="438" y="230"/>
                                  </a:cubicBezTo>
                                  <a:cubicBezTo>
                                    <a:pt x="434" y="230"/>
                                    <a:pt x="430" y="232"/>
                                    <a:pt x="426" y="234"/>
                                  </a:cubicBezTo>
                                  <a:close/>
                                  <a:moveTo>
                                    <a:pt x="447" y="250"/>
                                  </a:moveTo>
                                  <a:cubicBezTo>
                                    <a:pt x="447" y="248"/>
                                    <a:pt x="448" y="246"/>
                                    <a:pt x="448" y="244"/>
                                  </a:cubicBezTo>
                                  <a:cubicBezTo>
                                    <a:pt x="446" y="240"/>
                                    <a:pt x="442" y="238"/>
                                    <a:pt x="438" y="238"/>
                                  </a:cubicBezTo>
                                  <a:cubicBezTo>
                                    <a:pt x="434" y="238"/>
                                    <a:pt x="431" y="240"/>
                                    <a:pt x="428" y="242"/>
                                  </a:cubicBezTo>
                                  <a:cubicBezTo>
                                    <a:pt x="429" y="245"/>
                                    <a:pt x="429" y="247"/>
                                    <a:pt x="429" y="250"/>
                                  </a:cubicBezTo>
                                  <a:cubicBezTo>
                                    <a:pt x="429" y="250"/>
                                    <a:pt x="429" y="251"/>
                                    <a:pt x="429" y="251"/>
                                  </a:cubicBezTo>
                                  <a:cubicBezTo>
                                    <a:pt x="430" y="251"/>
                                    <a:pt x="430" y="251"/>
                                    <a:pt x="431" y="251"/>
                                  </a:cubicBezTo>
                                  <a:cubicBezTo>
                                    <a:pt x="431" y="250"/>
                                    <a:pt x="431" y="250"/>
                                    <a:pt x="431" y="250"/>
                                  </a:cubicBezTo>
                                  <a:cubicBezTo>
                                    <a:pt x="431" y="246"/>
                                    <a:pt x="434" y="243"/>
                                    <a:pt x="438" y="243"/>
                                  </a:cubicBezTo>
                                  <a:cubicBezTo>
                                    <a:pt x="441" y="243"/>
                                    <a:pt x="444" y="246"/>
                                    <a:pt x="444" y="250"/>
                                  </a:cubicBezTo>
                                  <a:cubicBezTo>
                                    <a:pt x="444" y="250"/>
                                    <a:pt x="444" y="250"/>
                                    <a:pt x="444" y="251"/>
                                  </a:cubicBezTo>
                                  <a:cubicBezTo>
                                    <a:pt x="445" y="251"/>
                                    <a:pt x="446" y="251"/>
                                    <a:pt x="447" y="251"/>
                                  </a:cubicBezTo>
                                  <a:cubicBezTo>
                                    <a:pt x="447" y="251"/>
                                    <a:pt x="447" y="250"/>
                                    <a:pt x="447" y="250"/>
                                  </a:cubicBezTo>
                                  <a:close/>
                                  <a:moveTo>
                                    <a:pt x="438" y="245"/>
                                  </a:moveTo>
                                  <a:cubicBezTo>
                                    <a:pt x="435" y="245"/>
                                    <a:pt x="433" y="247"/>
                                    <a:pt x="433" y="250"/>
                                  </a:cubicBezTo>
                                  <a:cubicBezTo>
                                    <a:pt x="433" y="250"/>
                                    <a:pt x="433" y="250"/>
                                    <a:pt x="433" y="250"/>
                                  </a:cubicBezTo>
                                  <a:cubicBezTo>
                                    <a:pt x="434" y="250"/>
                                    <a:pt x="436" y="250"/>
                                    <a:pt x="438" y="250"/>
                                  </a:cubicBezTo>
                                  <a:cubicBezTo>
                                    <a:pt x="439" y="250"/>
                                    <a:pt x="441" y="250"/>
                                    <a:pt x="443" y="250"/>
                                  </a:cubicBezTo>
                                  <a:cubicBezTo>
                                    <a:pt x="443" y="250"/>
                                    <a:pt x="443" y="250"/>
                                    <a:pt x="443" y="250"/>
                                  </a:cubicBezTo>
                                  <a:cubicBezTo>
                                    <a:pt x="443" y="247"/>
                                    <a:pt x="441" y="245"/>
                                    <a:pt x="438" y="245"/>
                                  </a:cubicBezTo>
                                  <a:close/>
                                  <a:moveTo>
                                    <a:pt x="409" y="261"/>
                                  </a:moveTo>
                                  <a:cubicBezTo>
                                    <a:pt x="411" y="262"/>
                                    <a:pt x="412" y="263"/>
                                    <a:pt x="414" y="265"/>
                                  </a:cubicBezTo>
                                  <a:cubicBezTo>
                                    <a:pt x="421" y="260"/>
                                    <a:pt x="429" y="258"/>
                                    <a:pt x="438" y="258"/>
                                  </a:cubicBezTo>
                                  <a:cubicBezTo>
                                    <a:pt x="447" y="258"/>
                                    <a:pt x="455" y="261"/>
                                    <a:pt x="462" y="265"/>
                                  </a:cubicBezTo>
                                  <a:cubicBezTo>
                                    <a:pt x="464" y="264"/>
                                    <a:pt x="465" y="262"/>
                                    <a:pt x="467" y="261"/>
                                  </a:cubicBezTo>
                                  <a:cubicBezTo>
                                    <a:pt x="459" y="255"/>
                                    <a:pt x="449" y="252"/>
                                    <a:pt x="438" y="252"/>
                                  </a:cubicBezTo>
                                  <a:cubicBezTo>
                                    <a:pt x="427" y="252"/>
                                    <a:pt x="417" y="255"/>
                                    <a:pt x="409" y="261"/>
                                  </a:cubicBezTo>
                                  <a:close/>
                                  <a:moveTo>
                                    <a:pt x="415" y="266"/>
                                  </a:moveTo>
                                  <a:cubicBezTo>
                                    <a:pt x="416" y="268"/>
                                    <a:pt x="418" y="269"/>
                                    <a:pt x="419" y="271"/>
                                  </a:cubicBezTo>
                                  <a:cubicBezTo>
                                    <a:pt x="424" y="267"/>
                                    <a:pt x="431" y="265"/>
                                    <a:pt x="438" y="265"/>
                                  </a:cubicBezTo>
                                  <a:cubicBezTo>
                                    <a:pt x="445" y="265"/>
                                    <a:pt x="452" y="268"/>
                                    <a:pt x="457" y="271"/>
                                  </a:cubicBezTo>
                                  <a:cubicBezTo>
                                    <a:pt x="458" y="270"/>
                                    <a:pt x="460" y="268"/>
                                    <a:pt x="461" y="266"/>
                                  </a:cubicBezTo>
                                  <a:cubicBezTo>
                                    <a:pt x="454" y="262"/>
                                    <a:pt x="446" y="259"/>
                                    <a:pt x="438" y="259"/>
                                  </a:cubicBezTo>
                                  <a:cubicBezTo>
                                    <a:pt x="429" y="259"/>
                                    <a:pt x="422" y="262"/>
                                    <a:pt x="415" y="266"/>
                                  </a:cubicBezTo>
                                  <a:close/>
                                  <a:moveTo>
                                    <a:pt x="420" y="272"/>
                                  </a:moveTo>
                                  <a:cubicBezTo>
                                    <a:pt x="421" y="274"/>
                                    <a:pt x="422" y="275"/>
                                    <a:pt x="423" y="277"/>
                                  </a:cubicBezTo>
                                  <a:cubicBezTo>
                                    <a:pt x="427" y="274"/>
                                    <a:pt x="432" y="272"/>
                                    <a:pt x="438" y="272"/>
                                  </a:cubicBezTo>
                                  <a:cubicBezTo>
                                    <a:pt x="444" y="272"/>
                                    <a:pt x="449" y="274"/>
                                    <a:pt x="453" y="277"/>
                                  </a:cubicBezTo>
                                  <a:cubicBezTo>
                                    <a:pt x="454" y="276"/>
                                    <a:pt x="455" y="274"/>
                                    <a:pt x="456" y="273"/>
                                  </a:cubicBezTo>
                                  <a:cubicBezTo>
                                    <a:pt x="451" y="269"/>
                                    <a:pt x="445" y="267"/>
                                    <a:pt x="438" y="267"/>
                                  </a:cubicBezTo>
                                  <a:cubicBezTo>
                                    <a:pt x="431" y="267"/>
                                    <a:pt x="425" y="269"/>
                                    <a:pt x="420" y="272"/>
                                  </a:cubicBezTo>
                                  <a:close/>
                                  <a:moveTo>
                                    <a:pt x="423" y="278"/>
                                  </a:moveTo>
                                  <a:cubicBezTo>
                                    <a:pt x="424" y="280"/>
                                    <a:pt x="425" y="282"/>
                                    <a:pt x="426" y="284"/>
                                  </a:cubicBezTo>
                                  <a:cubicBezTo>
                                    <a:pt x="429" y="282"/>
                                    <a:pt x="433" y="280"/>
                                    <a:pt x="438" y="280"/>
                                  </a:cubicBezTo>
                                  <a:cubicBezTo>
                                    <a:pt x="442" y="280"/>
                                    <a:pt x="447" y="282"/>
                                    <a:pt x="450" y="284"/>
                                  </a:cubicBezTo>
                                  <a:cubicBezTo>
                                    <a:pt x="451" y="282"/>
                                    <a:pt x="452" y="280"/>
                                    <a:pt x="453" y="279"/>
                                  </a:cubicBezTo>
                                  <a:cubicBezTo>
                                    <a:pt x="448" y="276"/>
                                    <a:pt x="443" y="274"/>
                                    <a:pt x="438" y="274"/>
                                  </a:cubicBezTo>
                                  <a:cubicBezTo>
                                    <a:pt x="433" y="274"/>
                                    <a:pt x="428" y="276"/>
                                    <a:pt x="423" y="278"/>
                                  </a:cubicBezTo>
                                  <a:close/>
                                  <a:moveTo>
                                    <a:pt x="426" y="285"/>
                                  </a:moveTo>
                                  <a:cubicBezTo>
                                    <a:pt x="427" y="287"/>
                                    <a:pt x="428" y="290"/>
                                    <a:pt x="428" y="292"/>
                                  </a:cubicBezTo>
                                  <a:cubicBezTo>
                                    <a:pt x="431" y="289"/>
                                    <a:pt x="434" y="288"/>
                                    <a:pt x="438" y="288"/>
                                  </a:cubicBezTo>
                                  <a:cubicBezTo>
                                    <a:pt x="442" y="288"/>
                                    <a:pt x="446" y="290"/>
                                    <a:pt x="448" y="293"/>
                                  </a:cubicBezTo>
                                  <a:cubicBezTo>
                                    <a:pt x="449" y="290"/>
                                    <a:pt x="449" y="288"/>
                                    <a:pt x="450" y="286"/>
                                  </a:cubicBezTo>
                                  <a:cubicBezTo>
                                    <a:pt x="446" y="283"/>
                                    <a:pt x="442" y="282"/>
                                    <a:pt x="438" y="282"/>
                                  </a:cubicBezTo>
                                  <a:cubicBezTo>
                                    <a:pt x="434" y="282"/>
                                    <a:pt x="430" y="283"/>
                                    <a:pt x="426" y="285"/>
                                  </a:cubicBezTo>
                                  <a:close/>
                                  <a:moveTo>
                                    <a:pt x="447" y="301"/>
                                  </a:moveTo>
                                  <a:cubicBezTo>
                                    <a:pt x="447" y="299"/>
                                    <a:pt x="448" y="297"/>
                                    <a:pt x="448" y="295"/>
                                  </a:cubicBezTo>
                                  <a:cubicBezTo>
                                    <a:pt x="446" y="292"/>
                                    <a:pt x="442" y="289"/>
                                    <a:pt x="438" y="289"/>
                                  </a:cubicBezTo>
                                  <a:cubicBezTo>
                                    <a:pt x="434" y="289"/>
                                    <a:pt x="431" y="291"/>
                                    <a:pt x="428" y="294"/>
                                  </a:cubicBezTo>
                                  <a:cubicBezTo>
                                    <a:pt x="429" y="296"/>
                                    <a:pt x="429" y="299"/>
                                    <a:pt x="429" y="301"/>
                                  </a:cubicBezTo>
                                  <a:cubicBezTo>
                                    <a:pt x="429" y="302"/>
                                    <a:pt x="429" y="302"/>
                                    <a:pt x="429" y="302"/>
                                  </a:cubicBezTo>
                                  <a:cubicBezTo>
                                    <a:pt x="430" y="302"/>
                                    <a:pt x="430" y="302"/>
                                    <a:pt x="431" y="302"/>
                                  </a:cubicBezTo>
                                  <a:cubicBezTo>
                                    <a:pt x="431" y="302"/>
                                    <a:pt x="431" y="301"/>
                                    <a:pt x="431" y="301"/>
                                  </a:cubicBezTo>
                                  <a:cubicBezTo>
                                    <a:pt x="431" y="298"/>
                                    <a:pt x="434" y="295"/>
                                    <a:pt x="438" y="295"/>
                                  </a:cubicBezTo>
                                  <a:cubicBezTo>
                                    <a:pt x="441" y="295"/>
                                    <a:pt x="444" y="298"/>
                                    <a:pt x="444" y="301"/>
                                  </a:cubicBezTo>
                                  <a:cubicBezTo>
                                    <a:pt x="444" y="301"/>
                                    <a:pt x="444" y="302"/>
                                    <a:pt x="444" y="302"/>
                                  </a:cubicBezTo>
                                  <a:cubicBezTo>
                                    <a:pt x="445" y="302"/>
                                    <a:pt x="446" y="302"/>
                                    <a:pt x="447" y="302"/>
                                  </a:cubicBezTo>
                                  <a:cubicBezTo>
                                    <a:pt x="447" y="302"/>
                                    <a:pt x="447" y="302"/>
                                    <a:pt x="447" y="301"/>
                                  </a:cubicBezTo>
                                  <a:close/>
                                  <a:moveTo>
                                    <a:pt x="438" y="296"/>
                                  </a:moveTo>
                                  <a:cubicBezTo>
                                    <a:pt x="435" y="296"/>
                                    <a:pt x="433" y="298"/>
                                    <a:pt x="433" y="301"/>
                                  </a:cubicBezTo>
                                  <a:cubicBezTo>
                                    <a:pt x="433" y="301"/>
                                    <a:pt x="433" y="302"/>
                                    <a:pt x="433" y="302"/>
                                  </a:cubicBezTo>
                                  <a:cubicBezTo>
                                    <a:pt x="434" y="302"/>
                                    <a:pt x="436" y="301"/>
                                    <a:pt x="438" y="301"/>
                                  </a:cubicBezTo>
                                  <a:cubicBezTo>
                                    <a:pt x="439" y="301"/>
                                    <a:pt x="441" y="302"/>
                                    <a:pt x="443" y="302"/>
                                  </a:cubicBezTo>
                                  <a:cubicBezTo>
                                    <a:pt x="443" y="302"/>
                                    <a:pt x="443" y="301"/>
                                    <a:pt x="443" y="301"/>
                                  </a:cubicBezTo>
                                  <a:cubicBezTo>
                                    <a:pt x="443" y="298"/>
                                    <a:pt x="441" y="296"/>
                                    <a:pt x="438" y="296"/>
                                  </a:cubicBezTo>
                                  <a:close/>
                                  <a:moveTo>
                                    <a:pt x="520" y="250"/>
                                  </a:moveTo>
                                  <a:cubicBezTo>
                                    <a:pt x="520" y="251"/>
                                    <a:pt x="520" y="253"/>
                                    <a:pt x="519" y="254"/>
                                  </a:cubicBezTo>
                                  <a:cubicBezTo>
                                    <a:pt x="521" y="255"/>
                                    <a:pt x="523" y="256"/>
                                    <a:pt x="525" y="257"/>
                                  </a:cubicBezTo>
                                  <a:cubicBezTo>
                                    <a:pt x="525" y="255"/>
                                    <a:pt x="526" y="252"/>
                                    <a:pt x="526" y="250"/>
                                  </a:cubicBezTo>
                                  <a:cubicBezTo>
                                    <a:pt x="526" y="242"/>
                                    <a:pt x="523" y="236"/>
                                    <a:pt x="518" y="231"/>
                                  </a:cubicBezTo>
                                  <a:cubicBezTo>
                                    <a:pt x="513" y="226"/>
                                    <a:pt x="506" y="223"/>
                                    <a:pt x="499" y="223"/>
                                  </a:cubicBezTo>
                                  <a:cubicBezTo>
                                    <a:pt x="491" y="223"/>
                                    <a:pt x="484" y="226"/>
                                    <a:pt x="479" y="231"/>
                                  </a:cubicBezTo>
                                  <a:cubicBezTo>
                                    <a:pt x="474" y="236"/>
                                    <a:pt x="471" y="242"/>
                                    <a:pt x="471" y="250"/>
                                  </a:cubicBezTo>
                                  <a:cubicBezTo>
                                    <a:pt x="471" y="252"/>
                                    <a:pt x="472" y="255"/>
                                    <a:pt x="472" y="257"/>
                                  </a:cubicBezTo>
                                  <a:cubicBezTo>
                                    <a:pt x="474" y="256"/>
                                    <a:pt x="476" y="255"/>
                                    <a:pt x="478" y="254"/>
                                  </a:cubicBezTo>
                                  <a:cubicBezTo>
                                    <a:pt x="478" y="253"/>
                                    <a:pt x="478" y="251"/>
                                    <a:pt x="478" y="250"/>
                                  </a:cubicBezTo>
                                  <a:cubicBezTo>
                                    <a:pt x="478" y="238"/>
                                    <a:pt x="487" y="229"/>
                                    <a:pt x="499" y="229"/>
                                  </a:cubicBezTo>
                                  <a:cubicBezTo>
                                    <a:pt x="510" y="229"/>
                                    <a:pt x="520" y="238"/>
                                    <a:pt x="520" y="250"/>
                                  </a:cubicBezTo>
                                  <a:close/>
                                  <a:moveTo>
                                    <a:pt x="512" y="250"/>
                                  </a:moveTo>
                                  <a:cubicBezTo>
                                    <a:pt x="512" y="251"/>
                                    <a:pt x="512" y="251"/>
                                    <a:pt x="512" y="252"/>
                                  </a:cubicBezTo>
                                  <a:cubicBezTo>
                                    <a:pt x="514" y="252"/>
                                    <a:pt x="516" y="253"/>
                                    <a:pt x="518" y="254"/>
                                  </a:cubicBezTo>
                                  <a:cubicBezTo>
                                    <a:pt x="518" y="253"/>
                                    <a:pt x="518" y="251"/>
                                    <a:pt x="518" y="250"/>
                                  </a:cubicBezTo>
                                  <a:cubicBezTo>
                                    <a:pt x="518" y="245"/>
                                    <a:pt x="516" y="240"/>
                                    <a:pt x="512" y="236"/>
                                  </a:cubicBezTo>
                                  <a:cubicBezTo>
                                    <a:pt x="509" y="233"/>
                                    <a:pt x="504" y="230"/>
                                    <a:pt x="499" y="230"/>
                                  </a:cubicBezTo>
                                  <a:cubicBezTo>
                                    <a:pt x="493" y="230"/>
                                    <a:pt x="488" y="233"/>
                                    <a:pt x="485" y="236"/>
                                  </a:cubicBezTo>
                                  <a:cubicBezTo>
                                    <a:pt x="481" y="240"/>
                                    <a:pt x="479" y="245"/>
                                    <a:pt x="479" y="250"/>
                                  </a:cubicBezTo>
                                  <a:cubicBezTo>
                                    <a:pt x="479" y="251"/>
                                    <a:pt x="479" y="253"/>
                                    <a:pt x="480" y="254"/>
                                  </a:cubicBezTo>
                                  <a:cubicBezTo>
                                    <a:pt x="481" y="253"/>
                                    <a:pt x="483" y="252"/>
                                    <a:pt x="485" y="252"/>
                                  </a:cubicBezTo>
                                  <a:cubicBezTo>
                                    <a:pt x="485" y="251"/>
                                    <a:pt x="485" y="251"/>
                                    <a:pt x="485" y="250"/>
                                  </a:cubicBezTo>
                                  <a:cubicBezTo>
                                    <a:pt x="485" y="242"/>
                                    <a:pt x="491" y="236"/>
                                    <a:pt x="499" y="236"/>
                                  </a:cubicBezTo>
                                  <a:cubicBezTo>
                                    <a:pt x="506" y="236"/>
                                    <a:pt x="512" y="242"/>
                                    <a:pt x="512" y="250"/>
                                  </a:cubicBezTo>
                                  <a:close/>
                                  <a:moveTo>
                                    <a:pt x="505" y="250"/>
                                  </a:moveTo>
                                  <a:cubicBezTo>
                                    <a:pt x="505" y="250"/>
                                    <a:pt x="505" y="250"/>
                                    <a:pt x="505" y="251"/>
                                  </a:cubicBezTo>
                                  <a:cubicBezTo>
                                    <a:pt x="507" y="251"/>
                                    <a:pt x="509" y="251"/>
                                    <a:pt x="510" y="251"/>
                                  </a:cubicBezTo>
                                  <a:cubicBezTo>
                                    <a:pt x="511" y="251"/>
                                    <a:pt x="511" y="250"/>
                                    <a:pt x="511" y="250"/>
                                  </a:cubicBezTo>
                                  <a:cubicBezTo>
                                    <a:pt x="511" y="243"/>
                                    <a:pt x="505" y="238"/>
                                    <a:pt x="499" y="238"/>
                                  </a:cubicBezTo>
                                  <a:cubicBezTo>
                                    <a:pt x="492" y="238"/>
                                    <a:pt x="487" y="243"/>
                                    <a:pt x="487" y="250"/>
                                  </a:cubicBezTo>
                                  <a:cubicBezTo>
                                    <a:pt x="487" y="250"/>
                                    <a:pt x="487" y="251"/>
                                    <a:pt x="487" y="251"/>
                                  </a:cubicBezTo>
                                  <a:cubicBezTo>
                                    <a:pt x="489" y="251"/>
                                    <a:pt x="490" y="251"/>
                                    <a:pt x="492" y="251"/>
                                  </a:cubicBezTo>
                                  <a:cubicBezTo>
                                    <a:pt x="492" y="250"/>
                                    <a:pt x="492" y="250"/>
                                    <a:pt x="492" y="250"/>
                                  </a:cubicBezTo>
                                  <a:cubicBezTo>
                                    <a:pt x="492" y="246"/>
                                    <a:pt x="495" y="243"/>
                                    <a:pt x="499" y="243"/>
                                  </a:cubicBezTo>
                                  <a:cubicBezTo>
                                    <a:pt x="502" y="243"/>
                                    <a:pt x="505" y="246"/>
                                    <a:pt x="505" y="250"/>
                                  </a:cubicBezTo>
                                  <a:close/>
                                  <a:moveTo>
                                    <a:pt x="499" y="245"/>
                                  </a:moveTo>
                                  <a:cubicBezTo>
                                    <a:pt x="496" y="245"/>
                                    <a:pt x="494" y="247"/>
                                    <a:pt x="494" y="250"/>
                                  </a:cubicBezTo>
                                  <a:cubicBezTo>
                                    <a:pt x="494" y="250"/>
                                    <a:pt x="494" y="250"/>
                                    <a:pt x="494" y="250"/>
                                  </a:cubicBezTo>
                                  <a:cubicBezTo>
                                    <a:pt x="495" y="250"/>
                                    <a:pt x="497" y="250"/>
                                    <a:pt x="499" y="250"/>
                                  </a:cubicBezTo>
                                  <a:cubicBezTo>
                                    <a:pt x="500" y="250"/>
                                    <a:pt x="502" y="250"/>
                                    <a:pt x="504" y="250"/>
                                  </a:cubicBezTo>
                                  <a:cubicBezTo>
                                    <a:pt x="504" y="250"/>
                                    <a:pt x="504" y="250"/>
                                    <a:pt x="504" y="250"/>
                                  </a:cubicBezTo>
                                  <a:cubicBezTo>
                                    <a:pt x="504" y="247"/>
                                    <a:pt x="501" y="245"/>
                                    <a:pt x="499" y="245"/>
                                  </a:cubicBezTo>
                                  <a:close/>
                                  <a:moveTo>
                                    <a:pt x="529" y="260"/>
                                  </a:moveTo>
                                  <a:cubicBezTo>
                                    <a:pt x="530" y="260"/>
                                    <a:pt x="531" y="259"/>
                                    <a:pt x="532" y="259"/>
                                  </a:cubicBezTo>
                                  <a:cubicBezTo>
                                    <a:pt x="532" y="256"/>
                                    <a:pt x="533" y="253"/>
                                    <a:pt x="533" y="250"/>
                                  </a:cubicBezTo>
                                  <a:cubicBezTo>
                                    <a:pt x="533" y="240"/>
                                    <a:pt x="529" y="232"/>
                                    <a:pt x="523" y="226"/>
                                  </a:cubicBezTo>
                                  <a:cubicBezTo>
                                    <a:pt x="517" y="220"/>
                                    <a:pt x="508" y="216"/>
                                    <a:pt x="499" y="216"/>
                                  </a:cubicBezTo>
                                  <a:cubicBezTo>
                                    <a:pt x="489" y="216"/>
                                    <a:pt x="481" y="220"/>
                                    <a:pt x="474" y="226"/>
                                  </a:cubicBezTo>
                                  <a:cubicBezTo>
                                    <a:pt x="468" y="232"/>
                                    <a:pt x="464" y="240"/>
                                    <a:pt x="464" y="250"/>
                                  </a:cubicBezTo>
                                  <a:cubicBezTo>
                                    <a:pt x="464" y="253"/>
                                    <a:pt x="465" y="256"/>
                                    <a:pt x="465" y="258"/>
                                  </a:cubicBezTo>
                                  <a:cubicBezTo>
                                    <a:pt x="466" y="259"/>
                                    <a:pt x="467" y="259"/>
                                    <a:pt x="468" y="260"/>
                                  </a:cubicBezTo>
                                  <a:cubicBezTo>
                                    <a:pt x="469" y="259"/>
                                    <a:pt x="470" y="259"/>
                                    <a:pt x="471" y="258"/>
                                  </a:cubicBezTo>
                                  <a:cubicBezTo>
                                    <a:pt x="470" y="256"/>
                                    <a:pt x="470" y="253"/>
                                    <a:pt x="470" y="250"/>
                                  </a:cubicBezTo>
                                  <a:cubicBezTo>
                                    <a:pt x="470" y="234"/>
                                    <a:pt x="483" y="221"/>
                                    <a:pt x="499" y="221"/>
                                  </a:cubicBezTo>
                                  <a:cubicBezTo>
                                    <a:pt x="515" y="221"/>
                                    <a:pt x="527" y="234"/>
                                    <a:pt x="527" y="250"/>
                                  </a:cubicBezTo>
                                  <a:cubicBezTo>
                                    <a:pt x="527" y="253"/>
                                    <a:pt x="527" y="256"/>
                                    <a:pt x="526" y="258"/>
                                  </a:cubicBezTo>
                                  <a:cubicBezTo>
                                    <a:pt x="527" y="259"/>
                                    <a:pt x="528" y="260"/>
                                    <a:pt x="529" y="260"/>
                                  </a:cubicBezTo>
                                  <a:close/>
                                  <a:moveTo>
                                    <a:pt x="520" y="199"/>
                                  </a:moveTo>
                                  <a:cubicBezTo>
                                    <a:pt x="520" y="200"/>
                                    <a:pt x="520" y="202"/>
                                    <a:pt x="519" y="203"/>
                                  </a:cubicBezTo>
                                  <a:cubicBezTo>
                                    <a:pt x="521" y="204"/>
                                    <a:pt x="523" y="205"/>
                                    <a:pt x="525" y="206"/>
                                  </a:cubicBezTo>
                                  <a:cubicBezTo>
                                    <a:pt x="525" y="204"/>
                                    <a:pt x="526" y="201"/>
                                    <a:pt x="526" y="199"/>
                                  </a:cubicBezTo>
                                  <a:cubicBezTo>
                                    <a:pt x="526" y="191"/>
                                    <a:pt x="523" y="184"/>
                                    <a:pt x="518" y="179"/>
                                  </a:cubicBezTo>
                                  <a:cubicBezTo>
                                    <a:pt x="513" y="174"/>
                                    <a:pt x="506" y="171"/>
                                    <a:pt x="499" y="171"/>
                                  </a:cubicBezTo>
                                  <a:cubicBezTo>
                                    <a:pt x="491" y="171"/>
                                    <a:pt x="484" y="174"/>
                                    <a:pt x="479" y="179"/>
                                  </a:cubicBezTo>
                                  <a:cubicBezTo>
                                    <a:pt x="474" y="184"/>
                                    <a:pt x="471" y="191"/>
                                    <a:pt x="471" y="199"/>
                                  </a:cubicBezTo>
                                  <a:cubicBezTo>
                                    <a:pt x="471" y="201"/>
                                    <a:pt x="472" y="204"/>
                                    <a:pt x="472" y="206"/>
                                  </a:cubicBezTo>
                                  <a:cubicBezTo>
                                    <a:pt x="474" y="205"/>
                                    <a:pt x="476" y="204"/>
                                    <a:pt x="478" y="203"/>
                                  </a:cubicBezTo>
                                  <a:cubicBezTo>
                                    <a:pt x="478" y="202"/>
                                    <a:pt x="478" y="200"/>
                                    <a:pt x="478" y="199"/>
                                  </a:cubicBezTo>
                                  <a:cubicBezTo>
                                    <a:pt x="478" y="187"/>
                                    <a:pt x="487" y="177"/>
                                    <a:pt x="499" y="177"/>
                                  </a:cubicBezTo>
                                  <a:cubicBezTo>
                                    <a:pt x="510" y="177"/>
                                    <a:pt x="520" y="187"/>
                                    <a:pt x="520" y="199"/>
                                  </a:cubicBezTo>
                                  <a:close/>
                                  <a:moveTo>
                                    <a:pt x="512" y="199"/>
                                  </a:moveTo>
                                  <a:cubicBezTo>
                                    <a:pt x="512" y="199"/>
                                    <a:pt x="512" y="200"/>
                                    <a:pt x="512" y="200"/>
                                  </a:cubicBezTo>
                                  <a:cubicBezTo>
                                    <a:pt x="514" y="201"/>
                                    <a:pt x="516" y="202"/>
                                    <a:pt x="518" y="202"/>
                                  </a:cubicBezTo>
                                  <a:cubicBezTo>
                                    <a:pt x="518" y="201"/>
                                    <a:pt x="518" y="200"/>
                                    <a:pt x="518" y="199"/>
                                  </a:cubicBezTo>
                                  <a:cubicBezTo>
                                    <a:pt x="518" y="193"/>
                                    <a:pt x="516" y="188"/>
                                    <a:pt x="512" y="185"/>
                                  </a:cubicBezTo>
                                  <a:cubicBezTo>
                                    <a:pt x="509" y="181"/>
                                    <a:pt x="504" y="179"/>
                                    <a:pt x="499" y="179"/>
                                  </a:cubicBezTo>
                                  <a:cubicBezTo>
                                    <a:pt x="493" y="179"/>
                                    <a:pt x="488" y="181"/>
                                    <a:pt x="485" y="185"/>
                                  </a:cubicBezTo>
                                  <a:cubicBezTo>
                                    <a:pt x="481" y="188"/>
                                    <a:pt x="479" y="193"/>
                                    <a:pt x="479" y="199"/>
                                  </a:cubicBezTo>
                                  <a:cubicBezTo>
                                    <a:pt x="479" y="200"/>
                                    <a:pt x="479" y="201"/>
                                    <a:pt x="480" y="202"/>
                                  </a:cubicBezTo>
                                  <a:cubicBezTo>
                                    <a:pt x="481" y="202"/>
                                    <a:pt x="483" y="201"/>
                                    <a:pt x="485" y="200"/>
                                  </a:cubicBezTo>
                                  <a:cubicBezTo>
                                    <a:pt x="485" y="200"/>
                                    <a:pt x="485" y="199"/>
                                    <a:pt x="485" y="199"/>
                                  </a:cubicBezTo>
                                  <a:cubicBezTo>
                                    <a:pt x="485" y="191"/>
                                    <a:pt x="491" y="185"/>
                                    <a:pt x="499" y="185"/>
                                  </a:cubicBezTo>
                                  <a:cubicBezTo>
                                    <a:pt x="506" y="185"/>
                                    <a:pt x="512" y="191"/>
                                    <a:pt x="512" y="199"/>
                                  </a:cubicBezTo>
                                  <a:close/>
                                  <a:moveTo>
                                    <a:pt x="505" y="199"/>
                                  </a:moveTo>
                                  <a:cubicBezTo>
                                    <a:pt x="505" y="199"/>
                                    <a:pt x="505" y="199"/>
                                    <a:pt x="505" y="199"/>
                                  </a:cubicBezTo>
                                  <a:cubicBezTo>
                                    <a:pt x="507" y="199"/>
                                    <a:pt x="509" y="200"/>
                                    <a:pt x="510" y="200"/>
                                  </a:cubicBezTo>
                                  <a:cubicBezTo>
                                    <a:pt x="511" y="200"/>
                                    <a:pt x="511" y="199"/>
                                    <a:pt x="511" y="199"/>
                                  </a:cubicBezTo>
                                  <a:cubicBezTo>
                                    <a:pt x="511" y="192"/>
                                    <a:pt x="505" y="187"/>
                                    <a:pt x="499" y="187"/>
                                  </a:cubicBezTo>
                                  <a:cubicBezTo>
                                    <a:pt x="492" y="187"/>
                                    <a:pt x="487" y="192"/>
                                    <a:pt x="487" y="199"/>
                                  </a:cubicBezTo>
                                  <a:cubicBezTo>
                                    <a:pt x="487" y="199"/>
                                    <a:pt x="487" y="200"/>
                                    <a:pt x="487" y="200"/>
                                  </a:cubicBezTo>
                                  <a:cubicBezTo>
                                    <a:pt x="489" y="200"/>
                                    <a:pt x="490" y="199"/>
                                    <a:pt x="492" y="199"/>
                                  </a:cubicBezTo>
                                  <a:cubicBezTo>
                                    <a:pt x="492" y="199"/>
                                    <a:pt x="492" y="199"/>
                                    <a:pt x="492" y="199"/>
                                  </a:cubicBezTo>
                                  <a:cubicBezTo>
                                    <a:pt x="492" y="195"/>
                                    <a:pt x="495" y="192"/>
                                    <a:pt x="499" y="192"/>
                                  </a:cubicBezTo>
                                  <a:cubicBezTo>
                                    <a:pt x="502" y="192"/>
                                    <a:pt x="505" y="195"/>
                                    <a:pt x="505" y="199"/>
                                  </a:cubicBezTo>
                                  <a:close/>
                                  <a:moveTo>
                                    <a:pt x="499" y="193"/>
                                  </a:moveTo>
                                  <a:cubicBezTo>
                                    <a:pt x="496" y="193"/>
                                    <a:pt x="494" y="196"/>
                                    <a:pt x="494" y="199"/>
                                  </a:cubicBezTo>
                                  <a:cubicBezTo>
                                    <a:pt x="494" y="199"/>
                                    <a:pt x="494" y="199"/>
                                    <a:pt x="494" y="199"/>
                                  </a:cubicBezTo>
                                  <a:cubicBezTo>
                                    <a:pt x="495" y="199"/>
                                    <a:pt x="497" y="199"/>
                                    <a:pt x="499" y="199"/>
                                  </a:cubicBezTo>
                                  <a:cubicBezTo>
                                    <a:pt x="500" y="199"/>
                                    <a:pt x="502" y="199"/>
                                    <a:pt x="504" y="199"/>
                                  </a:cubicBezTo>
                                  <a:cubicBezTo>
                                    <a:pt x="504" y="199"/>
                                    <a:pt x="504" y="199"/>
                                    <a:pt x="504" y="199"/>
                                  </a:cubicBezTo>
                                  <a:cubicBezTo>
                                    <a:pt x="504" y="196"/>
                                    <a:pt x="501" y="193"/>
                                    <a:pt x="499" y="193"/>
                                  </a:cubicBezTo>
                                  <a:close/>
                                  <a:moveTo>
                                    <a:pt x="529" y="209"/>
                                  </a:moveTo>
                                  <a:cubicBezTo>
                                    <a:pt x="530" y="208"/>
                                    <a:pt x="531" y="208"/>
                                    <a:pt x="532" y="207"/>
                                  </a:cubicBezTo>
                                  <a:cubicBezTo>
                                    <a:pt x="532" y="204"/>
                                    <a:pt x="533" y="202"/>
                                    <a:pt x="533" y="199"/>
                                  </a:cubicBezTo>
                                  <a:cubicBezTo>
                                    <a:pt x="533" y="189"/>
                                    <a:pt x="529" y="181"/>
                                    <a:pt x="523" y="174"/>
                                  </a:cubicBezTo>
                                  <a:cubicBezTo>
                                    <a:pt x="517" y="168"/>
                                    <a:pt x="508" y="164"/>
                                    <a:pt x="499" y="164"/>
                                  </a:cubicBezTo>
                                  <a:cubicBezTo>
                                    <a:pt x="489" y="164"/>
                                    <a:pt x="481" y="168"/>
                                    <a:pt x="474" y="174"/>
                                  </a:cubicBezTo>
                                  <a:cubicBezTo>
                                    <a:pt x="468" y="181"/>
                                    <a:pt x="464" y="189"/>
                                    <a:pt x="464" y="199"/>
                                  </a:cubicBezTo>
                                  <a:cubicBezTo>
                                    <a:pt x="464" y="201"/>
                                    <a:pt x="465" y="204"/>
                                    <a:pt x="465" y="207"/>
                                  </a:cubicBezTo>
                                  <a:cubicBezTo>
                                    <a:pt x="466" y="207"/>
                                    <a:pt x="467" y="208"/>
                                    <a:pt x="468" y="209"/>
                                  </a:cubicBezTo>
                                  <a:cubicBezTo>
                                    <a:pt x="469" y="208"/>
                                    <a:pt x="470" y="207"/>
                                    <a:pt x="471" y="207"/>
                                  </a:cubicBezTo>
                                  <a:cubicBezTo>
                                    <a:pt x="470" y="204"/>
                                    <a:pt x="470" y="201"/>
                                    <a:pt x="470" y="199"/>
                                  </a:cubicBezTo>
                                  <a:cubicBezTo>
                                    <a:pt x="470" y="183"/>
                                    <a:pt x="483" y="170"/>
                                    <a:pt x="499" y="170"/>
                                  </a:cubicBezTo>
                                  <a:cubicBezTo>
                                    <a:pt x="515" y="170"/>
                                    <a:pt x="527" y="183"/>
                                    <a:pt x="527" y="199"/>
                                  </a:cubicBezTo>
                                  <a:cubicBezTo>
                                    <a:pt x="527" y="201"/>
                                    <a:pt x="527" y="204"/>
                                    <a:pt x="526" y="207"/>
                                  </a:cubicBezTo>
                                  <a:cubicBezTo>
                                    <a:pt x="527" y="207"/>
                                    <a:pt x="528" y="208"/>
                                    <a:pt x="529" y="209"/>
                                  </a:cubicBezTo>
                                  <a:close/>
                                  <a:moveTo>
                                    <a:pt x="461" y="164"/>
                                  </a:moveTo>
                                  <a:cubicBezTo>
                                    <a:pt x="454" y="159"/>
                                    <a:pt x="446" y="157"/>
                                    <a:pt x="438" y="157"/>
                                  </a:cubicBezTo>
                                  <a:cubicBezTo>
                                    <a:pt x="429" y="157"/>
                                    <a:pt x="422" y="159"/>
                                    <a:pt x="415" y="163"/>
                                  </a:cubicBezTo>
                                  <a:cubicBezTo>
                                    <a:pt x="416" y="165"/>
                                    <a:pt x="418" y="166"/>
                                    <a:pt x="419" y="168"/>
                                  </a:cubicBezTo>
                                  <a:cubicBezTo>
                                    <a:pt x="424" y="165"/>
                                    <a:pt x="431" y="163"/>
                                    <a:pt x="438" y="163"/>
                                  </a:cubicBezTo>
                                  <a:cubicBezTo>
                                    <a:pt x="445" y="163"/>
                                    <a:pt x="452" y="165"/>
                                    <a:pt x="457" y="168"/>
                                  </a:cubicBezTo>
                                  <a:cubicBezTo>
                                    <a:pt x="458" y="167"/>
                                    <a:pt x="460" y="165"/>
                                    <a:pt x="461" y="164"/>
                                  </a:cubicBezTo>
                                  <a:close/>
                                  <a:moveTo>
                                    <a:pt x="344" y="199"/>
                                  </a:moveTo>
                                  <a:cubicBezTo>
                                    <a:pt x="344" y="201"/>
                                    <a:pt x="344" y="204"/>
                                    <a:pt x="345" y="207"/>
                                  </a:cubicBezTo>
                                  <a:cubicBezTo>
                                    <a:pt x="346" y="207"/>
                                    <a:pt x="346" y="208"/>
                                    <a:pt x="347" y="209"/>
                                  </a:cubicBezTo>
                                  <a:cubicBezTo>
                                    <a:pt x="348" y="208"/>
                                    <a:pt x="349" y="207"/>
                                    <a:pt x="350" y="207"/>
                                  </a:cubicBezTo>
                                  <a:cubicBezTo>
                                    <a:pt x="349" y="204"/>
                                    <a:pt x="349" y="201"/>
                                    <a:pt x="349" y="199"/>
                                  </a:cubicBezTo>
                                  <a:cubicBezTo>
                                    <a:pt x="349" y="183"/>
                                    <a:pt x="362" y="170"/>
                                    <a:pt x="378" y="170"/>
                                  </a:cubicBezTo>
                                  <a:cubicBezTo>
                                    <a:pt x="394" y="170"/>
                                    <a:pt x="407" y="183"/>
                                    <a:pt x="407" y="199"/>
                                  </a:cubicBezTo>
                                  <a:cubicBezTo>
                                    <a:pt x="407" y="201"/>
                                    <a:pt x="406" y="204"/>
                                    <a:pt x="405" y="207"/>
                                  </a:cubicBezTo>
                                  <a:cubicBezTo>
                                    <a:pt x="406" y="207"/>
                                    <a:pt x="407" y="208"/>
                                    <a:pt x="408" y="208"/>
                                  </a:cubicBezTo>
                                  <a:cubicBezTo>
                                    <a:pt x="409" y="208"/>
                                    <a:pt x="410" y="207"/>
                                    <a:pt x="411" y="206"/>
                                  </a:cubicBezTo>
                                  <a:cubicBezTo>
                                    <a:pt x="412" y="204"/>
                                    <a:pt x="412" y="201"/>
                                    <a:pt x="412" y="199"/>
                                  </a:cubicBezTo>
                                  <a:cubicBezTo>
                                    <a:pt x="412" y="189"/>
                                    <a:pt x="408" y="181"/>
                                    <a:pt x="402" y="174"/>
                                  </a:cubicBezTo>
                                  <a:cubicBezTo>
                                    <a:pt x="396" y="168"/>
                                    <a:pt x="387" y="164"/>
                                    <a:pt x="378" y="164"/>
                                  </a:cubicBezTo>
                                  <a:cubicBezTo>
                                    <a:pt x="368" y="164"/>
                                    <a:pt x="360" y="168"/>
                                    <a:pt x="354" y="174"/>
                                  </a:cubicBezTo>
                                  <a:cubicBezTo>
                                    <a:pt x="347" y="181"/>
                                    <a:pt x="344" y="189"/>
                                    <a:pt x="344" y="199"/>
                                  </a:cubicBezTo>
                                  <a:close/>
                                  <a:moveTo>
                                    <a:pt x="399" y="199"/>
                                  </a:moveTo>
                                  <a:cubicBezTo>
                                    <a:pt x="399" y="200"/>
                                    <a:pt x="399" y="202"/>
                                    <a:pt x="398" y="203"/>
                                  </a:cubicBezTo>
                                  <a:cubicBezTo>
                                    <a:pt x="400" y="204"/>
                                    <a:pt x="402" y="205"/>
                                    <a:pt x="404" y="206"/>
                                  </a:cubicBezTo>
                                  <a:cubicBezTo>
                                    <a:pt x="405" y="204"/>
                                    <a:pt x="405" y="201"/>
                                    <a:pt x="405" y="199"/>
                                  </a:cubicBezTo>
                                  <a:cubicBezTo>
                                    <a:pt x="405" y="191"/>
                                    <a:pt x="402" y="184"/>
                                    <a:pt x="397" y="179"/>
                                  </a:cubicBezTo>
                                  <a:cubicBezTo>
                                    <a:pt x="392" y="174"/>
                                    <a:pt x="385" y="171"/>
                                    <a:pt x="378" y="171"/>
                                  </a:cubicBezTo>
                                  <a:cubicBezTo>
                                    <a:pt x="370" y="171"/>
                                    <a:pt x="363" y="174"/>
                                    <a:pt x="359" y="179"/>
                                  </a:cubicBezTo>
                                  <a:cubicBezTo>
                                    <a:pt x="354" y="184"/>
                                    <a:pt x="351" y="191"/>
                                    <a:pt x="351" y="199"/>
                                  </a:cubicBezTo>
                                  <a:cubicBezTo>
                                    <a:pt x="351" y="201"/>
                                    <a:pt x="351" y="204"/>
                                    <a:pt x="352" y="206"/>
                                  </a:cubicBezTo>
                                  <a:cubicBezTo>
                                    <a:pt x="353" y="205"/>
                                    <a:pt x="355" y="204"/>
                                    <a:pt x="357" y="203"/>
                                  </a:cubicBezTo>
                                  <a:cubicBezTo>
                                    <a:pt x="357" y="202"/>
                                    <a:pt x="357" y="200"/>
                                    <a:pt x="357" y="199"/>
                                  </a:cubicBezTo>
                                  <a:cubicBezTo>
                                    <a:pt x="357" y="187"/>
                                    <a:pt x="366" y="177"/>
                                    <a:pt x="378" y="177"/>
                                  </a:cubicBezTo>
                                  <a:cubicBezTo>
                                    <a:pt x="389" y="177"/>
                                    <a:pt x="399" y="187"/>
                                    <a:pt x="399" y="199"/>
                                  </a:cubicBezTo>
                                  <a:close/>
                                  <a:moveTo>
                                    <a:pt x="391" y="199"/>
                                  </a:moveTo>
                                  <a:cubicBezTo>
                                    <a:pt x="391" y="199"/>
                                    <a:pt x="391" y="200"/>
                                    <a:pt x="391" y="200"/>
                                  </a:cubicBezTo>
                                  <a:cubicBezTo>
                                    <a:pt x="393" y="201"/>
                                    <a:pt x="395" y="202"/>
                                    <a:pt x="397" y="202"/>
                                  </a:cubicBezTo>
                                  <a:cubicBezTo>
                                    <a:pt x="397" y="201"/>
                                    <a:pt x="397" y="200"/>
                                    <a:pt x="397" y="199"/>
                                  </a:cubicBezTo>
                                  <a:cubicBezTo>
                                    <a:pt x="397" y="193"/>
                                    <a:pt x="395" y="188"/>
                                    <a:pt x="392" y="185"/>
                                  </a:cubicBezTo>
                                  <a:cubicBezTo>
                                    <a:pt x="388" y="181"/>
                                    <a:pt x="383" y="179"/>
                                    <a:pt x="378" y="179"/>
                                  </a:cubicBezTo>
                                  <a:cubicBezTo>
                                    <a:pt x="372" y="179"/>
                                    <a:pt x="368" y="181"/>
                                    <a:pt x="364" y="185"/>
                                  </a:cubicBezTo>
                                  <a:cubicBezTo>
                                    <a:pt x="360" y="188"/>
                                    <a:pt x="358" y="193"/>
                                    <a:pt x="358" y="199"/>
                                  </a:cubicBezTo>
                                  <a:cubicBezTo>
                                    <a:pt x="358" y="200"/>
                                    <a:pt x="358" y="201"/>
                                    <a:pt x="359" y="202"/>
                                  </a:cubicBezTo>
                                  <a:cubicBezTo>
                                    <a:pt x="361" y="202"/>
                                    <a:pt x="362" y="201"/>
                                    <a:pt x="364" y="200"/>
                                  </a:cubicBezTo>
                                  <a:cubicBezTo>
                                    <a:pt x="364" y="200"/>
                                    <a:pt x="364" y="199"/>
                                    <a:pt x="364" y="199"/>
                                  </a:cubicBezTo>
                                  <a:cubicBezTo>
                                    <a:pt x="364" y="191"/>
                                    <a:pt x="370" y="185"/>
                                    <a:pt x="378" y="185"/>
                                  </a:cubicBezTo>
                                  <a:cubicBezTo>
                                    <a:pt x="385" y="185"/>
                                    <a:pt x="391" y="191"/>
                                    <a:pt x="391" y="199"/>
                                  </a:cubicBezTo>
                                  <a:close/>
                                  <a:moveTo>
                                    <a:pt x="384" y="199"/>
                                  </a:moveTo>
                                  <a:cubicBezTo>
                                    <a:pt x="384" y="199"/>
                                    <a:pt x="384" y="199"/>
                                    <a:pt x="384" y="199"/>
                                  </a:cubicBezTo>
                                  <a:cubicBezTo>
                                    <a:pt x="386" y="199"/>
                                    <a:pt x="388" y="200"/>
                                    <a:pt x="390" y="200"/>
                                  </a:cubicBezTo>
                                  <a:cubicBezTo>
                                    <a:pt x="390" y="200"/>
                                    <a:pt x="390" y="199"/>
                                    <a:pt x="390" y="199"/>
                                  </a:cubicBezTo>
                                  <a:cubicBezTo>
                                    <a:pt x="390" y="192"/>
                                    <a:pt x="384" y="187"/>
                                    <a:pt x="378" y="187"/>
                                  </a:cubicBezTo>
                                  <a:cubicBezTo>
                                    <a:pt x="371" y="187"/>
                                    <a:pt x="366" y="192"/>
                                    <a:pt x="366" y="199"/>
                                  </a:cubicBezTo>
                                  <a:cubicBezTo>
                                    <a:pt x="366" y="199"/>
                                    <a:pt x="366" y="200"/>
                                    <a:pt x="366" y="200"/>
                                  </a:cubicBezTo>
                                  <a:cubicBezTo>
                                    <a:pt x="368" y="200"/>
                                    <a:pt x="369" y="199"/>
                                    <a:pt x="371" y="199"/>
                                  </a:cubicBezTo>
                                  <a:cubicBezTo>
                                    <a:pt x="371" y="199"/>
                                    <a:pt x="371" y="199"/>
                                    <a:pt x="371" y="199"/>
                                  </a:cubicBezTo>
                                  <a:cubicBezTo>
                                    <a:pt x="371" y="195"/>
                                    <a:pt x="374" y="192"/>
                                    <a:pt x="378" y="192"/>
                                  </a:cubicBezTo>
                                  <a:cubicBezTo>
                                    <a:pt x="381" y="192"/>
                                    <a:pt x="384" y="195"/>
                                    <a:pt x="384" y="199"/>
                                  </a:cubicBezTo>
                                  <a:close/>
                                  <a:moveTo>
                                    <a:pt x="378" y="193"/>
                                  </a:moveTo>
                                  <a:cubicBezTo>
                                    <a:pt x="375" y="193"/>
                                    <a:pt x="373" y="196"/>
                                    <a:pt x="373" y="199"/>
                                  </a:cubicBezTo>
                                  <a:cubicBezTo>
                                    <a:pt x="373" y="199"/>
                                    <a:pt x="373" y="199"/>
                                    <a:pt x="373" y="199"/>
                                  </a:cubicBezTo>
                                  <a:cubicBezTo>
                                    <a:pt x="374" y="199"/>
                                    <a:pt x="376" y="199"/>
                                    <a:pt x="378" y="199"/>
                                  </a:cubicBezTo>
                                  <a:cubicBezTo>
                                    <a:pt x="379" y="199"/>
                                    <a:pt x="381" y="199"/>
                                    <a:pt x="383" y="199"/>
                                  </a:cubicBezTo>
                                  <a:cubicBezTo>
                                    <a:pt x="383" y="199"/>
                                    <a:pt x="383" y="199"/>
                                    <a:pt x="383" y="199"/>
                                  </a:cubicBezTo>
                                  <a:cubicBezTo>
                                    <a:pt x="383" y="196"/>
                                    <a:pt x="381" y="193"/>
                                    <a:pt x="378" y="193"/>
                                  </a:cubicBezTo>
                                  <a:close/>
                                  <a:moveTo>
                                    <a:pt x="344" y="250"/>
                                  </a:moveTo>
                                  <a:cubicBezTo>
                                    <a:pt x="344" y="253"/>
                                    <a:pt x="344" y="256"/>
                                    <a:pt x="345" y="258"/>
                                  </a:cubicBezTo>
                                  <a:cubicBezTo>
                                    <a:pt x="346" y="259"/>
                                    <a:pt x="346" y="259"/>
                                    <a:pt x="347" y="260"/>
                                  </a:cubicBezTo>
                                  <a:cubicBezTo>
                                    <a:pt x="348" y="259"/>
                                    <a:pt x="349" y="259"/>
                                    <a:pt x="350" y="258"/>
                                  </a:cubicBezTo>
                                  <a:cubicBezTo>
                                    <a:pt x="349" y="256"/>
                                    <a:pt x="349" y="253"/>
                                    <a:pt x="349" y="250"/>
                                  </a:cubicBezTo>
                                  <a:cubicBezTo>
                                    <a:pt x="349" y="234"/>
                                    <a:pt x="362" y="221"/>
                                    <a:pt x="378" y="221"/>
                                  </a:cubicBezTo>
                                  <a:cubicBezTo>
                                    <a:pt x="394" y="221"/>
                                    <a:pt x="407" y="234"/>
                                    <a:pt x="407" y="250"/>
                                  </a:cubicBezTo>
                                  <a:cubicBezTo>
                                    <a:pt x="407" y="253"/>
                                    <a:pt x="406" y="256"/>
                                    <a:pt x="405" y="258"/>
                                  </a:cubicBezTo>
                                  <a:cubicBezTo>
                                    <a:pt x="406" y="259"/>
                                    <a:pt x="407" y="259"/>
                                    <a:pt x="408" y="260"/>
                                  </a:cubicBezTo>
                                  <a:cubicBezTo>
                                    <a:pt x="409" y="259"/>
                                    <a:pt x="410" y="258"/>
                                    <a:pt x="411" y="258"/>
                                  </a:cubicBezTo>
                                  <a:cubicBezTo>
                                    <a:pt x="412" y="255"/>
                                    <a:pt x="412" y="253"/>
                                    <a:pt x="412" y="250"/>
                                  </a:cubicBezTo>
                                  <a:cubicBezTo>
                                    <a:pt x="412" y="240"/>
                                    <a:pt x="408" y="232"/>
                                    <a:pt x="402" y="226"/>
                                  </a:cubicBezTo>
                                  <a:cubicBezTo>
                                    <a:pt x="396" y="220"/>
                                    <a:pt x="387" y="216"/>
                                    <a:pt x="378" y="216"/>
                                  </a:cubicBezTo>
                                  <a:cubicBezTo>
                                    <a:pt x="368" y="216"/>
                                    <a:pt x="360" y="220"/>
                                    <a:pt x="354" y="226"/>
                                  </a:cubicBezTo>
                                  <a:cubicBezTo>
                                    <a:pt x="347" y="232"/>
                                    <a:pt x="344" y="240"/>
                                    <a:pt x="344" y="250"/>
                                  </a:cubicBezTo>
                                  <a:close/>
                                  <a:moveTo>
                                    <a:pt x="399" y="250"/>
                                  </a:moveTo>
                                  <a:cubicBezTo>
                                    <a:pt x="399" y="251"/>
                                    <a:pt x="399" y="253"/>
                                    <a:pt x="398" y="254"/>
                                  </a:cubicBezTo>
                                  <a:cubicBezTo>
                                    <a:pt x="400" y="255"/>
                                    <a:pt x="402" y="256"/>
                                    <a:pt x="404" y="257"/>
                                  </a:cubicBezTo>
                                  <a:cubicBezTo>
                                    <a:pt x="405" y="255"/>
                                    <a:pt x="405" y="252"/>
                                    <a:pt x="405" y="250"/>
                                  </a:cubicBezTo>
                                  <a:cubicBezTo>
                                    <a:pt x="405" y="242"/>
                                    <a:pt x="402" y="236"/>
                                    <a:pt x="397" y="231"/>
                                  </a:cubicBezTo>
                                  <a:cubicBezTo>
                                    <a:pt x="392" y="226"/>
                                    <a:pt x="385" y="223"/>
                                    <a:pt x="378" y="223"/>
                                  </a:cubicBezTo>
                                  <a:cubicBezTo>
                                    <a:pt x="370" y="223"/>
                                    <a:pt x="363" y="226"/>
                                    <a:pt x="359" y="231"/>
                                  </a:cubicBezTo>
                                  <a:cubicBezTo>
                                    <a:pt x="354" y="236"/>
                                    <a:pt x="351" y="242"/>
                                    <a:pt x="351" y="250"/>
                                  </a:cubicBezTo>
                                  <a:cubicBezTo>
                                    <a:pt x="351" y="252"/>
                                    <a:pt x="351" y="255"/>
                                    <a:pt x="352" y="257"/>
                                  </a:cubicBezTo>
                                  <a:cubicBezTo>
                                    <a:pt x="353" y="256"/>
                                    <a:pt x="355" y="255"/>
                                    <a:pt x="357" y="254"/>
                                  </a:cubicBezTo>
                                  <a:cubicBezTo>
                                    <a:pt x="357" y="253"/>
                                    <a:pt x="357" y="251"/>
                                    <a:pt x="357" y="250"/>
                                  </a:cubicBezTo>
                                  <a:cubicBezTo>
                                    <a:pt x="357" y="238"/>
                                    <a:pt x="366" y="229"/>
                                    <a:pt x="378" y="229"/>
                                  </a:cubicBezTo>
                                  <a:cubicBezTo>
                                    <a:pt x="389" y="229"/>
                                    <a:pt x="399" y="238"/>
                                    <a:pt x="399" y="250"/>
                                  </a:cubicBezTo>
                                  <a:close/>
                                  <a:moveTo>
                                    <a:pt x="391" y="250"/>
                                  </a:moveTo>
                                  <a:cubicBezTo>
                                    <a:pt x="391" y="251"/>
                                    <a:pt x="391" y="251"/>
                                    <a:pt x="391" y="252"/>
                                  </a:cubicBezTo>
                                  <a:cubicBezTo>
                                    <a:pt x="393" y="252"/>
                                    <a:pt x="395" y="253"/>
                                    <a:pt x="397" y="254"/>
                                  </a:cubicBezTo>
                                  <a:cubicBezTo>
                                    <a:pt x="397" y="253"/>
                                    <a:pt x="397" y="251"/>
                                    <a:pt x="397" y="250"/>
                                  </a:cubicBezTo>
                                  <a:cubicBezTo>
                                    <a:pt x="397" y="245"/>
                                    <a:pt x="395" y="240"/>
                                    <a:pt x="392" y="236"/>
                                  </a:cubicBezTo>
                                  <a:cubicBezTo>
                                    <a:pt x="388" y="233"/>
                                    <a:pt x="383" y="230"/>
                                    <a:pt x="378" y="230"/>
                                  </a:cubicBezTo>
                                  <a:cubicBezTo>
                                    <a:pt x="372" y="230"/>
                                    <a:pt x="368" y="233"/>
                                    <a:pt x="364" y="236"/>
                                  </a:cubicBezTo>
                                  <a:cubicBezTo>
                                    <a:pt x="360" y="240"/>
                                    <a:pt x="358" y="245"/>
                                    <a:pt x="358" y="250"/>
                                  </a:cubicBezTo>
                                  <a:cubicBezTo>
                                    <a:pt x="358" y="251"/>
                                    <a:pt x="358" y="253"/>
                                    <a:pt x="359" y="254"/>
                                  </a:cubicBezTo>
                                  <a:cubicBezTo>
                                    <a:pt x="361" y="253"/>
                                    <a:pt x="362" y="252"/>
                                    <a:pt x="364" y="252"/>
                                  </a:cubicBezTo>
                                  <a:cubicBezTo>
                                    <a:pt x="364" y="251"/>
                                    <a:pt x="364" y="251"/>
                                    <a:pt x="364" y="250"/>
                                  </a:cubicBezTo>
                                  <a:cubicBezTo>
                                    <a:pt x="364" y="242"/>
                                    <a:pt x="370" y="236"/>
                                    <a:pt x="378" y="236"/>
                                  </a:cubicBezTo>
                                  <a:cubicBezTo>
                                    <a:pt x="385" y="236"/>
                                    <a:pt x="391" y="242"/>
                                    <a:pt x="391" y="250"/>
                                  </a:cubicBezTo>
                                  <a:close/>
                                  <a:moveTo>
                                    <a:pt x="384" y="250"/>
                                  </a:moveTo>
                                  <a:cubicBezTo>
                                    <a:pt x="384" y="250"/>
                                    <a:pt x="384" y="250"/>
                                    <a:pt x="384" y="251"/>
                                  </a:cubicBezTo>
                                  <a:cubicBezTo>
                                    <a:pt x="386" y="251"/>
                                    <a:pt x="388" y="251"/>
                                    <a:pt x="390" y="251"/>
                                  </a:cubicBezTo>
                                  <a:cubicBezTo>
                                    <a:pt x="390" y="251"/>
                                    <a:pt x="390" y="250"/>
                                    <a:pt x="390" y="250"/>
                                  </a:cubicBezTo>
                                  <a:cubicBezTo>
                                    <a:pt x="390" y="243"/>
                                    <a:pt x="384" y="238"/>
                                    <a:pt x="378" y="238"/>
                                  </a:cubicBezTo>
                                  <a:cubicBezTo>
                                    <a:pt x="371" y="238"/>
                                    <a:pt x="366" y="243"/>
                                    <a:pt x="366" y="250"/>
                                  </a:cubicBezTo>
                                  <a:cubicBezTo>
                                    <a:pt x="366" y="250"/>
                                    <a:pt x="366" y="251"/>
                                    <a:pt x="366" y="251"/>
                                  </a:cubicBezTo>
                                  <a:cubicBezTo>
                                    <a:pt x="368" y="251"/>
                                    <a:pt x="369" y="251"/>
                                    <a:pt x="371" y="251"/>
                                  </a:cubicBezTo>
                                  <a:cubicBezTo>
                                    <a:pt x="371" y="250"/>
                                    <a:pt x="371" y="250"/>
                                    <a:pt x="371" y="250"/>
                                  </a:cubicBezTo>
                                  <a:cubicBezTo>
                                    <a:pt x="371" y="246"/>
                                    <a:pt x="374" y="243"/>
                                    <a:pt x="378" y="243"/>
                                  </a:cubicBezTo>
                                  <a:cubicBezTo>
                                    <a:pt x="381" y="243"/>
                                    <a:pt x="384" y="246"/>
                                    <a:pt x="384" y="250"/>
                                  </a:cubicBezTo>
                                  <a:close/>
                                  <a:moveTo>
                                    <a:pt x="378" y="245"/>
                                  </a:moveTo>
                                  <a:cubicBezTo>
                                    <a:pt x="375" y="245"/>
                                    <a:pt x="373" y="247"/>
                                    <a:pt x="373" y="250"/>
                                  </a:cubicBezTo>
                                  <a:cubicBezTo>
                                    <a:pt x="373" y="250"/>
                                    <a:pt x="373" y="250"/>
                                    <a:pt x="373" y="250"/>
                                  </a:cubicBezTo>
                                  <a:cubicBezTo>
                                    <a:pt x="374" y="250"/>
                                    <a:pt x="376" y="250"/>
                                    <a:pt x="378" y="250"/>
                                  </a:cubicBezTo>
                                  <a:cubicBezTo>
                                    <a:pt x="379" y="250"/>
                                    <a:pt x="381" y="250"/>
                                    <a:pt x="383" y="250"/>
                                  </a:cubicBezTo>
                                  <a:cubicBezTo>
                                    <a:pt x="383" y="250"/>
                                    <a:pt x="383" y="250"/>
                                    <a:pt x="383" y="250"/>
                                  </a:cubicBezTo>
                                  <a:cubicBezTo>
                                    <a:pt x="383" y="247"/>
                                    <a:pt x="381" y="245"/>
                                    <a:pt x="378" y="245"/>
                                  </a:cubicBezTo>
                                  <a:close/>
                                  <a:moveTo>
                                    <a:pt x="344" y="301"/>
                                  </a:moveTo>
                                  <a:cubicBezTo>
                                    <a:pt x="344" y="304"/>
                                    <a:pt x="344" y="307"/>
                                    <a:pt x="345" y="310"/>
                                  </a:cubicBezTo>
                                  <a:cubicBezTo>
                                    <a:pt x="346" y="310"/>
                                    <a:pt x="346" y="311"/>
                                    <a:pt x="347" y="311"/>
                                  </a:cubicBezTo>
                                  <a:cubicBezTo>
                                    <a:pt x="348" y="311"/>
                                    <a:pt x="349" y="310"/>
                                    <a:pt x="350" y="310"/>
                                  </a:cubicBezTo>
                                  <a:cubicBezTo>
                                    <a:pt x="349" y="307"/>
                                    <a:pt x="349" y="304"/>
                                    <a:pt x="349" y="301"/>
                                  </a:cubicBezTo>
                                  <a:cubicBezTo>
                                    <a:pt x="349" y="285"/>
                                    <a:pt x="362" y="272"/>
                                    <a:pt x="378" y="272"/>
                                  </a:cubicBezTo>
                                  <a:cubicBezTo>
                                    <a:pt x="394" y="272"/>
                                    <a:pt x="407" y="285"/>
                                    <a:pt x="407" y="301"/>
                                  </a:cubicBezTo>
                                  <a:cubicBezTo>
                                    <a:pt x="407" y="304"/>
                                    <a:pt x="406" y="307"/>
                                    <a:pt x="405" y="310"/>
                                  </a:cubicBezTo>
                                  <a:cubicBezTo>
                                    <a:pt x="406" y="310"/>
                                    <a:pt x="407" y="311"/>
                                    <a:pt x="408" y="311"/>
                                  </a:cubicBezTo>
                                  <a:cubicBezTo>
                                    <a:pt x="409" y="310"/>
                                    <a:pt x="410" y="310"/>
                                    <a:pt x="411" y="309"/>
                                  </a:cubicBezTo>
                                  <a:cubicBezTo>
                                    <a:pt x="412" y="306"/>
                                    <a:pt x="412" y="304"/>
                                    <a:pt x="412" y="301"/>
                                  </a:cubicBezTo>
                                  <a:cubicBezTo>
                                    <a:pt x="412" y="292"/>
                                    <a:pt x="408" y="283"/>
                                    <a:pt x="402" y="277"/>
                                  </a:cubicBezTo>
                                  <a:cubicBezTo>
                                    <a:pt x="396" y="271"/>
                                    <a:pt x="387" y="267"/>
                                    <a:pt x="378" y="267"/>
                                  </a:cubicBezTo>
                                  <a:cubicBezTo>
                                    <a:pt x="368" y="267"/>
                                    <a:pt x="360" y="271"/>
                                    <a:pt x="354" y="277"/>
                                  </a:cubicBezTo>
                                  <a:cubicBezTo>
                                    <a:pt x="347" y="283"/>
                                    <a:pt x="344" y="292"/>
                                    <a:pt x="344" y="301"/>
                                  </a:cubicBezTo>
                                  <a:close/>
                                  <a:moveTo>
                                    <a:pt x="399" y="301"/>
                                  </a:moveTo>
                                  <a:cubicBezTo>
                                    <a:pt x="399" y="303"/>
                                    <a:pt x="399" y="304"/>
                                    <a:pt x="398" y="306"/>
                                  </a:cubicBezTo>
                                  <a:cubicBezTo>
                                    <a:pt x="400" y="307"/>
                                    <a:pt x="402" y="308"/>
                                    <a:pt x="404" y="309"/>
                                  </a:cubicBezTo>
                                  <a:cubicBezTo>
                                    <a:pt x="405" y="306"/>
                                    <a:pt x="405" y="304"/>
                                    <a:pt x="405" y="301"/>
                                  </a:cubicBezTo>
                                  <a:cubicBezTo>
                                    <a:pt x="405" y="294"/>
                                    <a:pt x="402" y="287"/>
                                    <a:pt x="397" y="282"/>
                                  </a:cubicBezTo>
                                  <a:cubicBezTo>
                                    <a:pt x="392" y="277"/>
                                    <a:pt x="385" y="274"/>
                                    <a:pt x="378" y="274"/>
                                  </a:cubicBezTo>
                                  <a:cubicBezTo>
                                    <a:pt x="370" y="274"/>
                                    <a:pt x="363" y="277"/>
                                    <a:pt x="359" y="282"/>
                                  </a:cubicBezTo>
                                  <a:cubicBezTo>
                                    <a:pt x="354" y="287"/>
                                    <a:pt x="351" y="294"/>
                                    <a:pt x="351" y="301"/>
                                  </a:cubicBezTo>
                                  <a:cubicBezTo>
                                    <a:pt x="351" y="304"/>
                                    <a:pt x="351" y="306"/>
                                    <a:pt x="352" y="309"/>
                                  </a:cubicBezTo>
                                  <a:cubicBezTo>
                                    <a:pt x="353" y="308"/>
                                    <a:pt x="355" y="307"/>
                                    <a:pt x="357" y="306"/>
                                  </a:cubicBezTo>
                                  <a:cubicBezTo>
                                    <a:pt x="357" y="304"/>
                                    <a:pt x="357" y="303"/>
                                    <a:pt x="357" y="301"/>
                                  </a:cubicBezTo>
                                  <a:cubicBezTo>
                                    <a:pt x="357" y="290"/>
                                    <a:pt x="366" y="280"/>
                                    <a:pt x="378" y="280"/>
                                  </a:cubicBezTo>
                                  <a:cubicBezTo>
                                    <a:pt x="389" y="280"/>
                                    <a:pt x="399" y="290"/>
                                    <a:pt x="399" y="301"/>
                                  </a:cubicBezTo>
                                  <a:close/>
                                  <a:moveTo>
                                    <a:pt x="391" y="301"/>
                                  </a:moveTo>
                                  <a:cubicBezTo>
                                    <a:pt x="391" y="302"/>
                                    <a:pt x="391" y="303"/>
                                    <a:pt x="391" y="303"/>
                                  </a:cubicBezTo>
                                  <a:cubicBezTo>
                                    <a:pt x="393" y="304"/>
                                    <a:pt x="395" y="304"/>
                                    <a:pt x="397" y="305"/>
                                  </a:cubicBezTo>
                                  <a:cubicBezTo>
                                    <a:pt x="397" y="304"/>
                                    <a:pt x="397" y="303"/>
                                    <a:pt x="397" y="301"/>
                                  </a:cubicBezTo>
                                  <a:cubicBezTo>
                                    <a:pt x="397" y="296"/>
                                    <a:pt x="395" y="291"/>
                                    <a:pt x="392" y="287"/>
                                  </a:cubicBezTo>
                                  <a:cubicBezTo>
                                    <a:pt x="388" y="284"/>
                                    <a:pt x="383" y="282"/>
                                    <a:pt x="378" y="282"/>
                                  </a:cubicBezTo>
                                  <a:cubicBezTo>
                                    <a:pt x="372" y="282"/>
                                    <a:pt x="368" y="284"/>
                                    <a:pt x="364" y="287"/>
                                  </a:cubicBezTo>
                                  <a:cubicBezTo>
                                    <a:pt x="360" y="291"/>
                                    <a:pt x="358" y="296"/>
                                    <a:pt x="358" y="301"/>
                                  </a:cubicBezTo>
                                  <a:cubicBezTo>
                                    <a:pt x="358" y="303"/>
                                    <a:pt x="358" y="304"/>
                                    <a:pt x="359" y="305"/>
                                  </a:cubicBezTo>
                                  <a:cubicBezTo>
                                    <a:pt x="361" y="304"/>
                                    <a:pt x="362" y="304"/>
                                    <a:pt x="364" y="303"/>
                                  </a:cubicBezTo>
                                  <a:cubicBezTo>
                                    <a:pt x="364" y="303"/>
                                    <a:pt x="364" y="302"/>
                                    <a:pt x="364" y="301"/>
                                  </a:cubicBezTo>
                                  <a:cubicBezTo>
                                    <a:pt x="364" y="294"/>
                                    <a:pt x="370" y="288"/>
                                    <a:pt x="378" y="288"/>
                                  </a:cubicBezTo>
                                  <a:cubicBezTo>
                                    <a:pt x="385" y="288"/>
                                    <a:pt x="391" y="294"/>
                                    <a:pt x="391" y="301"/>
                                  </a:cubicBezTo>
                                  <a:close/>
                                  <a:moveTo>
                                    <a:pt x="384" y="301"/>
                                  </a:moveTo>
                                  <a:cubicBezTo>
                                    <a:pt x="384" y="301"/>
                                    <a:pt x="384" y="302"/>
                                    <a:pt x="384" y="302"/>
                                  </a:cubicBezTo>
                                  <a:cubicBezTo>
                                    <a:pt x="386" y="302"/>
                                    <a:pt x="388" y="302"/>
                                    <a:pt x="390" y="303"/>
                                  </a:cubicBezTo>
                                  <a:cubicBezTo>
                                    <a:pt x="390" y="302"/>
                                    <a:pt x="390" y="302"/>
                                    <a:pt x="390" y="301"/>
                                  </a:cubicBezTo>
                                  <a:cubicBezTo>
                                    <a:pt x="390" y="295"/>
                                    <a:pt x="384" y="289"/>
                                    <a:pt x="378" y="289"/>
                                  </a:cubicBezTo>
                                  <a:cubicBezTo>
                                    <a:pt x="371" y="289"/>
                                    <a:pt x="366" y="295"/>
                                    <a:pt x="366" y="301"/>
                                  </a:cubicBezTo>
                                  <a:cubicBezTo>
                                    <a:pt x="366" y="302"/>
                                    <a:pt x="366" y="302"/>
                                    <a:pt x="366" y="303"/>
                                  </a:cubicBezTo>
                                  <a:cubicBezTo>
                                    <a:pt x="368" y="302"/>
                                    <a:pt x="369" y="302"/>
                                    <a:pt x="371" y="302"/>
                                  </a:cubicBezTo>
                                  <a:cubicBezTo>
                                    <a:pt x="371" y="302"/>
                                    <a:pt x="371" y="301"/>
                                    <a:pt x="371" y="301"/>
                                  </a:cubicBezTo>
                                  <a:cubicBezTo>
                                    <a:pt x="371" y="298"/>
                                    <a:pt x="374" y="295"/>
                                    <a:pt x="378" y="295"/>
                                  </a:cubicBezTo>
                                  <a:cubicBezTo>
                                    <a:pt x="381" y="295"/>
                                    <a:pt x="384" y="298"/>
                                    <a:pt x="384" y="301"/>
                                  </a:cubicBezTo>
                                  <a:close/>
                                  <a:moveTo>
                                    <a:pt x="378" y="296"/>
                                  </a:moveTo>
                                  <a:cubicBezTo>
                                    <a:pt x="375" y="296"/>
                                    <a:pt x="373" y="298"/>
                                    <a:pt x="373" y="301"/>
                                  </a:cubicBezTo>
                                  <a:cubicBezTo>
                                    <a:pt x="373" y="301"/>
                                    <a:pt x="373" y="302"/>
                                    <a:pt x="373" y="302"/>
                                  </a:cubicBezTo>
                                  <a:cubicBezTo>
                                    <a:pt x="374" y="302"/>
                                    <a:pt x="376" y="301"/>
                                    <a:pt x="378" y="301"/>
                                  </a:cubicBezTo>
                                  <a:cubicBezTo>
                                    <a:pt x="379" y="301"/>
                                    <a:pt x="381" y="302"/>
                                    <a:pt x="383" y="302"/>
                                  </a:cubicBezTo>
                                  <a:cubicBezTo>
                                    <a:pt x="383" y="302"/>
                                    <a:pt x="383" y="301"/>
                                    <a:pt x="383" y="301"/>
                                  </a:cubicBezTo>
                                  <a:cubicBezTo>
                                    <a:pt x="383" y="298"/>
                                    <a:pt x="381" y="296"/>
                                    <a:pt x="378" y="296"/>
                                  </a:cubicBezTo>
                                  <a:close/>
                                  <a:moveTo>
                                    <a:pt x="572" y="336"/>
                                  </a:moveTo>
                                  <a:cubicBezTo>
                                    <a:pt x="573" y="334"/>
                                    <a:pt x="574" y="332"/>
                                    <a:pt x="575" y="330"/>
                                  </a:cubicBezTo>
                                  <a:cubicBezTo>
                                    <a:pt x="571" y="327"/>
                                    <a:pt x="565" y="325"/>
                                    <a:pt x="560" y="325"/>
                                  </a:cubicBezTo>
                                  <a:cubicBezTo>
                                    <a:pt x="554" y="325"/>
                                    <a:pt x="549" y="327"/>
                                    <a:pt x="545" y="330"/>
                                  </a:cubicBezTo>
                                  <a:cubicBezTo>
                                    <a:pt x="546" y="332"/>
                                    <a:pt x="546" y="334"/>
                                    <a:pt x="547" y="336"/>
                                  </a:cubicBezTo>
                                  <a:cubicBezTo>
                                    <a:pt x="551" y="333"/>
                                    <a:pt x="555" y="332"/>
                                    <a:pt x="560" y="332"/>
                                  </a:cubicBezTo>
                                  <a:cubicBezTo>
                                    <a:pt x="565" y="332"/>
                                    <a:pt x="569" y="333"/>
                                    <a:pt x="572" y="336"/>
                                  </a:cubicBezTo>
                                  <a:close/>
                                  <a:moveTo>
                                    <a:pt x="576" y="329"/>
                                  </a:moveTo>
                                  <a:cubicBezTo>
                                    <a:pt x="577" y="327"/>
                                    <a:pt x="577" y="325"/>
                                    <a:pt x="578" y="324"/>
                                  </a:cubicBezTo>
                                  <a:cubicBezTo>
                                    <a:pt x="573" y="320"/>
                                    <a:pt x="567" y="318"/>
                                    <a:pt x="560" y="318"/>
                                  </a:cubicBezTo>
                                  <a:cubicBezTo>
                                    <a:pt x="553" y="318"/>
                                    <a:pt x="547" y="321"/>
                                    <a:pt x="541" y="324"/>
                                  </a:cubicBezTo>
                                  <a:cubicBezTo>
                                    <a:pt x="542" y="326"/>
                                    <a:pt x="543" y="327"/>
                                    <a:pt x="544" y="329"/>
                                  </a:cubicBezTo>
                                  <a:cubicBezTo>
                                    <a:pt x="549" y="326"/>
                                    <a:pt x="554" y="324"/>
                                    <a:pt x="560" y="324"/>
                                  </a:cubicBezTo>
                                  <a:cubicBezTo>
                                    <a:pt x="566" y="324"/>
                                    <a:pt x="571" y="326"/>
                                    <a:pt x="576" y="329"/>
                                  </a:cubicBezTo>
                                  <a:close/>
                                  <a:moveTo>
                                    <a:pt x="579" y="323"/>
                                  </a:moveTo>
                                  <a:cubicBezTo>
                                    <a:pt x="581" y="321"/>
                                    <a:pt x="582" y="319"/>
                                    <a:pt x="583" y="318"/>
                                  </a:cubicBezTo>
                                  <a:cubicBezTo>
                                    <a:pt x="577" y="313"/>
                                    <a:pt x="569" y="311"/>
                                    <a:pt x="560" y="311"/>
                                  </a:cubicBezTo>
                                  <a:cubicBezTo>
                                    <a:pt x="551" y="311"/>
                                    <a:pt x="543" y="313"/>
                                    <a:pt x="536" y="318"/>
                                  </a:cubicBezTo>
                                  <a:cubicBezTo>
                                    <a:pt x="538" y="320"/>
                                    <a:pt x="539" y="321"/>
                                    <a:pt x="540" y="323"/>
                                  </a:cubicBezTo>
                                  <a:cubicBezTo>
                                    <a:pt x="546" y="319"/>
                                    <a:pt x="553" y="317"/>
                                    <a:pt x="560" y="317"/>
                                  </a:cubicBezTo>
                                  <a:cubicBezTo>
                                    <a:pt x="567" y="317"/>
                                    <a:pt x="574" y="319"/>
                                    <a:pt x="579" y="323"/>
                                  </a:cubicBezTo>
                                  <a:close/>
                                  <a:moveTo>
                                    <a:pt x="584" y="317"/>
                                  </a:moveTo>
                                  <a:cubicBezTo>
                                    <a:pt x="586" y="315"/>
                                    <a:pt x="587" y="314"/>
                                    <a:pt x="589" y="312"/>
                                  </a:cubicBezTo>
                                  <a:cubicBezTo>
                                    <a:pt x="581" y="307"/>
                                    <a:pt x="571" y="303"/>
                                    <a:pt x="560" y="303"/>
                                  </a:cubicBezTo>
                                  <a:cubicBezTo>
                                    <a:pt x="549" y="303"/>
                                    <a:pt x="539" y="307"/>
                                    <a:pt x="531" y="313"/>
                                  </a:cubicBezTo>
                                  <a:cubicBezTo>
                                    <a:pt x="532" y="314"/>
                                    <a:pt x="534" y="315"/>
                                    <a:pt x="535" y="317"/>
                                  </a:cubicBezTo>
                                  <a:cubicBezTo>
                                    <a:pt x="542" y="312"/>
                                    <a:pt x="551" y="309"/>
                                    <a:pt x="560" y="309"/>
                                  </a:cubicBezTo>
                                  <a:cubicBezTo>
                                    <a:pt x="569" y="309"/>
                                    <a:pt x="577" y="312"/>
                                    <a:pt x="584" y="317"/>
                                  </a:cubicBezTo>
                                  <a:close/>
                                  <a:moveTo>
                                    <a:pt x="570" y="301"/>
                                  </a:moveTo>
                                  <a:cubicBezTo>
                                    <a:pt x="570" y="299"/>
                                    <a:pt x="570" y="297"/>
                                    <a:pt x="570" y="295"/>
                                  </a:cubicBezTo>
                                  <a:cubicBezTo>
                                    <a:pt x="568" y="292"/>
                                    <a:pt x="564" y="289"/>
                                    <a:pt x="560" y="289"/>
                                  </a:cubicBezTo>
                                  <a:cubicBezTo>
                                    <a:pt x="555" y="289"/>
                                    <a:pt x="552" y="292"/>
                                    <a:pt x="550" y="295"/>
                                  </a:cubicBezTo>
                                  <a:cubicBezTo>
                                    <a:pt x="549" y="295"/>
                                    <a:pt x="549" y="295"/>
                                    <a:pt x="549" y="294"/>
                                  </a:cubicBezTo>
                                  <a:cubicBezTo>
                                    <a:pt x="550" y="297"/>
                                    <a:pt x="550" y="299"/>
                                    <a:pt x="550" y="301"/>
                                  </a:cubicBezTo>
                                  <a:cubicBezTo>
                                    <a:pt x="550" y="302"/>
                                    <a:pt x="550" y="302"/>
                                    <a:pt x="550" y="302"/>
                                  </a:cubicBezTo>
                                  <a:cubicBezTo>
                                    <a:pt x="551" y="302"/>
                                    <a:pt x="552" y="302"/>
                                    <a:pt x="553" y="302"/>
                                  </a:cubicBezTo>
                                  <a:cubicBezTo>
                                    <a:pt x="553" y="302"/>
                                    <a:pt x="553" y="301"/>
                                    <a:pt x="553" y="301"/>
                                  </a:cubicBezTo>
                                  <a:cubicBezTo>
                                    <a:pt x="553" y="298"/>
                                    <a:pt x="556" y="295"/>
                                    <a:pt x="560" y="295"/>
                                  </a:cubicBezTo>
                                  <a:cubicBezTo>
                                    <a:pt x="564" y="295"/>
                                    <a:pt x="567" y="298"/>
                                    <a:pt x="567" y="301"/>
                                  </a:cubicBezTo>
                                  <a:cubicBezTo>
                                    <a:pt x="567" y="301"/>
                                    <a:pt x="567" y="302"/>
                                    <a:pt x="567" y="302"/>
                                  </a:cubicBezTo>
                                  <a:cubicBezTo>
                                    <a:pt x="568" y="302"/>
                                    <a:pt x="569" y="302"/>
                                    <a:pt x="570" y="302"/>
                                  </a:cubicBezTo>
                                  <a:cubicBezTo>
                                    <a:pt x="570" y="302"/>
                                    <a:pt x="570" y="302"/>
                                    <a:pt x="570" y="301"/>
                                  </a:cubicBezTo>
                                  <a:close/>
                                  <a:moveTo>
                                    <a:pt x="560" y="296"/>
                                  </a:moveTo>
                                  <a:cubicBezTo>
                                    <a:pt x="557" y="296"/>
                                    <a:pt x="555" y="298"/>
                                    <a:pt x="555" y="301"/>
                                  </a:cubicBezTo>
                                  <a:cubicBezTo>
                                    <a:pt x="555" y="301"/>
                                    <a:pt x="555" y="302"/>
                                    <a:pt x="555" y="302"/>
                                  </a:cubicBezTo>
                                  <a:cubicBezTo>
                                    <a:pt x="557" y="302"/>
                                    <a:pt x="558" y="301"/>
                                    <a:pt x="560" y="301"/>
                                  </a:cubicBezTo>
                                  <a:cubicBezTo>
                                    <a:pt x="562" y="301"/>
                                    <a:pt x="563" y="302"/>
                                    <a:pt x="565" y="302"/>
                                  </a:cubicBezTo>
                                  <a:cubicBezTo>
                                    <a:pt x="565" y="302"/>
                                    <a:pt x="565" y="301"/>
                                    <a:pt x="565" y="301"/>
                                  </a:cubicBezTo>
                                  <a:cubicBezTo>
                                    <a:pt x="565" y="298"/>
                                    <a:pt x="563" y="296"/>
                                    <a:pt x="560" y="296"/>
                                  </a:cubicBezTo>
                                  <a:close/>
                                  <a:moveTo>
                                    <a:pt x="570" y="293"/>
                                  </a:moveTo>
                                  <a:cubicBezTo>
                                    <a:pt x="571" y="290"/>
                                    <a:pt x="571" y="288"/>
                                    <a:pt x="572" y="286"/>
                                  </a:cubicBezTo>
                                  <a:cubicBezTo>
                                    <a:pt x="569" y="283"/>
                                    <a:pt x="564" y="282"/>
                                    <a:pt x="560" y="282"/>
                                  </a:cubicBezTo>
                                  <a:cubicBezTo>
                                    <a:pt x="555" y="282"/>
                                    <a:pt x="551" y="283"/>
                                    <a:pt x="548" y="286"/>
                                  </a:cubicBezTo>
                                  <a:cubicBezTo>
                                    <a:pt x="548" y="288"/>
                                    <a:pt x="549" y="291"/>
                                    <a:pt x="549" y="293"/>
                                  </a:cubicBezTo>
                                  <a:cubicBezTo>
                                    <a:pt x="549" y="293"/>
                                    <a:pt x="549" y="293"/>
                                    <a:pt x="549" y="293"/>
                                  </a:cubicBezTo>
                                  <a:cubicBezTo>
                                    <a:pt x="552" y="290"/>
                                    <a:pt x="556" y="288"/>
                                    <a:pt x="560" y="288"/>
                                  </a:cubicBezTo>
                                  <a:cubicBezTo>
                                    <a:pt x="564" y="288"/>
                                    <a:pt x="568" y="290"/>
                                    <a:pt x="570" y="293"/>
                                  </a:cubicBezTo>
                                  <a:close/>
                                  <a:moveTo>
                                    <a:pt x="572" y="284"/>
                                  </a:moveTo>
                                  <a:cubicBezTo>
                                    <a:pt x="573" y="282"/>
                                    <a:pt x="574" y="280"/>
                                    <a:pt x="575" y="279"/>
                                  </a:cubicBezTo>
                                  <a:cubicBezTo>
                                    <a:pt x="571" y="276"/>
                                    <a:pt x="565" y="274"/>
                                    <a:pt x="560" y="274"/>
                                  </a:cubicBezTo>
                                  <a:cubicBezTo>
                                    <a:pt x="554" y="274"/>
                                    <a:pt x="549" y="276"/>
                                    <a:pt x="545" y="279"/>
                                  </a:cubicBezTo>
                                  <a:cubicBezTo>
                                    <a:pt x="546" y="281"/>
                                    <a:pt x="546" y="283"/>
                                    <a:pt x="547" y="285"/>
                                  </a:cubicBezTo>
                                  <a:cubicBezTo>
                                    <a:pt x="551" y="282"/>
                                    <a:pt x="555" y="280"/>
                                    <a:pt x="560" y="280"/>
                                  </a:cubicBezTo>
                                  <a:cubicBezTo>
                                    <a:pt x="565" y="280"/>
                                    <a:pt x="569" y="282"/>
                                    <a:pt x="572" y="284"/>
                                  </a:cubicBezTo>
                                  <a:close/>
                                  <a:moveTo>
                                    <a:pt x="576" y="277"/>
                                  </a:moveTo>
                                  <a:cubicBezTo>
                                    <a:pt x="577" y="276"/>
                                    <a:pt x="577" y="274"/>
                                    <a:pt x="578" y="273"/>
                                  </a:cubicBezTo>
                                  <a:cubicBezTo>
                                    <a:pt x="573" y="269"/>
                                    <a:pt x="567" y="267"/>
                                    <a:pt x="560" y="267"/>
                                  </a:cubicBezTo>
                                  <a:cubicBezTo>
                                    <a:pt x="553" y="267"/>
                                    <a:pt x="547" y="269"/>
                                    <a:pt x="541" y="273"/>
                                  </a:cubicBezTo>
                                  <a:cubicBezTo>
                                    <a:pt x="542" y="274"/>
                                    <a:pt x="543" y="276"/>
                                    <a:pt x="544" y="277"/>
                                  </a:cubicBezTo>
                                  <a:cubicBezTo>
                                    <a:pt x="549" y="274"/>
                                    <a:pt x="554" y="272"/>
                                    <a:pt x="560" y="272"/>
                                  </a:cubicBezTo>
                                  <a:cubicBezTo>
                                    <a:pt x="566" y="272"/>
                                    <a:pt x="571" y="274"/>
                                    <a:pt x="576" y="277"/>
                                  </a:cubicBezTo>
                                  <a:close/>
                                  <a:moveTo>
                                    <a:pt x="579" y="271"/>
                                  </a:moveTo>
                                  <a:cubicBezTo>
                                    <a:pt x="581" y="270"/>
                                    <a:pt x="582" y="268"/>
                                    <a:pt x="583" y="266"/>
                                  </a:cubicBezTo>
                                  <a:cubicBezTo>
                                    <a:pt x="577" y="262"/>
                                    <a:pt x="569" y="259"/>
                                    <a:pt x="560" y="259"/>
                                  </a:cubicBezTo>
                                  <a:cubicBezTo>
                                    <a:pt x="551" y="259"/>
                                    <a:pt x="543" y="262"/>
                                    <a:pt x="536" y="267"/>
                                  </a:cubicBezTo>
                                  <a:cubicBezTo>
                                    <a:pt x="538" y="268"/>
                                    <a:pt x="539" y="270"/>
                                    <a:pt x="540" y="271"/>
                                  </a:cubicBezTo>
                                  <a:cubicBezTo>
                                    <a:pt x="546" y="268"/>
                                    <a:pt x="553" y="265"/>
                                    <a:pt x="560" y="265"/>
                                  </a:cubicBezTo>
                                  <a:cubicBezTo>
                                    <a:pt x="567" y="265"/>
                                    <a:pt x="574" y="268"/>
                                    <a:pt x="579" y="271"/>
                                  </a:cubicBezTo>
                                  <a:close/>
                                  <a:moveTo>
                                    <a:pt x="584" y="265"/>
                                  </a:moveTo>
                                  <a:cubicBezTo>
                                    <a:pt x="586" y="264"/>
                                    <a:pt x="587" y="262"/>
                                    <a:pt x="589" y="261"/>
                                  </a:cubicBezTo>
                                  <a:cubicBezTo>
                                    <a:pt x="581" y="255"/>
                                    <a:pt x="571" y="252"/>
                                    <a:pt x="560" y="252"/>
                                  </a:cubicBezTo>
                                  <a:cubicBezTo>
                                    <a:pt x="549" y="252"/>
                                    <a:pt x="539" y="255"/>
                                    <a:pt x="531" y="261"/>
                                  </a:cubicBezTo>
                                  <a:cubicBezTo>
                                    <a:pt x="532" y="263"/>
                                    <a:pt x="534" y="264"/>
                                    <a:pt x="535" y="265"/>
                                  </a:cubicBezTo>
                                  <a:cubicBezTo>
                                    <a:pt x="542" y="261"/>
                                    <a:pt x="551" y="258"/>
                                    <a:pt x="560" y="258"/>
                                  </a:cubicBezTo>
                                  <a:cubicBezTo>
                                    <a:pt x="569" y="258"/>
                                    <a:pt x="577" y="261"/>
                                    <a:pt x="584" y="265"/>
                                  </a:cubicBezTo>
                                  <a:close/>
                                  <a:moveTo>
                                    <a:pt x="570" y="250"/>
                                  </a:moveTo>
                                  <a:cubicBezTo>
                                    <a:pt x="570" y="248"/>
                                    <a:pt x="570" y="246"/>
                                    <a:pt x="570" y="244"/>
                                  </a:cubicBezTo>
                                  <a:cubicBezTo>
                                    <a:pt x="568" y="240"/>
                                    <a:pt x="564" y="238"/>
                                    <a:pt x="560" y="238"/>
                                  </a:cubicBezTo>
                                  <a:cubicBezTo>
                                    <a:pt x="555" y="238"/>
                                    <a:pt x="552" y="240"/>
                                    <a:pt x="550" y="244"/>
                                  </a:cubicBezTo>
                                  <a:cubicBezTo>
                                    <a:pt x="549" y="244"/>
                                    <a:pt x="549" y="243"/>
                                    <a:pt x="549" y="243"/>
                                  </a:cubicBezTo>
                                  <a:cubicBezTo>
                                    <a:pt x="550" y="245"/>
                                    <a:pt x="550" y="248"/>
                                    <a:pt x="550" y="250"/>
                                  </a:cubicBezTo>
                                  <a:cubicBezTo>
                                    <a:pt x="550" y="250"/>
                                    <a:pt x="550" y="251"/>
                                    <a:pt x="550" y="251"/>
                                  </a:cubicBezTo>
                                  <a:cubicBezTo>
                                    <a:pt x="551" y="251"/>
                                    <a:pt x="552" y="251"/>
                                    <a:pt x="553" y="251"/>
                                  </a:cubicBezTo>
                                  <a:cubicBezTo>
                                    <a:pt x="553" y="250"/>
                                    <a:pt x="553" y="250"/>
                                    <a:pt x="553" y="250"/>
                                  </a:cubicBezTo>
                                  <a:cubicBezTo>
                                    <a:pt x="553" y="246"/>
                                    <a:pt x="556" y="243"/>
                                    <a:pt x="560" y="243"/>
                                  </a:cubicBezTo>
                                  <a:cubicBezTo>
                                    <a:pt x="564" y="243"/>
                                    <a:pt x="567" y="246"/>
                                    <a:pt x="567" y="250"/>
                                  </a:cubicBezTo>
                                  <a:cubicBezTo>
                                    <a:pt x="567" y="250"/>
                                    <a:pt x="567" y="250"/>
                                    <a:pt x="567" y="251"/>
                                  </a:cubicBezTo>
                                  <a:cubicBezTo>
                                    <a:pt x="568" y="251"/>
                                    <a:pt x="569" y="251"/>
                                    <a:pt x="570" y="251"/>
                                  </a:cubicBezTo>
                                  <a:cubicBezTo>
                                    <a:pt x="570" y="251"/>
                                    <a:pt x="570" y="250"/>
                                    <a:pt x="570" y="250"/>
                                  </a:cubicBezTo>
                                  <a:close/>
                                  <a:moveTo>
                                    <a:pt x="560" y="245"/>
                                  </a:moveTo>
                                  <a:cubicBezTo>
                                    <a:pt x="557" y="245"/>
                                    <a:pt x="555" y="247"/>
                                    <a:pt x="555" y="250"/>
                                  </a:cubicBezTo>
                                  <a:cubicBezTo>
                                    <a:pt x="555" y="250"/>
                                    <a:pt x="555" y="250"/>
                                    <a:pt x="555" y="250"/>
                                  </a:cubicBezTo>
                                  <a:cubicBezTo>
                                    <a:pt x="557" y="250"/>
                                    <a:pt x="558" y="250"/>
                                    <a:pt x="560" y="250"/>
                                  </a:cubicBezTo>
                                  <a:cubicBezTo>
                                    <a:pt x="562" y="250"/>
                                    <a:pt x="563" y="250"/>
                                    <a:pt x="565" y="250"/>
                                  </a:cubicBezTo>
                                  <a:cubicBezTo>
                                    <a:pt x="565" y="250"/>
                                    <a:pt x="565" y="250"/>
                                    <a:pt x="565" y="250"/>
                                  </a:cubicBezTo>
                                  <a:cubicBezTo>
                                    <a:pt x="565" y="247"/>
                                    <a:pt x="563" y="245"/>
                                    <a:pt x="560" y="245"/>
                                  </a:cubicBezTo>
                                  <a:close/>
                                  <a:moveTo>
                                    <a:pt x="570" y="241"/>
                                  </a:moveTo>
                                  <a:cubicBezTo>
                                    <a:pt x="571" y="239"/>
                                    <a:pt x="571" y="237"/>
                                    <a:pt x="572" y="235"/>
                                  </a:cubicBezTo>
                                  <a:cubicBezTo>
                                    <a:pt x="569" y="232"/>
                                    <a:pt x="564" y="230"/>
                                    <a:pt x="560" y="230"/>
                                  </a:cubicBezTo>
                                  <a:cubicBezTo>
                                    <a:pt x="555" y="230"/>
                                    <a:pt x="551" y="232"/>
                                    <a:pt x="548" y="235"/>
                                  </a:cubicBezTo>
                                  <a:cubicBezTo>
                                    <a:pt x="548" y="237"/>
                                    <a:pt x="549" y="239"/>
                                    <a:pt x="549" y="242"/>
                                  </a:cubicBezTo>
                                  <a:cubicBezTo>
                                    <a:pt x="549" y="242"/>
                                    <a:pt x="549" y="242"/>
                                    <a:pt x="549" y="242"/>
                                  </a:cubicBezTo>
                                  <a:cubicBezTo>
                                    <a:pt x="552" y="238"/>
                                    <a:pt x="556" y="236"/>
                                    <a:pt x="560" y="236"/>
                                  </a:cubicBezTo>
                                  <a:cubicBezTo>
                                    <a:pt x="564" y="236"/>
                                    <a:pt x="568" y="238"/>
                                    <a:pt x="570" y="241"/>
                                  </a:cubicBezTo>
                                  <a:close/>
                                  <a:moveTo>
                                    <a:pt x="572" y="233"/>
                                  </a:moveTo>
                                  <a:cubicBezTo>
                                    <a:pt x="573" y="231"/>
                                    <a:pt x="574" y="229"/>
                                    <a:pt x="575" y="227"/>
                                  </a:cubicBezTo>
                                  <a:cubicBezTo>
                                    <a:pt x="571" y="224"/>
                                    <a:pt x="565" y="223"/>
                                    <a:pt x="560" y="223"/>
                                  </a:cubicBezTo>
                                  <a:cubicBezTo>
                                    <a:pt x="554" y="223"/>
                                    <a:pt x="549" y="224"/>
                                    <a:pt x="545" y="227"/>
                                  </a:cubicBezTo>
                                  <a:cubicBezTo>
                                    <a:pt x="546" y="229"/>
                                    <a:pt x="546" y="231"/>
                                    <a:pt x="547" y="233"/>
                                  </a:cubicBezTo>
                                  <a:cubicBezTo>
                                    <a:pt x="551" y="230"/>
                                    <a:pt x="555" y="229"/>
                                    <a:pt x="560" y="229"/>
                                  </a:cubicBezTo>
                                  <a:cubicBezTo>
                                    <a:pt x="565" y="229"/>
                                    <a:pt x="569" y="230"/>
                                    <a:pt x="572" y="233"/>
                                  </a:cubicBezTo>
                                  <a:close/>
                                  <a:moveTo>
                                    <a:pt x="576" y="226"/>
                                  </a:moveTo>
                                  <a:cubicBezTo>
                                    <a:pt x="577" y="224"/>
                                    <a:pt x="577" y="223"/>
                                    <a:pt x="578" y="221"/>
                                  </a:cubicBezTo>
                                  <a:cubicBezTo>
                                    <a:pt x="573" y="218"/>
                                    <a:pt x="567" y="216"/>
                                    <a:pt x="560" y="216"/>
                                  </a:cubicBezTo>
                                  <a:cubicBezTo>
                                    <a:pt x="553" y="216"/>
                                    <a:pt x="547" y="218"/>
                                    <a:pt x="541" y="221"/>
                                  </a:cubicBezTo>
                                  <a:cubicBezTo>
                                    <a:pt x="542" y="223"/>
                                    <a:pt x="543" y="224"/>
                                    <a:pt x="544" y="226"/>
                                  </a:cubicBezTo>
                                  <a:cubicBezTo>
                                    <a:pt x="549" y="223"/>
                                    <a:pt x="554" y="221"/>
                                    <a:pt x="560" y="221"/>
                                  </a:cubicBezTo>
                                  <a:cubicBezTo>
                                    <a:pt x="566" y="221"/>
                                    <a:pt x="571" y="223"/>
                                    <a:pt x="576" y="226"/>
                                  </a:cubicBezTo>
                                  <a:close/>
                                  <a:moveTo>
                                    <a:pt x="579" y="220"/>
                                  </a:moveTo>
                                  <a:cubicBezTo>
                                    <a:pt x="581" y="218"/>
                                    <a:pt x="582" y="217"/>
                                    <a:pt x="583" y="215"/>
                                  </a:cubicBezTo>
                                  <a:cubicBezTo>
                                    <a:pt x="577" y="211"/>
                                    <a:pt x="569" y="208"/>
                                    <a:pt x="560" y="208"/>
                                  </a:cubicBezTo>
                                  <a:cubicBezTo>
                                    <a:pt x="551" y="208"/>
                                    <a:pt x="543" y="211"/>
                                    <a:pt x="536" y="215"/>
                                  </a:cubicBezTo>
                                  <a:cubicBezTo>
                                    <a:pt x="538" y="217"/>
                                    <a:pt x="539" y="218"/>
                                    <a:pt x="540" y="220"/>
                                  </a:cubicBezTo>
                                  <a:cubicBezTo>
                                    <a:pt x="546" y="216"/>
                                    <a:pt x="553" y="214"/>
                                    <a:pt x="560" y="214"/>
                                  </a:cubicBezTo>
                                  <a:cubicBezTo>
                                    <a:pt x="567" y="214"/>
                                    <a:pt x="574" y="216"/>
                                    <a:pt x="579" y="220"/>
                                  </a:cubicBezTo>
                                  <a:close/>
                                  <a:moveTo>
                                    <a:pt x="584" y="214"/>
                                  </a:moveTo>
                                  <a:cubicBezTo>
                                    <a:pt x="586" y="212"/>
                                    <a:pt x="587" y="211"/>
                                    <a:pt x="589" y="210"/>
                                  </a:cubicBezTo>
                                  <a:cubicBezTo>
                                    <a:pt x="581" y="204"/>
                                    <a:pt x="571" y="200"/>
                                    <a:pt x="560" y="200"/>
                                  </a:cubicBezTo>
                                  <a:cubicBezTo>
                                    <a:pt x="549" y="200"/>
                                    <a:pt x="539" y="204"/>
                                    <a:pt x="531" y="210"/>
                                  </a:cubicBezTo>
                                  <a:cubicBezTo>
                                    <a:pt x="532" y="211"/>
                                    <a:pt x="534" y="213"/>
                                    <a:pt x="535" y="214"/>
                                  </a:cubicBezTo>
                                  <a:cubicBezTo>
                                    <a:pt x="542" y="209"/>
                                    <a:pt x="551" y="206"/>
                                    <a:pt x="560" y="206"/>
                                  </a:cubicBezTo>
                                  <a:cubicBezTo>
                                    <a:pt x="569" y="206"/>
                                    <a:pt x="577" y="209"/>
                                    <a:pt x="584" y="214"/>
                                  </a:cubicBezTo>
                                  <a:close/>
                                  <a:moveTo>
                                    <a:pt x="570" y="199"/>
                                  </a:moveTo>
                                  <a:cubicBezTo>
                                    <a:pt x="570" y="196"/>
                                    <a:pt x="570" y="194"/>
                                    <a:pt x="570" y="192"/>
                                  </a:cubicBezTo>
                                  <a:cubicBezTo>
                                    <a:pt x="568" y="189"/>
                                    <a:pt x="564" y="187"/>
                                    <a:pt x="560" y="187"/>
                                  </a:cubicBezTo>
                                  <a:cubicBezTo>
                                    <a:pt x="555" y="187"/>
                                    <a:pt x="552" y="189"/>
                                    <a:pt x="550" y="193"/>
                                  </a:cubicBezTo>
                                  <a:cubicBezTo>
                                    <a:pt x="549" y="192"/>
                                    <a:pt x="549" y="192"/>
                                    <a:pt x="549" y="192"/>
                                  </a:cubicBezTo>
                                  <a:cubicBezTo>
                                    <a:pt x="550" y="194"/>
                                    <a:pt x="550" y="196"/>
                                    <a:pt x="550" y="199"/>
                                  </a:cubicBezTo>
                                  <a:cubicBezTo>
                                    <a:pt x="550" y="199"/>
                                    <a:pt x="550" y="199"/>
                                    <a:pt x="550" y="200"/>
                                  </a:cubicBezTo>
                                  <a:cubicBezTo>
                                    <a:pt x="551" y="199"/>
                                    <a:pt x="552" y="199"/>
                                    <a:pt x="553" y="199"/>
                                  </a:cubicBezTo>
                                  <a:cubicBezTo>
                                    <a:pt x="553" y="199"/>
                                    <a:pt x="553" y="199"/>
                                    <a:pt x="553" y="199"/>
                                  </a:cubicBezTo>
                                  <a:cubicBezTo>
                                    <a:pt x="553" y="195"/>
                                    <a:pt x="556" y="192"/>
                                    <a:pt x="560" y="192"/>
                                  </a:cubicBezTo>
                                  <a:cubicBezTo>
                                    <a:pt x="564" y="192"/>
                                    <a:pt x="567" y="195"/>
                                    <a:pt x="567" y="199"/>
                                  </a:cubicBezTo>
                                  <a:cubicBezTo>
                                    <a:pt x="567" y="199"/>
                                    <a:pt x="567" y="199"/>
                                    <a:pt x="567" y="199"/>
                                  </a:cubicBezTo>
                                  <a:cubicBezTo>
                                    <a:pt x="568" y="199"/>
                                    <a:pt x="569" y="199"/>
                                    <a:pt x="570" y="200"/>
                                  </a:cubicBezTo>
                                  <a:cubicBezTo>
                                    <a:pt x="570" y="199"/>
                                    <a:pt x="570" y="199"/>
                                    <a:pt x="570" y="199"/>
                                  </a:cubicBezTo>
                                  <a:close/>
                                  <a:moveTo>
                                    <a:pt x="560" y="193"/>
                                  </a:moveTo>
                                  <a:cubicBezTo>
                                    <a:pt x="557" y="193"/>
                                    <a:pt x="555" y="196"/>
                                    <a:pt x="555" y="199"/>
                                  </a:cubicBezTo>
                                  <a:cubicBezTo>
                                    <a:pt x="555" y="199"/>
                                    <a:pt x="555" y="199"/>
                                    <a:pt x="555" y="199"/>
                                  </a:cubicBezTo>
                                  <a:cubicBezTo>
                                    <a:pt x="557" y="199"/>
                                    <a:pt x="558" y="199"/>
                                    <a:pt x="560" y="199"/>
                                  </a:cubicBezTo>
                                  <a:cubicBezTo>
                                    <a:pt x="562" y="199"/>
                                    <a:pt x="563" y="199"/>
                                    <a:pt x="565" y="199"/>
                                  </a:cubicBezTo>
                                  <a:cubicBezTo>
                                    <a:pt x="565" y="199"/>
                                    <a:pt x="565" y="199"/>
                                    <a:pt x="565" y="199"/>
                                  </a:cubicBezTo>
                                  <a:cubicBezTo>
                                    <a:pt x="565" y="196"/>
                                    <a:pt x="563" y="193"/>
                                    <a:pt x="560" y="193"/>
                                  </a:cubicBezTo>
                                  <a:close/>
                                  <a:moveTo>
                                    <a:pt x="570" y="190"/>
                                  </a:moveTo>
                                  <a:cubicBezTo>
                                    <a:pt x="571" y="188"/>
                                    <a:pt x="571" y="185"/>
                                    <a:pt x="572" y="183"/>
                                  </a:cubicBezTo>
                                  <a:cubicBezTo>
                                    <a:pt x="569" y="181"/>
                                    <a:pt x="564" y="179"/>
                                    <a:pt x="560" y="179"/>
                                  </a:cubicBezTo>
                                  <a:cubicBezTo>
                                    <a:pt x="555" y="179"/>
                                    <a:pt x="551" y="181"/>
                                    <a:pt x="548" y="183"/>
                                  </a:cubicBezTo>
                                  <a:cubicBezTo>
                                    <a:pt x="548" y="186"/>
                                    <a:pt x="549" y="188"/>
                                    <a:pt x="549" y="190"/>
                                  </a:cubicBezTo>
                                  <a:cubicBezTo>
                                    <a:pt x="549" y="190"/>
                                    <a:pt x="549" y="190"/>
                                    <a:pt x="549" y="190"/>
                                  </a:cubicBezTo>
                                  <a:cubicBezTo>
                                    <a:pt x="552" y="187"/>
                                    <a:pt x="556" y="185"/>
                                    <a:pt x="560" y="185"/>
                                  </a:cubicBezTo>
                                  <a:cubicBezTo>
                                    <a:pt x="564" y="185"/>
                                    <a:pt x="568" y="187"/>
                                    <a:pt x="570" y="190"/>
                                  </a:cubicBezTo>
                                  <a:close/>
                                  <a:moveTo>
                                    <a:pt x="572" y="182"/>
                                  </a:moveTo>
                                  <a:cubicBezTo>
                                    <a:pt x="573" y="180"/>
                                    <a:pt x="574" y="178"/>
                                    <a:pt x="575" y="176"/>
                                  </a:cubicBezTo>
                                  <a:cubicBezTo>
                                    <a:pt x="571" y="173"/>
                                    <a:pt x="565" y="171"/>
                                    <a:pt x="560" y="171"/>
                                  </a:cubicBezTo>
                                  <a:cubicBezTo>
                                    <a:pt x="554" y="171"/>
                                    <a:pt x="549" y="173"/>
                                    <a:pt x="545" y="176"/>
                                  </a:cubicBezTo>
                                  <a:cubicBezTo>
                                    <a:pt x="546" y="178"/>
                                    <a:pt x="546" y="180"/>
                                    <a:pt x="547" y="182"/>
                                  </a:cubicBezTo>
                                  <a:cubicBezTo>
                                    <a:pt x="551" y="179"/>
                                    <a:pt x="555" y="177"/>
                                    <a:pt x="560" y="177"/>
                                  </a:cubicBezTo>
                                  <a:cubicBezTo>
                                    <a:pt x="565" y="177"/>
                                    <a:pt x="569" y="179"/>
                                    <a:pt x="572" y="182"/>
                                  </a:cubicBezTo>
                                  <a:close/>
                                  <a:moveTo>
                                    <a:pt x="576" y="174"/>
                                  </a:moveTo>
                                  <a:cubicBezTo>
                                    <a:pt x="577" y="173"/>
                                    <a:pt x="577" y="171"/>
                                    <a:pt x="578" y="170"/>
                                  </a:cubicBezTo>
                                  <a:cubicBezTo>
                                    <a:pt x="573" y="166"/>
                                    <a:pt x="567" y="164"/>
                                    <a:pt x="560" y="164"/>
                                  </a:cubicBezTo>
                                  <a:cubicBezTo>
                                    <a:pt x="553" y="164"/>
                                    <a:pt x="547" y="166"/>
                                    <a:pt x="541" y="170"/>
                                  </a:cubicBezTo>
                                  <a:cubicBezTo>
                                    <a:pt x="542" y="171"/>
                                    <a:pt x="543" y="173"/>
                                    <a:pt x="544" y="175"/>
                                  </a:cubicBezTo>
                                  <a:cubicBezTo>
                                    <a:pt x="549" y="172"/>
                                    <a:pt x="554" y="170"/>
                                    <a:pt x="560" y="170"/>
                                  </a:cubicBezTo>
                                  <a:cubicBezTo>
                                    <a:pt x="566" y="170"/>
                                    <a:pt x="571" y="171"/>
                                    <a:pt x="576" y="174"/>
                                  </a:cubicBezTo>
                                  <a:close/>
                                  <a:moveTo>
                                    <a:pt x="579" y="168"/>
                                  </a:moveTo>
                                  <a:cubicBezTo>
                                    <a:pt x="581" y="167"/>
                                    <a:pt x="582" y="165"/>
                                    <a:pt x="583" y="164"/>
                                  </a:cubicBezTo>
                                  <a:cubicBezTo>
                                    <a:pt x="577" y="159"/>
                                    <a:pt x="569" y="157"/>
                                    <a:pt x="560" y="157"/>
                                  </a:cubicBezTo>
                                  <a:cubicBezTo>
                                    <a:pt x="551" y="157"/>
                                    <a:pt x="543" y="159"/>
                                    <a:pt x="536" y="164"/>
                                  </a:cubicBezTo>
                                  <a:cubicBezTo>
                                    <a:pt x="538" y="165"/>
                                    <a:pt x="539" y="167"/>
                                    <a:pt x="540" y="169"/>
                                  </a:cubicBezTo>
                                  <a:cubicBezTo>
                                    <a:pt x="546" y="165"/>
                                    <a:pt x="553" y="163"/>
                                    <a:pt x="560" y="163"/>
                                  </a:cubicBezTo>
                                  <a:cubicBezTo>
                                    <a:pt x="567" y="163"/>
                                    <a:pt x="574" y="165"/>
                                    <a:pt x="579" y="168"/>
                                  </a:cubicBezTo>
                                  <a:close/>
                                  <a:moveTo>
                                    <a:pt x="541" y="147"/>
                                  </a:moveTo>
                                  <a:cubicBezTo>
                                    <a:pt x="541" y="136"/>
                                    <a:pt x="536" y="125"/>
                                    <a:pt x="528" y="117"/>
                                  </a:cubicBezTo>
                                  <a:cubicBezTo>
                                    <a:pt x="521" y="110"/>
                                    <a:pt x="510" y="105"/>
                                    <a:pt x="499" y="105"/>
                                  </a:cubicBezTo>
                                  <a:cubicBezTo>
                                    <a:pt x="487" y="105"/>
                                    <a:pt x="477" y="110"/>
                                    <a:pt x="469" y="117"/>
                                  </a:cubicBezTo>
                                  <a:cubicBezTo>
                                    <a:pt x="461" y="125"/>
                                    <a:pt x="457" y="136"/>
                                    <a:pt x="457" y="147"/>
                                  </a:cubicBezTo>
                                  <a:cubicBezTo>
                                    <a:pt x="457" y="148"/>
                                    <a:pt x="457" y="150"/>
                                    <a:pt x="457" y="151"/>
                                  </a:cubicBezTo>
                                  <a:cubicBezTo>
                                    <a:pt x="459" y="152"/>
                                    <a:pt x="461" y="153"/>
                                    <a:pt x="464" y="154"/>
                                  </a:cubicBezTo>
                                  <a:cubicBezTo>
                                    <a:pt x="463" y="152"/>
                                    <a:pt x="463" y="150"/>
                                    <a:pt x="463" y="147"/>
                                  </a:cubicBezTo>
                                  <a:cubicBezTo>
                                    <a:pt x="463" y="127"/>
                                    <a:pt x="479" y="111"/>
                                    <a:pt x="499" y="111"/>
                                  </a:cubicBezTo>
                                  <a:cubicBezTo>
                                    <a:pt x="518" y="111"/>
                                    <a:pt x="534" y="127"/>
                                    <a:pt x="534" y="147"/>
                                  </a:cubicBezTo>
                                  <a:cubicBezTo>
                                    <a:pt x="534" y="150"/>
                                    <a:pt x="534" y="152"/>
                                    <a:pt x="534" y="155"/>
                                  </a:cubicBezTo>
                                  <a:cubicBezTo>
                                    <a:pt x="536" y="153"/>
                                    <a:pt x="538" y="152"/>
                                    <a:pt x="540" y="151"/>
                                  </a:cubicBezTo>
                                  <a:cubicBezTo>
                                    <a:pt x="540" y="150"/>
                                    <a:pt x="541" y="149"/>
                                    <a:pt x="541" y="147"/>
                                  </a:cubicBezTo>
                                  <a:close/>
                                  <a:moveTo>
                                    <a:pt x="420" y="147"/>
                                  </a:moveTo>
                                  <a:cubicBezTo>
                                    <a:pt x="420" y="136"/>
                                    <a:pt x="415" y="125"/>
                                    <a:pt x="407" y="117"/>
                                  </a:cubicBezTo>
                                  <a:cubicBezTo>
                                    <a:pt x="400" y="110"/>
                                    <a:pt x="389" y="105"/>
                                    <a:pt x="378" y="105"/>
                                  </a:cubicBezTo>
                                  <a:cubicBezTo>
                                    <a:pt x="366" y="105"/>
                                    <a:pt x="356" y="110"/>
                                    <a:pt x="348" y="117"/>
                                  </a:cubicBezTo>
                                  <a:cubicBezTo>
                                    <a:pt x="341" y="125"/>
                                    <a:pt x="336" y="136"/>
                                    <a:pt x="336" y="147"/>
                                  </a:cubicBezTo>
                                  <a:cubicBezTo>
                                    <a:pt x="336" y="148"/>
                                    <a:pt x="336" y="150"/>
                                    <a:pt x="336" y="151"/>
                                  </a:cubicBezTo>
                                  <a:cubicBezTo>
                                    <a:pt x="338" y="152"/>
                                    <a:pt x="341" y="153"/>
                                    <a:pt x="343" y="154"/>
                                  </a:cubicBezTo>
                                  <a:cubicBezTo>
                                    <a:pt x="342" y="152"/>
                                    <a:pt x="342" y="150"/>
                                    <a:pt x="342" y="147"/>
                                  </a:cubicBezTo>
                                  <a:cubicBezTo>
                                    <a:pt x="342" y="127"/>
                                    <a:pt x="358" y="111"/>
                                    <a:pt x="378" y="111"/>
                                  </a:cubicBezTo>
                                  <a:cubicBezTo>
                                    <a:pt x="398" y="111"/>
                                    <a:pt x="414" y="127"/>
                                    <a:pt x="414" y="147"/>
                                  </a:cubicBezTo>
                                  <a:cubicBezTo>
                                    <a:pt x="414" y="149"/>
                                    <a:pt x="413" y="152"/>
                                    <a:pt x="413" y="154"/>
                                  </a:cubicBezTo>
                                  <a:cubicBezTo>
                                    <a:pt x="415" y="153"/>
                                    <a:pt x="417" y="152"/>
                                    <a:pt x="420" y="151"/>
                                  </a:cubicBezTo>
                                  <a:cubicBezTo>
                                    <a:pt x="420" y="150"/>
                                    <a:pt x="420" y="148"/>
                                    <a:pt x="420" y="147"/>
                                  </a:cubicBezTo>
                                  <a:close/>
                                  <a:moveTo>
                                    <a:pt x="293" y="164"/>
                                  </a:moveTo>
                                  <a:cubicBezTo>
                                    <a:pt x="295" y="165"/>
                                    <a:pt x="296" y="167"/>
                                    <a:pt x="297" y="169"/>
                                  </a:cubicBezTo>
                                  <a:cubicBezTo>
                                    <a:pt x="303" y="165"/>
                                    <a:pt x="310" y="163"/>
                                    <a:pt x="317" y="163"/>
                                  </a:cubicBezTo>
                                  <a:cubicBezTo>
                                    <a:pt x="324" y="163"/>
                                    <a:pt x="331" y="165"/>
                                    <a:pt x="336" y="168"/>
                                  </a:cubicBezTo>
                                  <a:cubicBezTo>
                                    <a:pt x="338" y="167"/>
                                    <a:pt x="339" y="165"/>
                                    <a:pt x="340" y="164"/>
                                  </a:cubicBezTo>
                                  <a:cubicBezTo>
                                    <a:pt x="334" y="159"/>
                                    <a:pt x="326" y="157"/>
                                    <a:pt x="317" y="157"/>
                                  </a:cubicBezTo>
                                  <a:cubicBezTo>
                                    <a:pt x="308" y="157"/>
                                    <a:pt x="300" y="159"/>
                                    <a:pt x="293" y="164"/>
                                  </a:cubicBezTo>
                                  <a:close/>
                                  <a:moveTo>
                                    <a:pt x="298" y="170"/>
                                  </a:moveTo>
                                  <a:cubicBezTo>
                                    <a:pt x="299" y="171"/>
                                    <a:pt x="300" y="173"/>
                                    <a:pt x="301" y="174"/>
                                  </a:cubicBezTo>
                                  <a:cubicBezTo>
                                    <a:pt x="306" y="171"/>
                                    <a:pt x="311" y="170"/>
                                    <a:pt x="317" y="170"/>
                                  </a:cubicBezTo>
                                  <a:cubicBezTo>
                                    <a:pt x="323" y="170"/>
                                    <a:pt x="328" y="171"/>
                                    <a:pt x="333" y="174"/>
                                  </a:cubicBezTo>
                                  <a:cubicBezTo>
                                    <a:pt x="333" y="173"/>
                                    <a:pt x="334" y="171"/>
                                    <a:pt x="335" y="170"/>
                                  </a:cubicBezTo>
                                  <a:cubicBezTo>
                                    <a:pt x="330" y="166"/>
                                    <a:pt x="324" y="164"/>
                                    <a:pt x="317" y="164"/>
                                  </a:cubicBezTo>
                                  <a:cubicBezTo>
                                    <a:pt x="310" y="164"/>
                                    <a:pt x="304" y="166"/>
                                    <a:pt x="298" y="170"/>
                                  </a:cubicBezTo>
                                  <a:close/>
                                  <a:moveTo>
                                    <a:pt x="302" y="176"/>
                                  </a:moveTo>
                                  <a:cubicBezTo>
                                    <a:pt x="303" y="178"/>
                                    <a:pt x="304" y="180"/>
                                    <a:pt x="304" y="182"/>
                                  </a:cubicBezTo>
                                  <a:cubicBezTo>
                                    <a:pt x="308" y="179"/>
                                    <a:pt x="312" y="177"/>
                                    <a:pt x="317" y="177"/>
                                  </a:cubicBezTo>
                                  <a:cubicBezTo>
                                    <a:pt x="322" y="177"/>
                                    <a:pt x="326" y="179"/>
                                    <a:pt x="329" y="182"/>
                                  </a:cubicBezTo>
                                  <a:cubicBezTo>
                                    <a:pt x="330" y="180"/>
                                    <a:pt x="331" y="178"/>
                                    <a:pt x="332" y="176"/>
                                  </a:cubicBezTo>
                                  <a:cubicBezTo>
                                    <a:pt x="328" y="173"/>
                                    <a:pt x="322" y="171"/>
                                    <a:pt x="317" y="171"/>
                                  </a:cubicBezTo>
                                  <a:cubicBezTo>
                                    <a:pt x="311" y="171"/>
                                    <a:pt x="306" y="173"/>
                                    <a:pt x="302" y="176"/>
                                  </a:cubicBezTo>
                                  <a:close/>
                                  <a:moveTo>
                                    <a:pt x="305" y="183"/>
                                  </a:moveTo>
                                  <a:cubicBezTo>
                                    <a:pt x="305" y="185"/>
                                    <a:pt x="306" y="188"/>
                                    <a:pt x="306" y="190"/>
                                  </a:cubicBezTo>
                                  <a:cubicBezTo>
                                    <a:pt x="309" y="187"/>
                                    <a:pt x="313" y="185"/>
                                    <a:pt x="317" y="185"/>
                                  </a:cubicBezTo>
                                  <a:cubicBezTo>
                                    <a:pt x="321" y="185"/>
                                    <a:pt x="325" y="187"/>
                                    <a:pt x="327" y="190"/>
                                  </a:cubicBezTo>
                                  <a:cubicBezTo>
                                    <a:pt x="328" y="188"/>
                                    <a:pt x="328" y="185"/>
                                    <a:pt x="329" y="183"/>
                                  </a:cubicBezTo>
                                  <a:cubicBezTo>
                                    <a:pt x="326" y="181"/>
                                    <a:pt x="321" y="179"/>
                                    <a:pt x="317" y="179"/>
                                  </a:cubicBezTo>
                                  <a:cubicBezTo>
                                    <a:pt x="312" y="179"/>
                                    <a:pt x="308" y="181"/>
                                    <a:pt x="305" y="183"/>
                                  </a:cubicBezTo>
                                  <a:close/>
                                  <a:moveTo>
                                    <a:pt x="327" y="199"/>
                                  </a:moveTo>
                                  <a:cubicBezTo>
                                    <a:pt x="327" y="196"/>
                                    <a:pt x="327" y="194"/>
                                    <a:pt x="327" y="192"/>
                                  </a:cubicBezTo>
                                  <a:cubicBezTo>
                                    <a:pt x="325" y="189"/>
                                    <a:pt x="321" y="187"/>
                                    <a:pt x="317" y="187"/>
                                  </a:cubicBezTo>
                                  <a:cubicBezTo>
                                    <a:pt x="313" y="187"/>
                                    <a:pt x="309" y="189"/>
                                    <a:pt x="307" y="192"/>
                                  </a:cubicBezTo>
                                  <a:cubicBezTo>
                                    <a:pt x="307" y="194"/>
                                    <a:pt x="307" y="196"/>
                                    <a:pt x="307" y="199"/>
                                  </a:cubicBezTo>
                                  <a:cubicBezTo>
                                    <a:pt x="307" y="199"/>
                                    <a:pt x="307" y="199"/>
                                    <a:pt x="307" y="200"/>
                                  </a:cubicBezTo>
                                  <a:cubicBezTo>
                                    <a:pt x="308" y="199"/>
                                    <a:pt x="309" y="199"/>
                                    <a:pt x="310" y="199"/>
                                  </a:cubicBezTo>
                                  <a:cubicBezTo>
                                    <a:pt x="310" y="199"/>
                                    <a:pt x="310" y="199"/>
                                    <a:pt x="310" y="199"/>
                                  </a:cubicBezTo>
                                  <a:cubicBezTo>
                                    <a:pt x="310" y="195"/>
                                    <a:pt x="313" y="192"/>
                                    <a:pt x="317" y="192"/>
                                  </a:cubicBezTo>
                                  <a:cubicBezTo>
                                    <a:pt x="321" y="192"/>
                                    <a:pt x="324" y="195"/>
                                    <a:pt x="324" y="199"/>
                                  </a:cubicBezTo>
                                  <a:cubicBezTo>
                                    <a:pt x="324" y="199"/>
                                    <a:pt x="324" y="199"/>
                                    <a:pt x="324" y="199"/>
                                  </a:cubicBezTo>
                                  <a:cubicBezTo>
                                    <a:pt x="325" y="199"/>
                                    <a:pt x="326" y="199"/>
                                    <a:pt x="327" y="200"/>
                                  </a:cubicBezTo>
                                  <a:cubicBezTo>
                                    <a:pt x="327" y="199"/>
                                    <a:pt x="327" y="199"/>
                                    <a:pt x="327" y="199"/>
                                  </a:cubicBezTo>
                                  <a:close/>
                                  <a:moveTo>
                                    <a:pt x="317" y="193"/>
                                  </a:moveTo>
                                  <a:cubicBezTo>
                                    <a:pt x="314" y="193"/>
                                    <a:pt x="312" y="196"/>
                                    <a:pt x="312" y="199"/>
                                  </a:cubicBezTo>
                                  <a:cubicBezTo>
                                    <a:pt x="312" y="199"/>
                                    <a:pt x="312" y="199"/>
                                    <a:pt x="312" y="199"/>
                                  </a:cubicBezTo>
                                  <a:cubicBezTo>
                                    <a:pt x="314" y="199"/>
                                    <a:pt x="315" y="199"/>
                                    <a:pt x="317" y="199"/>
                                  </a:cubicBezTo>
                                  <a:cubicBezTo>
                                    <a:pt x="319" y="199"/>
                                    <a:pt x="320" y="199"/>
                                    <a:pt x="322" y="199"/>
                                  </a:cubicBezTo>
                                  <a:cubicBezTo>
                                    <a:pt x="322" y="199"/>
                                    <a:pt x="322" y="199"/>
                                    <a:pt x="322" y="199"/>
                                  </a:cubicBezTo>
                                  <a:cubicBezTo>
                                    <a:pt x="322" y="196"/>
                                    <a:pt x="320" y="193"/>
                                    <a:pt x="317" y="193"/>
                                  </a:cubicBezTo>
                                  <a:close/>
                                  <a:moveTo>
                                    <a:pt x="288" y="210"/>
                                  </a:moveTo>
                                  <a:cubicBezTo>
                                    <a:pt x="289" y="211"/>
                                    <a:pt x="291" y="213"/>
                                    <a:pt x="292" y="214"/>
                                  </a:cubicBezTo>
                                  <a:cubicBezTo>
                                    <a:pt x="299" y="209"/>
                                    <a:pt x="308" y="206"/>
                                    <a:pt x="317" y="206"/>
                                  </a:cubicBezTo>
                                  <a:cubicBezTo>
                                    <a:pt x="326" y="206"/>
                                    <a:pt x="334" y="209"/>
                                    <a:pt x="341" y="214"/>
                                  </a:cubicBezTo>
                                  <a:cubicBezTo>
                                    <a:pt x="343" y="212"/>
                                    <a:pt x="344" y="211"/>
                                    <a:pt x="346" y="210"/>
                                  </a:cubicBezTo>
                                  <a:cubicBezTo>
                                    <a:pt x="338" y="204"/>
                                    <a:pt x="328" y="200"/>
                                    <a:pt x="317" y="200"/>
                                  </a:cubicBezTo>
                                  <a:cubicBezTo>
                                    <a:pt x="306" y="200"/>
                                    <a:pt x="296" y="204"/>
                                    <a:pt x="288" y="210"/>
                                  </a:cubicBezTo>
                                  <a:close/>
                                  <a:moveTo>
                                    <a:pt x="293" y="215"/>
                                  </a:moveTo>
                                  <a:cubicBezTo>
                                    <a:pt x="295" y="217"/>
                                    <a:pt x="296" y="218"/>
                                    <a:pt x="297" y="220"/>
                                  </a:cubicBezTo>
                                  <a:cubicBezTo>
                                    <a:pt x="303" y="216"/>
                                    <a:pt x="310" y="214"/>
                                    <a:pt x="317" y="214"/>
                                  </a:cubicBezTo>
                                  <a:cubicBezTo>
                                    <a:pt x="324" y="214"/>
                                    <a:pt x="331" y="216"/>
                                    <a:pt x="336" y="220"/>
                                  </a:cubicBezTo>
                                  <a:cubicBezTo>
                                    <a:pt x="338" y="218"/>
                                    <a:pt x="339" y="217"/>
                                    <a:pt x="340" y="215"/>
                                  </a:cubicBezTo>
                                  <a:cubicBezTo>
                                    <a:pt x="334" y="211"/>
                                    <a:pt x="326" y="208"/>
                                    <a:pt x="317" y="208"/>
                                  </a:cubicBezTo>
                                  <a:cubicBezTo>
                                    <a:pt x="308" y="208"/>
                                    <a:pt x="300" y="211"/>
                                    <a:pt x="293" y="215"/>
                                  </a:cubicBezTo>
                                  <a:close/>
                                  <a:moveTo>
                                    <a:pt x="298" y="221"/>
                                  </a:moveTo>
                                  <a:cubicBezTo>
                                    <a:pt x="299" y="223"/>
                                    <a:pt x="300" y="224"/>
                                    <a:pt x="301" y="226"/>
                                  </a:cubicBezTo>
                                  <a:cubicBezTo>
                                    <a:pt x="306" y="223"/>
                                    <a:pt x="311" y="221"/>
                                    <a:pt x="317" y="221"/>
                                  </a:cubicBezTo>
                                  <a:cubicBezTo>
                                    <a:pt x="323" y="221"/>
                                    <a:pt x="328" y="223"/>
                                    <a:pt x="333" y="226"/>
                                  </a:cubicBezTo>
                                  <a:cubicBezTo>
                                    <a:pt x="333" y="224"/>
                                    <a:pt x="334" y="223"/>
                                    <a:pt x="335" y="221"/>
                                  </a:cubicBezTo>
                                  <a:cubicBezTo>
                                    <a:pt x="330" y="218"/>
                                    <a:pt x="324" y="216"/>
                                    <a:pt x="317" y="216"/>
                                  </a:cubicBezTo>
                                  <a:cubicBezTo>
                                    <a:pt x="310" y="216"/>
                                    <a:pt x="304" y="218"/>
                                    <a:pt x="298" y="221"/>
                                  </a:cubicBezTo>
                                  <a:close/>
                                  <a:moveTo>
                                    <a:pt x="302" y="227"/>
                                  </a:moveTo>
                                  <a:cubicBezTo>
                                    <a:pt x="303" y="229"/>
                                    <a:pt x="304" y="231"/>
                                    <a:pt x="304" y="233"/>
                                  </a:cubicBezTo>
                                  <a:cubicBezTo>
                                    <a:pt x="308" y="230"/>
                                    <a:pt x="312" y="229"/>
                                    <a:pt x="317" y="229"/>
                                  </a:cubicBezTo>
                                  <a:cubicBezTo>
                                    <a:pt x="322" y="229"/>
                                    <a:pt x="326" y="230"/>
                                    <a:pt x="329" y="233"/>
                                  </a:cubicBezTo>
                                  <a:cubicBezTo>
                                    <a:pt x="330" y="231"/>
                                    <a:pt x="331" y="229"/>
                                    <a:pt x="332" y="227"/>
                                  </a:cubicBezTo>
                                  <a:cubicBezTo>
                                    <a:pt x="328" y="224"/>
                                    <a:pt x="322" y="223"/>
                                    <a:pt x="317" y="223"/>
                                  </a:cubicBezTo>
                                  <a:cubicBezTo>
                                    <a:pt x="311" y="223"/>
                                    <a:pt x="306" y="224"/>
                                    <a:pt x="302" y="227"/>
                                  </a:cubicBezTo>
                                  <a:close/>
                                  <a:moveTo>
                                    <a:pt x="305" y="235"/>
                                  </a:moveTo>
                                  <a:cubicBezTo>
                                    <a:pt x="305" y="237"/>
                                    <a:pt x="306" y="239"/>
                                    <a:pt x="306" y="241"/>
                                  </a:cubicBezTo>
                                  <a:cubicBezTo>
                                    <a:pt x="309" y="238"/>
                                    <a:pt x="313" y="236"/>
                                    <a:pt x="317" y="236"/>
                                  </a:cubicBezTo>
                                  <a:cubicBezTo>
                                    <a:pt x="321" y="236"/>
                                    <a:pt x="325" y="238"/>
                                    <a:pt x="327" y="241"/>
                                  </a:cubicBezTo>
                                  <a:cubicBezTo>
                                    <a:pt x="328" y="239"/>
                                    <a:pt x="328" y="237"/>
                                    <a:pt x="329" y="235"/>
                                  </a:cubicBezTo>
                                  <a:cubicBezTo>
                                    <a:pt x="326" y="232"/>
                                    <a:pt x="321" y="230"/>
                                    <a:pt x="317" y="230"/>
                                  </a:cubicBezTo>
                                  <a:cubicBezTo>
                                    <a:pt x="312" y="230"/>
                                    <a:pt x="308" y="232"/>
                                    <a:pt x="305" y="235"/>
                                  </a:cubicBezTo>
                                  <a:close/>
                                  <a:moveTo>
                                    <a:pt x="327" y="250"/>
                                  </a:moveTo>
                                  <a:cubicBezTo>
                                    <a:pt x="327" y="248"/>
                                    <a:pt x="327" y="246"/>
                                    <a:pt x="327" y="244"/>
                                  </a:cubicBezTo>
                                  <a:cubicBezTo>
                                    <a:pt x="325" y="240"/>
                                    <a:pt x="321" y="238"/>
                                    <a:pt x="317" y="238"/>
                                  </a:cubicBezTo>
                                  <a:cubicBezTo>
                                    <a:pt x="313" y="238"/>
                                    <a:pt x="309" y="240"/>
                                    <a:pt x="307" y="244"/>
                                  </a:cubicBezTo>
                                  <a:cubicBezTo>
                                    <a:pt x="307" y="246"/>
                                    <a:pt x="307" y="248"/>
                                    <a:pt x="307" y="250"/>
                                  </a:cubicBezTo>
                                  <a:cubicBezTo>
                                    <a:pt x="307" y="250"/>
                                    <a:pt x="307" y="251"/>
                                    <a:pt x="307" y="251"/>
                                  </a:cubicBezTo>
                                  <a:cubicBezTo>
                                    <a:pt x="308" y="251"/>
                                    <a:pt x="309" y="251"/>
                                    <a:pt x="310" y="251"/>
                                  </a:cubicBezTo>
                                  <a:cubicBezTo>
                                    <a:pt x="310" y="250"/>
                                    <a:pt x="310" y="250"/>
                                    <a:pt x="310" y="250"/>
                                  </a:cubicBezTo>
                                  <a:cubicBezTo>
                                    <a:pt x="310" y="246"/>
                                    <a:pt x="313" y="243"/>
                                    <a:pt x="317" y="243"/>
                                  </a:cubicBezTo>
                                  <a:cubicBezTo>
                                    <a:pt x="321" y="243"/>
                                    <a:pt x="324" y="246"/>
                                    <a:pt x="324" y="250"/>
                                  </a:cubicBezTo>
                                  <a:cubicBezTo>
                                    <a:pt x="324" y="250"/>
                                    <a:pt x="324" y="250"/>
                                    <a:pt x="324" y="251"/>
                                  </a:cubicBezTo>
                                  <a:cubicBezTo>
                                    <a:pt x="325" y="251"/>
                                    <a:pt x="326" y="251"/>
                                    <a:pt x="327" y="251"/>
                                  </a:cubicBezTo>
                                  <a:cubicBezTo>
                                    <a:pt x="327" y="251"/>
                                    <a:pt x="327" y="250"/>
                                    <a:pt x="327" y="250"/>
                                  </a:cubicBezTo>
                                  <a:close/>
                                  <a:moveTo>
                                    <a:pt x="317" y="245"/>
                                  </a:moveTo>
                                  <a:cubicBezTo>
                                    <a:pt x="314" y="245"/>
                                    <a:pt x="312" y="247"/>
                                    <a:pt x="312" y="250"/>
                                  </a:cubicBezTo>
                                  <a:cubicBezTo>
                                    <a:pt x="312" y="250"/>
                                    <a:pt x="312" y="250"/>
                                    <a:pt x="312" y="250"/>
                                  </a:cubicBezTo>
                                  <a:cubicBezTo>
                                    <a:pt x="314" y="250"/>
                                    <a:pt x="315" y="250"/>
                                    <a:pt x="317" y="250"/>
                                  </a:cubicBezTo>
                                  <a:cubicBezTo>
                                    <a:pt x="319" y="250"/>
                                    <a:pt x="320" y="250"/>
                                    <a:pt x="322" y="250"/>
                                  </a:cubicBezTo>
                                  <a:cubicBezTo>
                                    <a:pt x="322" y="250"/>
                                    <a:pt x="322" y="250"/>
                                    <a:pt x="322" y="250"/>
                                  </a:cubicBezTo>
                                  <a:cubicBezTo>
                                    <a:pt x="322" y="247"/>
                                    <a:pt x="320" y="245"/>
                                    <a:pt x="317" y="245"/>
                                  </a:cubicBezTo>
                                  <a:close/>
                                  <a:moveTo>
                                    <a:pt x="288" y="261"/>
                                  </a:moveTo>
                                  <a:cubicBezTo>
                                    <a:pt x="289" y="262"/>
                                    <a:pt x="291" y="264"/>
                                    <a:pt x="292" y="265"/>
                                  </a:cubicBezTo>
                                  <a:cubicBezTo>
                                    <a:pt x="299" y="261"/>
                                    <a:pt x="308" y="258"/>
                                    <a:pt x="317" y="258"/>
                                  </a:cubicBezTo>
                                  <a:cubicBezTo>
                                    <a:pt x="326" y="258"/>
                                    <a:pt x="334" y="261"/>
                                    <a:pt x="341" y="265"/>
                                  </a:cubicBezTo>
                                  <a:cubicBezTo>
                                    <a:pt x="343" y="264"/>
                                    <a:pt x="344" y="262"/>
                                    <a:pt x="346" y="261"/>
                                  </a:cubicBezTo>
                                  <a:cubicBezTo>
                                    <a:pt x="338" y="255"/>
                                    <a:pt x="328" y="252"/>
                                    <a:pt x="317" y="252"/>
                                  </a:cubicBezTo>
                                  <a:cubicBezTo>
                                    <a:pt x="306" y="252"/>
                                    <a:pt x="296" y="255"/>
                                    <a:pt x="288" y="261"/>
                                  </a:cubicBezTo>
                                  <a:close/>
                                  <a:moveTo>
                                    <a:pt x="293" y="267"/>
                                  </a:moveTo>
                                  <a:cubicBezTo>
                                    <a:pt x="295" y="268"/>
                                    <a:pt x="296" y="270"/>
                                    <a:pt x="297" y="271"/>
                                  </a:cubicBezTo>
                                  <a:cubicBezTo>
                                    <a:pt x="303" y="268"/>
                                    <a:pt x="310" y="265"/>
                                    <a:pt x="317" y="265"/>
                                  </a:cubicBezTo>
                                  <a:cubicBezTo>
                                    <a:pt x="324" y="265"/>
                                    <a:pt x="331" y="268"/>
                                    <a:pt x="336" y="271"/>
                                  </a:cubicBezTo>
                                  <a:cubicBezTo>
                                    <a:pt x="338" y="270"/>
                                    <a:pt x="339" y="268"/>
                                    <a:pt x="340" y="266"/>
                                  </a:cubicBezTo>
                                  <a:cubicBezTo>
                                    <a:pt x="334" y="262"/>
                                    <a:pt x="326" y="259"/>
                                    <a:pt x="317" y="259"/>
                                  </a:cubicBezTo>
                                  <a:cubicBezTo>
                                    <a:pt x="308" y="259"/>
                                    <a:pt x="300" y="262"/>
                                    <a:pt x="293" y="267"/>
                                  </a:cubicBezTo>
                                  <a:close/>
                                  <a:moveTo>
                                    <a:pt x="298" y="273"/>
                                  </a:moveTo>
                                  <a:cubicBezTo>
                                    <a:pt x="299" y="274"/>
                                    <a:pt x="300" y="276"/>
                                    <a:pt x="301" y="277"/>
                                  </a:cubicBezTo>
                                  <a:cubicBezTo>
                                    <a:pt x="306" y="274"/>
                                    <a:pt x="311" y="272"/>
                                    <a:pt x="317" y="272"/>
                                  </a:cubicBezTo>
                                  <a:cubicBezTo>
                                    <a:pt x="323" y="272"/>
                                    <a:pt x="328" y="274"/>
                                    <a:pt x="333" y="277"/>
                                  </a:cubicBezTo>
                                  <a:cubicBezTo>
                                    <a:pt x="333" y="276"/>
                                    <a:pt x="334" y="274"/>
                                    <a:pt x="335" y="273"/>
                                  </a:cubicBezTo>
                                  <a:cubicBezTo>
                                    <a:pt x="330" y="269"/>
                                    <a:pt x="324" y="267"/>
                                    <a:pt x="317" y="267"/>
                                  </a:cubicBezTo>
                                  <a:cubicBezTo>
                                    <a:pt x="310" y="267"/>
                                    <a:pt x="304" y="269"/>
                                    <a:pt x="298" y="273"/>
                                  </a:cubicBezTo>
                                  <a:close/>
                                  <a:moveTo>
                                    <a:pt x="302" y="279"/>
                                  </a:moveTo>
                                  <a:cubicBezTo>
                                    <a:pt x="303" y="281"/>
                                    <a:pt x="304" y="282"/>
                                    <a:pt x="304" y="284"/>
                                  </a:cubicBezTo>
                                  <a:cubicBezTo>
                                    <a:pt x="308" y="282"/>
                                    <a:pt x="312" y="280"/>
                                    <a:pt x="317" y="280"/>
                                  </a:cubicBezTo>
                                  <a:cubicBezTo>
                                    <a:pt x="322" y="280"/>
                                    <a:pt x="326" y="282"/>
                                    <a:pt x="329" y="284"/>
                                  </a:cubicBezTo>
                                  <a:cubicBezTo>
                                    <a:pt x="330" y="282"/>
                                    <a:pt x="331" y="280"/>
                                    <a:pt x="332" y="279"/>
                                  </a:cubicBezTo>
                                  <a:cubicBezTo>
                                    <a:pt x="328" y="276"/>
                                    <a:pt x="322" y="274"/>
                                    <a:pt x="317" y="274"/>
                                  </a:cubicBezTo>
                                  <a:cubicBezTo>
                                    <a:pt x="311" y="274"/>
                                    <a:pt x="306" y="276"/>
                                    <a:pt x="302" y="279"/>
                                  </a:cubicBezTo>
                                  <a:close/>
                                  <a:moveTo>
                                    <a:pt x="305" y="286"/>
                                  </a:moveTo>
                                  <a:cubicBezTo>
                                    <a:pt x="305" y="288"/>
                                    <a:pt x="306" y="290"/>
                                    <a:pt x="306" y="293"/>
                                  </a:cubicBezTo>
                                  <a:cubicBezTo>
                                    <a:pt x="309" y="290"/>
                                    <a:pt x="313" y="288"/>
                                    <a:pt x="317" y="288"/>
                                  </a:cubicBezTo>
                                  <a:cubicBezTo>
                                    <a:pt x="321" y="288"/>
                                    <a:pt x="325" y="290"/>
                                    <a:pt x="327" y="293"/>
                                  </a:cubicBezTo>
                                  <a:cubicBezTo>
                                    <a:pt x="328" y="290"/>
                                    <a:pt x="328" y="288"/>
                                    <a:pt x="329" y="286"/>
                                  </a:cubicBezTo>
                                  <a:cubicBezTo>
                                    <a:pt x="326" y="283"/>
                                    <a:pt x="321" y="282"/>
                                    <a:pt x="317" y="282"/>
                                  </a:cubicBezTo>
                                  <a:cubicBezTo>
                                    <a:pt x="312" y="282"/>
                                    <a:pt x="308" y="283"/>
                                    <a:pt x="305" y="286"/>
                                  </a:cubicBezTo>
                                  <a:close/>
                                  <a:moveTo>
                                    <a:pt x="327" y="301"/>
                                  </a:moveTo>
                                  <a:cubicBezTo>
                                    <a:pt x="327" y="299"/>
                                    <a:pt x="327" y="297"/>
                                    <a:pt x="327" y="295"/>
                                  </a:cubicBezTo>
                                  <a:cubicBezTo>
                                    <a:pt x="325" y="292"/>
                                    <a:pt x="321" y="289"/>
                                    <a:pt x="317" y="289"/>
                                  </a:cubicBezTo>
                                  <a:cubicBezTo>
                                    <a:pt x="313" y="289"/>
                                    <a:pt x="309" y="292"/>
                                    <a:pt x="307" y="295"/>
                                  </a:cubicBezTo>
                                  <a:cubicBezTo>
                                    <a:pt x="307" y="297"/>
                                    <a:pt x="307" y="299"/>
                                    <a:pt x="307" y="301"/>
                                  </a:cubicBezTo>
                                  <a:cubicBezTo>
                                    <a:pt x="307" y="302"/>
                                    <a:pt x="307" y="302"/>
                                    <a:pt x="307" y="302"/>
                                  </a:cubicBezTo>
                                  <a:cubicBezTo>
                                    <a:pt x="308" y="302"/>
                                    <a:pt x="309" y="302"/>
                                    <a:pt x="310" y="302"/>
                                  </a:cubicBezTo>
                                  <a:cubicBezTo>
                                    <a:pt x="310" y="302"/>
                                    <a:pt x="310" y="301"/>
                                    <a:pt x="310" y="301"/>
                                  </a:cubicBezTo>
                                  <a:cubicBezTo>
                                    <a:pt x="310" y="298"/>
                                    <a:pt x="313" y="295"/>
                                    <a:pt x="317" y="295"/>
                                  </a:cubicBezTo>
                                  <a:cubicBezTo>
                                    <a:pt x="321" y="295"/>
                                    <a:pt x="324" y="298"/>
                                    <a:pt x="324" y="301"/>
                                  </a:cubicBezTo>
                                  <a:cubicBezTo>
                                    <a:pt x="324" y="301"/>
                                    <a:pt x="324" y="302"/>
                                    <a:pt x="324" y="302"/>
                                  </a:cubicBezTo>
                                  <a:cubicBezTo>
                                    <a:pt x="325" y="302"/>
                                    <a:pt x="326" y="302"/>
                                    <a:pt x="327" y="302"/>
                                  </a:cubicBezTo>
                                  <a:cubicBezTo>
                                    <a:pt x="327" y="302"/>
                                    <a:pt x="327" y="302"/>
                                    <a:pt x="327" y="301"/>
                                  </a:cubicBezTo>
                                  <a:close/>
                                  <a:moveTo>
                                    <a:pt x="317" y="296"/>
                                  </a:moveTo>
                                  <a:cubicBezTo>
                                    <a:pt x="314" y="296"/>
                                    <a:pt x="312" y="298"/>
                                    <a:pt x="312" y="301"/>
                                  </a:cubicBezTo>
                                  <a:cubicBezTo>
                                    <a:pt x="312" y="301"/>
                                    <a:pt x="312" y="302"/>
                                    <a:pt x="312" y="302"/>
                                  </a:cubicBezTo>
                                  <a:cubicBezTo>
                                    <a:pt x="314" y="302"/>
                                    <a:pt x="315" y="301"/>
                                    <a:pt x="317" y="301"/>
                                  </a:cubicBezTo>
                                  <a:cubicBezTo>
                                    <a:pt x="319" y="301"/>
                                    <a:pt x="320" y="302"/>
                                    <a:pt x="322" y="302"/>
                                  </a:cubicBezTo>
                                  <a:cubicBezTo>
                                    <a:pt x="322" y="302"/>
                                    <a:pt x="322" y="301"/>
                                    <a:pt x="322" y="301"/>
                                  </a:cubicBezTo>
                                  <a:cubicBezTo>
                                    <a:pt x="322" y="298"/>
                                    <a:pt x="320" y="296"/>
                                    <a:pt x="317" y="296"/>
                                  </a:cubicBezTo>
                                  <a:close/>
                                  <a:moveTo>
                                    <a:pt x="288" y="313"/>
                                  </a:moveTo>
                                  <a:cubicBezTo>
                                    <a:pt x="289" y="314"/>
                                    <a:pt x="291" y="315"/>
                                    <a:pt x="292" y="317"/>
                                  </a:cubicBezTo>
                                  <a:cubicBezTo>
                                    <a:pt x="299" y="312"/>
                                    <a:pt x="308" y="309"/>
                                    <a:pt x="317" y="309"/>
                                  </a:cubicBezTo>
                                  <a:cubicBezTo>
                                    <a:pt x="326" y="309"/>
                                    <a:pt x="334" y="312"/>
                                    <a:pt x="341" y="317"/>
                                  </a:cubicBezTo>
                                  <a:cubicBezTo>
                                    <a:pt x="343" y="315"/>
                                    <a:pt x="344" y="314"/>
                                    <a:pt x="346" y="312"/>
                                  </a:cubicBezTo>
                                  <a:cubicBezTo>
                                    <a:pt x="338" y="307"/>
                                    <a:pt x="328" y="303"/>
                                    <a:pt x="317" y="303"/>
                                  </a:cubicBezTo>
                                  <a:cubicBezTo>
                                    <a:pt x="306" y="303"/>
                                    <a:pt x="296" y="307"/>
                                    <a:pt x="288" y="313"/>
                                  </a:cubicBezTo>
                                  <a:close/>
                                  <a:moveTo>
                                    <a:pt x="293" y="318"/>
                                  </a:moveTo>
                                  <a:cubicBezTo>
                                    <a:pt x="295" y="319"/>
                                    <a:pt x="296" y="321"/>
                                    <a:pt x="297" y="323"/>
                                  </a:cubicBezTo>
                                  <a:cubicBezTo>
                                    <a:pt x="303" y="319"/>
                                    <a:pt x="310" y="317"/>
                                    <a:pt x="317" y="317"/>
                                  </a:cubicBezTo>
                                  <a:cubicBezTo>
                                    <a:pt x="324" y="317"/>
                                    <a:pt x="331" y="319"/>
                                    <a:pt x="336" y="323"/>
                                  </a:cubicBezTo>
                                  <a:cubicBezTo>
                                    <a:pt x="338" y="321"/>
                                    <a:pt x="339" y="319"/>
                                    <a:pt x="340" y="318"/>
                                  </a:cubicBezTo>
                                  <a:cubicBezTo>
                                    <a:pt x="334" y="313"/>
                                    <a:pt x="326" y="311"/>
                                    <a:pt x="317" y="311"/>
                                  </a:cubicBezTo>
                                  <a:cubicBezTo>
                                    <a:pt x="308" y="311"/>
                                    <a:pt x="300" y="313"/>
                                    <a:pt x="293" y="318"/>
                                  </a:cubicBezTo>
                                  <a:close/>
                                  <a:moveTo>
                                    <a:pt x="298" y="324"/>
                                  </a:moveTo>
                                  <a:cubicBezTo>
                                    <a:pt x="299" y="325"/>
                                    <a:pt x="300" y="327"/>
                                    <a:pt x="301" y="329"/>
                                  </a:cubicBezTo>
                                  <a:cubicBezTo>
                                    <a:pt x="306" y="326"/>
                                    <a:pt x="311" y="324"/>
                                    <a:pt x="317" y="324"/>
                                  </a:cubicBezTo>
                                  <a:cubicBezTo>
                                    <a:pt x="323" y="324"/>
                                    <a:pt x="328" y="326"/>
                                    <a:pt x="333" y="329"/>
                                  </a:cubicBezTo>
                                  <a:cubicBezTo>
                                    <a:pt x="333" y="327"/>
                                    <a:pt x="334" y="325"/>
                                    <a:pt x="335" y="324"/>
                                  </a:cubicBezTo>
                                  <a:cubicBezTo>
                                    <a:pt x="330" y="320"/>
                                    <a:pt x="324" y="318"/>
                                    <a:pt x="317" y="318"/>
                                  </a:cubicBezTo>
                                  <a:cubicBezTo>
                                    <a:pt x="310" y="318"/>
                                    <a:pt x="304" y="320"/>
                                    <a:pt x="298" y="324"/>
                                  </a:cubicBezTo>
                                  <a:close/>
                                  <a:moveTo>
                                    <a:pt x="302" y="330"/>
                                  </a:moveTo>
                                  <a:cubicBezTo>
                                    <a:pt x="303" y="332"/>
                                    <a:pt x="304" y="334"/>
                                    <a:pt x="304" y="336"/>
                                  </a:cubicBezTo>
                                  <a:cubicBezTo>
                                    <a:pt x="308" y="333"/>
                                    <a:pt x="312" y="332"/>
                                    <a:pt x="317" y="332"/>
                                  </a:cubicBezTo>
                                  <a:cubicBezTo>
                                    <a:pt x="322" y="332"/>
                                    <a:pt x="326" y="333"/>
                                    <a:pt x="329" y="336"/>
                                  </a:cubicBezTo>
                                  <a:cubicBezTo>
                                    <a:pt x="330" y="334"/>
                                    <a:pt x="331" y="332"/>
                                    <a:pt x="332" y="330"/>
                                  </a:cubicBezTo>
                                  <a:cubicBezTo>
                                    <a:pt x="328" y="327"/>
                                    <a:pt x="322" y="325"/>
                                    <a:pt x="317" y="325"/>
                                  </a:cubicBezTo>
                                  <a:cubicBezTo>
                                    <a:pt x="311" y="325"/>
                                    <a:pt x="306" y="327"/>
                                    <a:pt x="302" y="330"/>
                                  </a:cubicBezTo>
                                  <a:close/>
                                  <a:moveTo>
                                    <a:pt x="305" y="337"/>
                                  </a:moveTo>
                                  <a:cubicBezTo>
                                    <a:pt x="305" y="340"/>
                                    <a:pt x="306" y="342"/>
                                    <a:pt x="306" y="344"/>
                                  </a:cubicBezTo>
                                  <a:cubicBezTo>
                                    <a:pt x="309" y="341"/>
                                    <a:pt x="313" y="339"/>
                                    <a:pt x="317" y="339"/>
                                  </a:cubicBezTo>
                                  <a:cubicBezTo>
                                    <a:pt x="321" y="339"/>
                                    <a:pt x="325" y="341"/>
                                    <a:pt x="327" y="344"/>
                                  </a:cubicBezTo>
                                  <a:cubicBezTo>
                                    <a:pt x="328" y="342"/>
                                    <a:pt x="328" y="339"/>
                                    <a:pt x="329" y="337"/>
                                  </a:cubicBezTo>
                                  <a:cubicBezTo>
                                    <a:pt x="326" y="335"/>
                                    <a:pt x="321" y="333"/>
                                    <a:pt x="317" y="333"/>
                                  </a:cubicBezTo>
                                  <a:cubicBezTo>
                                    <a:pt x="312" y="333"/>
                                    <a:pt x="308" y="335"/>
                                    <a:pt x="305" y="337"/>
                                  </a:cubicBezTo>
                                  <a:close/>
                                  <a:moveTo>
                                    <a:pt x="327" y="353"/>
                                  </a:moveTo>
                                  <a:cubicBezTo>
                                    <a:pt x="327" y="350"/>
                                    <a:pt x="327" y="348"/>
                                    <a:pt x="327" y="346"/>
                                  </a:cubicBezTo>
                                  <a:cubicBezTo>
                                    <a:pt x="325" y="343"/>
                                    <a:pt x="321" y="341"/>
                                    <a:pt x="317" y="341"/>
                                  </a:cubicBezTo>
                                  <a:cubicBezTo>
                                    <a:pt x="313" y="341"/>
                                    <a:pt x="309" y="343"/>
                                    <a:pt x="307" y="346"/>
                                  </a:cubicBezTo>
                                  <a:cubicBezTo>
                                    <a:pt x="307" y="348"/>
                                    <a:pt x="307" y="351"/>
                                    <a:pt x="307" y="353"/>
                                  </a:cubicBezTo>
                                  <a:cubicBezTo>
                                    <a:pt x="307" y="353"/>
                                    <a:pt x="307" y="353"/>
                                    <a:pt x="307" y="354"/>
                                  </a:cubicBezTo>
                                  <a:cubicBezTo>
                                    <a:pt x="308" y="354"/>
                                    <a:pt x="309" y="353"/>
                                    <a:pt x="310" y="353"/>
                                  </a:cubicBezTo>
                                  <a:cubicBezTo>
                                    <a:pt x="310" y="353"/>
                                    <a:pt x="310" y="353"/>
                                    <a:pt x="310" y="353"/>
                                  </a:cubicBezTo>
                                  <a:cubicBezTo>
                                    <a:pt x="310" y="349"/>
                                    <a:pt x="313" y="346"/>
                                    <a:pt x="317" y="346"/>
                                  </a:cubicBezTo>
                                  <a:cubicBezTo>
                                    <a:pt x="321" y="346"/>
                                    <a:pt x="324" y="349"/>
                                    <a:pt x="324" y="353"/>
                                  </a:cubicBezTo>
                                  <a:cubicBezTo>
                                    <a:pt x="324" y="353"/>
                                    <a:pt x="324" y="353"/>
                                    <a:pt x="324" y="353"/>
                                  </a:cubicBezTo>
                                  <a:cubicBezTo>
                                    <a:pt x="325" y="353"/>
                                    <a:pt x="326" y="354"/>
                                    <a:pt x="327" y="354"/>
                                  </a:cubicBezTo>
                                  <a:cubicBezTo>
                                    <a:pt x="327" y="353"/>
                                    <a:pt x="327" y="353"/>
                                    <a:pt x="327" y="353"/>
                                  </a:cubicBezTo>
                                  <a:close/>
                                  <a:moveTo>
                                    <a:pt x="317" y="348"/>
                                  </a:moveTo>
                                  <a:cubicBezTo>
                                    <a:pt x="314" y="348"/>
                                    <a:pt x="312" y="350"/>
                                    <a:pt x="312" y="353"/>
                                  </a:cubicBezTo>
                                  <a:cubicBezTo>
                                    <a:pt x="312" y="353"/>
                                    <a:pt x="312" y="353"/>
                                    <a:pt x="312" y="353"/>
                                  </a:cubicBezTo>
                                  <a:cubicBezTo>
                                    <a:pt x="314" y="353"/>
                                    <a:pt x="315" y="353"/>
                                    <a:pt x="317" y="353"/>
                                  </a:cubicBezTo>
                                  <a:cubicBezTo>
                                    <a:pt x="319" y="353"/>
                                    <a:pt x="320" y="353"/>
                                    <a:pt x="322" y="353"/>
                                  </a:cubicBezTo>
                                  <a:cubicBezTo>
                                    <a:pt x="322" y="353"/>
                                    <a:pt x="322" y="353"/>
                                    <a:pt x="322" y="353"/>
                                  </a:cubicBezTo>
                                  <a:cubicBezTo>
                                    <a:pt x="322" y="350"/>
                                    <a:pt x="320" y="348"/>
                                    <a:pt x="317" y="348"/>
                                  </a:cubicBezTo>
                                  <a:close/>
                                  <a:moveTo>
                                    <a:pt x="642" y="301"/>
                                  </a:moveTo>
                                  <a:cubicBezTo>
                                    <a:pt x="642" y="303"/>
                                    <a:pt x="642" y="304"/>
                                    <a:pt x="641" y="306"/>
                                  </a:cubicBezTo>
                                  <a:cubicBezTo>
                                    <a:pt x="643" y="307"/>
                                    <a:pt x="645" y="308"/>
                                    <a:pt x="647" y="309"/>
                                  </a:cubicBezTo>
                                  <a:cubicBezTo>
                                    <a:pt x="648" y="306"/>
                                    <a:pt x="648" y="304"/>
                                    <a:pt x="648" y="301"/>
                                  </a:cubicBezTo>
                                  <a:cubicBezTo>
                                    <a:pt x="648" y="294"/>
                                    <a:pt x="645" y="287"/>
                                    <a:pt x="640" y="282"/>
                                  </a:cubicBezTo>
                                  <a:cubicBezTo>
                                    <a:pt x="635" y="277"/>
                                    <a:pt x="628" y="274"/>
                                    <a:pt x="621" y="274"/>
                                  </a:cubicBezTo>
                                  <a:cubicBezTo>
                                    <a:pt x="613" y="274"/>
                                    <a:pt x="607" y="277"/>
                                    <a:pt x="602" y="282"/>
                                  </a:cubicBezTo>
                                  <a:cubicBezTo>
                                    <a:pt x="597" y="287"/>
                                    <a:pt x="594" y="294"/>
                                    <a:pt x="594" y="301"/>
                                  </a:cubicBezTo>
                                  <a:cubicBezTo>
                                    <a:pt x="594" y="304"/>
                                    <a:pt x="594" y="306"/>
                                    <a:pt x="595" y="309"/>
                                  </a:cubicBezTo>
                                  <a:cubicBezTo>
                                    <a:pt x="596" y="308"/>
                                    <a:pt x="598" y="307"/>
                                    <a:pt x="600" y="306"/>
                                  </a:cubicBezTo>
                                  <a:cubicBezTo>
                                    <a:pt x="600" y="304"/>
                                    <a:pt x="600" y="303"/>
                                    <a:pt x="600" y="301"/>
                                  </a:cubicBezTo>
                                  <a:cubicBezTo>
                                    <a:pt x="600" y="290"/>
                                    <a:pt x="609" y="280"/>
                                    <a:pt x="621" y="280"/>
                                  </a:cubicBezTo>
                                  <a:cubicBezTo>
                                    <a:pt x="632" y="280"/>
                                    <a:pt x="642" y="290"/>
                                    <a:pt x="642" y="301"/>
                                  </a:cubicBezTo>
                                  <a:close/>
                                  <a:moveTo>
                                    <a:pt x="634" y="301"/>
                                  </a:moveTo>
                                  <a:cubicBezTo>
                                    <a:pt x="634" y="302"/>
                                    <a:pt x="634" y="303"/>
                                    <a:pt x="634" y="303"/>
                                  </a:cubicBezTo>
                                  <a:cubicBezTo>
                                    <a:pt x="636" y="304"/>
                                    <a:pt x="638" y="304"/>
                                    <a:pt x="640" y="305"/>
                                  </a:cubicBezTo>
                                  <a:cubicBezTo>
                                    <a:pt x="640" y="304"/>
                                    <a:pt x="640" y="303"/>
                                    <a:pt x="640" y="301"/>
                                  </a:cubicBezTo>
                                  <a:cubicBezTo>
                                    <a:pt x="640" y="296"/>
                                    <a:pt x="638" y="291"/>
                                    <a:pt x="635" y="287"/>
                                  </a:cubicBezTo>
                                  <a:cubicBezTo>
                                    <a:pt x="631" y="284"/>
                                    <a:pt x="626" y="282"/>
                                    <a:pt x="621" y="282"/>
                                  </a:cubicBezTo>
                                  <a:cubicBezTo>
                                    <a:pt x="615" y="282"/>
                                    <a:pt x="611" y="284"/>
                                    <a:pt x="607" y="287"/>
                                  </a:cubicBezTo>
                                  <a:cubicBezTo>
                                    <a:pt x="603" y="291"/>
                                    <a:pt x="601" y="296"/>
                                    <a:pt x="601" y="301"/>
                                  </a:cubicBezTo>
                                  <a:cubicBezTo>
                                    <a:pt x="601" y="303"/>
                                    <a:pt x="601" y="304"/>
                                    <a:pt x="602" y="305"/>
                                  </a:cubicBezTo>
                                  <a:cubicBezTo>
                                    <a:pt x="604" y="304"/>
                                    <a:pt x="605" y="304"/>
                                    <a:pt x="607" y="303"/>
                                  </a:cubicBezTo>
                                  <a:cubicBezTo>
                                    <a:pt x="607" y="303"/>
                                    <a:pt x="607" y="302"/>
                                    <a:pt x="607" y="301"/>
                                  </a:cubicBezTo>
                                  <a:cubicBezTo>
                                    <a:pt x="607" y="294"/>
                                    <a:pt x="613" y="288"/>
                                    <a:pt x="621" y="288"/>
                                  </a:cubicBezTo>
                                  <a:cubicBezTo>
                                    <a:pt x="628" y="288"/>
                                    <a:pt x="634" y="294"/>
                                    <a:pt x="634" y="301"/>
                                  </a:cubicBezTo>
                                  <a:close/>
                                  <a:moveTo>
                                    <a:pt x="628" y="301"/>
                                  </a:moveTo>
                                  <a:cubicBezTo>
                                    <a:pt x="628" y="301"/>
                                    <a:pt x="627" y="302"/>
                                    <a:pt x="627" y="302"/>
                                  </a:cubicBezTo>
                                  <a:cubicBezTo>
                                    <a:pt x="629" y="302"/>
                                    <a:pt x="631" y="302"/>
                                    <a:pt x="633" y="303"/>
                                  </a:cubicBezTo>
                                  <a:cubicBezTo>
                                    <a:pt x="633" y="302"/>
                                    <a:pt x="633" y="302"/>
                                    <a:pt x="633" y="301"/>
                                  </a:cubicBezTo>
                                  <a:cubicBezTo>
                                    <a:pt x="633" y="295"/>
                                    <a:pt x="627" y="289"/>
                                    <a:pt x="621" y="289"/>
                                  </a:cubicBezTo>
                                  <a:cubicBezTo>
                                    <a:pt x="614" y="289"/>
                                    <a:pt x="609" y="295"/>
                                    <a:pt x="609" y="301"/>
                                  </a:cubicBezTo>
                                  <a:cubicBezTo>
                                    <a:pt x="609" y="302"/>
                                    <a:pt x="609" y="302"/>
                                    <a:pt x="609" y="303"/>
                                  </a:cubicBezTo>
                                  <a:cubicBezTo>
                                    <a:pt x="611" y="302"/>
                                    <a:pt x="612" y="302"/>
                                    <a:pt x="614" y="302"/>
                                  </a:cubicBezTo>
                                  <a:cubicBezTo>
                                    <a:pt x="614" y="302"/>
                                    <a:pt x="614" y="301"/>
                                    <a:pt x="614" y="301"/>
                                  </a:cubicBezTo>
                                  <a:cubicBezTo>
                                    <a:pt x="614" y="298"/>
                                    <a:pt x="617" y="295"/>
                                    <a:pt x="621" y="295"/>
                                  </a:cubicBezTo>
                                  <a:cubicBezTo>
                                    <a:pt x="625" y="295"/>
                                    <a:pt x="628" y="298"/>
                                    <a:pt x="628" y="301"/>
                                  </a:cubicBezTo>
                                  <a:close/>
                                  <a:moveTo>
                                    <a:pt x="621" y="296"/>
                                  </a:moveTo>
                                  <a:cubicBezTo>
                                    <a:pt x="618" y="296"/>
                                    <a:pt x="616" y="298"/>
                                    <a:pt x="616" y="301"/>
                                  </a:cubicBezTo>
                                  <a:cubicBezTo>
                                    <a:pt x="616" y="301"/>
                                    <a:pt x="616" y="302"/>
                                    <a:pt x="616" y="302"/>
                                  </a:cubicBezTo>
                                  <a:cubicBezTo>
                                    <a:pt x="617" y="302"/>
                                    <a:pt x="619" y="301"/>
                                    <a:pt x="621" y="301"/>
                                  </a:cubicBezTo>
                                  <a:cubicBezTo>
                                    <a:pt x="623" y="301"/>
                                    <a:pt x="624" y="302"/>
                                    <a:pt x="626" y="302"/>
                                  </a:cubicBezTo>
                                  <a:cubicBezTo>
                                    <a:pt x="626" y="302"/>
                                    <a:pt x="626" y="301"/>
                                    <a:pt x="626" y="301"/>
                                  </a:cubicBezTo>
                                  <a:cubicBezTo>
                                    <a:pt x="626" y="298"/>
                                    <a:pt x="624" y="296"/>
                                    <a:pt x="621" y="296"/>
                                  </a:cubicBezTo>
                                  <a:close/>
                                  <a:moveTo>
                                    <a:pt x="651" y="311"/>
                                  </a:moveTo>
                                  <a:cubicBezTo>
                                    <a:pt x="652" y="310"/>
                                    <a:pt x="653" y="310"/>
                                    <a:pt x="654" y="309"/>
                                  </a:cubicBezTo>
                                  <a:cubicBezTo>
                                    <a:pt x="655" y="306"/>
                                    <a:pt x="655" y="304"/>
                                    <a:pt x="655" y="301"/>
                                  </a:cubicBezTo>
                                  <a:cubicBezTo>
                                    <a:pt x="655" y="292"/>
                                    <a:pt x="651" y="283"/>
                                    <a:pt x="645" y="277"/>
                                  </a:cubicBezTo>
                                  <a:cubicBezTo>
                                    <a:pt x="639" y="271"/>
                                    <a:pt x="630" y="267"/>
                                    <a:pt x="621" y="267"/>
                                  </a:cubicBezTo>
                                  <a:cubicBezTo>
                                    <a:pt x="611" y="267"/>
                                    <a:pt x="603" y="271"/>
                                    <a:pt x="597" y="277"/>
                                  </a:cubicBezTo>
                                  <a:cubicBezTo>
                                    <a:pt x="590" y="283"/>
                                    <a:pt x="587" y="292"/>
                                    <a:pt x="587" y="301"/>
                                  </a:cubicBezTo>
                                  <a:cubicBezTo>
                                    <a:pt x="587" y="304"/>
                                    <a:pt x="587" y="307"/>
                                    <a:pt x="588" y="310"/>
                                  </a:cubicBezTo>
                                  <a:cubicBezTo>
                                    <a:pt x="589" y="310"/>
                                    <a:pt x="589" y="311"/>
                                    <a:pt x="590" y="311"/>
                                  </a:cubicBezTo>
                                  <a:cubicBezTo>
                                    <a:pt x="591" y="311"/>
                                    <a:pt x="592" y="310"/>
                                    <a:pt x="593" y="310"/>
                                  </a:cubicBezTo>
                                  <a:cubicBezTo>
                                    <a:pt x="592" y="307"/>
                                    <a:pt x="592" y="304"/>
                                    <a:pt x="592" y="301"/>
                                  </a:cubicBezTo>
                                  <a:cubicBezTo>
                                    <a:pt x="592" y="285"/>
                                    <a:pt x="605" y="272"/>
                                    <a:pt x="621" y="272"/>
                                  </a:cubicBezTo>
                                  <a:cubicBezTo>
                                    <a:pt x="637" y="272"/>
                                    <a:pt x="650" y="285"/>
                                    <a:pt x="650" y="301"/>
                                  </a:cubicBezTo>
                                  <a:cubicBezTo>
                                    <a:pt x="650" y="304"/>
                                    <a:pt x="649" y="307"/>
                                    <a:pt x="648" y="310"/>
                                  </a:cubicBezTo>
                                  <a:cubicBezTo>
                                    <a:pt x="649" y="310"/>
                                    <a:pt x="650" y="311"/>
                                    <a:pt x="651" y="311"/>
                                  </a:cubicBezTo>
                                  <a:close/>
                                  <a:moveTo>
                                    <a:pt x="642" y="250"/>
                                  </a:moveTo>
                                  <a:cubicBezTo>
                                    <a:pt x="642" y="251"/>
                                    <a:pt x="642" y="253"/>
                                    <a:pt x="641" y="254"/>
                                  </a:cubicBezTo>
                                  <a:cubicBezTo>
                                    <a:pt x="643" y="255"/>
                                    <a:pt x="645" y="256"/>
                                    <a:pt x="647" y="257"/>
                                  </a:cubicBezTo>
                                  <a:cubicBezTo>
                                    <a:pt x="648" y="255"/>
                                    <a:pt x="648" y="252"/>
                                    <a:pt x="648" y="250"/>
                                  </a:cubicBezTo>
                                  <a:cubicBezTo>
                                    <a:pt x="648" y="242"/>
                                    <a:pt x="645" y="236"/>
                                    <a:pt x="640" y="231"/>
                                  </a:cubicBezTo>
                                  <a:cubicBezTo>
                                    <a:pt x="635" y="226"/>
                                    <a:pt x="628" y="223"/>
                                    <a:pt x="621" y="223"/>
                                  </a:cubicBezTo>
                                  <a:cubicBezTo>
                                    <a:pt x="613" y="223"/>
                                    <a:pt x="607" y="226"/>
                                    <a:pt x="602" y="231"/>
                                  </a:cubicBezTo>
                                  <a:cubicBezTo>
                                    <a:pt x="597" y="236"/>
                                    <a:pt x="594" y="242"/>
                                    <a:pt x="594" y="250"/>
                                  </a:cubicBezTo>
                                  <a:cubicBezTo>
                                    <a:pt x="594" y="252"/>
                                    <a:pt x="594" y="255"/>
                                    <a:pt x="595" y="257"/>
                                  </a:cubicBezTo>
                                  <a:cubicBezTo>
                                    <a:pt x="596" y="256"/>
                                    <a:pt x="598" y="255"/>
                                    <a:pt x="600" y="254"/>
                                  </a:cubicBezTo>
                                  <a:cubicBezTo>
                                    <a:pt x="600" y="253"/>
                                    <a:pt x="600" y="251"/>
                                    <a:pt x="600" y="250"/>
                                  </a:cubicBezTo>
                                  <a:cubicBezTo>
                                    <a:pt x="600" y="238"/>
                                    <a:pt x="609" y="229"/>
                                    <a:pt x="621" y="229"/>
                                  </a:cubicBezTo>
                                  <a:cubicBezTo>
                                    <a:pt x="632" y="229"/>
                                    <a:pt x="642" y="238"/>
                                    <a:pt x="642" y="250"/>
                                  </a:cubicBezTo>
                                  <a:close/>
                                  <a:moveTo>
                                    <a:pt x="634" y="250"/>
                                  </a:moveTo>
                                  <a:cubicBezTo>
                                    <a:pt x="634" y="251"/>
                                    <a:pt x="634" y="251"/>
                                    <a:pt x="634" y="252"/>
                                  </a:cubicBezTo>
                                  <a:cubicBezTo>
                                    <a:pt x="636" y="252"/>
                                    <a:pt x="638" y="253"/>
                                    <a:pt x="640" y="254"/>
                                  </a:cubicBezTo>
                                  <a:cubicBezTo>
                                    <a:pt x="640" y="253"/>
                                    <a:pt x="640" y="251"/>
                                    <a:pt x="640" y="250"/>
                                  </a:cubicBezTo>
                                  <a:cubicBezTo>
                                    <a:pt x="640" y="245"/>
                                    <a:pt x="638" y="240"/>
                                    <a:pt x="635" y="236"/>
                                  </a:cubicBezTo>
                                  <a:cubicBezTo>
                                    <a:pt x="631" y="233"/>
                                    <a:pt x="626" y="230"/>
                                    <a:pt x="621" y="230"/>
                                  </a:cubicBezTo>
                                  <a:cubicBezTo>
                                    <a:pt x="615" y="230"/>
                                    <a:pt x="611" y="233"/>
                                    <a:pt x="607" y="236"/>
                                  </a:cubicBezTo>
                                  <a:cubicBezTo>
                                    <a:pt x="603" y="240"/>
                                    <a:pt x="601" y="245"/>
                                    <a:pt x="601" y="250"/>
                                  </a:cubicBezTo>
                                  <a:cubicBezTo>
                                    <a:pt x="601" y="251"/>
                                    <a:pt x="601" y="253"/>
                                    <a:pt x="602" y="254"/>
                                  </a:cubicBezTo>
                                  <a:cubicBezTo>
                                    <a:pt x="604" y="253"/>
                                    <a:pt x="605" y="252"/>
                                    <a:pt x="607" y="252"/>
                                  </a:cubicBezTo>
                                  <a:cubicBezTo>
                                    <a:pt x="607" y="251"/>
                                    <a:pt x="607" y="251"/>
                                    <a:pt x="607" y="250"/>
                                  </a:cubicBezTo>
                                  <a:cubicBezTo>
                                    <a:pt x="607" y="242"/>
                                    <a:pt x="613" y="236"/>
                                    <a:pt x="621" y="236"/>
                                  </a:cubicBezTo>
                                  <a:cubicBezTo>
                                    <a:pt x="628" y="236"/>
                                    <a:pt x="634" y="242"/>
                                    <a:pt x="634" y="250"/>
                                  </a:cubicBezTo>
                                  <a:close/>
                                  <a:moveTo>
                                    <a:pt x="628" y="250"/>
                                  </a:moveTo>
                                  <a:cubicBezTo>
                                    <a:pt x="628" y="250"/>
                                    <a:pt x="627" y="250"/>
                                    <a:pt x="627" y="251"/>
                                  </a:cubicBezTo>
                                  <a:cubicBezTo>
                                    <a:pt x="629" y="251"/>
                                    <a:pt x="631" y="251"/>
                                    <a:pt x="633" y="251"/>
                                  </a:cubicBezTo>
                                  <a:cubicBezTo>
                                    <a:pt x="633" y="251"/>
                                    <a:pt x="633" y="250"/>
                                    <a:pt x="633" y="250"/>
                                  </a:cubicBezTo>
                                  <a:cubicBezTo>
                                    <a:pt x="633" y="243"/>
                                    <a:pt x="627" y="238"/>
                                    <a:pt x="621" y="238"/>
                                  </a:cubicBezTo>
                                  <a:cubicBezTo>
                                    <a:pt x="614" y="238"/>
                                    <a:pt x="609" y="243"/>
                                    <a:pt x="609" y="250"/>
                                  </a:cubicBezTo>
                                  <a:cubicBezTo>
                                    <a:pt x="609" y="250"/>
                                    <a:pt x="609" y="251"/>
                                    <a:pt x="609" y="251"/>
                                  </a:cubicBezTo>
                                  <a:cubicBezTo>
                                    <a:pt x="611" y="251"/>
                                    <a:pt x="612" y="251"/>
                                    <a:pt x="614" y="251"/>
                                  </a:cubicBezTo>
                                  <a:cubicBezTo>
                                    <a:pt x="614" y="250"/>
                                    <a:pt x="614" y="250"/>
                                    <a:pt x="614" y="250"/>
                                  </a:cubicBezTo>
                                  <a:cubicBezTo>
                                    <a:pt x="614" y="246"/>
                                    <a:pt x="617" y="243"/>
                                    <a:pt x="621" y="243"/>
                                  </a:cubicBezTo>
                                  <a:cubicBezTo>
                                    <a:pt x="625" y="243"/>
                                    <a:pt x="628" y="246"/>
                                    <a:pt x="628" y="250"/>
                                  </a:cubicBezTo>
                                  <a:close/>
                                  <a:moveTo>
                                    <a:pt x="621" y="245"/>
                                  </a:moveTo>
                                  <a:cubicBezTo>
                                    <a:pt x="618" y="245"/>
                                    <a:pt x="616" y="247"/>
                                    <a:pt x="616" y="250"/>
                                  </a:cubicBezTo>
                                  <a:cubicBezTo>
                                    <a:pt x="616" y="250"/>
                                    <a:pt x="616" y="250"/>
                                    <a:pt x="616" y="250"/>
                                  </a:cubicBezTo>
                                  <a:cubicBezTo>
                                    <a:pt x="617" y="250"/>
                                    <a:pt x="619" y="250"/>
                                    <a:pt x="621" y="250"/>
                                  </a:cubicBezTo>
                                  <a:cubicBezTo>
                                    <a:pt x="623" y="250"/>
                                    <a:pt x="624" y="250"/>
                                    <a:pt x="626" y="250"/>
                                  </a:cubicBezTo>
                                  <a:cubicBezTo>
                                    <a:pt x="626" y="250"/>
                                    <a:pt x="626" y="250"/>
                                    <a:pt x="626" y="250"/>
                                  </a:cubicBezTo>
                                  <a:cubicBezTo>
                                    <a:pt x="626" y="247"/>
                                    <a:pt x="624" y="245"/>
                                    <a:pt x="621" y="245"/>
                                  </a:cubicBezTo>
                                  <a:close/>
                                  <a:moveTo>
                                    <a:pt x="651" y="260"/>
                                  </a:moveTo>
                                  <a:cubicBezTo>
                                    <a:pt x="652" y="259"/>
                                    <a:pt x="653" y="258"/>
                                    <a:pt x="654" y="258"/>
                                  </a:cubicBezTo>
                                  <a:cubicBezTo>
                                    <a:pt x="655" y="255"/>
                                    <a:pt x="655" y="253"/>
                                    <a:pt x="655" y="250"/>
                                  </a:cubicBezTo>
                                  <a:cubicBezTo>
                                    <a:pt x="655" y="240"/>
                                    <a:pt x="651" y="232"/>
                                    <a:pt x="645" y="226"/>
                                  </a:cubicBezTo>
                                  <a:cubicBezTo>
                                    <a:pt x="639" y="220"/>
                                    <a:pt x="630" y="216"/>
                                    <a:pt x="621" y="216"/>
                                  </a:cubicBezTo>
                                  <a:cubicBezTo>
                                    <a:pt x="611" y="216"/>
                                    <a:pt x="603" y="220"/>
                                    <a:pt x="597" y="226"/>
                                  </a:cubicBezTo>
                                  <a:cubicBezTo>
                                    <a:pt x="590" y="232"/>
                                    <a:pt x="587" y="240"/>
                                    <a:pt x="587" y="250"/>
                                  </a:cubicBezTo>
                                  <a:cubicBezTo>
                                    <a:pt x="587" y="253"/>
                                    <a:pt x="587" y="256"/>
                                    <a:pt x="588" y="258"/>
                                  </a:cubicBezTo>
                                  <a:cubicBezTo>
                                    <a:pt x="589" y="259"/>
                                    <a:pt x="589" y="259"/>
                                    <a:pt x="590" y="260"/>
                                  </a:cubicBezTo>
                                  <a:cubicBezTo>
                                    <a:pt x="591" y="259"/>
                                    <a:pt x="592" y="259"/>
                                    <a:pt x="593" y="258"/>
                                  </a:cubicBezTo>
                                  <a:cubicBezTo>
                                    <a:pt x="592" y="256"/>
                                    <a:pt x="592" y="253"/>
                                    <a:pt x="592" y="250"/>
                                  </a:cubicBezTo>
                                  <a:cubicBezTo>
                                    <a:pt x="592" y="234"/>
                                    <a:pt x="605" y="221"/>
                                    <a:pt x="621" y="221"/>
                                  </a:cubicBezTo>
                                  <a:cubicBezTo>
                                    <a:pt x="637" y="221"/>
                                    <a:pt x="650" y="234"/>
                                    <a:pt x="650" y="250"/>
                                  </a:cubicBezTo>
                                  <a:cubicBezTo>
                                    <a:pt x="650" y="253"/>
                                    <a:pt x="649" y="256"/>
                                    <a:pt x="648" y="258"/>
                                  </a:cubicBezTo>
                                  <a:cubicBezTo>
                                    <a:pt x="649" y="259"/>
                                    <a:pt x="650" y="259"/>
                                    <a:pt x="651" y="260"/>
                                  </a:cubicBezTo>
                                  <a:close/>
                                  <a:moveTo>
                                    <a:pt x="642" y="199"/>
                                  </a:moveTo>
                                  <a:cubicBezTo>
                                    <a:pt x="642" y="200"/>
                                    <a:pt x="642" y="202"/>
                                    <a:pt x="641" y="203"/>
                                  </a:cubicBezTo>
                                  <a:cubicBezTo>
                                    <a:pt x="643" y="204"/>
                                    <a:pt x="645" y="205"/>
                                    <a:pt x="647" y="206"/>
                                  </a:cubicBezTo>
                                  <a:cubicBezTo>
                                    <a:pt x="648" y="204"/>
                                    <a:pt x="648" y="201"/>
                                    <a:pt x="648" y="199"/>
                                  </a:cubicBezTo>
                                  <a:cubicBezTo>
                                    <a:pt x="648" y="191"/>
                                    <a:pt x="645" y="184"/>
                                    <a:pt x="640" y="179"/>
                                  </a:cubicBezTo>
                                  <a:cubicBezTo>
                                    <a:pt x="635" y="174"/>
                                    <a:pt x="628" y="171"/>
                                    <a:pt x="621" y="171"/>
                                  </a:cubicBezTo>
                                  <a:cubicBezTo>
                                    <a:pt x="613" y="171"/>
                                    <a:pt x="607" y="174"/>
                                    <a:pt x="602" y="179"/>
                                  </a:cubicBezTo>
                                  <a:cubicBezTo>
                                    <a:pt x="597" y="184"/>
                                    <a:pt x="594" y="191"/>
                                    <a:pt x="594" y="199"/>
                                  </a:cubicBezTo>
                                  <a:cubicBezTo>
                                    <a:pt x="594" y="201"/>
                                    <a:pt x="594" y="204"/>
                                    <a:pt x="595" y="206"/>
                                  </a:cubicBezTo>
                                  <a:cubicBezTo>
                                    <a:pt x="596" y="205"/>
                                    <a:pt x="598" y="204"/>
                                    <a:pt x="600" y="203"/>
                                  </a:cubicBezTo>
                                  <a:cubicBezTo>
                                    <a:pt x="600" y="202"/>
                                    <a:pt x="600" y="200"/>
                                    <a:pt x="600" y="199"/>
                                  </a:cubicBezTo>
                                  <a:cubicBezTo>
                                    <a:pt x="600" y="187"/>
                                    <a:pt x="609" y="177"/>
                                    <a:pt x="621" y="177"/>
                                  </a:cubicBezTo>
                                  <a:cubicBezTo>
                                    <a:pt x="632" y="177"/>
                                    <a:pt x="642" y="187"/>
                                    <a:pt x="642" y="199"/>
                                  </a:cubicBezTo>
                                  <a:close/>
                                  <a:moveTo>
                                    <a:pt x="634" y="199"/>
                                  </a:moveTo>
                                  <a:cubicBezTo>
                                    <a:pt x="634" y="199"/>
                                    <a:pt x="634" y="200"/>
                                    <a:pt x="634" y="200"/>
                                  </a:cubicBezTo>
                                  <a:cubicBezTo>
                                    <a:pt x="636" y="201"/>
                                    <a:pt x="638" y="202"/>
                                    <a:pt x="640" y="202"/>
                                  </a:cubicBezTo>
                                  <a:cubicBezTo>
                                    <a:pt x="640" y="201"/>
                                    <a:pt x="640" y="200"/>
                                    <a:pt x="640" y="199"/>
                                  </a:cubicBezTo>
                                  <a:cubicBezTo>
                                    <a:pt x="640" y="193"/>
                                    <a:pt x="638" y="188"/>
                                    <a:pt x="635" y="185"/>
                                  </a:cubicBezTo>
                                  <a:cubicBezTo>
                                    <a:pt x="631" y="181"/>
                                    <a:pt x="626" y="179"/>
                                    <a:pt x="621" y="179"/>
                                  </a:cubicBezTo>
                                  <a:cubicBezTo>
                                    <a:pt x="615" y="179"/>
                                    <a:pt x="611" y="181"/>
                                    <a:pt x="607" y="185"/>
                                  </a:cubicBezTo>
                                  <a:cubicBezTo>
                                    <a:pt x="603" y="188"/>
                                    <a:pt x="601" y="193"/>
                                    <a:pt x="601" y="199"/>
                                  </a:cubicBezTo>
                                  <a:cubicBezTo>
                                    <a:pt x="601" y="200"/>
                                    <a:pt x="601" y="201"/>
                                    <a:pt x="602" y="202"/>
                                  </a:cubicBezTo>
                                  <a:cubicBezTo>
                                    <a:pt x="604" y="202"/>
                                    <a:pt x="605" y="201"/>
                                    <a:pt x="607" y="200"/>
                                  </a:cubicBezTo>
                                  <a:cubicBezTo>
                                    <a:pt x="607" y="200"/>
                                    <a:pt x="607" y="199"/>
                                    <a:pt x="607" y="199"/>
                                  </a:cubicBezTo>
                                  <a:cubicBezTo>
                                    <a:pt x="607" y="191"/>
                                    <a:pt x="613" y="185"/>
                                    <a:pt x="621" y="185"/>
                                  </a:cubicBezTo>
                                  <a:cubicBezTo>
                                    <a:pt x="628" y="185"/>
                                    <a:pt x="634" y="191"/>
                                    <a:pt x="634" y="199"/>
                                  </a:cubicBezTo>
                                  <a:close/>
                                  <a:moveTo>
                                    <a:pt x="628" y="199"/>
                                  </a:moveTo>
                                  <a:cubicBezTo>
                                    <a:pt x="628" y="199"/>
                                    <a:pt x="627" y="199"/>
                                    <a:pt x="627" y="199"/>
                                  </a:cubicBezTo>
                                  <a:cubicBezTo>
                                    <a:pt x="629" y="199"/>
                                    <a:pt x="631" y="200"/>
                                    <a:pt x="633" y="200"/>
                                  </a:cubicBezTo>
                                  <a:cubicBezTo>
                                    <a:pt x="633" y="200"/>
                                    <a:pt x="633" y="199"/>
                                    <a:pt x="633" y="199"/>
                                  </a:cubicBezTo>
                                  <a:cubicBezTo>
                                    <a:pt x="633" y="192"/>
                                    <a:pt x="627" y="187"/>
                                    <a:pt x="621" y="187"/>
                                  </a:cubicBezTo>
                                  <a:cubicBezTo>
                                    <a:pt x="614" y="187"/>
                                    <a:pt x="609" y="192"/>
                                    <a:pt x="609" y="199"/>
                                  </a:cubicBezTo>
                                  <a:cubicBezTo>
                                    <a:pt x="609" y="199"/>
                                    <a:pt x="609" y="200"/>
                                    <a:pt x="609" y="200"/>
                                  </a:cubicBezTo>
                                  <a:cubicBezTo>
                                    <a:pt x="611" y="200"/>
                                    <a:pt x="612" y="199"/>
                                    <a:pt x="614" y="199"/>
                                  </a:cubicBezTo>
                                  <a:cubicBezTo>
                                    <a:pt x="614" y="199"/>
                                    <a:pt x="614" y="199"/>
                                    <a:pt x="614" y="199"/>
                                  </a:cubicBezTo>
                                  <a:cubicBezTo>
                                    <a:pt x="614" y="195"/>
                                    <a:pt x="617" y="192"/>
                                    <a:pt x="621" y="192"/>
                                  </a:cubicBezTo>
                                  <a:cubicBezTo>
                                    <a:pt x="625" y="192"/>
                                    <a:pt x="628" y="195"/>
                                    <a:pt x="628" y="199"/>
                                  </a:cubicBezTo>
                                  <a:close/>
                                  <a:moveTo>
                                    <a:pt x="621" y="193"/>
                                  </a:moveTo>
                                  <a:cubicBezTo>
                                    <a:pt x="618" y="193"/>
                                    <a:pt x="616" y="196"/>
                                    <a:pt x="616" y="199"/>
                                  </a:cubicBezTo>
                                  <a:cubicBezTo>
                                    <a:pt x="616" y="199"/>
                                    <a:pt x="616" y="199"/>
                                    <a:pt x="616" y="199"/>
                                  </a:cubicBezTo>
                                  <a:cubicBezTo>
                                    <a:pt x="617" y="199"/>
                                    <a:pt x="619" y="199"/>
                                    <a:pt x="621" y="199"/>
                                  </a:cubicBezTo>
                                  <a:cubicBezTo>
                                    <a:pt x="623" y="199"/>
                                    <a:pt x="624" y="199"/>
                                    <a:pt x="626" y="199"/>
                                  </a:cubicBezTo>
                                  <a:cubicBezTo>
                                    <a:pt x="626" y="199"/>
                                    <a:pt x="626" y="199"/>
                                    <a:pt x="626" y="199"/>
                                  </a:cubicBezTo>
                                  <a:cubicBezTo>
                                    <a:pt x="626" y="196"/>
                                    <a:pt x="624" y="193"/>
                                    <a:pt x="621" y="193"/>
                                  </a:cubicBezTo>
                                  <a:close/>
                                  <a:moveTo>
                                    <a:pt x="651" y="208"/>
                                  </a:moveTo>
                                  <a:cubicBezTo>
                                    <a:pt x="652" y="208"/>
                                    <a:pt x="653" y="207"/>
                                    <a:pt x="654" y="206"/>
                                  </a:cubicBezTo>
                                  <a:cubicBezTo>
                                    <a:pt x="655" y="204"/>
                                    <a:pt x="655" y="201"/>
                                    <a:pt x="655" y="199"/>
                                  </a:cubicBezTo>
                                  <a:cubicBezTo>
                                    <a:pt x="655" y="189"/>
                                    <a:pt x="651" y="181"/>
                                    <a:pt x="645" y="174"/>
                                  </a:cubicBezTo>
                                  <a:cubicBezTo>
                                    <a:pt x="639" y="168"/>
                                    <a:pt x="630" y="164"/>
                                    <a:pt x="621" y="164"/>
                                  </a:cubicBezTo>
                                  <a:cubicBezTo>
                                    <a:pt x="611" y="164"/>
                                    <a:pt x="603" y="168"/>
                                    <a:pt x="597" y="174"/>
                                  </a:cubicBezTo>
                                  <a:cubicBezTo>
                                    <a:pt x="590" y="181"/>
                                    <a:pt x="587" y="189"/>
                                    <a:pt x="587" y="199"/>
                                  </a:cubicBezTo>
                                  <a:cubicBezTo>
                                    <a:pt x="587" y="201"/>
                                    <a:pt x="587" y="204"/>
                                    <a:pt x="588" y="207"/>
                                  </a:cubicBezTo>
                                  <a:cubicBezTo>
                                    <a:pt x="589" y="207"/>
                                    <a:pt x="589" y="208"/>
                                    <a:pt x="590" y="209"/>
                                  </a:cubicBezTo>
                                  <a:cubicBezTo>
                                    <a:pt x="591" y="208"/>
                                    <a:pt x="592" y="207"/>
                                    <a:pt x="593" y="207"/>
                                  </a:cubicBezTo>
                                  <a:cubicBezTo>
                                    <a:pt x="592" y="204"/>
                                    <a:pt x="592" y="201"/>
                                    <a:pt x="592" y="199"/>
                                  </a:cubicBezTo>
                                  <a:cubicBezTo>
                                    <a:pt x="592" y="183"/>
                                    <a:pt x="605" y="170"/>
                                    <a:pt x="621" y="170"/>
                                  </a:cubicBezTo>
                                  <a:cubicBezTo>
                                    <a:pt x="637" y="170"/>
                                    <a:pt x="650" y="183"/>
                                    <a:pt x="650" y="199"/>
                                  </a:cubicBezTo>
                                  <a:cubicBezTo>
                                    <a:pt x="650" y="201"/>
                                    <a:pt x="649" y="204"/>
                                    <a:pt x="648" y="207"/>
                                  </a:cubicBezTo>
                                  <a:cubicBezTo>
                                    <a:pt x="649" y="207"/>
                                    <a:pt x="650" y="208"/>
                                    <a:pt x="651" y="208"/>
                                  </a:cubicBezTo>
                                  <a:close/>
                                  <a:moveTo>
                                    <a:pt x="642" y="147"/>
                                  </a:moveTo>
                                  <a:cubicBezTo>
                                    <a:pt x="642" y="149"/>
                                    <a:pt x="642" y="150"/>
                                    <a:pt x="641" y="152"/>
                                  </a:cubicBezTo>
                                  <a:cubicBezTo>
                                    <a:pt x="643" y="152"/>
                                    <a:pt x="645" y="153"/>
                                    <a:pt x="647" y="155"/>
                                  </a:cubicBezTo>
                                  <a:cubicBezTo>
                                    <a:pt x="648" y="152"/>
                                    <a:pt x="648" y="150"/>
                                    <a:pt x="648" y="147"/>
                                  </a:cubicBezTo>
                                  <a:cubicBezTo>
                                    <a:pt x="648" y="140"/>
                                    <a:pt x="645" y="133"/>
                                    <a:pt x="640" y="128"/>
                                  </a:cubicBezTo>
                                  <a:cubicBezTo>
                                    <a:pt x="635" y="123"/>
                                    <a:pt x="628" y="120"/>
                                    <a:pt x="621" y="120"/>
                                  </a:cubicBezTo>
                                  <a:cubicBezTo>
                                    <a:pt x="613" y="120"/>
                                    <a:pt x="607" y="123"/>
                                    <a:pt x="602" y="128"/>
                                  </a:cubicBezTo>
                                  <a:cubicBezTo>
                                    <a:pt x="597" y="133"/>
                                    <a:pt x="594" y="140"/>
                                    <a:pt x="594" y="147"/>
                                  </a:cubicBezTo>
                                  <a:cubicBezTo>
                                    <a:pt x="594" y="150"/>
                                    <a:pt x="594" y="152"/>
                                    <a:pt x="595" y="155"/>
                                  </a:cubicBezTo>
                                  <a:cubicBezTo>
                                    <a:pt x="596" y="153"/>
                                    <a:pt x="598" y="152"/>
                                    <a:pt x="600" y="152"/>
                                  </a:cubicBezTo>
                                  <a:cubicBezTo>
                                    <a:pt x="600" y="150"/>
                                    <a:pt x="600" y="149"/>
                                    <a:pt x="600" y="147"/>
                                  </a:cubicBezTo>
                                  <a:cubicBezTo>
                                    <a:pt x="600" y="135"/>
                                    <a:pt x="609" y="126"/>
                                    <a:pt x="621" y="126"/>
                                  </a:cubicBezTo>
                                  <a:cubicBezTo>
                                    <a:pt x="632" y="126"/>
                                    <a:pt x="642" y="135"/>
                                    <a:pt x="642" y="147"/>
                                  </a:cubicBezTo>
                                  <a:close/>
                                  <a:moveTo>
                                    <a:pt x="634" y="147"/>
                                  </a:moveTo>
                                  <a:cubicBezTo>
                                    <a:pt x="634" y="148"/>
                                    <a:pt x="634" y="148"/>
                                    <a:pt x="634" y="149"/>
                                  </a:cubicBezTo>
                                  <a:cubicBezTo>
                                    <a:pt x="636" y="150"/>
                                    <a:pt x="638" y="150"/>
                                    <a:pt x="640" y="151"/>
                                  </a:cubicBezTo>
                                  <a:cubicBezTo>
                                    <a:pt x="640" y="150"/>
                                    <a:pt x="640" y="148"/>
                                    <a:pt x="640" y="147"/>
                                  </a:cubicBezTo>
                                  <a:cubicBezTo>
                                    <a:pt x="640" y="142"/>
                                    <a:pt x="638" y="137"/>
                                    <a:pt x="635" y="133"/>
                                  </a:cubicBezTo>
                                  <a:cubicBezTo>
                                    <a:pt x="631" y="130"/>
                                    <a:pt x="626" y="128"/>
                                    <a:pt x="621" y="128"/>
                                  </a:cubicBezTo>
                                  <a:cubicBezTo>
                                    <a:pt x="615" y="128"/>
                                    <a:pt x="611" y="130"/>
                                    <a:pt x="607" y="133"/>
                                  </a:cubicBezTo>
                                  <a:cubicBezTo>
                                    <a:pt x="603" y="137"/>
                                    <a:pt x="601" y="142"/>
                                    <a:pt x="601" y="147"/>
                                  </a:cubicBezTo>
                                  <a:cubicBezTo>
                                    <a:pt x="601" y="148"/>
                                    <a:pt x="601" y="150"/>
                                    <a:pt x="602" y="151"/>
                                  </a:cubicBezTo>
                                  <a:cubicBezTo>
                                    <a:pt x="604" y="150"/>
                                    <a:pt x="605" y="150"/>
                                    <a:pt x="607" y="149"/>
                                  </a:cubicBezTo>
                                  <a:cubicBezTo>
                                    <a:pt x="607" y="148"/>
                                    <a:pt x="607" y="148"/>
                                    <a:pt x="607" y="147"/>
                                  </a:cubicBezTo>
                                  <a:cubicBezTo>
                                    <a:pt x="607" y="140"/>
                                    <a:pt x="613" y="134"/>
                                    <a:pt x="621" y="134"/>
                                  </a:cubicBezTo>
                                  <a:cubicBezTo>
                                    <a:pt x="628" y="134"/>
                                    <a:pt x="634" y="140"/>
                                    <a:pt x="634" y="147"/>
                                  </a:cubicBezTo>
                                  <a:close/>
                                  <a:moveTo>
                                    <a:pt x="628" y="147"/>
                                  </a:moveTo>
                                  <a:cubicBezTo>
                                    <a:pt x="628" y="147"/>
                                    <a:pt x="627" y="148"/>
                                    <a:pt x="627" y="148"/>
                                  </a:cubicBezTo>
                                  <a:cubicBezTo>
                                    <a:pt x="629" y="148"/>
                                    <a:pt x="631" y="148"/>
                                    <a:pt x="633" y="149"/>
                                  </a:cubicBezTo>
                                  <a:cubicBezTo>
                                    <a:pt x="633" y="148"/>
                                    <a:pt x="633" y="148"/>
                                    <a:pt x="633" y="147"/>
                                  </a:cubicBezTo>
                                  <a:cubicBezTo>
                                    <a:pt x="633" y="141"/>
                                    <a:pt x="627" y="135"/>
                                    <a:pt x="621" y="135"/>
                                  </a:cubicBezTo>
                                  <a:cubicBezTo>
                                    <a:pt x="614" y="135"/>
                                    <a:pt x="609" y="141"/>
                                    <a:pt x="609" y="147"/>
                                  </a:cubicBezTo>
                                  <a:cubicBezTo>
                                    <a:pt x="609" y="148"/>
                                    <a:pt x="609" y="148"/>
                                    <a:pt x="609" y="149"/>
                                  </a:cubicBezTo>
                                  <a:cubicBezTo>
                                    <a:pt x="611" y="148"/>
                                    <a:pt x="612" y="148"/>
                                    <a:pt x="614" y="148"/>
                                  </a:cubicBezTo>
                                  <a:cubicBezTo>
                                    <a:pt x="614" y="148"/>
                                    <a:pt x="614" y="147"/>
                                    <a:pt x="614" y="147"/>
                                  </a:cubicBezTo>
                                  <a:cubicBezTo>
                                    <a:pt x="614" y="143"/>
                                    <a:pt x="617" y="140"/>
                                    <a:pt x="621" y="140"/>
                                  </a:cubicBezTo>
                                  <a:cubicBezTo>
                                    <a:pt x="625" y="140"/>
                                    <a:pt x="628" y="143"/>
                                    <a:pt x="628" y="147"/>
                                  </a:cubicBezTo>
                                  <a:close/>
                                  <a:moveTo>
                                    <a:pt x="621" y="142"/>
                                  </a:moveTo>
                                  <a:cubicBezTo>
                                    <a:pt x="618" y="142"/>
                                    <a:pt x="616" y="144"/>
                                    <a:pt x="616" y="147"/>
                                  </a:cubicBezTo>
                                  <a:cubicBezTo>
                                    <a:pt x="616" y="147"/>
                                    <a:pt x="616" y="147"/>
                                    <a:pt x="616" y="148"/>
                                  </a:cubicBezTo>
                                  <a:cubicBezTo>
                                    <a:pt x="617" y="147"/>
                                    <a:pt x="619" y="147"/>
                                    <a:pt x="621" y="147"/>
                                  </a:cubicBezTo>
                                  <a:cubicBezTo>
                                    <a:pt x="623" y="147"/>
                                    <a:pt x="624" y="147"/>
                                    <a:pt x="626" y="148"/>
                                  </a:cubicBezTo>
                                  <a:cubicBezTo>
                                    <a:pt x="626" y="147"/>
                                    <a:pt x="626" y="147"/>
                                    <a:pt x="626" y="147"/>
                                  </a:cubicBezTo>
                                  <a:cubicBezTo>
                                    <a:pt x="626" y="144"/>
                                    <a:pt x="624" y="142"/>
                                    <a:pt x="621" y="142"/>
                                  </a:cubicBezTo>
                                  <a:close/>
                                  <a:moveTo>
                                    <a:pt x="651" y="157"/>
                                  </a:moveTo>
                                  <a:cubicBezTo>
                                    <a:pt x="652" y="156"/>
                                    <a:pt x="653" y="156"/>
                                    <a:pt x="654" y="155"/>
                                  </a:cubicBezTo>
                                  <a:cubicBezTo>
                                    <a:pt x="655" y="152"/>
                                    <a:pt x="655" y="150"/>
                                    <a:pt x="655" y="147"/>
                                  </a:cubicBezTo>
                                  <a:cubicBezTo>
                                    <a:pt x="655" y="138"/>
                                    <a:pt x="651" y="129"/>
                                    <a:pt x="645" y="123"/>
                                  </a:cubicBezTo>
                                  <a:cubicBezTo>
                                    <a:pt x="639" y="117"/>
                                    <a:pt x="630" y="113"/>
                                    <a:pt x="621" y="113"/>
                                  </a:cubicBezTo>
                                  <a:cubicBezTo>
                                    <a:pt x="611" y="113"/>
                                    <a:pt x="603" y="117"/>
                                    <a:pt x="597" y="123"/>
                                  </a:cubicBezTo>
                                  <a:cubicBezTo>
                                    <a:pt x="590" y="129"/>
                                    <a:pt x="587" y="138"/>
                                    <a:pt x="587" y="147"/>
                                  </a:cubicBezTo>
                                  <a:cubicBezTo>
                                    <a:pt x="587" y="150"/>
                                    <a:pt x="587" y="153"/>
                                    <a:pt x="588" y="155"/>
                                  </a:cubicBezTo>
                                  <a:cubicBezTo>
                                    <a:pt x="589" y="156"/>
                                    <a:pt x="589" y="157"/>
                                    <a:pt x="590" y="157"/>
                                  </a:cubicBezTo>
                                  <a:cubicBezTo>
                                    <a:pt x="591" y="157"/>
                                    <a:pt x="592" y="156"/>
                                    <a:pt x="593" y="155"/>
                                  </a:cubicBezTo>
                                  <a:cubicBezTo>
                                    <a:pt x="592" y="153"/>
                                    <a:pt x="592" y="150"/>
                                    <a:pt x="592" y="147"/>
                                  </a:cubicBezTo>
                                  <a:cubicBezTo>
                                    <a:pt x="592" y="131"/>
                                    <a:pt x="605" y="118"/>
                                    <a:pt x="621" y="118"/>
                                  </a:cubicBezTo>
                                  <a:cubicBezTo>
                                    <a:pt x="637" y="118"/>
                                    <a:pt x="650" y="131"/>
                                    <a:pt x="650" y="147"/>
                                  </a:cubicBezTo>
                                  <a:cubicBezTo>
                                    <a:pt x="650" y="150"/>
                                    <a:pt x="649" y="153"/>
                                    <a:pt x="648" y="155"/>
                                  </a:cubicBezTo>
                                  <a:cubicBezTo>
                                    <a:pt x="649" y="156"/>
                                    <a:pt x="650" y="156"/>
                                    <a:pt x="651" y="157"/>
                                  </a:cubicBezTo>
                                  <a:close/>
                                  <a:moveTo>
                                    <a:pt x="583" y="112"/>
                                  </a:moveTo>
                                  <a:cubicBezTo>
                                    <a:pt x="577" y="108"/>
                                    <a:pt x="569" y="105"/>
                                    <a:pt x="560" y="105"/>
                                  </a:cubicBezTo>
                                  <a:cubicBezTo>
                                    <a:pt x="551" y="105"/>
                                    <a:pt x="543" y="108"/>
                                    <a:pt x="536" y="113"/>
                                  </a:cubicBezTo>
                                  <a:cubicBezTo>
                                    <a:pt x="538" y="114"/>
                                    <a:pt x="539" y="116"/>
                                    <a:pt x="540" y="117"/>
                                  </a:cubicBezTo>
                                  <a:cubicBezTo>
                                    <a:pt x="546" y="114"/>
                                    <a:pt x="553" y="111"/>
                                    <a:pt x="560" y="111"/>
                                  </a:cubicBezTo>
                                  <a:cubicBezTo>
                                    <a:pt x="567" y="111"/>
                                    <a:pt x="574" y="113"/>
                                    <a:pt x="579" y="117"/>
                                  </a:cubicBezTo>
                                  <a:cubicBezTo>
                                    <a:pt x="581" y="115"/>
                                    <a:pt x="582" y="114"/>
                                    <a:pt x="583" y="112"/>
                                  </a:cubicBezTo>
                                  <a:close/>
                                  <a:moveTo>
                                    <a:pt x="461" y="112"/>
                                  </a:moveTo>
                                  <a:cubicBezTo>
                                    <a:pt x="454" y="108"/>
                                    <a:pt x="446" y="105"/>
                                    <a:pt x="438" y="105"/>
                                  </a:cubicBezTo>
                                  <a:cubicBezTo>
                                    <a:pt x="429" y="105"/>
                                    <a:pt x="422" y="108"/>
                                    <a:pt x="415" y="112"/>
                                  </a:cubicBezTo>
                                  <a:cubicBezTo>
                                    <a:pt x="416" y="113"/>
                                    <a:pt x="418" y="115"/>
                                    <a:pt x="419" y="117"/>
                                  </a:cubicBezTo>
                                  <a:cubicBezTo>
                                    <a:pt x="424" y="113"/>
                                    <a:pt x="431" y="111"/>
                                    <a:pt x="438" y="111"/>
                                  </a:cubicBezTo>
                                  <a:cubicBezTo>
                                    <a:pt x="445" y="111"/>
                                    <a:pt x="452" y="113"/>
                                    <a:pt x="457" y="117"/>
                                  </a:cubicBezTo>
                                  <a:cubicBezTo>
                                    <a:pt x="458" y="115"/>
                                    <a:pt x="460" y="114"/>
                                    <a:pt x="461" y="112"/>
                                  </a:cubicBezTo>
                                  <a:close/>
                                  <a:moveTo>
                                    <a:pt x="340" y="112"/>
                                  </a:moveTo>
                                  <a:cubicBezTo>
                                    <a:pt x="334" y="108"/>
                                    <a:pt x="326" y="105"/>
                                    <a:pt x="317" y="105"/>
                                  </a:cubicBezTo>
                                  <a:cubicBezTo>
                                    <a:pt x="308" y="105"/>
                                    <a:pt x="300" y="108"/>
                                    <a:pt x="293" y="112"/>
                                  </a:cubicBezTo>
                                  <a:cubicBezTo>
                                    <a:pt x="295" y="114"/>
                                    <a:pt x="296" y="115"/>
                                    <a:pt x="297" y="117"/>
                                  </a:cubicBezTo>
                                  <a:cubicBezTo>
                                    <a:pt x="303" y="113"/>
                                    <a:pt x="310" y="111"/>
                                    <a:pt x="317" y="111"/>
                                  </a:cubicBezTo>
                                  <a:cubicBezTo>
                                    <a:pt x="324" y="111"/>
                                    <a:pt x="331" y="113"/>
                                    <a:pt x="336" y="117"/>
                                  </a:cubicBezTo>
                                  <a:cubicBezTo>
                                    <a:pt x="338" y="115"/>
                                    <a:pt x="339" y="114"/>
                                    <a:pt x="340" y="112"/>
                                  </a:cubicBezTo>
                                  <a:close/>
                                  <a:moveTo>
                                    <a:pt x="222" y="147"/>
                                  </a:moveTo>
                                  <a:cubicBezTo>
                                    <a:pt x="222" y="150"/>
                                    <a:pt x="222" y="153"/>
                                    <a:pt x="223" y="155"/>
                                  </a:cubicBezTo>
                                  <a:cubicBezTo>
                                    <a:pt x="224" y="156"/>
                                    <a:pt x="225" y="157"/>
                                    <a:pt x="225" y="157"/>
                                  </a:cubicBezTo>
                                  <a:cubicBezTo>
                                    <a:pt x="226" y="157"/>
                                    <a:pt x="227" y="156"/>
                                    <a:pt x="228" y="155"/>
                                  </a:cubicBezTo>
                                  <a:cubicBezTo>
                                    <a:pt x="228" y="153"/>
                                    <a:pt x="227" y="150"/>
                                    <a:pt x="227" y="147"/>
                                  </a:cubicBezTo>
                                  <a:cubicBezTo>
                                    <a:pt x="227" y="131"/>
                                    <a:pt x="240" y="118"/>
                                    <a:pt x="256" y="118"/>
                                  </a:cubicBezTo>
                                  <a:cubicBezTo>
                                    <a:pt x="272" y="118"/>
                                    <a:pt x="285" y="131"/>
                                    <a:pt x="285" y="147"/>
                                  </a:cubicBezTo>
                                  <a:cubicBezTo>
                                    <a:pt x="285" y="150"/>
                                    <a:pt x="284" y="153"/>
                                    <a:pt x="283" y="155"/>
                                  </a:cubicBezTo>
                                  <a:cubicBezTo>
                                    <a:pt x="284" y="156"/>
                                    <a:pt x="285" y="157"/>
                                    <a:pt x="286" y="157"/>
                                  </a:cubicBezTo>
                                  <a:cubicBezTo>
                                    <a:pt x="287" y="157"/>
                                    <a:pt x="288" y="156"/>
                                    <a:pt x="289" y="156"/>
                                  </a:cubicBezTo>
                                  <a:cubicBezTo>
                                    <a:pt x="290" y="153"/>
                                    <a:pt x="290" y="150"/>
                                    <a:pt x="290" y="147"/>
                                  </a:cubicBezTo>
                                  <a:cubicBezTo>
                                    <a:pt x="290" y="138"/>
                                    <a:pt x="286" y="129"/>
                                    <a:pt x="280" y="123"/>
                                  </a:cubicBezTo>
                                  <a:cubicBezTo>
                                    <a:pt x="274" y="117"/>
                                    <a:pt x="265" y="113"/>
                                    <a:pt x="256" y="113"/>
                                  </a:cubicBezTo>
                                  <a:cubicBezTo>
                                    <a:pt x="246" y="113"/>
                                    <a:pt x="238" y="117"/>
                                    <a:pt x="232" y="123"/>
                                  </a:cubicBezTo>
                                  <a:cubicBezTo>
                                    <a:pt x="225" y="129"/>
                                    <a:pt x="222" y="138"/>
                                    <a:pt x="222" y="147"/>
                                  </a:cubicBezTo>
                                  <a:close/>
                                  <a:moveTo>
                                    <a:pt x="277" y="147"/>
                                  </a:moveTo>
                                  <a:cubicBezTo>
                                    <a:pt x="277" y="149"/>
                                    <a:pt x="277" y="150"/>
                                    <a:pt x="276" y="152"/>
                                  </a:cubicBezTo>
                                  <a:cubicBezTo>
                                    <a:pt x="278" y="152"/>
                                    <a:pt x="280" y="153"/>
                                    <a:pt x="282" y="155"/>
                                  </a:cubicBezTo>
                                  <a:cubicBezTo>
                                    <a:pt x="283" y="152"/>
                                    <a:pt x="283" y="150"/>
                                    <a:pt x="283" y="147"/>
                                  </a:cubicBezTo>
                                  <a:cubicBezTo>
                                    <a:pt x="283" y="140"/>
                                    <a:pt x="280" y="133"/>
                                    <a:pt x="275" y="128"/>
                                  </a:cubicBezTo>
                                  <a:cubicBezTo>
                                    <a:pt x="270" y="123"/>
                                    <a:pt x="263" y="120"/>
                                    <a:pt x="256" y="120"/>
                                  </a:cubicBezTo>
                                  <a:cubicBezTo>
                                    <a:pt x="248" y="120"/>
                                    <a:pt x="242" y="123"/>
                                    <a:pt x="237" y="128"/>
                                  </a:cubicBezTo>
                                  <a:cubicBezTo>
                                    <a:pt x="232" y="133"/>
                                    <a:pt x="229" y="140"/>
                                    <a:pt x="229" y="147"/>
                                  </a:cubicBezTo>
                                  <a:cubicBezTo>
                                    <a:pt x="229" y="150"/>
                                    <a:pt x="229" y="152"/>
                                    <a:pt x="230" y="155"/>
                                  </a:cubicBezTo>
                                  <a:cubicBezTo>
                                    <a:pt x="231" y="153"/>
                                    <a:pt x="233" y="152"/>
                                    <a:pt x="235" y="152"/>
                                  </a:cubicBezTo>
                                  <a:cubicBezTo>
                                    <a:pt x="235" y="150"/>
                                    <a:pt x="235" y="149"/>
                                    <a:pt x="235" y="147"/>
                                  </a:cubicBezTo>
                                  <a:cubicBezTo>
                                    <a:pt x="235" y="135"/>
                                    <a:pt x="244" y="126"/>
                                    <a:pt x="256" y="126"/>
                                  </a:cubicBezTo>
                                  <a:cubicBezTo>
                                    <a:pt x="268" y="126"/>
                                    <a:pt x="277" y="135"/>
                                    <a:pt x="277" y="147"/>
                                  </a:cubicBezTo>
                                  <a:close/>
                                  <a:moveTo>
                                    <a:pt x="269" y="147"/>
                                  </a:moveTo>
                                  <a:cubicBezTo>
                                    <a:pt x="269" y="148"/>
                                    <a:pt x="269" y="148"/>
                                    <a:pt x="269" y="149"/>
                                  </a:cubicBezTo>
                                  <a:cubicBezTo>
                                    <a:pt x="271" y="150"/>
                                    <a:pt x="273" y="150"/>
                                    <a:pt x="275" y="151"/>
                                  </a:cubicBezTo>
                                  <a:cubicBezTo>
                                    <a:pt x="275" y="150"/>
                                    <a:pt x="275" y="148"/>
                                    <a:pt x="275" y="147"/>
                                  </a:cubicBezTo>
                                  <a:cubicBezTo>
                                    <a:pt x="275" y="142"/>
                                    <a:pt x="273" y="137"/>
                                    <a:pt x="270" y="133"/>
                                  </a:cubicBezTo>
                                  <a:cubicBezTo>
                                    <a:pt x="266" y="130"/>
                                    <a:pt x="261" y="128"/>
                                    <a:pt x="256" y="128"/>
                                  </a:cubicBezTo>
                                  <a:cubicBezTo>
                                    <a:pt x="250" y="128"/>
                                    <a:pt x="246" y="130"/>
                                    <a:pt x="242" y="133"/>
                                  </a:cubicBezTo>
                                  <a:cubicBezTo>
                                    <a:pt x="239" y="137"/>
                                    <a:pt x="236" y="142"/>
                                    <a:pt x="236" y="147"/>
                                  </a:cubicBezTo>
                                  <a:cubicBezTo>
                                    <a:pt x="236" y="148"/>
                                    <a:pt x="237" y="150"/>
                                    <a:pt x="237" y="151"/>
                                  </a:cubicBezTo>
                                  <a:cubicBezTo>
                                    <a:pt x="239" y="150"/>
                                    <a:pt x="241" y="150"/>
                                    <a:pt x="242" y="149"/>
                                  </a:cubicBezTo>
                                  <a:cubicBezTo>
                                    <a:pt x="242" y="148"/>
                                    <a:pt x="242" y="148"/>
                                    <a:pt x="242" y="147"/>
                                  </a:cubicBezTo>
                                  <a:cubicBezTo>
                                    <a:pt x="242" y="140"/>
                                    <a:pt x="248" y="134"/>
                                    <a:pt x="256" y="134"/>
                                  </a:cubicBezTo>
                                  <a:cubicBezTo>
                                    <a:pt x="263" y="134"/>
                                    <a:pt x="269" y="140"/>
                                    <a:pt x="269" y="147"/>
                                  </a:cubicBezTo>
                                  <a:close/>
                                  <a:moveTo>
                                    <a:pt x="263" y="147"/>
                                  </a:moveTo>
                                  <a:cubicBezTo>
                                    <a:pt x="263" y="147"/>
                                    <a:pt x="263" y="148"/>
                                    <a:pt x="263" y="148"/>
                                  </a:cubicBezTo>
                                  <a:cubicBezTo>
                                    <a:pt x="264" y="148"/>
                                    <a:pt x="266" y="148"/>
                                    <a:pt x="268" y="149"/>
                                  </a:cubicBezTo>
                                  <a:cubicBezTo>
                                    <a:pt x="268" y="148"/>
                                    <a:pt x="268" y="148"/>
                                    <a:pt x="268" y="147"/>
                                  </a:cubicBezTo>
                                  <a:cubicBezTo>
                                    <a:pt x="268" y="141"/>
                                    <a:pt x="262" y="135"/>
                                    <a:pt x="256" y="135"/>
                                  </a:cubicBezTo>
                                  <a:cubicBezTo>
                                    <a:pt x="249" y="135"/>
                                    <a:pt x="244" y="141"/>
                                    <a:pt x="244" y="147"/>
                                  </a:cubicBezTo>
                                  <a:cubicBezTo>
                                    <a:pt x="244" y="148"/>
                                    <a:pt x="244" y="148"/>
                                    <a:pt x="244" y="149"/>
                                  </a:cubicBezTo>
                                  <a:cubicBezTo>
                                    <a:pt x="246" y="148"/>
                                    <a:pt x="247" y="148"/>
                                    <a:pt x="249" y="148"/>
                                  </a:cubicBezTo>
                                  <a:cubicBezTo>
                                    <a:pt x="249" y="148"/>
                                    <a:pt x="249" y="147"/>
                                    <a:pt x="249" y="147"/>
                                  </a:cubicBezTo>
                                  <a:cubicBezTo>
                                    <a:pt x="249" y="143"/>
                                    <a:pt x="252" y="140"/>
                                    <a:pt x="256" y="140"/>
                                  </a:cubicBezTo>
                                  <a:cubicBezTo>
                                    <a:pt x="260" y="140"/>
                                    <a:pt x="263" y="143"/>
                                    <a:pt x="263" y="147"/>
                                  </a:cubicBezTo>
                                  <a:close/>
                                  <a:moveTo>
                                    <a:pt x="256" y="142"/>
                                  </a:moveTo>
                                  <a:cubicBezTo>
                                    <a:pt x="253" y="142"/>
                                    <a:pt x="251" y="144"/>
                                    <a:pt x="251" y="147"/>
                                  </a:cubicBezTo>
                                  <a:cubicBezTo>
                                    <a:pt x="251" y="147"/>
                                    <a:pt x="251" y="147"/>
                                    <a:pt x="251" y="148"/>
                                  </a:cubicBezTo>
                                  <a:cubicBezTo>
                                    <a:pt x="252" y="147"/>
                                    <a:pt x="254" y="147"/>
                                    <a:pt x="256" y="147"/>
                                  </a:cubicBezTo>
                                  <a:cubicBezTo>
                                    <a:pt x="258" y="147"/>
                                    <a:pt x="259" y="147"/>
                                    <a:pt x="261" y="148"/>
                                  </a:cubicBezTo>
                                  <a:cubicBezTo>
                                    <a:pt x="261" y="147"/>
                                    <a:pt x="261" y="147"/>
                                    <a:pt x="261" y="147"/>
                                  </a:cubicBezTo>
                                  <a:cubicBezTo>
                                    <a:pt x="261" y="144"/>
                                    <a:pt x="259" y="142"/>
                                    <a:pt x="256" y="142"/>
                                  </a:cubicBezTo>
                                  <a:close/>
                                  <a:moveTo>
                                    <a:pt x="222" y="199"/>
                                  </a:moveTo>
                                  <a:cubicBezTo>
                                    <a:pt x="222" y="201"/>
                                    <a:pt x="222" y="204"/>
                                    <a:pt x="223" y="207"/>
                                  </a:cubicBezTo>
                                  <a:cubicBezTo>
                                    <a:pt x="224" y="207"/>
                                    <a:pt x="225" y="208"/>
                                    <a:pt x="225" y="209"/>
                                  </a:cubicBezTo>
                                  <a:cubicBezTo>
                                    <a:pt x="226" y="208"/>
                                    <a:pt x="227" y="207"/>
                                    <a:pt x="228" y="207"/>
                                  </a:cubicBezTo>
                                  <a:cubicBezTo>
                                    <a:pt x="228" y="204"/>
                                    <a:pt x="227" y="201"/>
                                    <a:pt x="227" y="199"/>
                                  </a:cubicBezTo>
                                  <a:cubicBezTo>
                                    <a:pt x="227" y="183"/>
                                    <a:pt x="240" y="170"/>
                                    <a:pt x="256" y="170"/>
                                  </a:cubicBezTo>
                                  <a:cubicBezTo>
                                    <a:pt x="272" y="170"/>
                                    <a:pt x="285" y="183"/>
                                    <a:pt x="285" y="199"/>
                                  </a:cubicBezTo>
                                  <a:cubicBezTo>
                                    <a:pt x="285" y="201"/>
                                    <a:pt x="284" y="204"/>
                                    <a:pt x="283" y="207"/>
                                  </a:cubicBezTo>
                                  <a:cubicBezTo>
                                    <a:pt x="284" y="207"/>
                                    <a:pt x="285" y="208"/>
                                    <a:pt x="286" y="209"/>
                                  </a:cubicBezTo>
                                  <a:cubicBezTo>
                                    <a:pt x="287" y="208"/>
                                    <a:pt x="288" y="208"/>
                                    <a:pt x="289" y="207"/>
                                  </a:cubicBezTo>
                                  <a:cubicBezTo>
                                    <a:pt x="290" y="204"/>
                                    <a:pt x="290" y="201"/>
                                    <a:pt x="290" y="199"/>
                                  </a:cubicBezTo>
                                  <a:cubicBezTo>
                                    <a:pt x="290" y="189"/>
                                    <a:pt x="286" y="181"/>
                                    <a:pt x="280" y="174"/>
                                  </a:cubicBezTo>
                                  <a:cubicBezTo>
                                    <a:pt x="274" y="168"/>
                                    <a:pt x="265" y="164"/>
                                    <a:pt x="256" y="164"/>
                                  </a:cubicBezTo>
                                  <a:cubicBezTo>
                                    <a:pt x="246" y="164"/>
                                    <a:pt x="238" y="168"/>
                                    <a:pt x="232" y="174"/>
                                  </a:cubicBezTo>
                                  <a:cubicBezTo>
                                    <a:pt x="225" y="181"/>
                                    <a:pt x="222" y="189"/>
                                    <a:pt x="222" y="199"/>
                                  </a:cubicBezTo>
                                  <a:close/>
                                  <a:moveTo>
                                    <a:pt x="277" y="199"/>
                                  </a:moveTo>
                                  <a:cubicBezTo>
                                    <a:pt x="277" y="200"/>
                                    <a:pt x="277" y="202"/>
                                    <a:pt x="276" y="203"/>
                                  </a:cubicBezTo>
                                  <a:cubicBezTo>
                                    <a:pt x="278" y="204"/>
                                    <a:pt x="280" y="205"/>
                                    <a:pt x="282" y="206"/>
                                  </a:cubicBezTo>
                                  <a:cubicBezTo>
                                    <a:pt x="283" y="204"/>
                                    <a:pt x="283" y="201"/>
                                    <a:pt x="283" y="199"/>
                                  </a:cubicBezTo>
                                  <a:cubicBezTo>
                                    <a:pt x="283" y="191"/>
                                    <a:pt x="280" y="184"/>
                                    <a:pt x="275" y="179"/>
                                  </a:cubicBezTo>
                                  <a:cubicBezTo>
                                    <a:pt x="270" y="174"/>
                                    <a:pt x="263" y="171"/>
                                    <a:pt x="256" y="171"/>
                                  </a:cubicBezTo>
                                  <a:cubicBezTo>
                                    <a:pt x="248" y="171"/>
                                    <a:pt x="242" y="174"/>
                                    <a:pt x="237" y="179"/>
                                  </a:cubicBezTo>
                                  <a:cubicBezTo>
                                    <a:pt x="232" y="184"/>
                                    <a:pt x="229" y="191"/>
                                    <a:pt x="229" y="199"/>
                                  </a:cubicBezTo>
                                  <a:cubicBezTo>
                                    <a:pt x="229" y="201"/>
                                    <a:pt x="229" y="204"/>
                                    <a:pt x="230" y="206"/>
                                  </a:cubicBezTo>
                                  <a:cubicBezTo>
                                    <a:pt x="231" y="205"/>
                                    <a:pt x="233" y="204"/>
                                    <a:pt x="235" y="203"/>
                                  </a:cubicBezTo>
                                  <a:cubicBezTo>
                                    <a:pt x="235" y="202"/>
                                    <a:pt x="235" y="200"/>
                                    <a:pt x="235" y="199"/>
                                  </a:cubicBezTo>
                                  <a:cubicBezTo>
                                    <a:pt x="235" y="187"/>
                                    <a:pt x="244" y="177"/>
                                    <a:pt x="256" y="177"/>
                                  </a:cubicBezTo>
                                  <a:cubicBezTo>
                                    <a:pt x="268" y="177"/>
                                    <a:pt x="277" y="187"/>
                                    <a:pt x="277" y="199"/>
                                  </a:cubicBezTo>
                                  <a:close/>
                                  <a:moveTo>
                                    <a:pt x="269" y="199"/>
                                  </a:moveTo>
                                  <a:cubicBezTo>
                                    <a:pt x="269" y="199"/>
                                    <a:pt x="269" y="200"/>
                                    <a:pt x="269" y="200"/>
                                  </a:cubicBezTo>
                                  <a:cubicBezTo>
                                    <a:pt x="271" y="201"/>
                                    <a:pt x="273" y="202"/>
                                    <a:pt x="275" y="202"/>
                                  </a:cubicBezTo>
                                  <a:cubicBezTo>
                                    <a:pt x="275" y="201"/>
                                    <a:pt x="275" y="200"/>
                                    <a:pt x="275" y="199"/>
                                  </a:cubicBezTo>
                                  <a:cubicBezTo>
                                    <a:pt x="275" y="193"/>
                                    <a:pt x="273" y="188"/>
                                    <a:pt x="270" y="185"/>
                                  </a:cubicBezTo>
                                  <a:cubicBezTo>
                                    <a:pt x="266" y="181"/>
                                    <a:pt x="261" y="179"/>
                                    <a:pt x="256" y="179"/>
                                  </a:cubicBezTo>
                                  <a:cubicBezTo>
                                    <a:pt x="250" y="179"/>
                                    <a:pt x="246" y="181"/>
                                    <a:pt x="242" y="185"/>
                                  </a:cubicBezTo>
                                  <a:cubicBezTo>
                                    <a:pt x="239" y="188"/>
                                    <a:pt x="236" y="193"/>
                                    <a:pt x="236" y="199"/>
                                  </a:cubicBezTo>
                                  <a:cubicBezTo>
                                    <a:pt x="236" y="200"/>
                                    <a:pt x="237" y="201"/>
                                    <a:pt x="237" y="202"/>
                                  </a:cubicBezTo>
                                  <a:cubicBezTo>
                                    <a:pt x="239" y="202"/>
                                    <a:pt x="241" y="201"/>
                                    <a:pt x="242" y="200"/>
                                  </a:cubicBezTo>
                                  <a:cubicBezTo>
                                    <a:pt x="242" y="200"/>
                                    <a:pt x="242" y="199"/>
                                    <a:pt x="242" y="199"/>
                                  </a:cubicBezTo>
                                  <a:cubicBezTo>
                                    <a:pt x="242" y="191"/>
                                    <a:pt x="248" y="185"/>
                                    <a:pt x="256" y="185"/>
                                  </a:cubicBezTo>
                                  <a:cubicBezTo>
                                    <a:pt x="263" y="185"/>
                                    <a:pt x="269" y="191"/>
                                    <a:pt x="269" y="199"/>
                                  </a:cubicBezTo>
                                  <a:close/>
                                  <a:moveTo>
                                    <a:pt x="263" y="199"/>
                                  </a:moveTo>
                                  <a:cubicBezTo>
                                    <a:pt x="263" y="199"/>
                                    <a:pt x="263" y="199"/>
                                    <a:pt x="263" y="199"/>
                                  </a:cubicBezTo>
                                  <a:cubicBezTo>
                                    <a:pt x="264" y="199"/>
                                    <a:pt x="266" y="200"/>
                                    <a:pt x="268" y="200"/>
                                  </a:cubicBezTo>
                                  <a:cubicBezTo>
                                    <a:pt x="268" y="200"/>
                                    <a:pt x="268" y="199"/>
                                    <a:pt x="268" y="199"/>
                                  </a:cubicBezTo>
                                  <a:cubicBezTo>
                                    <a:pt x="268" y="192"/>
                                    <a:pt x="262" y="187"/>
                                    <a:pt x="256" y="187"/>
                                  </a:cubicBezTo>
                                  <a:cubicBezTo>
                                    <a:pt x="249" y="187"/>
                                    <a:pt x="244" y="192"/>
                                    <a:pt x="244" y="199"/>
                                  </a:cubicBezTo>
                                  <a:cubicBezTo>
                                    <a:pt x="244" y="199"/>
                                    <a:pt x="244" y="200"/>
                                    <a:pt x="244" y="200"/>
                                  </a:cubicBezTo>
                                  <a:cubicBezTo>
                                    <a:pt x="246" y="200"/>
                                    <a:pt x="247" y="199"/>
                                    <a:pt x="249" y="199"/>
                                  </a:cubicBezTo>
                                  <a:cubicBezTo>
                                    <a:pt x="249" y="199"/>
                                    <a:pt x="249" y="199"/>
                                    <a:pt x="249" y="199"/>
                                  </a:cubicBezTo>
                                  <a:cubicBezTo>
                                    <a:pt x="249" y="195"/>
                                    <a:pt x="252" y="192"/>
                                    <a:pt x="256" y="192"/>
                                  </a:cubicBezTo>
                                  <a:cubicBezTo>
                                    <a:pt x="260" y="192"/>
                                    <a:pt x="263" y="195"/>
                                    <a:pt x="263" y="199"/>
                                  </a:cubicBezTo>
                                  <a:close/>
                                  <a:moveTo>
                                    <a:pt x="256" y="193"/>
                                  </a:moveTo>
                                  <a:cubicBezTo>
                                    <a:pt x="253" y="193"/>
                                    <a:pt x="251" y="196"/>
                                    <a:pt x="251" y="199"/>
                                  </a:cubicBezTo>
                                  <a:cubicBezTo>
                                    <a:pt x="251" y="199"/>
                                    <a:pt x="251" y="199"/>
                                    <a:pt x="251" y="199"/>
                                  </a:cubicBezTo>
                                  <a:cubicBezTo>
                                    <a:pt x="252" y="199"/>
                                    <a:pt x="254" y="199"/>
                                    <a:pt x="256" y="199"/>
                                  </a:cubicBezTo>
                                  <a:cubicBezTo>
                                    <a:pt x="258" y="199"/>
                                    <a:pt x="259" y="199"/>
                                    <a:pt x="261" y="199"/>
                                  </a:cubicBezTo>
                                  <a:cubicBezTo>
                                    <a:pt x="261" y="199"/>
                                    <a:pt x="261" y="199"/>
                                    <a:pt x="261" y="199"/>
                                  </a:cubicBezTo>
                                  <a:cubicBezTo>
                                    <a:pt x="261" y="196"/>
                                    <a:pt x="259" y="193"/>
                                    <a:pt x="256" y="193"/>
                                  </a:cubicBezTo>
                                  <a:close/>
                                  <a:moveTo>
                                    <a:pt x="222" y="250"/>
                                  </a:moveTo>
                                  <a:cubicBezTo>
                                    <a:pt x="222" y="253"/>
                                    <a:pt x="222" y="256"/>
                                    <a:pt x="223" y="258"/>
                                  </a:cubicBezTo>
                                  <a:cubicBezTo>
                                    <a:pt x="224" y="259"/>
                                    <a:pt x="225" y="259"/>
                                    <a:pt x="225" y="260"/>
                                  </a:cubicBezTo>
                                  <a:cubicBezTo>
                                    <a:pt x="226" y="259"/>
                                    <a:pt x="227" y="259"/>
                                    <a:pt x="228" y="258"/>
                                  </a:cubicBezTo>
                                  <a:cubicBezTo>
                                    <a:pt x="228" y="256"/>
                                    <a:pt x="227" y="253"/>
                                    <a:pt x="227" y="250"/>
                                  </a:cubicBezTo>
                                  <a:cubicBezTo>
                                    <a:pt x="227" y="234"/>
                                    <a:pt x="240" y="221"/>
                                    <a:pt x="256" y="221"/>
                                  </a:cubicBezTo>
                                  <a:cubicBezTo>
                                    <a:pt x="272" y="221"/>
                                    <a:pt x="285" y="234"/>
                                    <a:pt x="285" y="250"/>
                                  </a:cubicBezTo>
                                  <a:cubicBezTo>
                                    <a:pt x="285" y="253"/>
                                    <a:pt x="284" y="256"/>
                                    <a:pt x="283" y="258"/>
                                  </a:cubicBezTo>
                                  <a:cubicBezTo>
                                    <a:pt x="284" y="259"/>
                                    <a:pt x="285" y="259"/>
                                    <a:pt x="286" y="260"/>
                                  </a:cubicBezTo>
                                  <a:cubicBezTo>
                                    <a:pt x="287" y="260"/>
                                    <a:pt x="288" y="259"/>
                                    <a:pt x="289" y="258"/>
                                  </a:cubicBezTo>
                                  <a:cubicBezTo>
                                    <a:pt x="290" y="256"/>
                                    <a:pt x="290" y="253"/>
                                    <a:pt x="290" y="250"/>
                                  </a:cubicBezTo>
                                  <a:cubicBezTo>
                                    <a:pt x="290" y="240"/>
                                    <a:pt x="286" y="232"/>
                                    <a:pt x="280" y="226"/>
                                  </a:cubicBezTo>
                                  <a:cubicBezTo>
                                    <a:pt x="274" y="220"/>
                                    <a:pt x="265" y="216"/>
                                    <a:pt x="256" y="216"/>
                                  </a:cubicBezTo>
                                  <a:cubicBezTo>
                                    <a:pt x="246" y="216"/>
                                    <a:pt x="238" y="220"/>
                                    <a:pt x="232" y="226"/>
                                  </a:cubicBezTo>
                                  <a:cubicBezTo>
                                    <a:pt x="225" y="232"/>
                                    <a:pt x="222" y="240"/>
                                    <a:pt x="222" y="250"/>
                                  </a:cubicBezTo>
                                  <a:close/>
                                  <a:moveTo>
                                    <a:pt x="277" y="250"/>
                                  </a:moveTo>
                                  <a:cubicBezTo>
                                    <a:pt x="277" y="251"/>
                                    <a:pt x="277" y="253"/>
                                    <a:pt x="276" y="254"/>
                                  </a:cubicBezTo>
                                  <a:cubicBezTo>
                                    <a:pt x="278" y="255"/>
                                    <a:pt x="280" y="256"/>
                                    <a:pt x="282" y="257"/>
                                  </a:cubicBezTo>
                                  <a:cubicBezTo>
                                    <a:pt x="283" y="255"/>
                                    <a:pt x="283" y="252"/>
                                    <a:pt x="283" y="250"/>
                                  </a:cubicBezTo>
                                  <a:cubicBezTo>
                                    <a:pt x="283" y="242"/>
                                    <a:pt x="280" y="236"/>
                                    <a:pt x="275" y="231"/>
                                  </a:cubicBezTo>
                                  <a:cubicBezTo>
                                    <a:pt x="270" y="226"/>
                                    <a:pt x="263" y="223"/>
                                    <a:pt x="256" y="223"/>
                                  </a:cubicBezTo>
                                  <a:cubicBezTo>
                                    <a:pt x="248" y="223"/>
                                    <a:pt x="242" y="226"/>
                                    <a:pt x="237" y="231"/>
                                  </a:cubicBezTo>
                                  <a:cubicBezTo>
                                    <a:pt x="232" y="236"/>
                                    <a:pt x="229" y="242"/>
                                    <a:pt x="229" y="250"/>
                                  </a:cubicBezTo>
                                  <a:cubicBezTo>
                                    <a:pt x="229" y="252"/>
                                    <a:pt x="229" y="255"/>
                                    <a:pt x="230" y="257"/>
                                  </a:cubicBezTo>
                                  <a:cubicBezTo>
                                    <a:pt x="231" y="256"/>
                                    <a:pt x="233" y="255"/>
                                    <a:pt x="235" y="254"/>
                                  </a:cubicBezTo>
                                  <a:cubicBezTo>
                                    <a:pt x="235" y="253"/>
                                    <a:pt x="235" y="251"/>
                                    <a:pt x="235" y="250"/>
                                  </a:cubicBezTo>
                                  <a:cubicBezTo>
                                    <a:pt x="235" y="238"/>
                                    <a:pt x="244" y="229"/>
                                    <a:pt x="256" y="229"/>
                                  </a:cubicBezTo>
                                  <a:cubicBezTo>
                                    <a:pt x="268" y="229"/>
                                    <a:pt x="277" y="238"/>
                                    <a:pt x="277" y="250"/>
                                  </a:cubicBezTo>
                                  <a:close/>
                                  <a:moveTo>
                                    <a:pt x="269" y="250"/>
                                  </a:moveTo>
                                  <a:cubicBezTo>
                                    <a:pt x="269" y="251"/>
                                    <a:pt x="269" y="251"/>
                                    <a:pt x="269" y="252"/>
                                  </a:cubicBezTo>
                                  <a:cubicBezTo>
                                    <a:pt x="271" y="252"/>
                                    <a:pt x="273" y="253"/>
                                    <a:pt x="275" y="254"/>
                                  </a:cubicBezTo>
                                  <a:cubicBezTo>
                                    <a:pt x="275" y="253"/>
                                    <a:pt x="275" y="251"/>
                                    <a:pt x="275" y="250"/>
                                  </a:cubicBezTo>
                                  <a:cubicBezTo>
                                    <a:pt x="275" y="245"/>
                                    <a:pt x="273" y="240"/>
                                    <a:pt x="270" y="236"/>
                                  </a:cubicBezTo>
                                  <a:cubicBezTo>
                                    <a:pt x="266" y="233"/>
                                    <a:pt x="261" y="230"/>
                                    <a:pt x="256" y="230"/>
                                  </a:cubicBezTo>
                                  <a:cubicBezTo>
                                    <a:pt x="250" y="230"/>
                                    <a:pt x="246" y="233"/>
                                    <a:pt x="242" y="236"/>
                                  </a:cubicBezTo>
                                  <a:cubicBezTo>
                                    <a:pt x="239" y="240"/>
                                    <a:pt x="236" y="245"/>
                                    <a:pt x="236" y="250"/>
                                  </a:cubicBezTo>
                                  <a:cubicBezTo>
                                    <a:pt x="236" y="251"/>
                                    <a:pt x="237" y="253"/>
                                    <a:pt x="237" y="254"/>
                                  </a:cubicBezTo>
                                  <a:cubicBezTo>
                                    <a:pt x="239" y="253"/>
                                    <a:pt x="241" y="252"/>
                                    <a:pt x="242" y="252"/>
                                  </a:cubicBezTo>
                                  <a:cubicBezTo>
                                    <a:pt x="242" y="251"/>
                                    <a:pt x="242" y="251"/>
                                    <a:pt x="242" y="250"/>
                                  </a:cubicBezTo>
                                  <a:cubicBezTo>
                                    <a:pt x="242" y="242"/>
                                    <a:pt x="248" y="236"/>
                                    <a:pt x="256" y="236"/>
                                  </a:cubicBezTo>
                                  <a:cubicBezTo>
                                    <a:pt x="263" y="236"/>
                                    <a:pt x="269" y="242"/>
                                    <a:pt x="269" y="250"/>
                                  </a:cubicBezTo>
                                  <a:close/>
                                  <a:moveTo>
                                    <a:pt x="263" y="250"/>
                                  </a:moveTo>
                                  <a:cubicBezTo>
                                    <a:pt x="263" y="250"/>
                                    <a:pt x="263" y="250"/>
                                    <a:pt x="263" y="251"/>
                                  </a:cubicBezTo>
                                  <a:cubicBezTo>
                                    <a:pt x="264" y="251"/>
                                    <a:pt x="266" y="251"/>
                                    <a:pt x="268" y="251"/>
                                  </a:cubicBezTo>
                                  <a:cubicBezTo>
                                    <a:pt x="268" y="251"/>
                                    <a:pt x="268" y="250"/>
                                    <a:pt x="268" y="250"/>
                                  </a:cubicBezTo>
                                  <a:cubicBezTo>
                                    <a:pt x="268" y="243"/>
                                    <a:pt x="262" y="238"/>
                                    <a:pt x="256" y="238"/>
                                  </a:cubicBezTo>
                                  <a:cubicBezTo>
                                    <a:pt x="249" y="238"/>
                                    <a:pt x="244" y="243"/>
                                    <a:pt x="244" y="250"/>
                                  </a:cubicBezTo>
                                  <a:cubicBezTo>
                                    <a:pt x="244" y="250"/>
                                    <a:pt x="244" y="251"/>
                                    <a:pt x="244" y="251"/>
                                  </a:cubicBezTo>
                                  <a:cubicBezTo>
                                    <a:pt x="246" y="251"/>
                                    <a:pt x="247" y="251"/>
                                    <a:pt x="249" y="251"/>
                                  </a:cubicBezTo>
                                  <a:cubicBezTo>
                                    <a:pt x="249" y="250"/>
                                    <a:pt x="249" y="250"/>
                                    <a:pt x="249" y="250"/>
                                  </a:cubicBezTo>
                                  <a:cubicBezTo>
                                    <a:pt x="249" y="246"/>
                                    <a:pt x="252" y="243"/>
                                    <a:pt x="256" y="243"/>
                                  </a:cubicBezTo>
                                  <a:cubicBezTo>
                                    <a:pt x="260" y="243"/>
                                    <a:pt x="263" y="246"/>
                                    <a:pt x="263" y="250"/>
                                  </a:cubicBezTo>
                                  <a:close/>
                                  <a:moveTo>
                                    <a:pt x="256" y="245"/>
                                  </a:moveTo>
                                  <a:cubicBezTo>
                                    <a:pt x="253" y="245"/>
                                    <a:pt x="251" y="247"/>
                                    <a:pt x="251" y="250"/>
                                  </a:cubicBezTo>
                                  <a:cubicBezTo>
                                    <a:pt x="251" y="250"/>
                                    <a:pt x="251" y="250"/>
                                    <a:pt x="251" y="250"/>
                                  </a:cubicBezTo>
                                  <a:cubicBezTo>
                                    <a:pt x="252" y="250"/>
                                    <a:pt x="254" y="250"/>
                                    <a:pt x="256" y="250"/>
                                  </a:cubicBezTo>
                                  <a:cubicBezTo>
                                    <a:pt x="258" y="250"/>
                                    <a:pt x="259" y="250"/>
                                    <a:pt x="261" y="250"/>
                                  </a:cubicBezTo>
                                  <a:cubicBezTo>
                                    <a:pt x="261" y="250"/>
                                    <a:pt x="261" y="250"/>
                                    <a:pt x="261" y="250"/>
                                  </a:cubicBezTo>
                                  <a:cubicBezTo>
                                    <a:pt x="261" y="247"/>
                                    <a:pt x="259" y="245"/>
                                    <a:pt x="256" y="245"/>
                                  </a:cubicBezTo>
                                  <a:close/>
                                  <a:moveTo>
                                    <a:pt x="222" y="301"/>
                                  </a:moveTo>
                                  <a:cubicBezTo>
                                    <a:pt x="222" y="304"/>
                                    <a:pt x="222" y="307"/>
                                    <a:pt x="223" y="310"/>
                                  </a:cubicBezTo>
                                  <a:cubicBezTo>
                                    <a:pt x="224" y="310"/>
                                    <a:pt x="225" y="311"/>
                                    <a:pt x="225" y="311"/>
                                  </a:cubicBezTo>
                                  <a:cubicBezTo>
                                    <a:pt x="226" y="311"/>
                                    <a:pt x="227" y="310"/>
                                    <a:pt x="228" y="310"/>
                                  </a:cubicBezTo>
                                  <a:cubicBezTo>
                                    <a:pt x="228" y="307"/>
                                    <a:pt x="227" y="304"/>
                                    <a:pt x="227" y="301"/>
                                  </a:cubicBezTo>
                                  <a:cubicBezTo>
                                    <a:pt x="227" y="285"/>
                                    <a:pt x="240" y="272"/>
                                    <a:pt x="256" y="272"/>
                                  </a:cubicBezTo>
                                  <a:cubicBezTo>
                                    <a:pt x="272" y="272"/>
                                    <a:pt x="285" y="285"/>
                                    <a:pt x="285" y="301"/>
                                  </a:cubicBezTo>
                                  <a:cubicBezTo>
                                    <a:pt x="285" y="304"/>
                                    <a:pt x="284" y="307"/>
                                    <a:pt x="283" y="310"/>
                                  </a:cubicBezTo>
                                  <a:cubicBezTo>
                                    <a:pt x="284" y="310"/>
                                    <a:pt x="285" y="311"/>
                                    <a:pt x="286" y="312"/>
                                  </a:cubicBezTo>
                                  <a:cubicBezTo>
                                    <a:pt x="287" y="311"/>
                                    <a:pt x="288" y="310"/>
                                    <a:pt x="289" y="310"/>
                                  </a:cubicBezTo>
                                  <a:cubicBezTo>
                                    <a:pt x="290" y="307"/>
                                    <a:pt x="290" y="304"/>
                                    <a:pt x="290" y="301"/>
                                  </a:cubicBezTo>
                                  <a:cubicBezTo>
                                    <a:pt x="290" y="292"/>
                                    <a:pt x="286" y="283"/>
                                    <a:pt x="280" y="277"/>
                                  </a:cubicBezTo>
                                  <a:cubicBezTo>
                                    <a:pt x="274" y="271"/>
                                    <a:pt x="265" y="267"/>
                                    <a:pt x="256" y="267"/>
                                  </a:cubicBezTo>
                                  <a:cubicBezTo>
                                    <a:pt x="246" y="267"/>
                                    <a:pt x="238" y="271"/>
                                    <a:pt x="232" y="277"/>
                                  </a:cubicBezTo>
                                  <a:cubicBezTo>
                                    <a:pt x="225" y="283"/>
                                    <a:pt x="222" y="292"/>
                                    <a:pt x="222" y="301"/>
                                  </a:cubicBezTo>
                                  <a:close/>
                                  <a:moveTo>
                                    <a:pt x="277" y="301"/>
                                  </a:moveTo>
                                  <a:cubicBezTo>
                                    <a:pt x="277" y="303"/>
                                    <a:pt x="277" y="304"/>
                                    <a:pt x="276" y="306"/>
                                  </a:cubicBezTo>
                                  <a:cubicBezTo>
                                    <a:pt x="278" y="307"/>
                                    <a:pt x="280" y="308"/>
                                    <a:pt x="282" y="309"/>
                                  </a:cubicBezTo>
                                  <a:cubicBezTo>
                                    <a:pt x="283" y="306"/>
                                    <a:pt x="283" y="304"/>
                                    <a:pt x="283" y="301"/>
                                  </a:cubicBezTo>
                                  <a:cubicBezTo>
                                    <a:pt x="283" y="294"/>
                                    <a:pt x="280" y="287"/>
                                    <a:pt x="275" y="282"/>
                                  </a:cubicBezTo>
                                  <a:cubicBezTo>
                                    <a:pt x="270" y="277"/>
                                    <a:pt x="263" y="274"/>
                                    <a:pt x="256" y="274"/>
                                  </a:cubicBezTo>
                                  <a:cubicBezTo>
                                    <a:pt x="248" y="274"/>
                                    <a:pt x="242" y="277"/>
                                    <a:pt x="237" y="282"/>
                                  </a:cubicBezTo>
                                  <a:cubicBezTo>
                                    <a:pt x="232" y="287"/>
                                    <a:pt x="229" y="294"/>
                                    <a:pt x="229" y="301"/>
                                  </a:cubicBezTo>
                                  <a:cubicBezTo>
                                    <a:pt x="229" y="304"/>
                                    <a:pt x="229" y="306"/>
                                    <a:pt x="230" y="309"/>
                                  </a:cubicBezTo>
                                  <a:cubicBezTo>
                                    <a:pt x="231" y="308"/>
                                    <a:pt x="233" y="307"/>
                                    <a:pt x="235" y="306"/>
                                  </a:cubicBezTo>
                                  <a:cubicBezTo>
                                    <a:pt x="235" y="304"/>
                                    <a:pt x="235" y="303"/>
                                    <a:pt x="235" y="301"/>
                                  </a:cubicBezTo>
                                  <a:cubicBezTo>
                                    <a:pt x="235" y="290"/>
                                    <a:pt x="244" y="280"/>
                                    <a:pt x="256" y="280"/>
                                  </a:cubicBezTo>
                                  <a:cubicBezTo>
                                    <a:pt x="268" y="280"/>
                                    <a:pt x="277" y="290"/>
                                    <a:pt x="277" y="301"/>
                                  </a:cubicBezTo>
                                  <a:close/>
                                  <a:moveTo>
                                    <a:pt x="269" y="301"/>
                                  </a:moveTo>
                                  <a:cubicBezTo>
                                    <a:pt x="269" y="302"/>
                                    <a:pt x="269" y="303"/>
                                    <a:pt x="269" y="303"/>
                                  </a:cubicBezTo>
                                  <a:cubicBezTo>
                                    <a:pt x="271" y="304"/>
                                    <a:pt x="273" y="304"/>
                                    <a:pt x="275" y="305"/>
                                  </a:cubicBezTo>
                                  <a:cubicBezTo>
                                    <a:pt x="275" y="304"/>
                                    <a:pt x="275" y="303"/>
                                    <a:pt x="275" y="301"/>
                                  </a:cubicBezTo>
                                  <a:cubicBezTo>
                                    <a:pt x="275" y="296"/>
                                    <a:pt x="273" y="291"/>
                                    <a:pt x="270" y="287"/>
                                  </a:cubicBezTo>
                                  <a:cubicBezTo>
                                    <a:pt x="266" y="284"/>
                                    <a:pt x="261" y="282"/>
                                    <a:pt x="256" y="282"/>
                                  </a:cubicBezTo>
                                  <a:cubicBezTo>
                                    <a:pt x="250" y="282"/>
                                    <a:pt x="246" y="284"/>
                                    <a:pt x="242" y="287"/>
                                  </a:cubicBezTo>
                                  <a:cubicBezTo>
                                    <a:pt x="239" y="291"/>
                                    <a:pt x="236" y="296"/>
                                    <a:pt x="236" y="301"/>
                                  </a:cubicBezTo>
                                  <a:cubicBezTo>
                                    <a:pt x="236" y="303"/>
                                    <a:pt x="237" y="304"/>
                                    <a:pt x="237" y="305"/>
                                  </a:cubicBezTo>
                                  <a:cubicBezTo>
                                    <a:pt x="239" y="304"/>
                                    <a:pt x="241" y="304"/>
                                    <a:pt x="242" y="303"/>
                                  </a:cubicBezTo>
                                  <a:cubicBezTo>
                                    <a:pt x="242" y="303"/>
                                    <a:pt x="242" y="302"/>
                                    <a:pt x="242" y="301"/>
                                  </a:cubicBezTo>
                                  <a:cubicBezTo>
                                    <a:pt x="242" y="294"/>
                                    <a:pt x="248" y="288"/>
                                    <a:pt x="256" y="288"/>
                                  </a:cubicBezTo>
                                  <a:cubicBezTo>
                                    <a:pt x="263" y="288"/>
                                    <a:pt x="269" y="294"/>
                                    <a:pt x="269" y="301"/>
                                  </a:cubicBezTo>
                                  <a:close/>
                                  <a:moveTo>
                                    <a:pt x="263" y="301"/>
                                  </a:moveTo>
                                  <a:cubicBezTo>
                                    <a:pt x="263" y="301"/>
                                    <a:pt x="263" y="302"/>
                                    <a:pt x="263" y="302"/>
                                  </a:cubicBezTo>
                                  <a:cubicBezTo>
                                    <a:pt x="264" y="302"/>
                                    <a:pt x="266" y="302"/>
                                    <a:pt x="268" y="303"/>
                                  </a:cubicBezTo>
                                  <a:cubicBezTo>
                                    <a:pt x="268" y="302"/>
                                    <a:pt x="268" y="302"/>
                                    <a:pt x="268" y="301"/>
                                  </a:cubicBezTo>
                                  <a:cubicBezTo>
                                    <a:pt x="268" y="295"/>
                                    <a:pt x="262" y="289"/>
                                    <a:pt x="256" y="289"/>
                                  </a:cubicBezTo>
                                  <a:cubicBezTo>
                                    <a:pt x="249" y="289"/>
                                    <a:pt x="244" y="295"/>
                                    <a:pt x="244" y="301"/>
                                  </a:cubicBezTo>
                                  <a:cubicBezTo>
                                    <a:pt x="244" y="302"/>
                                    <a:pt x="244" y="302"/>
                                    <a:pt x="244" y="303"/>
                                  </a:cubicBezTo>
                                  <a:cubicBezTo>
                                    <a:pt x="246" y="302"/>
                                    <a:pt x="247" y="302"/>
                                    <a:pt x="249" y="302"/>
                                  </a:cubicBezTo>
                                  <a:cubicBezTo>
                                    <a:pt x="249" y="302"/>
                                    <a:pt x="249" y="301"/>
                                    <a:pt x="249" y="301"/>
                                  </a:cubicBezTo>
                                  <a:cubicBezTo>
                                    <a:pt x="249" y="298"/>
                                    <a:pt x="252" y="295"/>
                                    <a:pt x="256" y="295"/>
                                  </a:cubicBezTo>
                                  <a:cubicBezTo>
                                    <a:pt x="260" y="295"/>
                                    <a:pt x="263" y="298"/>
                                    <a:pt x="263" y="301"/>
                                  </a:cubicBezTo>
                                  <a:close/>
                                  <a:moveTo>
                                    <a:pt x="256" y="296"/>
                                  </a:moveTo>
                                  <a:cubicBezTo>
                                    <a:pt x="253" y="296"/>
                                    <a:pt x="251" y="298"/>
                                    <a:pt x="251" y="301"/>
                                  </a:cubicBezTo>
                                  <a:cubicBezTo>
                                    <a:pt x="251" y="301"/>
                                    <a:pt x="251" y="302"/>
                                    <a:pt x="251" y="302"/>
                                  </a:cubicBezTo>
                                  <a:cubicBezTo>
                                    <a:pt x="252" y="302"/>
                                    <a:pt x="254" y="301"/>
                                    <a:pt x="256" y="301"/>
                                  </a:cubicBezTo>
                                  <a:cubicBezTo>
                                    <a:pt x="258" y="301"/>
                                    <a:pt x="259" y="302"/>
                                    <a:pt x="261" y="302"/>
                                  </a:cubicBezTo>
                                  <a:cubicBezTo>
                                    <a:pt x="261" y="302"/>
                                    <a:pt x="261" y="301"/>
                                    <a:pt x="261" y="301"/>
                                  </a:cubicBezTo>
                                  <a:cubicBezTo>
                                    <a:pt x="261" y="298"/>
                                    <a:pt x="259" y="296"/>
                                    <a:pt x="256" y="296"/>
                                  </a:cubicBezTo>
                                  <a:close/>
                                  <a:moveTo>
                                    <a:pt x="222" y="353"/>
                                  </a:moveTo>
                                  <a:cubicBezTo>
                                    <a:pt x="222" y="356"/>
                                    <a:pt x="222" y="358"/>
                                    <a:pt x="223" y="361"/>
                                  </a:cubicBezTo>
                                  <a:cubicBezTo>
                                    <a:pt x="224" y="362"/>
                                    <a:pt x="225" y="362"/>
                                    <a:pt x="225" y="363"/>
                                  </a:cubicBezTo>
                                  <a:cubicBezTo>
                                    <a:pt x="226" y="362"/>
                                    <a:pt x="227" y="362"/>
                                    <a:pt x="228" y="361"/>
                                  </a:cubicBezTo>
                                  <a:cubicBezTo>
                                    <a:pt x="228" y="358"/>
                                    <a:pt x="227" y="356"/>
                                    <a:pt x="227" y="353"/>
                                  </a:cubicBezTo>
                                  <a:cubicBezTo>
                                    <a:pt x="227" y="337"/>
                                    <a:pt x="240" y="324"/>
                                    <a:pt x="256" y="324"/>
                                  </a:cubicBezTo>
                                  <a:cubicBezTo>
                                    <a:pt x="272" y="324"/>
                                    <a:pt x="285" y="337"/>
                                    <a:pt x="285" y="353"/>
                                  </a:cubicBezTo>
                                  <a:cubicBezTo>
                                    <a:pt x="285" y="356"/>
                                    <a:pt x="284" y="358"/>
                                    <a:pt x="283" y="361"/>
                                  </a:cubicBezTo>
                                  <a:cubicBezTo>
                                    <a:pt x="284" y="362"/>
                                    <a:pt x="285" y="362"/>
                                    <a:pt x="286" y="363"/>
                                  </a:cubicBezTo>
                                  <a:cubicBezTo>
                                    <a:pt x="287" y="362"/>
                                    <a:pt x="288" y="362"/>
                                    <a:pt x="289" y="361"/>
                                  </a:cubicBezTo>
                                  <a:cubicBezTo>
                                    <a:pt x="290" y="358"/>
                                    <a:pt x="290" y="356"/>
                                    <a:pt x="290" y="353"/>
                                  </a:cubicBezTo>
                                  <a:cubicBezTo>
                                    <a:pt x="290" y="343"/>
                                    <a:pt x="286" y="335"/>
                                    <a:pt x="280" y="328"/>
                                  </a:cubicBezTo>
                                  <a:cubicBezTo>
                                    <a:pt x="274" y="322"/>
                                    <a:pt x="265" y="318"/>
                                    <a:pt x="256" y="318"/>
                                  </a:cubicBezTo>
                                  <a:cubicBezTo>
                                    <a:pt x="246" y="318"/>
                                    <a:pt x="238" y="322"/>
                                    <a:pt x="232" y="328"/>
                                  </a:cubicBezTo>
                                  <a:cubicBezTo>
                                    <a:pt x="225" y="335"/>
                                    <a:pt x="222" y="343"/>
                                    <a:pt x="222" y="353"/>
                                  </a:cubicBezTo>
                                  <a:close/>
                                  <a:moveTo>
                                    <a:pt x="277" y="353"/>
                                  </a:moveTo>
                                  <a:cubicBezTo>
                                    <a:pt x="277" y="354"/>
                                    <a:pt x="277" y="356"/>
                                    <a:pt x="276" y="357"/>
                                  </a:cubicBezTo>
                                  <a:cubicBezTo>
                                    <a:pt x="278" y="358"/>
                                    <a:pt x="280" y="359"/>
                                    <a:pt x="282" y="360"/>
                                  </a:cubicBezTo>
                                  <a:cubicBezTo>
                                    <a:pt x="283" y="358"/>
                                    <a:pt x="283" y="355"/>
                                    <a:pt x="283" y="353"/>
                                  </a:cubicBezTo>
                                  <a:cubicBezTo>
                                    <a:pt x="283" y="345"/>
                                    <a:pt x="280" y="338"/>
                                    <a:pt x="275" y="333"/>
                                  </a:cubicBezTo>
                                  <a:cubicBezTo>
                                    <a:pt x="270" y="328"/>
                                    <a:pt x="263" y="325"/>
                                    <a:pt x="256" y="325"/>
                                  </a:cubicBezTo>
                                  <a:cubicBezTo>
                                    <a:pt x="248" y="325"/>
                                    <a:pt x="242" y="328"/>
                                    <a:pt x="237" y="333"/>
                                  </a:cubicBezTo>
                                  <a:cubicBezTo>
                                    <a:pt x="232" y="338"/>
                                    <a:pt x="229" y="345"/>
                                    <a:pt x="229" y="353"/>
                                  </a:cubicBezTo>
                                  <a:cubicBezTo>
                                    <a:pt x="229" y="355"/>
                                    <a:pt x="229" y="358"/>
                                    <a:pt x="230" y="360"/>
                                  </a:cubicBezTo>
                                  <a:cubicBezTo>
                                    <a:pt x="231" y="359"/>
                                    <a:pt x="233" y="358"/>
                                    <a:pt x="235" y="357"/>
                                  </a:cubicBezTo>
                                  <a:cubicBezTo>
                                    <a:pt x="235" y="356"/>
                                    <a:pt x="235" y="354"/>
                                    <a:pt x="235" y="353"/>
                                  </a:cubicBezTo>
                                  <a:cubicBezTo>
                                    <a:pt x="235" y="341"/>
                                    <a:pt x="244" y="332"/>
                                    <a:pt x="256" y="332"/>
                                  </a:cubicBezTo>
                                  <a:cubicBezTo>
                                    <a:pt x="268" y="332"/>
                                    <a:pt x="277" y="341"/>
                                    <a:pt x="277" y="353"/>
                                  </a:cubicBezTo>
                                  <a:close/>
                                  <a:moveTo>
                                    <a:pt x="269" y="353"/>
                                  </a:moveTo>
                                  <a:cubicBezTo>
                                    <a:pt x="269" y="353"/>
                                    <a:pt x="269" y="354"/>
                                    <a:pt x="269" y="355"/>
                                  </a:cubicBezTo>
                                  <a:cubicBezTo>
                                    <a:pt x="271" y="355"/>
                                    <a:pt x="273" y="356"/>
                                    <a:pt x="275" y="357"/>
                                  </a:cubicBezTo>
                                  <a:cubicBezTo>
                                    <a:pt x="275" y="355"/>
                                    <a:pt x="275" y="354"/>
                                    <a:pt x="275" y="353"/>
                                  </a:cubicBezTo>
                                  <a:cubicBezTo>
                                    <a:pt x="275" y="347"/>
                                    <a:pt x="273" y="342"/>
                                    <a:pt x="270" y="339"/>
                                  </a:cubicBezTo>
                                  <a:cubicBezTo>
                                    <a:pt x="266" y="335"/>
                                    <a:pt x="261" y="333"/>
                                    <a:pt x="256" y="333"/>
                                  </a:cubicBezTo>
                                  <a:cubicBezTo>
                                    <a:pt x="250" y="333"/>
                                    <a:pt x="246" y="335"/>
                                    <a:pt x="242" y="339"/>
                                  </a:cubicBezTo>
                                  <a:cubicBezTo>
                                    <a:pt x="239" y="342"/>
                                    <a:pt x="236" y="347"/>
                                    <a:pt x="236" y="353"/>
                                  </a:cubicBezTo>
                                  <a:cubicBezTo>
                                    <a:pt x="236" y="354"/>
                                    <a:pt x="237" y="355"/>
                                    <a:pt x="237" y="357"/>
                                  </a:cubicBezTo>
                                  <a:cubicBezTo>
                                    <a:pt x="239" y="356"/>
                                    <a:pt x="241" y="355"/>
                                    <a:pt x="242" y="355"/>
                                  </a:cubicBezTo>
                                  <a:cubicBezTo>
                                    <a:pt x="242" y="354"/>
                                    <a:pt x="242" y="353"/>
                                    <a:pt x="242" y="353"/>
                                  </a:cubicBezTo>
                                  <a:cubicBezTo>
                                    <a:pt x="242" y="345"/>
                                    <a:pt x="248" y="339"/>
                                    <a:pt x="256" y="339"/>
                                  </a:cubicBezTo>
                                  <a:cubicBezTo>
                                    <a:pt x="263" y="339"/>
                                    <a:pt x="269" y="345"/>
                                    <a:pt x="269" y="353"/>
                                  </a:cubicBezTo>
                                  <a:close/>
                                  <a:moveTo>
                                    <a:pt x="263" y="353"/>
                                  </a:moveTo>
                                  <a:cubicBezTo>
                                    <a:pt x="263" y="353"/>
                                    <a:pt x="263" y="353"/>
                                    <a:pt x="263" y="353"/>
                                  </a:cubicBezTo>
                                  <a:cubicBezTo>
                                    <a:pt x="264" y="354"/>
                                    <a:pt x="266" y="354"/>
                                    <a:pt x="268" y="354"/>
                                  </a:cubicBezTo>
                                  <a:cubicBezTo>
                                    <a:pt x="268" y="354"/>
                                    <a:pt x="268" y="353"/>
                                    <a:pt x="268" y="353"/>
                                  </a:cubicBezTo>
                                  <a:cubicBezTo>
                                    <a:pt x="268" y="346"/>
                                    <a:pt x="262" y="341"/>
                                    <a:pt x="256" y="341"/>
                                  </a:cubicBezTo>
                                  <a:cubicBezTo>
                                    <a:pt x="249" y="341"/>
                                    <a:pt x="244" y="346"/>
                                    <a:pt x="244" y="353"/>
                                  </a:cubicBezTo>
                                  <a:cubicBezTo>
                                    <a:pt x="244" y="353"/>
                                    <a:pt x="244" y="354"/>
                                    <a:pt x="244" y="354"/>
                                  </a:cubicBezTo>
                                  <a:cubicBezTo>
                                    <a:pt x="246" y="354"/>
                                    <a:pt x="247" y="354"/>
                                    <a:pt x="249" y="353"/>
                                  </a:cubicBezTo>
                                  <a:cubicBezTo>
                                    <a:pt x="249" y="353"/>
                                    <a:pt x="249" y="353"/>
                                    <a:pt x="249" y="353"/>
                                  </a:cubicBezTo>
                                  <a:cubicBezTo>
                                    <a:pt x="249" y="349"/>
                                    <a:pt x="252" y="346"/>
                                    <a:pt x="256" y="346"/>
                                  </a:cubicBezTo>
                                  <a:cubicBezTo>
                                    <a:pt x="260" y="346"/>
                                    <a:pt x="263" y="349"/>
                                    <a:pt x="263" y="353"/>
                                  </a:cubicBezTo>
                                  <a:close/>
                                  <a:moveTo>
                                    <a:pt x="256" y="348"/>
                                  </a:moveTo>
                                  <a:cubicBezTo>
                                    <a:pt x="253" y="348"/>
                                    <a:pt x="251" y="350"/>
                                    <a:pt x="251" y="353"/>
                                  </a:cubicBezTo>
                                  <a:cubicBezTo>
                                    <a:pt x="251" y="353"/>
                                    <a:pt x="251" y="353"/>
                                    <a:pt x="251" y="353"/>
                                  </a:cubicBezTo>
                                  <a:cubicBezTo>
                                    <a:pt x="252" y="353"/>
                                    <a:pt x="254" y="353"/>
                                    <a:pt x="256" y="353"/>
                                  </a:cubicBezTo>
                                  <a:cubicBezTo>
                                    <a:pt x="258" y="353"/>
                                    <a:pt x="259" y="353"/>
                                    <a:pt x="261" y="353"/>
                                  </a:cubicBezTo>
                                  <a:cubicBezTo>
                                    <a:pt x="261" y="353"/>
                                    <a:pt x="261" y="353"/>
                                    <a:pt x="261" y="353"/>
                                  </a:cubicBezTo>
                                  <a:cubicBezTo>
                                    <a:pt x="261" y="350"/>
                                    <a:pt x="259" y="348"/>
                                    <a:pt x="256" y="348"/>
                                  </a:cubicBezTo>
                                  <a:close/>
                                  <a:moveTo>
                                    <a:pt x="693" y="387"/>
                                  </a:moveTo>
                                  <a:cubicBezTo>
                                    <a:pt x="694" y="385"/>
                                    <a:pt x="695" y="383"/>
                                    <a:pt x="696" y="381"/>
                                  </a:cubicBezTo>
                                  <a:cubicBezTo>
                                    <a:pt x="691" y="378"/>
                                    <a:pt x="686" y="377"/>
                                    <a:pt x="681" y="377"/>
                                  </a:cubicBezTo>
                                  <a:cubicBezTo>
                                    <a:pt x="676" y="377"/>
                                    <a:pt x="671" y="378"/>
                                    <a:pt x="666" y="381"/>
                                  </a:cubicBezTo>
                                  <a:cubicBezTo>
                                    <a:pt x="667" y="383"/>
                                    <a:pt x="668" y="385"/>
                                    <a:pt x="669" y="387"/>
                                  </a:cubicBezTo>
                                  <a:cubicBezTo>
                                    <a:pt x="672" y="384"/>
                                    <a:pt x="676" y="383"/>
                                    <a:pt x="681" y="383"/>
                                  </a:cubicBezTo>
                                  <a:cubicBezTo>
                                    <a:pt x="686" y="383"/>
                                    <a:pt x="690" y="385"/>
                                    <a:pt x="693" y="387"/>
                                  </a:cubicBezTo>
                                  <a:close/>
                                  <a:moveTo>
                                    <a:pt x="697" y="380"/>
                                  </a:moveTo>
                                  <a:cubicBezTo>
                                    <a:pt x="697" y="378"/>
                                    <a:pt x="698" y="377"/>
                                    <a:pt x="699" y="375"/>
                                  </a:cubicBezTo>
                                  <a:cubicBezTo>
                                    <a:pt x="694" y="372"/>
                                    <a:pt x="688" y="370"/>
                                    <a:pt x="681" y="370"/>
                                  </a:cubicBezTo>
                                  <a:cubicBezTo>
                                    <a:pt x="674" y="370"/>
                                    <a:pt x="668" y="372"/>
                                    <a:pt x="663" y="375"/>
                                  </a:cubicBezTo>
                                  <a:cubicBezTo>
                                    <a:pt x="664" y="376"/>
                                    <a:pt x="665" y="378"/>
                                    <a:pt x="666" y="379"/>
                                  </a:cubicBezTo>
                                  <a:cubicBezTo>
                                    <a:pt x="670" y="377"/>
                                    <a:pt x="675" y="375"/>
                                    <a:pt x="681" y="375"/>
                                  </a:cubicBezTo>
                                  <a:cubicBezTo>
                                    <a:pt x="687" y="375"/>
                                    <a:pt x="692" y="377"/>
                                    <a:pt x="697" y="380"/>
                                  </a:cubicBezTo>
                                  <a:close/>
                                  <a:moveTo>
                                    <a:pt x="700" y="374"/>
                                  </a:moveTo>
                                  <a:cubicBezTo>
                                    <a:pt x="701" y="372"/>
                                    <a:pt x="703" y="371"/>
                                    <a:pt x="704" y="369"/>
                                  </a:cubicBezTo>
                                  <a:cubicBezTo>
                                    <a:pt x="697" y="365"/>
                                    <a:pt x="689" y="362"/>
                                    <a:pt x="681" y="362"/>
                                  </a:cubicBezTo>
                                  <a:cubicBezTo>
                                    <a:pt x="672" y="362"/>
                                    <a:pt x="665" y="365"/>
                                    <a:pt x="658" y="369"/>
                                  </a:cubicBezTo>
                                  <a:cubicBezTo>
                                    <a:pt x="659" y="370"/>
                                    <a:pt x="661" y="372"/>
                                    <a:pt x="662" y="374"/>
                                  </a:cubicBezTo>
                                  <a:cubicBezTo>
                                    <a:pt x="667" y="370"/>
                                    <a:pt x="674" y="368"/>
                                    <a:pt x="681" y="368"/>
                                  </a:cubicBezTo>
                                  <a:cubicBezTo>
                                    <a:pt x="688" y="368"/>
                                    <a:pt x="695" y="370"/>
                                    <a:pt x="700" y="374"/>
                                  </a:cubicBezTo>
                                  <a:close/>
                                  <a:moveTo>
                                    <a:pt x="705" y="368"/>
                                  </a:moveTo>
                                  <a:cubicBezTo>
                                    <a:pt x="707" y="367"/>
                                    <a:pt x="708" y="365"/>
                                    <a:pt x="710" y="364"/>
                                  </a:cubicBezTo>
                                  <a:cubicBezTo>
                                    <a:pt x="702" y="358"/>
                                    <a:pt x="692" y="354"/>
                                    <a:pt x="681" y="354"/>
                                  </a:cubicBezTo>
                                  <a:cubicBezTo>
                                    <a:pt x="670" y="354"/>
                                    <a:pt x="660" y="358"/>
                                    <a:pt x="652" y="364"/>
                                  </a:cubicBezTo>
                                  <a:cubicBezTo>
                                    <a:pt x="654" y="365"/>
                                    <a:pt x="655" y="366"/>
                                    <a:pt x="657" y="368"/>
                                  </a:cubicBezTo>
                                  <a:cubicBezTo>
                                    <a:pt x="664" y="363"/>
                                    <a:pt x="672" y="361"/>
                                    <a:pt x="681" y="361"/>
                                  </a:cubicBezTo>
                                  <a:cubicBezTo>
                                    <a:pt x="690" y="361"/>
                                    <a:pt x="698" y="363"/>
                                    <a:pt x="705" y="368"/>
                                  </a:cubicBezTo>
                                  <a:close/>
                                  <a:moveTo>
                                    <a:pt x="690" y="353"/>
                                  </a:moveTo>
                                  <a:cubicBezTo>
                                    <a:pt x="690" y="350"/>
                                    <a:pt x="691" y="348"/>
                                    <a:pt x="691" y="346"/>
                                  </a:cubicBezTo>
                                  <a:cubicBezTo>
                                    <a:pt x="689" y="343"/>
                                    <a:pt x="685" y="341"/>
                                    <a:pt x="681" y="341"/>
                                  </a:cubicBezTo>
                                  <a:cubicBezTo>
                                    <a:pt x="677" y="341"/>
                                    <a:pt x="674" y="342"/>
                                    <a:pt x="671" y="345"/>
                                  </a:cubicBezTo>
                                  <a:cubicBezTo>
                                    <a:pt x="672" y="348"/>
                                    <a:pt x="672" y="350"/>
                                    <a:pt x="672" y="353"/>
                                  </a:cubicBezTo>
                                  <a:cubicBezTo>
                                    <a:pt x="672" y="353"/>
                                    <a:pt x="672" y="353"/>
                                    <a:pt x="672" y="354"/>
                                  </a:cubicBezTo>
                                  <a:cubicBezTo>
                                    <a:pt x="673" y="353"/>
                                    <a:pt x="673" y="353"/>
                                    <a:pt x="674" y="353"/>
                                  </a:cubicBezTo>
                                  <a:cubicBezTo>
                                    <a:pt x="674" y="353"/>
                                    <a:pt x="674" y="353"/>
                                    <a:pt x="674" y="353"/>
                                  </a:cubicBezTo>
                                  <a:cubicBezTo>
                                    <a:pt x="674" y="349"/>
                                    <a:pt x="677" y="346"/>
                                    <a:pt x="681" y="346"/>
                                  </a:cubicBezTo>
                                  <a:cubicBezTo>
                                    <a:pt x="685" y="346"/>
                                    <a:pt x="687" y="349"/>
                                    <a:pt x="687" y="353"/>
                                  </a:cubicBezTo>
                                  <a:cubicBezTo>
                                    <a:pt x="687" y="353"/>
                                    <a:pt x="687" y="353"/>
                                    <a:pt x="687" y="353"/>
                                  </a:cubicBezTo>
                                  <a:cubicBezTo>
                                    <a:pt x="688" y="353"/>
                                    <a:pt x="689" y="354"/>
                                    <a:pt x="691" y="354"/>
                                  </a:cubicBezTo>
                                  <a:cubicBezTo>
                                    <a:pt x="690" y="353"/>
                                    <a:pt x="690" y="353"/>
                                    <a:pt x="690" y="353"/>
                                  </a:cubicBezTo>
                                  <a:close/>
                                  <a:moveTo>
                                    <a:pt x="681" y="348"/>
                                  </a:moveTo>
                                  <a:cubicBezTo>
                                    <a:pt x="678" y="348"/>
                                    <a:pt x="676" y="350"/>
                                    <a:pt x="676" y="353"/>
                                  </a:cubicBezTo>
                                  <a:cubicBezTo>
                                    <a:pt x="676" y="353"/>
                                    <a:pt x="676" y="353"/>
                                    <a:pt x="676" y="353"/>
                                  </a:cubicBezTo>
                                  <a:cubicBezTo>
                                    <a:pt x="677" y="353"/>
                                    <a:pt x="679" y="353"/>
                                    <a:pt x="681" y="353"/>
                                  </a:cubicBezTo>
                                  <a:cubicBezTo>
                                    <a:pt x="683" y="353"/>
                                    <a:pt x="684" y="353"/>
                                    <a:pt x="686" y="353"/>
                                  </a:cubicBezTo>
                                  <a:cubicBezTo>
                                    <a:pt x="686" y="353"/>
                                    <a:pt x="686" y="353"/>
                                    <a:pt x="686" y="353"/>
                                  </a:cubicBezTo>
                                  <a:cubicBezTo>
                                    <a:pt x="686" y="350"/>
                                    <a:pt x="684" y="348"/>
                                    <a:pt x="681" y="348"/>
                                  </a:cubicBezTo>
                                  <a:close/>
                                  <a:moveTo>
                                    <a:pt x="691" y="344"/>
                                  </a:moveTo>
                                  <a:cubicBezTo>
                                    <a:pt x="692" y="342"/>
                                    <a:pt x="692" y="339"/>
                                    <a:pt x="693" y="337"/>
                                  </a:cubicBezTo>
                                  <a:cubicBezTo>
                                    <a:pt x="690" y="335"/>
                                    <a:pt x="685" y="333"/>
                                    <a:pt x="681" y="333"/>
                                  </a:cubicBezTo>
                                  <a:cubicBezTo>
                                    <a:pt x="677" y="333"/>
                                    <a:pt x="673" y="334"/>
                                    <a:pt x="669" y="337"/>
                                  </a:cubicBezTo>
                                  <a:cubicBezTo>
                                    <a:pt x="670" y="339"/>
                                    <a:pt x="671" y="341"/>
                                    <a:pt x="671" y="343"/>
                                  </a:cubicBezTo>
                                  <a:cubicBezTo>
                                    <a:pt x="674" y="341"/>
                                    <a:pt x="677" y="339"/>
                                    <a:pt x="681" y="339"/>
                                  </a:cubicBezTo>
                                  <a:cubicBezTo>
                                    <a:pt x="685" y="339"/>
                                    <a:pt x="689" y="341"/>
                                    <a:pt x="691" y="344"/>
                                  </a:cubicBezTo>
                                  <a:close/>
                                  <a:moveTo>
                                    <a:pt x="693" y="336"/>
                                  </a:moveTo>
                                  <a:cubicBezTo>
                                    <a:pt x="694" y="334"/>
                                    <a:pt x="695" y="332"/>
                                    <a:pt x="696" y="330"/>
                                  </a:cubicBezTo>
                                  <a:cubicBezTo>
                                    <a:pt x="691" y="327"/>
                                    <a:pt x="686" y="325"/>
                                    <a:pt x="681" y="325"/>
                                  </a:cubicBezTo>
                                  <a:cubicBezTo>
                                    <a:pt x="676" y="325"/>
                                    <a:pt x="671" y="327"/>
                                    <a:pt x="666" y="330"/>
                                  </a:cubicBezTo>
                                  <a:cubicBezTo>
                                    <a:pt x="667" y="331"/>
                                    <a:pt x="668" y="333"/>
                                    <a:pt x="669" y="335"/>
                                  </a:cubicBezTo>
                                  <a:cubicBezTo>
                                    <a:pt x="672" y="333"/>
                                    <a:pt x="676" y="332"/>
                                    <a:pt x="681" y="332"/>
                                  </a:cubicBezTo>
                                  <a:cubicBezTo>
                                    <a:pt x="686" y="332"/>
                                    <a:pt x="690" y="333"/>
                                    <a:pt x="693" y="336"/>
                                  </a:cubicBezTo>
                                  <a:close/>
                                  <a:moveTo>
                                    <a:pt x="697" y="329"/>
                                  </a:moveTo>
                                  <a:cubicBezTo>
                                    <a:pt x="697" y="327"/>
                                    <a:pt x="698" y="325"/>
                                    <a:pt x="699" y="324"/>
                                  </a:cubicBezTo>
                                  <a:cubicBezTo>
                                    <a:pt x="694" y="320"/>
                                    <a:pt x="688" y="318"/>
                                    <a:pt x="681" y="318"/>
                                  </a:cubicBezTo>
                                  <a:cubicBezTo>
                                    <a:pt x="674" y="318"/>
                                    <a:pt x="668" y="320"/>
                                    <a:pt x="663" y="324"/>
                                  </a:cubicBezTo>
                                  <a:cubicBezTo>
                                    <a:pt x="664" y="325"/>
                                    <a:pt x="665" y="327"/>
                                    <a:pt x="666" y="328"/>
                                  </a:cubicBezTo>
                                  <a:cubicBezTo>
                                    <a:pt x="670" y="325"/>
                                    <a:pt x="675" y="324"/>
                                    <a:pt x="681" y="324"/>
                                  </a:cubicBezTo>
                                  <a:cubicBezTo>
                                    <a:pt x="687" y="324"/>
                                    <a:pt x="692" y="326"/>
                                    <a:pt x="697" y="329"/>
                                  </a:cubicBezTo>
                                  <a:close/>
                                  <a:moveTo>
                                    <a:pt x="700" y="323"/>
                                  </a:moveTo>
                                  <a:cubicBezTo>
                                    <a:pt x="701" y="321"/>
                                    <a:pt x="703" y="319"/>
                                    <a:pt x="704" y="318"/>
                                  </a:cubicBezTo>
                                  <a:cubicBezTo>
                                    <a:pt x="697" y="313"/>
                                    <a:pt x="689" y="311"/>
                                    <a:pt x="681" y="311"/>
                                  </a:cubicBezTo>
                                  <a:cubicBezTo>
                                    <a:pt x="672" y="311"/>
                                    <a:pt x="665" y="313"/>
                                    <a:pt x="658" y="317"/>
                                  </a:cubicBezTo>
                                  <a:cubicBezTo>
                                    <a:pt x="659" y="319"/>
                                    <a:pt x="661" y="321"/>
                                    <a:pt x="662" y="322"/>
                                  </a:cubicBezTo>
                                  <a:cubicBezTo>
                                    <a:pt x="667" y="319"/>
                                    <a:pt x="674" y="317"/>
                                    <a:pt x="681" y="317"/>
                                  </a:cubicBezTo>
                                  <a:cubicBezTo>
                                    <a:pt x="688" y="317"/>
                                    <a:pt x="695" y="319"/>
                                    <a:pt x="700" y="323"/>
                                  </a:cubicBezTo>
                                  <a:close/>
                                  <a:moveTo>
                                    <a:pt x="705" y="317"/>
                                  </a:moveTo>
                                  <a:cubicBezTo>
                                    <a:pt x="707" y="315"/>
                                    <a:pt x="708" y="314"/>
                                    <a:pt x="710" y="312"/>
                                  </a:cubicBezTo>
                                  <a:cubicBezTo>
                                    <a:pt x="702" y="307"/>
                                    <a:pt x="692" y="303"/>
                                    <a:pt x="681" y="303"/>
                                  </a:cubicBezTo>
                                  <a:cubicBezTo>
                                    <a:pt x="670" y="303"/>
                                    <a:pt x="660" y="306"/>
                                    <a:pt x="652" y="312"/>
                                  </a:cubicBezTo>
                                  <a:cubicBezTo>
                                    <a:pt x="654" y="313"/>
                                    <a:pt x="655" y="315"/>
                                    <a:pt x="657" y="316"/>
                                  </a:cubicBezTo>
                                  <a:cubicBezTo>
                                    <a:pt x="664" y="312"/>
                                    <a:pt x="672" y="309"/>
                                    <a:pt x="681" y="309"/>
                                  </a:cubicBezTo>
                                  <a:cubicBezTo>
                                    <a:pt x="690" y="309"/>
                                    <a:pt x="698" y="312"/>
                                    <a:pt x="705" y="317"/>
                                  </a:cubicBezTo>
                                  <a:close/>
                                  <a:moveTo>
                                    <a:pt x="690" y="301"/>
                                  </a:moveTo>
                                  <a:cubicBezTo>
                                    <a:pt x="690" y="299"/>
                                    <a:pt x="691" y="297"/>
                                    <a:pt x="691" y="295"/>
                                  </a:cubicBezTo>
                                  <a:cubicBezTo>
                                    <a:pt x="689" y="292"/>
                                    <a:pt x="685" y="289"/>
                                    <a:pt x="681" y="289"/>
                                  </a:cubicBezTo>
                                  <a:cubicBezTo>
                                    <a:pt x="677" y="289"/>
                                    <a:pt x="674" y="291"/>
                                    <a:pt x="671" y="294"/>
                                  </a:cubicBezTo>
                                  <a:cubicBezTo>
                                    <a:pt x="672" y="296"/>
                                    <a:pt x="672" y="299"/>
                                    <a:pt x="672" y="301"/>
                                  </a:cubicBezTo>
                                  <a:cubicBezTo>
                                    <a:pt x="672" y="302"/>
                                    <a:pt x="672" y="302"/>
                                    <a:pt x="672" y="302"/>
                                  </a:cubicBezTo>
                                  <a:cubicBezTo>
                                    <a:pt x="673" y="302"/>
                                    <a:pt x="673" y="302"/>
                                    <a:pt x="674" y="302"/>
                                  </a:cubicBezTo>
                                  <a:cubicBezTo>
                                    <a:pt x="674" y="302"/>
                                    <a:pt x="674" y="301"/>
                                    <a:pt x="674" y="301"/>
                                  </a:cubicBezTo>
                                  <a:cubicBezTo>
                                    <a:pt x="674" y="298"/>
                                    <a:pt x="677" y="295"/>
                                    <a:pt x="681" y="295"/>
                                  </a:cubicBezTo>
                                  <a:cubicBezTo>
                                    <a:pt x="685" y="295"/>
                                    <a:pt x="687" y="298"/>
                                    <a:pt x="687" y="301"/>
                                  </a:cubicBezTo>
                                  <a:cubicBezTo>
                                    <a:pt x="687" y="301"/>
                                    <a:pt x="687" y="302"/>
                                    <a:pt x="687" y="302"/>
                                  </a:cubicBezTo>
                                  <a:cubicBezTo>
                                    <a:pt x="688" y="302"/>
                                    <a:pt x="689" y="302"/>
                                    <a:pt x="691" y="302"/>
                                  </a:cubicBezTo>
                                  <a:cubicBezTo>
                                    <a:pt x="690" y="302"/>
                                    <a:pt x="690" y="302"/>
                                    <a:pt x="690" y="301"/>
                                  </a:cubicBezTo>
                                  <a:close/>
                                  <a:moveTo>
                                    <a:pt x="681" y="296"/>
                                  </a:moveTo>
                                  <a:cubicBezTo>
                                    <a:pt x="678" y="296"/>
                                    <a:pt x="676" y="298"/>
                                    <a:pt x="676" y="301"/>
                                  </a:cubicBezTo>
                                  <a:cubicBezTo>
                                    <a:pt x="676" y="301"/>
                                    <a:pt x="676" y="302"/>
                                    <a:pt x="676" y="302"/>
                                  </a:cubicBezTo>
                                  <a:cubicBezTo>
                                    <a:pt x="677" y="302"/>
                                    <a:pt x="679" y="301"/>
                                    <a:pt x="681" y="301"/>
                                  </a:cubicBezTo>
                                  <a:cubicBezTo>
                                    <a:pt x="683" y="301"/>
                                    <a:pt x="684" y="302"/>
                                    <a:pt x="686" y="302"/>
                                  </a:cubicBezTo>
                                  <a:cubicBezTo>
                                    <a:pt x="686" y="302"/>
                                    <a:pt x="686" y="301"/>
                                    <a:pt x="686" y="301"/>
                                  </a:cubicBezTo>
                                  <a:cubicBezTo>
                                    <a:pt x="686" y="298"/>
                                    <a:pt x="684" y="296"/>
                                    <a:pt x="681" y="296"/>
                                  </a:cubicBezTo>
                                  <a:close/>
                                  <a:moveTo>
                                    <a:pt x="691" y="293"/>
                                  </a:moveTo>
                                  <a:cubicBezTo>
                                    <a:pt x="692" y="290"/>
                                    <a:pt x="692" y="288"/>
                                    <a:pt x="693" y="286"/>
                                  </a:cubicBezTo>
                                  <a:cubicBezTo>
                                    <a:pt x="690" y="283"/>
                                    <a:pt x="685" y="282"/>
                                    <a:pt x="681" y="282"/>
                                  </a:cubicBezTo>
                                  <a:cubicBezTo>
                                    <a:pt x="677" y="282"/>
                                    <a:pt x="673" y="283"/>
                                    <a:pt x="669" y="285"/>
                                  </a:cubicBezTo>
                                  <a:cubicBezTo>
                                    <a:pt x="670" y="287"/>
                                    <a:pt x="671" y="290"/>
                                    <a:pt x="671" y="292"/>
                                  </a:cubicBezTo>
                                  <a:cubicBezTo>
                                    <a:pt x="674" y="289"/>
                                    <a:pt x="677" y="288"/>
                                    <a:pt x="681" y="288"/>
                                  </a:cubicBezTo>
                                  <a:cubicBezTo>
                                    <a:pt x="685" y="288"/>
                                    <a:pt x="689" y="290"/>
                                    <a:pt x="691" y="293"/>
                                  </a:cubicBezTo>
                                  <a:close/>
                                  <a:moveTo>
                                    <a:pt x="693" y="284"/>
                                  </a:moveTo>
                                  <a:cubicBezTo>
                                    <a:pt x="694" y="282"/>
                                    <a:pt x="695" y="280"/>
                                    <a:pt x="696" y="279"/>
                                  </a:cubicBezTo>
                                  <a:cubicBezTo>
                                    <a:pt x="691" y="276"/>
                                    <a:pt x="686" y="274"/>
                                    <a:pt x="681" y="274"/>
                                  </a:cubicBezTo>
                                  <a:cubicBezTo>
                                    <a:pt x="676" y="274"/>
                                    <a:pt x="671" y="276"/>
                                    <a:pt x="666" y="278"/>
                                  </a:cubicBezTo>
                                  <a:cubicBezTo>
                                    <a:pt x="667" y="280"/>
                                    <a:pt x="668" y="282"/>
                                    <a:pt x="669" y="284"/>
                                  </a:cubicBezTo>
                                  <a:cubicBezTo>
                                    <a:pt x="672" y="282"/>
                                    <a:pt x="676" y="280"/>
                                    <a:pt x="681" y="280"/>
                                  </a:cubicBezTo>
                                  <a:cubicBezTo>
                                    <a:pt x="686" y="280"/>
                                    <a:pt x="690" y="282"/>
                                    <a:pt x="693" y="284"/>
                                  </a:cubicBezTo>
                                  <a:close/>
                                  <a:moveTo>
                                    <a:pt x="697" y="277"/>
                                  </a:moveTo>
                                  <a:cubicBezTo>
                                    <a:pt x="697" y="276"/>
                                    <a:pt x="698" y="274"/>
                                    <a:pt x="699" y="273"/>
                                  </a:cubicBezTo>
                                  <a:cubicBezTo>
                                    <a:pt x="694" y="269"/>
                                    <a:pt x="688" y="267"/>
                                    <a:pt x="681" y="267"/>
                                  </a:cubicBezTo>
                                  <a:cubicBezTo>
                                    <a:pt x="674" y="267"/>
                                    <a:pt x="668" y="269"/>
                                    <a:pt x="663" y="272"/>
                                  </a:cubicBezTo>
                                  <a:cubicBezTo>
                                    <a:pt x="664" y="274"/>
                                    <a:pt x="665" y="275"/>
                                    <a:pt x="666" y="277"/>
                                  </a:cubicBezTo>
                                  <a:cubicBezTo>
                                    <a:pt x="670" y="274"/>
                                    <a:pt x="675" y="272"/>
                                    <a:pt x="681" y="272"/>
                                  </a:cubicBezTo>
                                  <a:cubicBezTo>
                                    <a:pt x="687" y="272"/>
                                    <a:pt x="692" y="274"/>
                                    <a:pt x="697" y="277"/>
                                  </a:cubicBezTo>
                                  <a:close/>
                                  <a:moveTo>
                                    <a:pt x="700" y="271"/>
                                  </a:moveTo>
                                  <a:cubicBezTo>
                                    <a:pt x="701" y="270"/>
                                    <a:pt x="703" y="268"/>
                                    <a:pt x="704" y="266"/>
                                  </a:cubicBezTo>
                                  <a:cubicBezTo>
                                    <a:pt x="697" y="262"/>
                                    <a:pt x="689" y="259"/>
                                    <a:pt x="681" y="259"/>
                                  </a:cubicBezTo>
                                  <a:cubicBezTo>
                                    <a:pt x="672" y="259"/>
                                    <a:pt x="665" y="262"/>
                                    <a:pt x="658" y="266"/>
                                  </a:cubicBezTo>
                                  <a:cubicBezTo>
                                    <a:pt x="659" y="268"/>
                                    <a:pt x="661" y="269"/>
                                    <a:pt x="662" y="271"/>
                                  </a:cubicBezTo>
                                  <a:cubicBezTo>
                                    <a:pt x="667" y="267"/>
                                    <a:pt x="674" y="265"/>
                                    <a:pt x="681" y="265"/>
                                  </a:cubicBezTo>
                                  <a:cubicBezTo>
                                    <a:pt x="688" y="265"/>
                                    <a:pt x="695" y="268"/>
                                    <a:pt x="700" y="271"/>
                                  </a:cubicBezTo>
                                  <a:close/>
                                  <a:moveTo>
                                    <a:pt x="705" y="265"/>
                                  </a:moveTo>
                                  <a:cubicBezTo>
                                    <a:pt x="707" y="264"/>
                                    <a:pt x="708" y="262"/>
                                    <a:pt x="710" y="261"/>
                                  </a:cubicBezTo>
                                  <a:cubicBezTo>
                                    <a:pt x="702" y="255"/>
                                    <a:pt x="692" y="252"/>
                                    <a:pt x="681" y="252"/>
                                  </a:cubicBezTo>
                                  <a:cubicBezTo>
                                    <a:pt x="670" y="252"/>
                                    <a:pt x="660" y="255"/>
                                    <a:pt x="652" y="261"/>
                                  </a:cubicBezTo>
                                  <a:cubicBezTo>
                                    <a:pt x="654" y="262"/>
                                    <a:pt x="655" y="263"/>
                                    <a:pt x="657" y="265"/>
                                  </a:cubicBezTo>
                                  <a:cubicBezTo>
                                    <a:pt x="664" y="260"/>
                                    <a:pt x="672" y="258"/>
                                    <a:pt x="681" y="258"/>
                                  </a:cubicBezTo>
                                  <a:cubicBezTo>
                                    <a:pt x="690" y="258"/>
                                    <a:pt x="698" y="261"/>
                                    <a:pt x="705" y="265"/>
                                  </a:cubicBezTo>
                                  <a:close/>
                                  <a:moveTo>
                                    <a:pt x="690" y="250"/>
                                  </a:moveTo>
                                  <a:cubicBezTo>
                                    <a:pt x="690" y="248"/>
                                    <a:pt x="691" y="246"/>
                                    <a:pt x="691" y="244"/>
                                  </a:cubicBezTo>
                                  <a:cubicBezTo>
                                    <a:pt x="689" y="240"/>
                                    <a:pt x="685" y="238"/>
                                    <a:pt x="681" y="238"/>
                                  </a:cubicBezTo>
                                  <a:cubicBezTo>
                                    <a:pt x="677" y="238"/>
                                    <a:pt x="674" y="240"/>
                                    <a:pt x="671" y="242"/>
                                  </a:cubicBezTo>
                                  <a:cubicBezTo>
                                    <a:pt x="672" y="245"/>
                                    <a:pt x="672" y="247"/>
                                    <a:pt x="672" y="250"/>
                                  </a:cubicBezTo>
                                  <a:cubicBezTo>
                                    <a:pt x="672" y="250"/>
                                    <a:pt x="672" y="251"/>
                                    <a:pt x="672" y="251"/>
                                  </a:cubicBezTo>
                                  <a:cubicBezTo>
                                    <a:pt x="673" y="251"/>
                                    <a:pt x="673" y="251"/>
                                    <a:pt x="674" y="251"/>
                                  </a:cubicBezTo>
                                  <a:cubicBezTo>
                                    <a:pt x="674" y="250"/>
                                    <a:pt x="674" y="250"/>
                                    <a:pt x="674" y="250"/>
                                  </a:cubicBezTo>
                                  <a:cubicBezTo>
                                    <a:pt x="674" y="246"/>
                                    <a:pt x="677" y="243"/>
                                    <a:pt x="681" y="243"/>
                                  </a:cubicBezTo>
                                  <a:cubicBezTo>
                                    <a:pt x="685" y="243"/>
                                    <a:pt x="687" y="246"/>
                                    <a:pt x="687" y="250"/>
                                  </a:cubicBezTo>
                                  <a:cubicBezTo>
                                    <a:pt x="687" y="250"/>
                                    <a:pt x="687" y="250"/>
                                    <a:pt x="687" y="251"/>
                                  </a:cubicBezTo>
                                  <a:cubicBezTo>
                                    <a:pt x="688" y="251"/>
                                    <a:pt x="689" y="251"/>
                                    <a:pt x="691" y="251"/>
                                  </a:cubicBezTo>
                                  <a:cubicBezTo>
                                    <a:pt x="690" y="251"/>
                                    <a:pt x="690" y="250"/>
                                    <a:pt x="690" y="250"/>
                                  </a:cubicBezTo>
                                  <a:close/>
                                  <a:moveTo>
                                    <a:pt x="681" y="245"/>
                                  </a:moveTo>
                                  <a:cubicBezTo>
                                    <a:pt x="678" y="245"/>
                                    <a:pt x="676" y="247"/>
                                    <a:pt x="676" y="250"/>
                                  </a:cubicBezTo>
                                  <a:cubicBezTo>
                                    <a:pt x="676" y="250"/>
                                    <a:pt x="676" y="250"/>
                                    <a:pt x="676" y="250"/>
                                  </a:cubicBezTo>
                                  <a:cubicBezTo>
                                    <a:pt x="677" y="250"/>
                                    <a:pt x="679" y="250"/>
                                    <a:pt x="681" y="250"/>
                                  </a:cubicBezTo>
                                  <a:cubicBezTo>
                                    <a:pt x="683" y="250"/>
                                    <a:pt x="684" y="250"/>
                                    <a:pt x="686" y="250"/>
                                  </a:cubicBezTo>
                                  <a:cubicBezTo>
                                    <a:pt x="686" y="250"/>
                                    <a:pt x="686" y="250"/>
                                    <a:pt x="686" y="250"/>
                                  </a:cubicBezTo>
                                  <a:cubicBezTo>
                                    <a:pt x="686" y="247"/>
                                    <a:pt x="684" y="245"/>
                                    <a:pt x="681" y="245"/>
                                  </a:cubicBezTo>
                                  <a:close/>
                                  <a:moveTo>
                                    <a:pt x="691" y="241"/>
                                  </a:moveTo>
                                  <a:cubicBezTo>
                                    <a:pt x="692" y="239"/>
                                    <a:pt x="692" y="237"/>
                                    <a:pt x="693" y="235"/>
                                  </a:cubicBezTo>
                                  <a:cubicBezTo>
                                    <a:pt x="690" y="232"/>
                                    <a:pt x="685" y="230"/>
                                    <a:pt x="681" y="230"/>
                                  </a:cubicBezTo>
                                  <a:cubicBezTo>
                                    <a:pt x="677" y="230"/>
                                    <a:pt x="673" y="232"/>
                                    <a:pt x="669" y="234"/>
                                  </a:cubicBezTo>
                                  <a:cubicBezTo>
                                    <a:pt x="670" y="236"/>
                                    <a:pt x="671" y="238"/>
                                    <a:pt x="671" y="240"/>
                                  </a:cubicBezTo>
                                  <a:cubicBezTo>
                                    <a:pt x="674" y="238"/>
                                    <a:pt x="677" y="236"/>
                                    <a:pt x="681" y="236"/>
                                  </a:cubicBezTo>
                                  <a:cubicBezTo>
                                    <a:pt x="685" y="236"/>
                                    <a:pt x="689" y="238"/>
                                    <a:pt x="691" y="241"/>
                                  </a:cubicBezTo>
                                  <a:close/>
                                  <a:moveTo>
                                    <a:pt x="693" y="233"/>
                                  </a:moveTo>
                                  <a:cubicBezTo>
                                    <a:pt x="694" y="231"/>
                                    <a:pt x="695" y="229"/>
                                    <a:pt x="696" y="227"/>
                                  </a:cubicBezTo>
                                  <a:cubicBezTo>
                                    <a:pt x="691" y="224"/>
                                    <a:pt x="686" y="223"/>
                                    <a:pt x="681" y="223"/>
                                  </a:cubicBezTo>
                                  <a:cubicBezTo>
                                    <a:pt x="676" y="223"/>
                                    <a:pt x="671" y="224"/>
                                    <a:pt x="666" y="227"/>
                                  </a:cubicBezTo>
                                  <a:cubicBezTo>
                                    <a:pt x="667" y="229"/>
                                    <a:pt x="668" y="230"/>
                                    <a:pt x="669" y="232"/>
                                  </a:cubicBezTo>
                                  <a:cubicBezTo>
                                    <a:pt x="672" y="230"/>
                                    <a:pt x="676" y="229"/>
                                    <a:pt x="681" y="229"/>
                                  </a:cubicBezTo>
                                  <a:cubicBezTo>
                                    <a:pt x="686" y="229"/>
                                    <a:pt x="690" y="230"/>
                                    <a:pt x="693" y="233"/>
                                  </a:cubicBezTo>
                                  <a:close/>
                                  <a:moveTo>
                                    <a:pt x="697" y="226"/>
                                  </a:moveTo>
                                  <a:cubicBezTo>
                                    <a:pt x="697" y="224"/>
                                    <a:pt x="698" y="223"/>
                                    <a:pt x="699" y="221"/>
                                  </a:cubicBezTo>
                                  <a:cubicBezTo>
                                    <a:pt x="694" y="218"/>
                                    <a:pt x="688" y="216"/>
                                    <a:pt x="681" y="216"/>
                                  </a:cubicBezTo>
                                  <a:cubicBezTo>
                                    <a:pt x="674" y="216"/>
                                    <a:pt x="668" y="218"/>
                                    <a:pt x="663" y="221"/>
                                  </a:cubicBezTo>
                                  <a:cubicBezTo>
                                    <a:pt x="664" y="222"/>
                                    <a:pt x="665" y="224"/>
                                    <a:pt x="666" y="225"/>
                                  </a:cubicBezTo>
                                  <a:cubicBezTo>
                                    <a:pt x="670" y="223"/>
                                    <a:pt x="675" y="221"/>
                                    <a:pt x="681" y="221"/>
                                  </a:cubicBezTo>
                                  <a:cubicBezTo>
                                    <a:pt x="687" y="221"/>
                                    <a:pt x="692" y="223"/>
                                    <a:pt x="697" y="226"/>
                                  </a:cubicBezTo>
                                  <a:close/>
                                  <a:moveTo>
                                    <a:pt x="700" y="220"/>
                                  </a:moveTo>
                                  <a:cubicBezTo>
                                    <a:pt x="701" y="218"/>
                                    <a:pt x="703" y="217"/>
                                    <a:pt x="704" y="215"/>
                                  </a:cubicBezTo>
                                  <a:cubicBezTo>
                                    <a:pt x="697" y="211"/>
                                    <a:pt x="689" y="208"/>
                                    <a:pt x="681" y="208"/>
                                  </a:cubicBezTo>
                                  <a:cubicBezTo>
                                    <a:pt x="672" y="208"/>
                                    <a:pt x="665" y="210"/>
                                    <a:pt x="658" y="215"/>
                                  </a:cubicBezTo>
                                  <a:cubicBezTo>
                                    <a:pt x="659" y="216"/>
                                    <a:pt x="661" y="218"/>
                                    <a:pt x="662" y="219"/>
                                  </a:cubicBezTo>
                                  <a:cubicBezTo>
                                    <a:pt x="667" y="216"/>
                                    <a:pt x="674" y="214"/>
                                    <a:pt x="681" y="214"/>
                                  </a:cubicBezTo>
                                  <a:cubicBezTo>
                                    <a:pt x="688" y="214"/>
                                    <a:pt x="695" y="216"/>
                                    <a:pt x="700" y="220"/>
                                  </a:cubicBezTo>
                                  <a:close/>
                                  <a:moveTo>
                                    <a:pt x="705" y="214"/>
                                  </a:moveTo>
                                  <a:cubicBezTo>
                                    <a:pt x="707" y="212"/>
                                    <a:pt x="708" y="211"/>
                                    <a:pt x="710" y="210"/>
                                  </a:cubicBezTo>
                                  <a:cubicBezTo>
                                    <a:pt x="702" y="204"/>
                                    <a:pt x="692" y="200"/>
                                    <a:pt x="681" y="200"/>
                                  </a:cubicBezTo>
                                  <a:cubicBezTo>
                                    <a:pt x="670" y="200"/>
                                    <a:pt x="660" y="204"/>
                                    <a:pt x="652" y="209"/>
                                  </a:cubicBezTo>
                                  <a:cubicBezTo>
                                    <a:pt x="654" y="211"/>
                                    <a:pt x="655" y="212"/>
                                    <a:pt x="657" y="214"/>
                                  </a:cubicBezTo>
                                  <a:cubicBezTo>
                                    <a:pt x="664" y="209"/>
                                    <a:pt x="672" y="206"/>
                                    <a:pt x="681" y="206"/>
                                  </a:cubicBezTo>
                                  <a:cubicBezTo>
                                    <a:pt x="690" y="206"/>
                                    <a:pt x="698" y="209"/>
                                    <a:pt x="705" y="214"/>
                                  </a:cubicBezTo>
                                  <a:close/>
                                  <a:moveTo>
                                    <a:pt x="690" y="199"/>
                                  </a:moveTo>
                                  <a:cubicBezTo>
                                    <a:pt x="690" y="196"/>
                                    <a:pt x="691" y="194"/>
                                    <a:pt x="691" y="192"/>
                                  </a:cubicBezTo>
                                  <a:cubicBezTo>
                                    <a:pt x="689" y="189"/>
                                    <a:pt x="685" y="187"/>
                                    <a:pt x="681" y="187"/>
                                  </a:cubicBezTo>
                                  <a:cubicBezTo>
                                    <a:pt x="677" y="187"/>
                                    <a:pt x="674" y="188"/>
                                    <a:pt x="671" y="191"/>
                                  </a:cubicBezTo>
                                  <a:cubicBezTo>
                                    <a:pt x="672" y="194"/>
                                    <a:pt x="672" y="196"/>
                                    <a:pt x="672" y="199"/>
                                  </a:cubicBezTo>
                                  <a:cubicBezTo>
                                    <a:pt x="672" y="199"/>
                                    <a:pt x="672" y="199"/>
                                    <a:pt x="672" y="199"/>
                                  </a:cubicBezTo>
                                  <a:cubicBezTo>
                                    <a:pt x="673" y="199"/>
                                    <a:pt x="673" y="199"/>
                                    <a:pt x="674" y="199"/>
                                  </a:cubicBezTo>
                                  <a:cubicBezTo>
                                    <a:pt x="674" y="199"/>
                                    <a:pt x="674" y="199"/>
                                    <a:pt x="674" y="199"/>
                                  </a:cubicBezTo>
                                  <a:cubicBezTo>
                                    <a:pt x="674" y="195"/>
                                    <a:pt x="677" y="192"/>
                                    <a:pt x="681" y="192"/>
                                  </a:cubicBezTo>
                                  <a:cubicBezTo>
                                    <a:pt x="685" y="192"/>
                                    <a:pt x="687" y="195"/>
                                    <a:pt x="687" y="199"/>
                                  </a:cubicBezTo>
                                  <a:cubicBezTo>
                                    <a:pt x="687" y="199"/>
                                    <a:pt x="687" y="199"/>
                                    <a:pt x="687" y="199"/>
                                  </a:cubicBezTo>
                                  <a:cubicBezTo>
                                    <a:pt x="688" y="199"/>
                                    <a:pt x="689" y="199"/>
                                    <a:pt x="691" y="200"/>
                                  </a:cubicBezTo>
                                  <a:cubicBezTo>
                                    <a:pt x="690" y="199"/>
                                    <a:pt x="690" y="199"/>
                                    <a:pt x="690" y="199"/>
                                  </a:cubicBezTo>
                                  <a:close/>
                                  <a:moveTo>
                                    <a:pt x="681" y="193"/>
                                  </a:moveTo>
                                  <a:cubicBezTo>
                                    <a:pt x="678" y="193"/>
                                    <a:pt x="676" y="196"/>
                                    <a:pt x="676" y="199"/>
                                  </a:cubicBezTo>
                                  <a:cubicBezTo>
                                    <a:pt x="676" y="199"/>
                                    <a:pt x="676" y="199"/>
                                    <a:pt x="676" y="199"/>
                                  </a:cubicBezTo>
                                  <a:cubicBezTo>
                                    <a:pt x="677" y="199"/>
                                    <a:pt x="679" y="199"/>
                                    <a:pt x="681" y="199"/>
                                  </a:cubicBezTo>
                                  <a:cubicBezTo>
                                    <a:pt x="683" y="199"/>
                                    <a:pt x="684" y="199"/>
                                    <a:pt x="686" y="199"/>
                                  </a:cubicBezTo>
                                  <a:cubicBezTo>
                                    <a:pt x="686" y="199"/>
                                    <a:pt x="686" y="199"/>
                                    <a:pt x="686" y="199"/>
                                  </a:cubicBezTo>
                                  <a:cubicBezTo>
                                    <a:pt x="686" y="196"/>
                                    <a:pt x="684" y="193"/>
                                    <a:pt x="681" y="193"/>
                                  </a:cubicBezTo>
                                  <a:close/>
                                  <a:moveTo>
                                    <a:pt x="691" y="190"/>
                                  </a:moveTo>
                                  <a:cubicBezTo>
                                    <a:pt x="692" y="188"/>
                                    <a:pt x="692" y="185"/>
                                    <a:pt x="693" y="183"/>
                                  </a:cubicBezTo>
                                  <a:cubicBezTo>
                                    <a:pt x="690" y="181"/>
                                    <a:pt x="685" y="179"/>
                                    <a:pt x="681" y="179"/>
                                  </a:cubicBezTo>
                                  <a:cubicBezTo>
                                    <a:pt x="677" y="179"/>
                                    <a:pt x="673" y="180"/>
                                    <a:pt x="669" y="183"/>
                                  </a:cubicBezTo>
                                  <a:cubicBezTo>
                                    <a:pt x="670" y="185"/>
                                    <a:pt x="671" y="187"/>
                                    <a:pt x="671" y="189"/>
                                  </a:cubicBezTo>
                                  <a:cubicBezTo>
                                    <a:pt x="674" y="187"/>
                                    <a:pt x="677" y="185"/>
                                    <a:pt x="681" y="185"/>
                                  </a:cubicBezTo>
                                  <a:cubicBezTo>
                                    <a:pt x="685" y="185"/>
                                    <a:pt x="689" y="187"/>
                                    <a:pt x="691" y="190"/>
                                  </a:cubicBezTo>
                                  <a:close/>
                                  <a:moveTo>
                                    <a:pt x="693" y="182"/>
                                  </a:moveTo>
                                  <a:cubicBezTo>
                                    <a:pt x="694" y="180"/>
                                    <a:pt x="695" y="178"/>
                                    <a:pt x="696" y="176"/>
                                  </a:cubicBezTo>
                                  <a:cubicBezTo>
                                    <a:pt x="691" y="173"/>
                                    <a:pt x="686" y="171"/>
                                    <a:pt x="681" y="171"/>
                                  </a:cubicBezTo>
                                  <a:cubicBezTo>
                                    <a:pt x="676" y="171"/>
                                    <a:pt x="671" y="173"/>
                                    <a:pt x="666" y="175"/>
                                  </a:cubicBezTo>
                                  <a:cubicBezTo>
                                    <a:pt x="667" y="177"/>
                                    <a:pt x="668" y="179"/>
                                    <a:pt x="669" y="181"/>
                                  </a:cubicBezTo>
                                  <a:cubicBezTo>
                                    <a:pt x="672" y="179"/>
                                    <a:pt x="676" y="177"/>
                                    <a:pt x="681" y="177"/>
                                  </a:cubicBezTo>
                                  <a:cubicBezTo>
                                    <a:pt x="686" y="177"/>
                                    <a:pt x="690" y="179"/>
                                    <a:pt x="693" y="182"/>
                                  </a:cubicBezTo>
                                  <a:close/>
                                  <a:moveTo>
                                    <a:pt x="697" y="174"/>
                                  </a:moveTo>
                                  <a:cubicBezTo>
                                    <a:pt x="697" y="173"/>
                                    <a:pt x="698" y="171"/>
                                    <a:pt x="699" y="170"/>
                                  </a:cubicBezTo>
                                  <a:cubicBezTo>
                                    <a:pt x="694" y="166"/>
                                    <a:pt x="688" y="164"/>
                                    <a:pt x="681" y="164"/>
                                  </a:cubicBezTo>
                                  <a:cubicBezTo>
                                    <a:pt x="674" y="164"/>
                                    <a:pt x="668" y="166"/>
                                    <a:pt x="663" y="169"/>
                                  </a:cubicBezTo>
                                  <a:cubicBezTo>
                                    <a:pt x="664" y="171"/>
                                    <a:pt x="665" y="172"/>
                                    <a:pt x="666" y="174"/>
                                  </a:cubicBezTo>
                                  <a:cubicBezTo>
                                    <a:pt x="670" y="171"/>
                                    <a:pt x="675" y="170"/>
                                    <a:pt x="681" y="170"/>
                                  </a:cubicBezTo>
                                  <a:cubicBezTo>
                                    <a:pt x="687" y="170"/>
                                    <a:pt x="692" y="171"/>
                                    <a:pt x="697" y="174"/>
                                  </a:cubicBezTo>
                                  <a:close/>
                                  <a:moveTo>
                                    <a:pt x="700" y="168"/>
                                  </a:moveTo>
                                  <a:cubicBezTo>
                                    <a:pt x="701" y="167"/>
                                    <a:pt x="703" y="165"/>
                                    <a:pt x="704" y="164"/>
                                  </a:cubicBezTo>
                                  <a:cubicBezTo>
                                    <a:pt x="697" y="159"/>
                                    <a:pt x="689" y="157"/>
                                    <a:pt x="681" y="157"/>
                                  </a:cubicBezTo>
                                  <a:cubicBezTo>
                                    <a:pt x="672" y="157"/>
                                    <a:pt x="665" y="159"/>
                                    <a:pt x="658" y="163"/>
                                  </a:cubicBezTo>
                                  <a:cubicBezTo>
                                    <a:pt x="659" y="165"/>
                                    <a:pt x="661" y="166"/>
                                    <a:pt x="662" y="168"/>
                                  </a:cubicBezTo>
                                  <a:cubicBezTo>
                                    <a:pt x="667" y="165"/>
                                    <a:pt x="674" y="163"/>
                                    <a:pt x="681" y="163"/>
                                  </a:cubicBezTo>
                                  <a:cubicBezTo>
                                    <a:pt x="688" y="163"/>
                                    <a:pt x="695" y="165"/>
                                    <a:pt x="700" y="168"/>
                                  </a:cubicBezTo>
                                  <a:close/>
                                  <a:moveTo>
                                    <a:pt x="705" y="163"/>
                                  </a:moveTo>
                                  <a:cubicBezTo>
                                    <a:pt x="707" y="161"/>
                                    <a:pt x="708" y="160"/>
                                    <a:pt x="710" y="158"/>
                                  </a:cubicBezTo>
                                  <a:cubicBezTo>
                                    <a:pt x="702" y="152"/>
                                    <a:pt x="692" y="149"/>
                                    <a:pt x="681" y="149"/>
                                  </a:cubicBezTo>
                                  <a:cubicBezTo>
                                    <a:pt x="670" y="149"/>
                                    <a:pt x="660" y="152"/>
                                    <a:pt x="652" y="158"/>
                                  </a:cubicBezTo>
                                  <a:cubicBezTo>
                                    <a:pt x="654" y="159"/>
                                    <a:pt x="655" y="161"/>
                                    <a:pt x="657" y="162"/>
                                  </a:cubicBezTo>
                                  <a:cubicBezTo>
                                    <a:pt x="664" y="158"/>
                                    <a:pt x="672" y="155"/>
                                    <a:pt x="681" y="155"/>
                                  </a:cubicBezTo>
                                  <a:cubicBezTo>
                                    <a:pt x="690" y="155"/>
                                    <a:pt x="698" y="158"/>
                                    <a:pt x="705" y="163"/>
                                  </a:cubicBezTo>
                                  <a:close/>
                                  <a:moveTo>
                                    <a:pt x="690" y="147"/>
                                  </a:moveTo>
                                  <a:cubicBezTo>
                                    <a:pt x="690" y="145"/>
                                    <a:pt x="691" y="143"/>
                                    <a:pt x="691" y="141"/>
                                  </a:cubicBezTo>
                                  <a:cubicBezTo>
                                    <a:pt x="689" y="137"/>
                                    <a:pt x="685" y="135"/>
                                    <a:pt x="681" y="135"/>
                                  </a:cubicBezTo>
                                  <a:cubicBezTo>
                                    <a:pt x="677" y="135"/>
                                    <a:pt x="674" y="137"/>
                                    <a:pt x="671" y="140"/>
                                  </a:cubicBezTo>
                                  <a:cubicBezTo>
                                    <a:pt x="672" y="142"/>
                                    <a:pt x="672" y="145"/>
                                    <a:pt x="672" y="147"/>
                                  </a:cubicBezTo>
                                  <a:cubicBezTo>
                                    <a:pt x="672" y="147"/>
                                    <a:pt x="672" y="148"/>
                                    <a:pt x="672" y="148"/>
                                  </a:cubicBezTo>
                                  <a:cubicBezTo>
                                    <a:pt x="673" y="148"/>
                                    <a:pt x="673" y="148"/>
                                    <a:pt x="674" y="148"/>
                                  </a:cubicBezTo>
                                  <a:cubicBezTo>
                                    <a:pt x="674" y="148"/>
                                    <a:pt x="674" y="147"/>
                                    <a:pt x="674" y="147"/>
                                  </a:cubicBezTo>
                                  <a:cubicBezTo>
                                    <a:pt x="674" y="143"/>
                                    <a:pt x="677" y="140"/>
                                    <a:pt x="681" y="140"/>
                                  </a:cubicBezTo>
                                  <a:cubicBezTo>
                                    <a:pt x="685" y="140"/>
                                    <a:pt x="687" y="143"/>
                                    <a:pt x="687" y="147"/>
                                  </a:cubicBezTo>
                                  <a:cubicBezTo>
                                    <a:pt x="687" y="147"/>
                                    <a:pt x="687" y="148"/>
                                    <a:pt x="687" y="148"/>
                                  </a:cubicBezTo>
                                  <a:cubicBezTo>
                                    <a:pt x="688" y="148"/>
                                    <a:pt x="689" y="148"/>
                                    <a:pt x="691" y="148"/>
                                  </a:cubicBezTo>
                                  <a:cubicBezTo>
                                    <a:pt x="690" y="148"/>
                                    <a:pt x="690" y="148"/>
                                    <a:pt x="690" y="147"/>
                                  </a:cubicBezTo>
                                  <a:close/>
                                  <a:moveTo>
                                    <a:pt x="681" y="142"/>
                                  </a:moveTo>
                                  <a:cubicBezTo>
                                    <a:pt x="678" y="142"/>
                                    <a:pt x="676" y="144"/>
                                    <a:pt x="676" y="147"/>
                                  </a:cubicBezTo>
                                  <a:cubicBezTo>
                                    <a:pt x="676" y="147"/>
                                    <a:pt x="676" y="147"/>
                                    <a:pt x="676" y="148"/>
                                  </a:cubicBezTo>
                                  <a:cubicBezTo>
                                    <a:pt x="677" y="147"/>
                                    <a:pt x="679" y="147"/>
                                    <a:pt x="681" y="147"/>
                                  </a:cubicBezTo>
                                  <a:cubicBezTo>
                                    <a:pt x="683" y="147"/>
                                    <a:pt x="684" y="147"/>
                                    <a:pt x="686" y="148"/>
                                  </a:cubicBezTo>
                                  <a:cubicBezTo>
                                    <a:pt x="686" y="147"/>
                                    <a:pt x="686" y="147"/>
                                    <a:pt x="686" y="147"/>
                                  </a:cubicBezTo>
                                  <a:cubicBezTo>
                                    <a:pt x="686" y="144"/>
                                    <a:pt x="684" y="142"/>
                                    <a:pt x="681" y="142"/>
                                  </a:cubicBezTo>
                                  <a:close/>
                                  <a:moveTo>
                                    <a:pt x="691" y="139"/>
                                  </a:moveTo>
                                  <a:cubicBezTo>
                                    <a:pt x="692" y="136"/>
                                    <a:pt x="692" y="134"/>
                                    <a:pt x="693" y="132"/>
                                  </a:cubicBezTo>
                                  <a:cubicBezTo>
                                    <a:pt x="690" y="129"/>
                                    <a:pt x="685" y="128"/>
                                    <a:pt x="681" y="128"/>
                                  </a:cubicBezTo>
                                  <a:cubicBezTo>
                                    <a:pt x="677" y="128"/>
                                    <a:pt x="673" y="129"/>
                                    <a:pt x="669" y="131"/>
                                  </a:cubicBezTo>
                                  <a:cubicBezTo>
                                    <a:pt x="670" y="133"/>
                                    <a:pt x="671" y="135"/>
                                    <a:pt x="671" y="138"/>
                                  </a:cubicBezTo>
                                  <a:cubicBezTo>
                                    <a:pt x="674" y="135"/>
                                    <a:pt x="677" y="134"/>
                                    <a:pt x="681" y="134"/>
                                  </a:cubicBezTo>
                                  <a:cubicBezTo>
                                    <a:pt x="685" y="134"/>
                                    <a:pt x="689" y="136"/>
                                    <a:pt x="691" y="139"/>
                                  </a:cubicBezTo>
                                  <a:close/>
                                  <a:moveTo>
                                    <a:pt x="693" y="130"/>
                                  </a:moveTo>
                                  <a:cubicBezTo>
                                    <a:pt x="694" y="128"/>
                                    <a:pt x="695" y="126"/>
                                    <a:pt x="696" y="124"/>
                                  </a:cubicBezTo>
                                  <a:cubicBezTo>
                                    <a:pt x="691" y="122"/>
                                    <a:pt x="686" y="120"/>
                                    <a:pt x="681" y="120"/>
                                  </a:cubicBezTo>
                                  <a:cubicBezTo>
                                    <a:pt x="676" y="120"/>
                                    <a:pt x="671" y="121"/>
                                    <a:pt x="666" y="124"/>
                                  </a:cubicBezTo>
                                  <a:cubicBezTo>
                                    <a:pt x="667" y="126"/>
                                    <a:pt x="668" y="128"/>
                                    <a:pt x="669" y="130"/>
                                  </a:cubicBezTo>
                                  <a:cubicBezTo>
                                    <a:pt x="672" y="127"/>
                                    <a:pt x="676" y="126"/>
                                    <a:pt x="681" y="126"/>
                                  </a:cubicBezTo>
                                  <a:cubicBezTo>
                                    <a:pt x="686" y="126"/>
                                    <a:pt x="690" y="128"/>
                                    <a:pt x="693" y="130"/>
                                  </a:cubicBezTo>
                                  <a:close/>
                                  <a:moveTo>
                                    <a:pt x="697" y="123"/>
                                  </a:moveTo>
                                  <a:cubicBezTo>
                                    <a:pt x="697" y="121"/>
                                    <a:pt x="698" y="120"/>
                                    <a:pt x="699" y="118"/>
                                  </a:cubicBezTo>
                                  <a:cubicBezTo>
                                    <a:pt x="694" y="115"/>
                                    <a:pt x="688" y="113"/>
                                    <a:pt x="681" y="113"/>
                                  </a:cubicBezTo>
                                  <a:cubicBezTo>
                                    <a:pt x="674" y="113"/>
                                    <a:pt x="668" y="115"/>
                                    <a:pt x="663" y="118"/>
                                  </a:cubicBezTo>
                                  <a:cubicBezTo>
                                    <a:pt x="664" y="119"/>
                                    <a:pt x="665" y="121"/>
                                    <a:pt x="666" y="123"/>
                                  </a:cubicBezTo>
                                  <a:cubicBezTo>
                                    <a:pt x="670" y="120"/>
                                    <a:pt x="675" y="118"/>
                                    <a:pt x="681" y="118"/>
                                  </a:cubicBezTo>
                                  <a:cubicBezTo>
                                    <a:pt x="687" y="118"/>
                                    <a:pt x="692" y="120"/>
                                    <a:pt x="697" y="123"/>
                                  </a:cubicBezTo>
                                  <a:close/>
                                  <a:moveTo>
                                    <a:pt x="700" y="117"/>
                                  </a:moveTo>
                                  <a:cubicBezTo>
                                    <a:pt x="701" y="115"/>
                                    <a:pt x="703" y="114"/>
                                    <a:pt x="704" y="112"/>
                                  </a:cubicBezTo>
                                  <a:cubicBezTo>
                                    <a:pt x="697" y="108"/>
                                    <a:pt x="689" y="105"/>
                                    <a:pt x="681" y="105"/>
                                  </a:cubicBezTo>
                                  <a:cubicBezTo>
                                    <a:pt x="672" y="105"/>
                                    <a:pt x="665" y="108"/>
                                    <a:pt x="658" y="112"/>
                                  </a:cubicBezTo>
                                  <a:cubicBezTo>
                                    <a:pt x="659" y="113"/>
                                    <a:pt x="661" y="115"/>
                                    <a:pt x="662" y="117"/>
                                  </a:cubicBezTo>
                                  <a:cubicBezTo>
                                    <a:pt x="667" y="113"/>
                                    <a:pt x="674" y="111"/>
                                    <a:pt x="681" y="111"/>
                                  </a:cubicBezTo>
                                  <a:cubicBezTo>
                                    <a:pt x="688" y="111"/>
                                    <a:pt x="695" y="113"/>
                                    <a:pt x="700" y="117"/>
                                  </a:cubicBezTo>
                                  <a:close/>
                                  <a:moveTo>
                                    <a:pt x="663" y="96"/>
                                  </a:moveTo>
                                  <a:cubicBezTo>
                                    <a:pt x="663" y="84"/>
                                    <a:pt x="658" y="74"/>
                                    <a:pt x="650" y="66"/>
                                  </a:cubicBezTo>
                                  <a:cubicBezTo>
                                    <a:pt x="643" y="59"/>
                                    <a:pt x="632" y="54"/>
                                    <a:pt x="621" y="54"/>
                                  </a:cubicBezTo>
                                  <a:cubicBezTo>
                                    <a:pt x="609" y="54"/>
                                    <a:pt x="599" y="59"/>
                                    <a:pt x="591" y="66"/>
                                  </a:cubicBezTo>
                                  <a:cubicBezTo>
                                    <a:pt x="584" y="74"/>
                                    <a:pt x="579" y="84"/>
                                    <a:pt x="579" y="96"/>
                                  </a:cubicBezTo>
                                  <a:cubicBezTo>
                                    <a:pt x="579" y="97"/>
                                    <a:pt x="579" y="98"/>
                                    <a:pt x="579" y="100"/>
                                  </a:cubicBezTo>
                                  <a:cubicBezTo>
                                    <a:pt x="581" y="101"/>
                                    <a:pt x="584" y="102"/>
                                    <a:pt x="586" y="103"/>
                                  </a:cubicBezTo>
                                  <a:cubicBezTo>
                                    <a:pt x="585" y="101"/>
                                    <a:pt x="585" y="98"/>
                                    <a:pt x="585" y="96"/>
                                  </a:cubicBezTo>
                                  <a:cubicBezTo>
                                    <a:pt x="585" y="76"/>
                                    <a:pt x="601" y="60"/>
                                    <a:pt x="621" y="60"/>
                                  </a:cubicBezTo>
                                  <a:cubicBezTo>
                                    <a:pt x="641" y="60"/>
                                    <a:pt x="657" y="76"/>
                                    <a:pt x="657" y="96"/>
                                  </a:cubicBezTo>
                                  <a:cubicBezTo>
                                    <a:pt x="657" y="98"/>
                                    <a:pt x="656" y="100"/>
                                    <a:pt x="656" y="102"/>
                                  </a:cubicBezTo>
                                  <a:cubicBezTo>
                                    <a:pt x="658" y="101"/>
                                    <a:pt x="660" y="100"/>
                                    <a:pt x="663" y="99"/>
                                  </a:cubicBezTo>
                                  <a:cubicBezTo>
                                    <a:pt x="663" y="98"/>
                                    <a:pt x="663" y="97"/>
                                    <a:pt x="663" y="96"/>
                                  </a:cubicBezTo>
                                  <a:close/>
                                  <a:moveTo>
                                    <a:pt x="541" y="96"/>
                                  </a:moveTo>
                                  <a:cubicBezTo>
                                    <a:pt x="541" y="84"/>
                                    <a:pt x="536" y="74"/>
                                    <a:pt x="528" y="66"/>
                                  </a:cubicBezTo>
                                  <a:cubicBezTo>
                                    <a:pt x="521" y="59"/>
                                    <a:pt x="510" y="54"/>
                                    <a:pt x="499" y="54"/>
                                  </a:cubicBezTo>
                                  <a:cubicBezTo>
                                    <a:pt x="487" y="54"/>
                                    <a:pt x="477" y="59"/>
                                    <a:pt x="469" y="66"/>
                                  </a:cubicBezTo>
                                  <a:cubicBezTo>
                                    <a:pt x="461" y="74"/>
                                    <a:pt x="457" y="84"/>
                                    <a:pt x="457" y="96"/>
                                  </a:cubicBezTo>
                                  <a:cubicBezTo>
                                    <a:pt x="457" y="97"/>
                                    <a:pt x="457" y="98"/>
                                    <a:pt x="457" y="100"/>
                                  </a:cubicBezTo>
                                  <a:cubicBezTo>
                                    <a:pt x="459" y="101"/>
                                    <a:pt x="461" y="102"/>
                                    <a:pt x="464" y="103"/>
                                  </a:cubicBezTo>
                                  <a:cubicBezTo>
                                    <a:pt x="463" y="101"/>
                                    <a:pt x="463" y="98"/>
                                    <a:pt x="463" y="96"/>
                                  </a:cubicBezTo>
                                  <a:cubicBezTo>
                                    <a:pt x="463" y="76"/>
                                    <a:pt x="479" y="60"/>
                                    <a:pt x="499" y="60"/>
                                  </a:cubicBezTo>
                                  <a:cubicBezTo>
                                    <a:pt x="518" y="60"/>
                                    <a:pt x="534" y="76"/>
                                    <a:pt x="534" y="96"/>
                                  </a:cubicBezTo>
                                  <a:cubicBezTo>
                                    <a:pt x="534" y="98"/>
                                    <a:pt x="534" y="101"/>
                                    <a:pt x="534" y="103"/>
                                  </a:cubicBezTo>
                                  <a:cubicBezTo>
                                    <a:pt x="536" y="102"/>
                                    <a:pt x="538" y="101"/>
                                    <a:pt x="540" y="100"/>
                                  </a:cubicBezTo>
                                  <a:cubicBezTo>
                                    <a:pt x="540" y="98"/>
                                    <a:pt x="541" y="97"/>
                                    <a:pt x="541" y="96"/>
                                  </a:cubicBezTo>
                                  <a:close/>
                                  <a:moveTo>
                                    <a:pt x="420" y="96"/>
                                  </a:moveTo>
                                  <a:cubicBezTo>
                                    <a:pt x="420" y="84"/>
                                    <a:pt x="415" y="74"/>
                                    <a:pt x="407" y="66"/>
                                  </a:cubicBezTo>
                                  <a:cubicBezTo>
                                    <a:pt x="400" y="59"/>
                                    <a:pt x="389" y="54"/>
                                    <a:pt x="378" y="54"/>
                                  </a:cubicBezTo>
                                  <a:cubicBezTo>
                                    <a:pt x="366" y="54"/>
                                    <a:pt x="356" y="59"/>
                                    <a:pt x="348" y="66"/>
                                  </a:cubicBezTo>
                                  <a:cubicBezTo>
                                    <a:pt x="341" y="74"/>
                                    <a:pt x="336" y="84"/>
                                    <a:pt x="336" y="96"/>
                                  </a:cubicBezTo>
                                  <a:cubicBezTo>
                                    <a:pt x="336" y="97"/>
                                    <a:pt x="336" y="98"/>
                                    <a:pt x="336" y="100"/>
                                  </a:cubicBezTo>
                                  <a:cubicBezTo>
                                    <a:pt x="338" y="101"/>
                                    <a:pt x="341" y="102"/>
                                    <a:pt x="343" y="103"/>
                                  </a:cubicBezTo>
                                  <a:cubicBezTo>
                                    <a:pt x="342" y="101"/>
                                    <a:pt x="342" y="98"/>
                                    <a:pt x="342" y="96"/>
                                  </a:cubicBezTo>
                                  <a:cubicBezTo>
                                    <a:pt x="342" y="76"/>
                                    <a:pt x="358" y="60"/>
                                    <a:pt x="378" y="60"/>
                                  </a:cubicBezTo>
                                  <a:cubicBezTo>
                                    <a:pt x="398" y="60"/>
                                    <a:pt x="414" y="76"/>
                                    <a:pt x="414" y="96"/>
                                  </a:cubicBezTo>
                                  <a:cubicBezTo>
                                    <a:pt x="414" y="98"/>
                                    <a:pt x="413" y="100"/>
                                    <a:pt x="413" y="102"/>
                                  </a:cubicBezTo>
                                  <a:cubicBezTo>
                                    <a:pt x="415" y="101"/>
                                    <a:pt x="417" y="100"/>
                                    <a:pt x="420" y="99"/>
                                  </a:cubicBezTo>
                                  <a:cubicBezTo>
                                    <a:pt x="420" y="98"/>
                                    <a:pt x="420" y="97"/>
                                    <a:pt x="420" y="96"/>
                                  </a:cubicBezTo>
                                  <a:close/>
                                  <a:moveTo>
                                    <a:pt x="298" y="96"/>
                                  </a:moveTo>
                                  <a:cubicBezTo>
                                    <a:pt x="298" y="84"/>
                                    <a:pt x="293" y="74"/>
                                    <a:pt x="286" y="66"/>
                                  </a:cubicBezTo>
                                  <a:cubicBezTo>
                                    <a:pt x="278" y="59"/>
                                    <a:pt x="267" y="54"/>
                                    <a:pt x="256" y="54"/>
                                  </a:cubicBezTo>
                                  <a:cubicBezTo>
                                    <a:pt x="244" y="54"/>
                                    <a:pt x="234" y="59"/>
                                    <a:pt x="226" y="66"/>
                                  </a:cubicBezTo>
                                  <a:cubicBezTo>
                                    <a:pt x="219" y="74"/>
                                    <a:pt x="214" y="84"/>
                                    <a:pt x="214" y="96"/>
                                  </a:cubicBezTo>
                                  <a:cubicBezTo>
                                    <a:pt x="214" y="97"/>
                                    <a:pt x="214" y="98"/>
                                    <a:pt x="214" y="100"/>
                                  </a:cubicBezTo>
                                  <a:cubicBezTo>
                                    <a:pt x="216" y="101"/>
                                    <a:pt x="219" y="102"/>
                                    <a:pt x="221" y="103"/>
                                  </a:cubicBezTo>
                                  <a:cubicBezTo>
                                    <a:pt x="220" y="101"/>
                                    <a:pt x="220" y="98"/>
                                    <a:pt x="220" y="96"/>
                                  </a:cubicBezTo>
                                  <a:cubicBezTo>
                                    <a:pt x="220" y="76"/>
                                    <a:pt x="236" y="60"/>
                                    <a:pt x="256" y="60"/>
                                  </a:cubicBezTo>
                                  <a:cubicBezTo>
                                    <a:pt x="276" y="60"/>
                                    <a:pt x="292" y="76"/>
                                    <a:pt x="292" y="96"/>
                                  </a:cubicBezTo>
                                  <a:cubicBezTo>
                                    <a:pt x="292" y="98"/>
                                    <a:pt x="291" y="101"/>
                                    <a:pt x="291" y="103"/>
                                  </a:cubicBezTo>
                                  <a:cubicBezTo>
                                    <a:pt x="293" y="102"/>
                                    <a:pt x="295" y="101"/>
                                    <a:pt x="298" y="100"/>
                                  </a:cubicBezTo>
                                  <a:cubicBezTo>
                                    <a:pt x="298" y="98"/>
                                    <a:pt x="298" y="97"/>
                                    <a:pt x="298" y="96"/>
                                  </a:cubicBezTo>
                                  <a:close/>
                                  <a:moveTo>
                                    <a:pt x="172" y="112"/>
                                  </a:moveTo>
                                  <a:cubicBezTo>
                                    <a:pt x="174" y="113"/>
                                    <a:pt x="175" y="115"/>
                                    <a:pt x="176" y="117"/>
                                  </a:cubicBezTo>
                                  <a:cubicBezTo>
                                    <a:pt x="182" y="113"/>
                                    <a:pt x="188" y="111"/>
                                    <a:pt x="195" y="111"/>
                                  </a:cubicBezTo>
                                  <a:cubicBezTo>
                                    <a:pt x="202" y="111"/>
                                    <a:pt x="209" y="113"/>
                                    <a:pt x="214" y="117"/>
                                  </a:cubicBezTo>
                                  <a:cubicBezTo>
                                    <a:pt x="216" y="115"/>
                                    <a:pt x="217" y="114"/>
                                    <a:pt x="218" y="112"/>
                                  </a:cubicBezTo>
                                  <a:cubicBezTo>
                                    <a:pt x="212" y="108"/>
                                    <a:pt x="204" y="105"/>
                                    <a:pt x="195" y="105"/>
                                  </a:cubicBezTo>
                                  <a:cubicBezTo>
                                    <a:pt x="187" y="105"/>
                                    <a:pt x="179" y="108"/>
                                    <a:pt x="172" y="112"/>
                                  </a:cubicBezTo>
                                  <a:close/>
                                  <a:moveTo>
                                    <a:pt x="177" y="118"/>
                                  </a:moveTo>
                                  <a:cubicBezTo>
                                    <a:pt x="178" y="119"/>
                                    <a:pt x="179" y="121"/>
                                    <a:pt x="180" y="123"/>
                                  </a:cubicBezTo>
                                  <a:cubicBezTo>
                                    <a:pt x="184" y="120"/>
                                    <a:pt x="189" y="118"/>
                                    <a:pt x="195" y="118"/>
                                  </a:cubicBezTo>
                                  <a:cubicBezTo>
                                    <a:pt x="201" y="118"/>
                                    <a:pt x="206" y="120"/>
                                    <a:pt x="211" y="123"/>
                                  </a:cubicBezTo>
                                  <a:cubicBezTo>
                                    <a:pt x="212" y="121"/>
                                    <a:pt x="213" y="120"/>
                                    <a:pt x="214" y="118"/>
                                  </a:cubicBezTo>
                                  <a:cubicBezTo>
                                    <a:pt x="208" y="115"/>
                                    <a:pt x="202" y="113"/>
                                    <a:pt x="195" y="113"/>
                                  </a:cubicBezTo>
                                  <a:cubicBezTo>
                                    <a:pt x="188" y="113"/>
                                    <a:pt x="182" y="115"/>
                                    <a:pt x="177" y="118"/>
                                  </a:cubicBezTo>
                                  <a:close/>
                                  <a:moveTo>
                                    <a:pt x="181" y="124"/>
                                  </a:moveTo>
                                  <a:cubicBezTo>
                                    <a:pt x="182" y="126"/>
                                    <a:pt x="182" y="128"/>
                                    <a:pt x="183" y="130"/>
                                  </a:cubicBezTo>
                                  <a:cubicBezTo>
                                    <a:pt x="187" y="127"/>
                                    <a:pt x="191" y="126"/>
                                    <a:pt x="195" y="126"/>
                                  </a:cubicBezTo>
                                  <a:cubicBezTo>
                                    <a:pt x="200" y="126"/>
                                    <a:pt x="204" y="128"/>
                                    <a:pt x="208" y="130"/>
                                  </a:cubicBezTo>
                                  <a:cubicBezTo>
                                    <a:pt x="208" y="128"/>
                                    <a:pt x="209" y="126"/>
                                    <a:pt x="210" y="124"/>
                                  </a:cubicBezTo>
                                  <a:cubicBezTo>
                                    <a:pt x="206" y="122"/>
                                    <a:pt x="201" y="120"/>
                                    <a:pt x="195" y="120"/>
                                  </a:cubicBezTo>
                                  <a:cubicBezTo>
                                    <a:pt x="190" y="120"/>
                                    <a:pt x="185" y="121"/>
                                    <a:pt x="181" y="124"/>
                                  </a:cubicBezTo>
                                  <a:close/>
                                  <a:moveTo>
                                    <a:pt x="184" y="131"/>
                                  </a:moveTo>
                                  <a:cubicBezTo>
                                    <a:pt x="184" y="133"/>
                                    <a:pt x="185" y="135"/>
                                    <a:pt x="185" y="138"/>
                                  </a:cubicBezTo>
                                  <a:cubicBezTo>
                                    <a:pt x="188" y="135"/>
                                    <a:pt x="191" y="134"/>
                                    <a:pt x="195" y="134"/>
                                  </a:cubicBezTo>
                                  <a:cubicBezTo>
                                    <a:pt x="199" y="134"/>
                                    <a:pt x="203" y="136"/>
                                    <a:pt x="205" y="139"/>
                                  </a:cubicBezTo>
                                  <a:cubicBezTo>
                                    <a:pt x="206" y="136"/>
                                    <a:pt x="206" y="134"/>
                                    <a:pt x="207" y="132"/>
                                  </a:cubicBezTo>
                                  <a:cubicBezTo>
                                    <a:pt x="204" y="129"/>
                                    <a:pt x="200" y="128"/>
                                    <a:pt x="195" y="128"/>
                                  </a:cubicBezTo>
                                  <a:cubicBezTo>
                                    <a:pt x="191" y="128"/>
                                    <a:pt x="187" y="129"/>
                                    <a:pt x="184" y="131"/>
                                  </a:cubicBezTo>
                                  <a:close/>
                                  <a:moveTo>
                                    <a:pt x="205" y="147"/>
                                  </a:moveTo>
                                  <a:cubicBezTo>
                                    <a:pt x="205" y="145"/>
                                    <a:pt x="205" y="143"/>
                                    <a:pt x="205" y="141"/>
                                  </a:cubicBezTo>
                                  <a:cubicBezTo>
                                    <a:pt x="203" y="137"/>
                                    <a:pt x="199" y="135"/>
                                    <a:pt x="195" y="135"/>
                                  </a:cubicBezTo>
                                  <a:cubicBezTo>
                                    <a:pt x="191" y="135"/>
                                    <a:pt x="188" y="137"/>
                                    <a:pt x="186" y="140"/>
                                  </a:cubicBezTo>
                                  <a:cubicBezTo>
                                    <a:pt x="186" y="142"/>
                                    <a:pt x="186" y="145"/>
                                    <a:pt x="186" y="147"/>
                                  </a:cubicBezTo>
                                  <a:cubicBezTo>
                                    <a:pt x="186" y="147"/>
                                    <a:pt x="186" y="148"/>
                                    <a:pt x="186" y="148"/>
                                  </a:cubicBezTo>
                                  <a:cubicBezTo>
                                    <a:pt x="187" y="148"/>
                                    <a:pt x="188" y="148"/>
                                    <a:pt x="188" y="148"/>
                                  </a:cubicBezTo>
                                  <a:cubicBezTo>
                                    <a:pt x="188" y="148"/>
                                    <a:pt x="188" y="147"/>
                                    <a:pt x="188" y="147"/>
                                  </a:cubicBezTo>
                                  <a:cubicBezTo>
                                    <a:pt x="188" y="143"/>
                                    <a:pt x="191" y="140"/>
                                    <a:pt x="195" y="140"/>
                                  </a:cubicBezTo>
                                  <a:cubicBezTo>
                                    <a:pt x="199" y="140"/>
                                    <a:pt x="202" y="143"/>
                                    <a:pt x="202" y="147"/>
                                  </a:cubicBezTo>
                                  <a:cubicBezTo>
                                    <a:pt x="202" y="147"/>
                                    <a:pt x="202" y="148"/>
                                    <a:pt x="202" y="148"/>
                                  </a:cubicBezTo>
                                  <a:cubicBezTo>
                                    <a:pt x="203" y="148"/>
                                    <a:pt x="204" y="148"/>
                                    <a:pt x="205" y="148"/>
                                  </a:cubicBezTo>
                                  <a:cubicBezTo>
                                    <a:pt x="205" y="148"/>
                                    <a:pt x="205" y="148"/>
                                    <a:pt x="205" y="147"/>
                                  </a:cubicBezTo>
                                  <a:close/>
                                  <a:moveTo>
                                    <a:pt x="195" y="142"/>
                                  </a:moveTo>
                                  <a:cubicBezTo>
                                    <a:pt x="192" y="142"/>
                                    <a:pt x="190" y="144"/>
                                    <a:pt x="190" y="147"/>
                                  </a:cubicBezTo>
                                  <a:cubicBezTo>
                                    <a:pt x="190" y="147"/>
                                    <a:pt x="190" y="147"/>
                                    <a:pt x="190" y="148"/>
                                  </a:cubicBezTo>
                                  <a:cubicBezTo>
                                    <a:pt x="192" y="147"/>
                                    <a:pt x="193" y="147"/>
                                    <a:pt x="195" y="147"/>
                                  </a:cubicBezTo>
                                  <a:cubicBezTo>
                                    <a:pt x="197" y="147"/>
                                    <a:pt x="198" y="147"/>
                                    <a:pt x="200" y="148"/>
                                  </a:cubicBezTo>
                                  <a:cubicBezTo>
                                    <a:pt x="200" y="147"/>
                                    <a:pt x="200" y="147"/>
                                    <a:pt x="200" y="147"/>
                                  </a:cubicBezTo>
                                  <a:cubicBezTo>
                                    <a:pt x="200" y="144"/>
                                    <a:pt x="198" y="142"/>
                                    <a:pt x="195" y="142"/>
                                  </a:cubicBezTo>
                                  <a:close/>
                                  <a:moveTo>
                                    <a:pt x="166" y="158"/>
                                  </a:moveTo>
                                  <a:cubicBezTo>
                                    <a:pt x="168" y="159"/>
                                    <a:pt x="170" y="161"/>
                                    <a:pt x="171" y="162"/>
                                  </a:cubicBezTo>
                                  <a:cubicBezTo>
                                    <a:pt x="178" y="158"/>
                                    <a:pt x="186" y="155"/>
                                    <a:pt x="195" y="155"/>
                                  </a:cubicBezTo>
                                  <a:cubicBezTo>
                                    <a:pt x="204" y="155"/>
                                    <a:pt x="212" y="158"/>
                                    <a:pt x="219" y="163"/>
                                  </a:cubicBezTo>
                                  <a:cubicBezTo>
                                    <a:pt x="221" y="161"/>
                                    <a:pt x="222" y="160"/>
                                    <a:pt x="224" y="158"/>
                                  </a:cubicBezTo>
                                  <a:cubicBezTo>
                                    <a:pt x="216" y="152"/>
                                    <a:pt x="206" y="149"/>
                                    <a:pt x="195" y="149"/>
                                  </a:cubicBezTo>
                                  <a:cubicBezTo>
                                    <a:pt x="184" y="149"/>
                                    <a:pt x="174" y="152"/>
                                    <a:pt x="166" y="158"/>
                                  </a:cubicBezTo>
                                  <a:close/>
                                  <a:moveTo>
                                    <a:pt x="172" y="163"/>
                                  </a:moveTo>
                                  <a:cubicBezTo>
                                    <a:pt x="174" y="165"/>
                                    <a:pt x="175" y="166"/>
                                    <a:pt x="176" y="168"/>
                                  </a:cubicBezTo>
                                  <a:cubicBezTo>
                                    <a:pt x="182" y="165"/>
                                    <a:pt x="188" y="163"/>
                                    <a:pt x="195" y="163"/>
                                  </a:cubicBezTo>
                                  <a:cubicBezTo>
                                    <a:pt x="202" y="163"/>
                                    <a:pt x="209" y="165"/>
                                    <a:pt x="214" y="168"/>
                                  </a:cubicBezTo>
                                  <a:cubicBezTo>
                                    <a:pt x="216" y="167"/>
                                    <a:pt x="217" y="165"/>
                                    <a:pt x="218" y="164"/>
                                  </a:cubicBezTo>
                                  <a:cubicBezTo>
                                    <a:pt x="212" y="159"/>
                                    <a:pt x="204" y="157"/>
                                    <a:pt x="195" y="157"/>
                                  </a:cubicBezTo>
                                  <a:cubicBezTo>
                                    <a:pt x="187" y="157"/>
                                    <a:pt x="179" y="159"/>
                                    <a:pt x="172" y="163"/>
                                  </a:cubicBezTo>
                                  <a:close/>
                                  <a:moveTo>
                                    <a:pt x="177" y="169"/>
                                  </a:moveTo>
                                  <a:cubicBezTo>
                                    <a:pt x="178" y="171"/>
                                    <a:pt x="179" y="172"/>
                                    <a:pt x="180" y="174"/>
                                  </a:cubicBezTo>
                                  <a:cubicBezTo>
                                    <a:pt x="184" y="171"/>
                                    <a:pt x="189" y="170"/>
                                    <a:pt x="195" y="170"/>
                                  </a:cubicBezTo>
                                  <a:cubicBezTo>
                                    <a:pt x="201" y="170"/>
                                    <a:pt x="206" y="171"/>
                                    <a:pt x="211" y="174"/>
                                  </a:cubicBezTo>
                                  <a:cubicBezTo>
                                    <a:pt x="212" y="173"/>
                                    <a:pt x="213" y="171"/>
                                    <a:pt x="214" y="170"/>
                                  </a:cubicBezTo>
                                  <a:cubicBezTo>
                                    <a:pt x="208" y="166"/>
                                    <a:pt x="202" y="164"/>
                                    <a:pt x="195" y="164"/>
                                  </a:cubicBezTo>
                                  <a:cubicBezTo>
                                    <a:pt x="188" y="164"/>
                                    <a:pt x="182" y="166"/>
                                    <a:pt x="177" y="169"/>
                                  </a:cubicBezTo>
                                  <a:close/>
                                  <a:moveTo>
                                    <a:pt x="181" y="175"/>
                                  </a:moveTo>
                                  <a:cubicBezTo>
                                    <a:pt x="182" y="177"/>
                                    <a:pt x="182" y="179"/>
                                    <a:pt x="183" y="181"/>
                                  </a:cubicBezTo>
                                  <a:cubicBezTo>
                                    <a:pt x="187" y="179"/>
                                    <a:pt x="191" y="177"/>
                                    <a:pt x="195" y="177"/>
                                  </a:cubicBezTo>
                                  <a:cubicBezTo>
                                    <a:pt x="200" y="177"/>
                                    <a:pt x="204" y="179"/>
                                    <a:pt x="208" y="182"/>
                                  </a:cubicBezTo>
                                  <a:cubicBezTo>
                                    <a:pt x="208" y="180"/>
                                    <a:pt x="209" y="178"/>
                                    <a:pt x="210" y="176"/>
                                  </a:cubicBezTo>
                                  <a:cubicBezTo>
                                    <a:pt x="206" y="173"/>
                                    <a:pt x="201" y="171"/>
                                    <a:pt x="195" y="171"/>
                                  </a:cubicBezTo>
                                  <a:cubicBezTo>
                                    <a:pt x="190" y="171"/>
                                    <a:pt x="185" y="173"/>
                                    <a:pt x="181" y="175"/>
                                  </a:cubicBezTo>
                                  <a:close/>
                                  <a:moveTo>
                                    <a:pt x="184" y="183"/>
                                  </a:moveTo>
                                  <a:cubicBezTo>
                                    <a:pt x="184" y="185"/>
                                    <a:pt x="185" y="187"/>
                                    <a:pt x="185" y="189"/>
                                  </a:cubicBezTo>
                                  <a:cubicBezTo>
                                    <a:pt x="188" y="187"/>
                                    <a:pt x="191" y="185"/>
                                    <a:pt x="195" y="185"/>
                                  </a:cubicBezTo>
                                  <a:cubicBezTo>
                                    <a:pt x="199" y="185"/>
                                    <a:pt x="203" y="187"/>
                                    <a:pt x="205" y="190"/>
                                  </a:cubicBezTo>
                                  <a:cubicBezTo>
                                    <a:pt x="206" y="188"/>
                                    <a:pt x="206" y="185"/>
                                    <a:pt x="207" y="183"/>
                                  </a:cubicBezTo>
                                  <a:cubicBezTo>
                                    <a:pt x="204" y="181"/>
                                    <a:pt x="200" y="179"/>
                                    <a:pt x="195" y="179"/>
                                  </a:cubicBezTo>
                                  <a:cubicBezTo>
                                    <a:pt x="191" y="179"/>
                                    <a:pt x="187" y="180"/>
                                    <a:pt x="184" y="183"/>
                                  </a:cubicBezTo>
                                  <a:close/>
                                  <a:moveTo>
                                    <a:pt x="205" y="199"/>
                                  </a:moveTo>
                                  <a:cubicBezTo>
                                    <a:pt x="205" y="196"/>
                                    <a:pt x="205" y="194"/>
                                    <a:pt x="205" y="192"/>
                                  </a:cubicBezTo>
                                  <a:cubicBezTo>
                                    <a:pt x="203" y="189"/>
                                    <a:pt x="199" y="187"/>
                                    <a:pt x="195" y="187"/>
                                  </a:cubicBezTo>
                                  <a:cubicBezTo>
                                    <a:pt x="191" y="187"/>
                                    <a:pt x="188" y="188"/>
                                    <a:pt x="186" y="191"/>
                                  </a:cubicBezTo>
                                  <a:cubicBezTo>
                                    <a:pt x="186" y="194"/>
                                    <a:pt x="186" y="196"/>
                                    <a:pt x="186" y="199"/>
                                  </a:cubicBezTo>
                                  <a:cubicBezTo>
                                    <a:pt x="186" y="199"/>
                                    <a:pt x="186" y="199"/>
                                    <a:pt x="186" y="199"/>
                                  </a:cubicBezTo>
                                  <a:cubicBezTo>
                                    <a:pt x="187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5"/>
                                    <a:pt x="191" y="192"/>
                                    <a:pt x="195" y="192"/>
                                  </a:cubicBezTo>
                                  <a:cubicBezTo>
                                    <a:pt x="199" y="192"/>
                                    <a:pt x="202" y="195"/>
                                    <a:pt x="202" y="199"/>
                                  </a:cubicBezTo>
                                  <a:cubicBezTo>
                                    <a:pt x="202" y="199"/>
                                    <a:pt x="202" y="199"/>
                                    <a:pt x="202" y="199"/>
                                  </a:cubicBezTo>
                                  <a:cubicBezTo>
                                    <a:pt x="203" y="199"/>
                                    <a:pt x="204" y="199"/>
                                    <a:pt x="205" y="200"/>
                                  </a:cubicBezTo>
                                  <a:cubicBezTo>
                                    <a:pt x="205" y="199"/>
                                    <a:pt x="205" y="199"/>
                                    <a:pt x="205" y="199"/>
                                  </a:cubicBezTo>
                                  <a:close/>
                                  <a:moveTo>
                                    <a:pt x="195" y="193"/>
                                  </a:moveTo>
                                  <a:cubicBezTo>
                                    <a:pt x="192" y="193"/>
                                    <a:pt x="190" y="196"/>
                                    <a:pt x="190" y="199"/>
                                  </a:cubicBezTo>
                                  <a:cubicBezTo>
                                    <a:pt x="190" y="199"/>
                                    <a:pt x="190" y="199"/>
                                    <a:pt x="190" y="199"/>
                                  </a:cubicBezTo>
                                  <a:cubicBezTo>
                                    <a:pt x="192" y="199"/>
                                    <a:pt x="193" y="199"/>
                                    <a:pt x="195" y="199"/>
                                  </a:cubicBezTo>
                                  <a:cubicBezTo>
                                    <a:pt x="197" y="199"/>
                                    <a:pt x="198" y="199"/>
                                    <a:pt x="200" y="199"/>
                                  </a:cubicBezTo>
                                  <a:cubicBezTo>
                                    <a:pt x="200" y="199"/>
                                    <a:pt x="200" y="199"/>
                                    <a:pt x="200" y="199"/>
                                  </a:cubicBezTo>
                                  <a:cubicBezTo>
                                    <a:pt x="200" y="196"/>
                                    <a:pt x="198" y="193"/>
                                    <a:pt x="195" y="193"/>
                                  </a:cubicBezTo>
                                  <a:close/>
                                  <a:moveTo>
                                    <a:pt x="166" y="209"/>
                                  </a:moveTo>
                                  <a:cubicBezTo>
                                    <a:pt x="168" y="211"/>
                                    <a:pt x="170" y="212"/>
                                    <a:pt x="171" y="214"/>
                                  </a:cubicBezTo>
                                  <a:cubicBezTo>
                                    <a:pt x="178" y="209"/>
                                    <a:pt x="186" y="206"/>
                                    <a:pt x="195" y="206"/>
                                  </a:cubicBezTo>
                                  <a:cubicBezTo>
                                    <a:pt x="204" y="206"/>
                                    <a:pt x="212" y="209"/>
                                    <a:pt x="219" y="214"/>
                                  </a:cubicBezTo>
                                  <a:cubicBezTo>
                                    <a:pt x="221" y="212"/>
                                    <a:pt x="222" y="211"/>
                                    <a:pt x="224" y="210"/>
                                  </a:cubicBezTo>
                                  <a:cubicBezTo>
                                    <a:pt x="216" y="204"/>
                                    <a:pt x="206" y="200"/>
                                    <a:pt x="195" y="200"/>
                                  </a:cubicBezTo>
                                  <a:cubicBezTo>
                                    <a:pt x="184" y="200"/>
                                    <a:pt x="174" y="204"/>
                                    <a:pt x="166" y="209"/>
                                  </a:cubicBezTo>
                                  <a:close/>
                                  <a:moveTo>
                                    <a:pt x="172" y="215"/>
                                  </a:moveTo>
                                  <a:cubicBezTo>
                                    <a:pt x="174" y="216"/>
                                    <a:pt x="175" y="218"/>
                                    <a:pt x="176" y="219"/>
                                  </a:cubicBezTo>
                                  <a:cubicBezTo>
                                    <a:pt x="182" y="216"/>
                                    <a:pt x="188" y="214"/>
                                    <a:pt x="195" y="214"/>
                                  </a:cubicBezTo>
                                  <a:cubicBezTo>
                                    <a:pt x="202" y="214"/>
                                    <a:pt x="209" y="216"/>
                                    <a:pt x="214" y="220"/>
                                  </a:cubicBezTo>
                                  <a:cubicBezTo>
                                    <a:pt x="216" y="218"/>
                                    <a:pt x="217" y="217"/>
                                    <a:pt x="218" y="215"/>
                                  </a:cubicBezTo>
                                  <a:cubicBezTo>
                                    <a:pt x="212" y="211"/>
                                    <a:pt x="204" y="208"/>
                                    <a:pt x="195" y="208"/>
                                  </a:cubicBezTo>
                                  <a:cubicBezTo>
                                    <a:pt x="187" y="208"/>
                                    <a:pt x="179" y="210"/>
                                    <a:pt x="172" y="215"/>
                                  </a:cubicBezTo>
                                  <a:close/>
                                  <a:moveTo>
                                    <a:pt x="177" y="221"/>
                                  </a:moveTo>
                                  <a:cubicBezTo>
                                    <a:pt x="178" y="222"/>
                                    <a:pt x="179" y="224"/>
                                    <a:pt x="180" y="225"/>
                                  </a:cubicBezTo>
                                  <a:cubicBezTo>
                                    <a:pt x="184" y="223"/>
                                    <a:pt x="189" y="221"/>
                                    <a:pt x="195" y="221"/>
                                  </a:cubicBezTo>
                                  <a:cubicBezTo>
                                    <a:pt x="201" y="221"/>
                                    <a:pt x="206" y="223"/>
                                    <a:pt x="211" y="226"/>
                                  </a:cubicBezTo>
                                  <a:cubicBezTo>
                                    <a:pt x="212" y="224"/>
                                    <a:pt x="213" y="223"/>
                                    <a:pt x="214" y="221"/>
                                  </a:cubicBezTo>
                                  <a:cubicBezTo>
                                    <a:pt x="208" y="218"/>
                                    <a:pt x="202" y="216"/>
                                    <a:pt x="195" y="216"/>
                                  </a:cubicBezTo>
                                  <a:cubicBezTo>
                                    <a:pt x="188" y="216"/>
                                    <a:pt x="182" y="218"/>
                                    <a:pt x="177" y="221"/>
                                  </a:cubicBezTo>
                                  <a:close/>
                                  <a:moveTo>
                                    <a:pt x="181" y="227"/>
                                  </a:moveTo>
                                  <a:cubicBezTo>
                                    <a:pt x="182" y="229"/>
                                    <a:pt x="182" y="231"/>
                                    <a:pt x="183" y="232"/>
                                  </a:cubicBezTo>
                                  <a:cubicBezTo>
                                    <a:pt x="187" y="230"/>
                                    <a:pt x="191" y="229"/>
                                    <a:pt x="195" y="229"/>
                                  </a:cubicBezTo>
                                  <a:cubicBezTo>
                                    <a:pt x="200" y="229"/>
                                    <a:pt x="204" y="230"/>
                                    <a:pt x="208" y="233"/>
                                  </a:cubicBezTo>
                                  <a:cubicBezTo>
                                    <a:pt x="208" y="231"/>
                                    <a:pt x="209" y="229"/>
                                    <a:pt x="210" y="227"/>
                                  </a:cubicBezTo>
                                  <a:cubicBezTo>
                                    <a:pt x="206" y="224"/>
                                    <a:pt x="201" y="223"/>
                                    <a:pt x="195" y="223"/>
                                  </a:cubicBezTo>
                                  <a:cubicBezTo>
                                    <a:pt x="190" y="223"/>
                                    <a:pt x="185" y="224"/>
                                    <a:pt x="181" y="227"/>
                                  </a:cubicBezTo>
                                  <a:close/>
                                  <a:moveTo>
                                    <a:pt x="184" y="234"/>
                                  </a:moveTo>
                                  <a:cubicBezTo>
                                    <a:pt x="184" y="236"/>
                                    <a:pt x="185" y="238"/>
                                    <a:pt x="185" y="240"/>
                                  </a:cubicBezTo>
                                  <a:cubicBezTo>
                                    <a:pt x="188" y="238"/>
                                    <a:pt x="191" y="236"/>
                                    <a:pt x="195" y="236"/>
                                  </a:cubicBezTo>
                                  <a:cubicBezTo>
                                    <a:pt x="199" y="236"/>
                                    <a:pt x="203" y="238"/>
                                    <a:pt x="205" y="241"/>
                                  </a:cubicBezTo>
                                  <a:cubicBezTo>
                                    <a:pt x="206" y="239"/>
                                    <a:pt x="206" y="237"/>
                                    <a:pt x="207" y="235"/>
                                  </a:cubicBezTo>
                                  <a:cubicBezTo>
                                    <a:pt x="204" y="232"/>
                                    <a:pt x="200" y="230"/>
                                    <a:pt x="195" y="230"/>
                                  </a:cubicBezTo>
                                  <a:cubicBezTo>
                                    <a:pt x="191" y="230"/>
                                    <a:pt x="187" y="232"/>
                                    <a:pt x="184" y="234"/>
                                  </a:cubicBezTo>
                                  <a:close/>
                                  <a:moveTo>
                                    <a:pt x="205" y="250"/>
                                  </a:moveTo>
                                  <a:cubicBezTo>
                                    <a:pt x="205" y="248"/>
                                    <a:pt x="205" y="246"/>
                                    <a:pt x="205" y="244"/>
                                  </a:cubicBezTo>
                                  <a:cubicBezTo>
                                    <a:pt x="203" y="240"/>
                                    <a:pt x="199" y="238"/>
                                    <a:pt x="195" y="238"/>
                                  </a:cubicBezTo>
                                  <a:cubicBezTo>
                                    <a:pt x="191" y="238"/>
                                    <a:pt x="188" y="240"/>
                                    <a:pt x="186" y="242"/>
                                  </a:cubicBezTo>
                                  <a:cubicBezTo>
                                    <a:pt x="186" y="245"/>
                                    <a:pt x="186" y="247"/>
                                    <a:pt x="186" y="250"/>
                                  </a:cubicBezTo>
                                  <a:cubicBezTo>
                                    <a:pt x="186" y="250"/>
                                    <a:pt x="186" y="251"/>
                                    <a:pt x="186" y="251"/>
                                  </a:cubicBezTo>
                                  <a:cubicBezTo>
                                    <a:pt x="187" y="251"/>
                                    <a:pt x="188" y="251"/>
                                    <a:pt x="188" y="251"/>
                                  </a:cubicBezTo>
                                  <a:cubicBezTo>
                                    <a:pt x="188" y="250"/>
                                    <a:pt x="188" y="250"/>
                                    <a:pt x="188" y="250"/>
                                  </a:cubicBezTo>
                                  <a:cubicBezTo>
                                    <a:pt x="188" y="246"/>
                                    <a:pt x="191" y="243"/>
                                    <a:pt x="195" y="243"/>
                                  </a:cubicBezTo>
                                  <a:cubicBezTo>
                                    <a:pt x="199" y="243"/>
                                    <a:pt x="202" y="246"/>
                                    <a:pt x="202" y="250"/>
                                  </a:cubicBezTo>
                                  <a:cubicBezTo>
                                    <a:pt x="202" y="250"/>
                                    <a:pt x="202" y="250"/>
                                    <a:pt x="202" y="251"/>
                                  </a:cubicBezTo>
                                  <a:cubicBezTo>
                                    <a:pt x="203" y="251"/>
                                    <a:pt x="204" y="251"/>
                                    <a:pt x="205" y="251"/>
                                  </a:cubicBezTo>
                                  <a:cubicBezTo>
                                    <a:pt x="205" y="251"/>
                                    <a:pt x="205" y="250"/>
                                    <a:pt x="205" y="250"/>
                                  </a:cubicBezTo>
                                  <a:close/>
                                  <a:moveTo>
                                    <a:pt x="195" y="245"/>
                                  </a:moveTo>
                                  <a:cubicBezTo>
                                    <a:pt x="192" y="245"/>
                                    <a:pt x="190" y="247"/>
                                    <a:pt x="190" y="250"/>
                                  </a:cubicBezTo>
                                  <a:cubicBezTo>
                                    <a:pt x="190" y="250"/>
                                    <a:pt x="190" y="250"/>
                                    <a:pt x="190" y="250"/>
                                  </a:cubicBezTo>
                                  <a:cubicBezTo>
                                    <a:pt x="192" y="250"/>
                                    <a:pt x="193" y="250"/>
                                    <a:pt x="195" y="250"/>
                                  </a:cubicBezTo>
                                  <a:cubicBezTo>
                                    <a:pt x="197" y="250"/>
                                    <a:pt x="198" y="250"/>
                                    <a:pt x="200" y="250"/>
                                  </a:cubicBezTo>
                                  <a:cubicBezTo>
                                    <a:pt x="200" y="250"/>
                                    <a:pt x="200" y="250"/>
                                    <a:pt x="200" y="250"/>
                                  </a:cubicBezTo>
                                  <a:cubicBezTo>
                                    <a:pt x="200" y="247"/>
                                    <a:pt x="198" y="245"/>
                                    <a:pt x="195" y="245"/>
                                  </a:cubicBezTo>
                                  <a:close/>
                                  <a:moveTo>
                                    <a:pt x="166" y="261"/>
                                  </a:moveTo>
                                  <a:cubicBezTo>
                                    <a:pt x="168" y="262"/>
                                    <a:pt x="170" y="263"/>
                                    <a:pt x="171" y="265"/>
                                  </a:cubicBezTo>
                                  <a:cubicBezTo>
                                    <a:pt x="178" y="260"/>
                                    <a:pt x="186" y="258"/>
                                    <a:pt x="195" y="258"/>
                                  </a:cubicBezTo>
                                  <a:cubicBezTo>
                                    <a:pt x="204" y="258"/>
                                    <a:pt x="212" y="261"/>
                                    <a:pt x="219" y="265"/>
                                  </a:cubicBezTo>
                                  <a:cubicBezTo>
                                    <a:pt x="221" y="264"/>
                                    <a:pt x="222" y="262"/>
                                    <a:pt x="224" y="261"/>
                                  </a:cubicBezTo>
                                  <a:cubicBezTo>
                                    <a:pt x="216" y="255"/>
                                    <a:pt x="206" y="252"/>
                                    <a:pt x="195" y="252"/>
                                  </a:cubicBezTo>
                                  <a:cubicBezTo>
                                    <a:pt x="184" y="252"/>
                                    <a:pt x="174" y="255"/>
                                    <a:pt x="166" y="261"/>
                                  </a:cubicBezTo>
                                  <a:close/>
                                  <a:moveTo>
                                    <a:pt x="172" y="266"/>
                                  </a:moveTo>
                                  <a:cubicBezTo>
                                    <a:pt x="174" y="268"/>
                                    <a:pt x="175" y="269"/>
                                    <a:pt x="176" y="271"/>
                                  </a:cubicBezTo>
                                  <a:cubicBezTo>
                                    <a:pt x="182" y="267"/>
                                    <a:pt x="188" y="265"/>
                                    <a:pt x="195" y="265"/>
                                  </a:cubicBezTo>
                                  <a:cubicBezTo>
                                    <a:pt x="202" y="265"/>
                                    <a:pt x="209" y="268"/>
                                    <a:pt x="214" y="271"/>
                                  </a:cubicBezTo>
                                  <a:cubicBezTo>
                                    <a:pt x="216" y="270"/>
                                    <a:pt x="217" y="268"/>
                                    <a:pt x="218" y="266"/>
                                  </a:cubicBezTo>
                                  <a:cubicBezTo>
                                    <a:pt x="212" y="262"/>
                                    <a:pt x="204" y="259"/>
                                    <a:pt x="195" y="259"/>
                                  </a:cubicBezTo>
                                  <a:cubicBezTo>
                                    <a:pt x="187" y="259"/>
                                    <a:pt x="179" y="262"/>
                                    <a:pt x="172" y="266"/>
                                  </a:cubicBezTo>
                                  <a:close/>
                                  <a:moveTo>
                                    <a:pt x="177" y="272"/>
                                  </a:moveTo>
                                  <a:cubicBezTo>
                                    <a:pt x="178" y="274"/>
                                    <a:pt x="179" y="275"/>
                                    <a:pt x="180" y="277"/>
                                  </a:cubicBezTo>
                                  <a:cubicBezTo>
                                    <a:pt x="184" y="274"/>
                                    <a:pt x="189" y="272"/>
                                    <a:pt x="195" y="272"/>
                                  </a:cubicBezTo>
                                  <a:cubicBezTo>
                                    <a:pt x="201" y="272"/>
                                    <a:pt x="206" y="274"/>
                                    <a:pt x="211" y="277"/>
                                  </a:cubicBezTo>
                                  <a:cubicBezTo>
                                    <a:pt x="212" y="276"/>
                                    <a:pt x="213" y="274"/>
                                    <a:pt x="214" y="273"/>
                                  </a:cubicBezTo>
                                  <a:cubicBezTo>
                                    <a:pt x="208" y="269"/>
                                    <a:pt x="202" y="267"/>
                                    <a:pt x="195" y="267"/>
                                  </a:cubicBezTo>
                                  <a:cubicBezTo>
                                    <a:pt x="188" y="267"/>
                                    <a:pt x="182" y="269"/>
                                    <a:pt x="177" y="272"/>
                                  </a:cubicBezTo>
                                  <a:close/>
                                  <a:moveTo>
                                    <a:pt x="181" y="278"/>
                                  </a:moveTo>
                                  <a:cubicBezTo>
                                    <a:pt x="182" y="280"/>
                                    <a:pt x="182" y="282"/>
                                    <a:pt x="183" y="284"/>
                                  </a:cubicBezTo>
                                  <a:cubicBezTo>
                                    <a:pt x="187" y="282"/>
                                    <a:pt x="191" y="280"/>
                                    <a:pt x="195" y="280"/>
                                  </a:cubicBezTo>
                                  <a:cubicBezTo>
                                    <a:pt x="200" y="280"/>
                                    <a:pt x="204" y="282"/>
                                    <a:pt x="208" y="284"/>
                                  </a:cubicBezTo>
                                  <a:cubicBezTo>
                                    <a:pt x="208" y="282"/>
                                    <a:pt x="209" y="280"/>
                                    <a:pt x="210" y="279"/>
                                  </a:cubicBezTo>
                                  <a:cubicBezTo>
                                    <a:pt x="206" y="276"/>
                                    <a:pt x="201" y="274"/>
                                    <a:pt x="195" y="274"/>
                                  </a:cubicBezTo>
                                  <a:cubicBezTo>
                                    <a:pt x="190" y="274"/>
                                    <a:pt x="185" y="276"/>
                                    <a:pt x="181" y="278"/>
                                  </a:cubicBezTo>
                                  <a:close/>
                                  <a:moveTo>
                                    <a:pt x="184" y="285"/>
                                  </a:moveTo>
                                  <a:cubicBezTo>
                                    <a:pt x="184" y="287"/>
                                    <a:pt x="185" y="290"/>
                                    <a:pt x="185" y="292"/>
                                  </a:cubicBezTo>
                                  <a:cubicBezTo>
                                    <a:pt x="188" y="289"/>
                                    <a:pt x="191" y="288"/>
                                    <a:pt x="195" y="288"/>
                                  </a:cubicBezTo>
                                  <a:cubicBezTo>
                                    <a:pt x="199" y="288"/>
                                    <a:pt x="203" y="290"/>
                                    <a:pt x="205" y="293"/>
                                  </a:cubicBezTo>
                                  <a:cubicBezTo>
                                    <a:pt x="206" y="290"/>
                                    <a:pt x="206" y="288"/>
                                    <a:pt x="207" y="286"/>
                                  </a:cubicBezTo>
                                  <a:cubicBezTo>
                                    <a:pt x="204" y="283"/>
                                    <a:pt x="200" y="282"/>
                                    <a:pt x="195" y="282"/>
                                  </a:cubicBezTo>
                                  <a:cubicBezTo>
                                    <a:pt x="191" y="282"/>
                                    <a:pt x="187" y="283"/>
                                    <a:pt x="184" y="285"/>
                                  </a:cubicBezTo>
                                  <a:close/>
                                  <a:moveTo>
                                    <a:pt x="205" y="301"/>
                                  </a:moveTo>
                                  <a:cubicBezTo>
                                    <a:pt x="205" y="299"/>
                                    <a:pt x="205" y="297"/>
                                    <a:pt x="205" y="295"/>
                                  </a:cubicBezTo>
                                  <a:cubicBezTo>
                                    <a:pt x="203" y="292"/>
                                    <a:pt x="199" y="289"/>
                                    <a:pt x="195" y="289"/>
                                  </a:cubicBezTo>
                                  <a:cubicBezTo>
                                    <a:pt x="191" y="289"/>
                                    <a:pt x="188" y="291"/>
                                    <a:pt x="186" y="294"/>
                                  </a:cubicBezTo>
                                  <a:cubicBezTo>
                                    <a:pt x="186" y="296"/>
                                    <a:pt x="186" y="299"/>
                                    <a:pt x="186" y="301"/>
                                  </a:cubicBezTo>
                                  <a:cubicBezTo>
                                    <a:pt x="186" y="302"/>
                                    <a:pt x="186" y="302"/>
                                    <a:pt x="186" y="302"/>
                                  </a:cubicBezTo>
                                  <a:cubicBezTo>
                                    <a:pt x="187" y="302"/>
                                    <a:pt x="188" y="302"/>
                                    <a:pt x="188" y="302"/>
                                  </a:cubicBezTo>
                                  <a:cubicBezTo>
                                    <a:pt x="188" y="302"/>
                                    <a:pt x="188" y="301"/>
                                    <a:pt x="188" y="301"/>
                                  </a:cubicBezTo>
                                  <a:cubicBezTo>
                                    <a:pt x="188" y="298"/>
                                    <a:pt x="191" y="295"/>
                                    <a:pt x="195" y="295"/>
                                  </a:cubicBezTo>
                                  <a:cubicBezTo>
                                    <a:pt x="199" y="295"/>
                                    <a:pt x="202" y="298"/>
                                    <a:pt x="202" y="301"/>
                                  </a:cubicBezTo>
                                  <a:cubicBezTo>
                                    <a:pt x="202" y="301"/>
                                    <a:pt x="202" y="302"/>
                                    <a:pt x="202" y="302"/>
                                  </a:cubicBezTo>
                                  <a:cubicBezTo>
                                    <a:pt x="203" y="302"/>
                                    <a:pt x="204" y="302"/>
                                    <a:pt x="205" y="302"/>
                                  </a:cubicBezTo>
                                  <a:cubicBezTo>
                                    <a:pt x="205" y="302"/>
                                    <a:pt x="205" y="302"/>
                                    <a:pt x="205" y="301"/>
                                  </a:cubicBezTo>
                                  <a:close/>
                                  <a:moveTo>
                                    <a:pt x="195" y="296"/>
                                  </a:moveTo>
                                  <a:cubicBezTo>
                                    <a:pt x="192" y="296"/>
                                    <a:pt x="190" y="298"/>
                                    <a:pt x="190" y="301"/>
                                  </a:cubicBezTo>
                                  <a:cubicBezTo>
                                    <a:pt x="190" y="301"/>
                                    <a:pt x="190" y="302"/>
                                    <a:pt x="190" y="302"/>
                                  </a:cubicBezTo>
                                  <a:cubicBezTo>
                                    <a:pt x="192" y="302"/>
                                    <a:pt x="193" y="301"/>
                                    <a:pt x="195" y="301"/>
                                  </a:cubicBezTo>
                                  <a:cubicBezTo>
                                    <a:pt x="197" y="301"/>
                                    <a:pt x="198" y="302"/>
                                    <a:pt x="200" y="302"/>
                                  </a:cubicBezTo>
                                  <a:cubicBezTo>
                                    <a:pt x="200" y="302"/>
                                    <a:pt x="200" y="301"/>
                                    <a:pt x="200" y="301"/>
                                  </a:cubicBezTo>
                                  <a:cubicBezTo>
                                    <a:pt x="200" y="298"/>
                                    <a:pt x="198" y="296"/>
                                    <a:pt x="195" y="296"/>
                                  </a:cubicBezTo>
                                  <a:close/>
                                  <a:moveTo>
                                    <a:pt x="166" y="312"/>
                                  </a:moveTo>
                                  <a:cubicBezTo>
                                    <a:pt x="168" y="313"/>
                                    <a:pt x="170" y="315"/>
                                    <a:pt x="171" y="316"/>
                                  </a:cubicBezTo>
                                  <a:cubicBezTo>
                                    <a:pt x="178" y="312"/>
                                    <a:pt x="186" y="309"/>
                                    <a:pt x="195" y="309"/>
                                  </a:cubicBezTo>
                                  <a:cubicBezTo>
                                    <a:pt x="204" y="309"/>
                                    <a:pt x="212" y="312"/>
                                    <a:pt x="219" y="317"/>
                                  </a:cubicBezTo>
                                  <a:cubicBezTo>
                                    <a:pt x="221" y="315"/>
                                    <a:pt x="222" y="314"/>
                                    <a:pt x="224" y="312"/>
                                  </a:cubicBezTo>
                                  <a:cubicBezTo>
                                    <a:pt x="216" y="307"/>
                                    <a:pt x="206" y="303"/>
                                    <a:pt x="195" y="303"/>
                                  </a:cubicBezTo>
                                  <a:cubicBezTo>
                                    <a:pt x="184" y="303"/>
                                    <a:pt x="174" y="306"/>
                                    <a:pt x="166" y="312"/>
                                  </a:cubicBezTo>
                                  <a:close/>
                                  <a:moveTo>
                                    <a:pt x="172" y="317"/>
                                  </a:moveTo>
                                  <a:cubicBezTo>
                                    <a:pt x="174" y="319"/>
                                    <a:pt x="175" y="321"/>
                                    <a:pt x="176" y="322"/>
                                  </a:cubicBezTo>
                                  <a:cubicBezTo>
                                    <a:pt x="182" y="319"/>
                                    <a:pt x="188" y="317"/>
                                    <a:pt x="195" y="317"/>
                                  </a:cubicBezTo>
                                  <a:cubicBezTo>
                                    <a:pt x="202" y="317"/>
                                    <a:pt x="209" y="319"/>
                                    <a:pt x="214" y="323"/>
                                  </a:cubicBezTo>
                                  <a:cubicBezTo>
                                    <a:pt x="216" y="321"/>
                                    <a:pt x="217" y="319"/>
                                    <a:pt x="218" y="318"/>
                                  </a:cubicBezTo>
                                  <a:cubicBezTo>
                                    <a:pt x="212" y="313"/>
                                    <a:pt x="204" y="311"/>
                                    <a:pt x="195" y="311"/>
                                  </a:cubicBezTo>
                                  <a:cubicBezTo>
                                    <a:pt x="187" y="311"/>
                                    <a:pt x="179" y="313"/>
                                    <a:pt x="172" y="317"/>
                                  </a:cubicBezTo>
                                  <a:close/>
                                  <a:moveTo>
                                    <a:pt x="177" y="324"/>
                                  </a:moveTo>
                                  <a:cubicBezTo>
                                    <a:pt x="178" y="325"/>
                                    <a:pt x="179" y="327"/>
                                    <a:pt x="180" y="328"/>
                                  </a:cubicBezTo>
                                  <a:cubicBezTo>
                                    <a:pt x="184" y="325"/>
                                    <a:pt x="189" y="324"/>
                                    <a:pt x="195" y="324"/>
                                  </a:cubicBezTo>
                                  <a:cubicBezTo>
                                    <a:pt x="201" y="324"/>
                                    <a:pt x="206" y="326"/>
                                    <a:pt x="211" y="329"/>
                                  </a:cubicBezTo>
                                  <a:cubicBezTo>
                                    <a:pt x="212" y="327"/>
                                    <a:pt x="213" y="325"/>
                                    <a:pt x="214" y="324"/>
                                  </a:cubicBezTo>
                                  <a:cubicBezTo>
                                    <a:pt x="208" y="320"/>
                                    <a:pt x="202" y="318"/>
                                    <a:pt x="195" y="318"/>
                                  </a:cubicBezTo>
                                  <a:cubicBezTo>
                                    <a:pt x="188" y="318"/>
                                    <a:pt x="182" y="320"/>
                                    <a:pt x="177" y="324"/>
                                  </a:cubicBezTo>
                                  <a:close/>
                                  <a:moveTo>
                                    <a:pt x="181" y="330"/>
                                  </a:moveTo>
                                  <a:cubicBezTo>
                                    <a:pt x="182" y="331"/>
                                    <a:pt x="182" y="333"/>
                                    <a:pt x="183" y="335"/>
                                  </a:cubicBezTo>
                                  <a:cubicBezTo>
                                    <a:pt x="187" y="333"/>
                                    <a:pt x="191" y="332"/>
                                    <a:pt x="195" y="332"/>
                                  </a:cubicBezTo>
                                  <a:cubicBezTo>
                                    <a:pt x="200" y="332"/>
                                    <a:pt x="204" y="333"/>
                                    <a:pt x="208" y="336"/>
                                  </a:cubicBezTo>
                                  <a:cubicBezTo>
                                    <a:pt x="208" y="334"/>
                                    <a:pt x="209" y="332"/>
                                    <a:pt x="210" y="330"/>
                                  </a:cubicBezTo>
                                  <a:cubicBezTo>
                                    <a:pt x="206" y="327"/>
                                    <a:pt x="201" y="325"/>
                                    <a:pt x="195" y="325"/>
                                  </a:cubicBezTo>
                                  <a:cubicBezTo>
                                    <a:pt x="190" y="325"/>
                                    <a:pt x="185" y="327"/>
                                    <a:pt x="181" y="330"/>
                                  </a:cubicBezTo>
                                  <a:close/>
                                  <a:moveTo>
                                    <a:pt x="184" y="337"/>
                                  </a:moveTo>
                                  <a:cubicBezTo>
                                    <a:pt x="184" y="339"/>
                                    <a:pt x="185" y="341"/>
                                    <a:pt x="185" y="343"/>
                                  </a:cubicBezTo>
                                  <a:cubicBezTo>
                                    <a:pt x="188" y="341"/>
                                    <a:pt x="191" y="339"/>
                                    <a:pt x="195" y="339"/>
                                  </a:cubicBezTo>
                                  <a:cubicBezTo>
                                    <a:pt x="199" y="339"/>
                                    <a:pt x="203" y="341"/>
                                    <a:pt x="205" y="344"/>
                                  </a:cubicBezTo>
                                  <a:cubicBezTo>
                                    <a:pt x="206" y="342"/>
                                    <a:pt x="206" y="339"/>
                                    <a:pt x="207" y="337"/>
                                  </a:cubicBezTo>
                                  <a:cubicBezTo>
                                    <a:pt x="204" y="335"/>
                                    <a:pt x="200" y="333"/>
                                    <a:pt x="195" y="333"/>
                                  </a:cubicBezTo>
                                  <a:cubicBezTo>
                                    <a:pt x="191" y="333"/>
                                    <a:pt x="187" y="334"/>
                                    <a:pt x="184" y="337"/>
                                  </a:cubicBezTo>
                                  <a:close/>
                                  <a:moveTo>
                                    <a:pt x="205" y="353"/>
                                  </a:moveTo>
                                  <a:cubicBezTo>
                                    <a:pt x="205" y="350"/>
                                    <a:pt x="205" y="348"/>
                                    <a:pt x="205" y="346"/>
                                  </a:cubicBezTo>
                                  <a:cubicBezTo>
                                    <a:pt x="203" y="343"/>
                                    <a:pt x="199" y="341"/>
                                    <a:pt x="195" y="341"/>
                                  </a:cubicBezTo>
                                  <a:cubicBezTo>
                                    <a:pt x="191" y="341"/>
                                    <a:pt x="188" y="342"/>
                                    <a:pt x="186" y="345"/>
                                  </a:cubicBezTo>
                                  <a:cubicBezTo>
                                    <a:pt x="186" y="348"/>
                                    <a:pt x="186" y="350"/>
                                    <a:pt x="186" y="353"/>
                                  </a:cubicBezTo>
                                  <a:cubicBezTo>
                                    <a:pt x="186" y="353"/>
                                    <a:pt x="186" y="353"/>
                                    <a:pt x="186" y="354"/>
                                  </a:cubicBezTo>
                                  <a:cubicBezTo>
                                    <a:pt x="187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49"/>
                                    <a:pt x="191" y="346"/>
                                    <a:pt x="195" y="346"/>
                                  </a:cubicBezTo>
                                  <a:cubicBezTo>
                                    <a:pt x="199" y="346"/>
                                    <a:pt x="202" y="349"/>
                                    <a:pt x="202" y="353"/>
                                  </a:cubicBezTo>
                                  <a:cubicBezTo>
                                    <a:pt x="202" y="353"/>
                                    <a:pt x="202" y="353"/>
                                    <a:pt x="202" y="353"/>
                                  </a:cubicBezTo>
                                  <a:cubicBezTo>
                                    <a:pt x="203" y="353"/>
                                    <a:pt x="204" y="354"/>
                                    <a:pt x="205" y="354"/>
                                  </a:cubicBezTo>
                                  <a:cubicBezTo>
                                    <a:pt x="205" y="353"/>
                                    <a:pt x="205" y="353"/>
                                    <a:pt x="205" y="353"/>
                                  </a:cubicBezTo>
                                  <a:close/>
                                  <a:moveTo>
                                    <a:pt x="195" y="348"/>
                                  </a:moveTo>
                                  <a:cubicBezTo>
                                    <a:pt x="192" y="348"/>
                                    <a:pt x="190" y="350"/>
                                    <a:pt x="190" y="353"/>
                                  </a:cubicBezTo>
                                  <a:cubicBezTo>
                                    <a:pt x="190" y="353"/>
                                    <a:pt x="190" y="353"/>
                                    <a:pt x="190" y="353"/>
                                  </a:cubicBezTo>
                                  <a:cubicBezTo>
                                    <a:pt x="192" y="353"/>
                                    <a:pt x="193" y="353"/>
                                    <a:pt x="195" y="353"/>
                                  </a:cubicBezTo>
                                  <a:cubicBezTo>
                                    <a:pt x="197" y="353"/>
                                    <a:pt x="198" y="353"/>
                                    <a:pt x="200" y="353"/>
                                  </a:cubicBezTo>
                                  <a:cubicBezTo>
                                    <a:pt x="200" y="353"/>
                                    <a:pt x="200" y="353"/>
                                    <a:pt x="200" y="353"/>
                                  </a:cubicBezTo>
                                  <a:cubicBezTo>
                                    <a:pt x="200" y="350"/>
                                    <a:pt x="198" y="348"/>
                                    <a:pt x="195" y="348"/>
                                  </a:cubicBezTo>
                                  <a:close/>
                                  <a:moveTo>
                                    <a:pt x="166" y="364"/>
                                  </a:moveTo>
                                  <a:cubicBezTo>
                                    <a:pt x="168" y="365"/>
                                    <a:pt x="170" y="366"/>
                                    <a:pt x="171" y="368"/>
                                  </a:cubicBezTo>
                                  <a:cubicBezTo>
                                    <a:pt x="178" y="363"/>
                                    <a:pt x="186" y="361"/>
                                    <a:pt x="195" y="361"/>
                                  </a:cubicBezTo>
                                  <a:cubicBezTo>
                                    <a:pt x="204" y="361"/>
                                    <a:pt x="212" y="363"/>
                                    <a:pt x="219" y="368"/>
                                  </a:cubicBezTo>
                                  <a:cubicBezTo>
                                    <a:pt x="221" y="367"/>
                                    <a:pt x="222" y="365"/>
                                    <a:pt x="224" y="364"/>
                                  </a:cubicBezTo>
                                  <a:cubicBezTo>
                                    <a:pt x="216" y="358"/>
                                    <a:pt x="206" y="354"/>
                                    <a:pt x="195" y="354"/>
                                  </a:cubicBezTo>
                                  <a:cubicBezTo>
                                    <a:pt x="184" y="354"/>
                                    <a:pt x="174" y="358"/>
                                    <a:pt x="166" y="364"/>
                                  </a:cubicBezTo>
                                  <a:close/>
                                  <a:moveTo>
                                    <a:pt x="172" y="369"/>
                                  </a:moveTo>
                                  <a:cubicBezTo>
                                    <a:pt x="174" y="370"/>
                                    <a:pt x="175" y="372"/>
                                    <a:pt x="176" y="374"/>
                                  </a:cubicBezTo>
                                  <a:cubicBezTo>
                                    <a:pt x="182" y="370"/>
                                    <a:pt x="188" y="368"/>
                                    <a:pt x="195" y="368"/>
                                  </a:cubicBezTo>
                                  <a:cubicBezTo>
                                    <a:pt x="202" y="368"/>
                                    <a:pt x="209" y="370"/>
                                    <a:pt x="214" y="374"/>
                                  </a:cubicBezTo>
                                  <a:cubicBezTo>
                                    <a:pt x="216" y="372"/>
                                    <a:pt x="217" y="371"/>
                                    <a:pt x="218" y="369"/>
                                  </a:cubicBezTo>
                                  <a:cubicBezTo>
                                    <a:pt x="212" y="365"/>
                                    <a:pt x="204" y="362"/>
                                    <a:pt x="195" y="362"/>
                                  </a:cubicBezTo>
                                  <a:cubicBezTo>
                                    <a:pt x="187" y="362"/>
                                    <a:pt x="179" y="365"/>
                                    <a:pt x="172" y="369"/>
                                  </a:cubicBezTo>
                                  <a:close/>
                                  <a:moveTo>
                                    <a:pt x="177" y="375"/>
                                  </a:moveTo>
                                  <a:cubicBezTo>
                                    <a:pt x="178" y="376"/>
                                    <a:pt x="179" y="378"/>
                                    <a:pt x="180" y="379"/>
                                  </a:cubicBezTo>
                                  <a:cubicBezTo>
                                    <a:pt x="184" y="377"/>
                                    <a:pt x="189" y="375"/>
                                    <a:pt x="195" y="375"/>
                                  </a:cubicBezTo>
                                  <a:cubicBezTo>
                                    <a:pt x="201" y="375"/>
                                    <a:pt x="206" y="377"/>
                                    <a:pt x="211" y="380"/>
                                  </a:cubicBezTo>
                                  <a:cubicBezTo>
                                    <a:pt x="212" y="378"/>
                                    <a:pt x="213" y="377"/>
                                    <a:pt x="214" y="375"/>
                                  </a:cubicBezTo>
                                  <a:cubicBezTo>
                                    <a:pt x="208" y="372"/>
                                    <a:pt x="202" y="370"/>
                                    <a:pt x="195" y="370"/>
                                  </a:cubicBezTo>
                                  <a:cubicBezTo>
                                    <a:pt x="188" y="370"/>
                                    <a:pt x="182" y="372"/>
                                    <a:pt x="177" y="375"/>
                                  </a:cubicBezTo>
                                  <a:close/>
                                  <a:moveTo>
                                    <a:pt x="181" y="381"/>
                                  </a:moveTo>
                                  <a:cubicBezTo>
                                    <a:pt x="182" y="383"/>
                                    <a:pt x="182" y="385"/>
                                    <a:pt x="183" y="387"/>
                                  </a:cubicBezTo>
                                  <a:cubicBezTo>
                                    <a:pt x="187" y="384"/>
                                    <a:pt x="191" y="383"/>
                                    <a:pt x="195" y="383"/>
                                  </a:cubicBezTo>
                                  <a:cubicBezTo>
                                    <a:pt x="200" y="383"/>
                                    <a:pt x="204" y="385"/>
                                    <a:pt x="208" y="387"/>
                                  </a:cubicBezTo>
                                  <a:cubicBezTo>
                                    <a:pt x="208" y="385"/>
                                    <a:pt x="209" y="383"/>
                                    <a:pt x="210" y="381"/>
                                  </a:cubicBezTo>
                                  <a:cubicBezTo>
                                    <a:pt x="206" y="378"/>
                                    <a:pt x="201" y="377"/>
                                    <a:pt x="195" y="377"/>
                                  </a:cubicBezTo>
                                  <a:cubicBezTo>
                                    <a:pt x="190" y="377"/>
                                    <a:pt x="185" y="378"/>
                                    <a:pt x="181" y="381"/>
                                  </a:cubicBezTo>
                                  <a:close/>
                                  <a:moveTo>
                                    <a:pt x="184" y="388"/>
                                  </a:moveTo>
                                  <a:cubicBezTo>
                                    <a:pt x="184" y="390"/>
                                    <a:pt x="185" y="392"/>
                                    <a:pt x="185" y="395"/>
                                  </a:cubicBezTo>
                                  <a:cubicBezTo>
                                    <a:pt x="188" y="392"/>
                                    <a:pt x="191" y="390"/>
                                    <a:pt x="195" y="390"/>
                                  </a:cubicBezTo>
                                  <a:cubicBezTo>
                                    <a:pt x="199" y="390"/>
                                    <a:pt x="203" y="392"/>
                                    <a:pt x="205" y="395"/>
                                  </a:cubicBezTo>
                                  <a:cubicBezTo>
                                    <a:pt x="206" y="393"/>
                                    <a:pt x="206" y="391"/>
                                    <a:pt x="207" y="389"/>
                                  </a:cubicBezTo>
                                  <a:cubicBezTo>
                                    <a:pt x="204" y="386"/>
                                    <a:pt x="200" y="385"/>
                                    <a:pt x="195" y="385"/>
                                  </a:cubicBezTo>
                                  <a:cubicBezTo>
                                    <a:pt x="191" y="385"/>
                                    <a:pt x="187" y="386"/>
                                    <a:pt x="184" y="388"/>
                                  </a:cubicBezTo>
                                  <a:close/>
                                  <a:moveTo>
                                    <a:pt x="205" y="404"/>
                                  </a:moveTo>
                                  <a:cubicBezTo>
                                    <a:pt x="205" y="402"/>
                                    <a:pt x="205" y="400"/>
                                    <a:pt x="205" y="398"/>
                                  </a:cubicBezTo>
                                  <a:cubicBezTo>
                                    <a:pt x="203" y="394"/>
                                    <a:pt x="199" y="392"/>
                                    <a:pt x="195" y="392"/>
                                  </a:cubicBezTo>
                                  <a:cubicBezTo>
                                    <a:pt x="191" y="392"/>
                                    <a:pt x="188" y="394"/>
                                    <a:pt x="186" y="397"/>
                                  </a:cubicBezTo>
                                  <a:cubicBezTo>
                                    <a:pt x="186" y="399"/>
                                    <a:pt x="186" y="402"/>
                                    <a:pt x="186" y="404"/>
                                  </a:cubicBezTo>
                                  <a:cubicBezTo>
                                    <a:pt x="186" y="404"/>
                                    <a:pt x="186" y="405"/>
                                    <a:pt x="186" y="405"/>
                                  </a:cubicBezTo>
                                  <a:cubicBezTo>
                                    <a:pt x="187" y="405"/>
                                    <a:pt x="188" y="405"/>
                                    <a:pt x="188" y="405"/>
                                  </a:cubicBezTo>
                                  <a:cubicBezTo>
                                    <a:pt x="188" y="404"/>
                                    <a:pt x="188" y="404"/>
                                    <a:pt x="188" y="404"/>
                                  </a:cubicBezTo>
                                  <a:cubicBezTo>
                                    <a:pt x="188" y="400"/>
                                    <a:pt x="191" y="397"/>
                                    <a:pt x="195" y="397"/>
                                  </a:cubicBezTo>
                                  <a:cubicBezTo>
                                    <a:pt x="199" y="397"/>
                                    <a:pt x="202" y="400"/>
                                    <a:pt x="202" y="404"/>
                                  </a:cubicBezTo>
                                  <a:cubicBezTo>
                                    <a:pt x="202" y="404"/>
                                    <a:pt x="202" y="404"/>
                                    <a:pt x="202" y="405"/>
                                  </a:cubicBezTo>
                                  <a:cubicBezTo>
                                    <a:pt x="203" y="405"/>
                                    <a:pt x="204" y="405"/>
                                    <a:pt x="205" y="405"/>
                                  </a:cubicBezTo>
                                  <a:cubicBezTo>
                                    <a:pt x="205" y="405"/>
                                    <a:pt x="205" y="404"/>
                                    <a:pt x="205" y="404"/>
                                  </a:cubicBezTo>
                                  <a:close/>
                                  <a:moveTo>
                                    <a:pt x="195" y="399"/>
                                  </a:moveTo>
                                  <a:cubicBezTo>
                                    <a:pt x="192" y="399"/>
                                    <a:pt x="190" y="401"/>
                                    <a:pt x="190" y="404"/>
                                  </a:cubicBezTo>
                                  <a:cubicBezTo>
                                    <a:pt x="190" y="404"/>
                                    <a:pt x="190" y="404"/>
                                    <a:pt x="190" y="404"/>
                                  </a:cubicBezTo>
                                  <a:cubicBezTo>
                                    <a:pt x="192" y="404"/>
                                    <a:pt x="193" y="404"/>
                                    <a:pt x="195" y="404"/>
                                  </a:cubicBezTo>
                                  <a:cubicBezTo>
                                    <a:pt x="197" y="404"/>
                                    <a:pt x="198" y="404"/>
                                    <a:pt x="200" y="404"/>
                                  </a:cubicBezTo>
                                  <a:cubicBezTo>
                                    <a:pt x="200" y="404"/>
                                    <a:pt x="200" y="404"/>
                                    <a:pt x="200" y="404"/>
                                  </a:cubicBezTo>
                                  <a:cubicBezTo>
                                    <a:pt x="200" y="401"/>
                                    <a:pt x="198" y="399"/>
                                    <a:pt x="195" y="399"/>
                                  </a:cubicBezTo>
                                  <a:close/>
                                  <a:moveTo>
                                    <a:pt x="763" y="353"/>
                                  </a:moveTo>
                                  <a:cubicBezTo>
                                    <a:pt x="763" y="354"/>
                                    <a:pt x="763" y="356"/>
                                    <a:pt x="762" y="357"/>
                                  </a:cubicBezTo>
                                  <a:cubicBezTo>
                                    <a:pt x="764" y="358"/>
                                    <a:pt x="766" y="359"/>
                                    <a:pt x="768" y="360"/>
                                  </a:cubicBezTo>
                                  <a:cubicBezTo>
                                    <a:pt x="769" y="358"/>
                                    <a:pt x="769" y="355"/>
                                    <a:pt x="769" y="353"/>
                                  </a:cubicBezTo>
                                  <a:cubicBezTo>
                                    <a:pt x="769" y="345"/>
                                    <a:pt x="766" y="338"/>
                                    <a:pt x="761" y="333"/>
                                  </a:cubicBezTo>
                                  <a:cubicBezTo>
                                    <a:pt x="756" y="328"/>
                                    <a:pt x="749" y="325"/>
                                    <a:pt x="742" y="325"/>
                                  </a:cubicBezTo>
                                  <a:cubicBezTo>
                                    <a:pt x="734" y="325"/>
                                    <a:pt x="727" y="328"/>
                                    <a:pt x="722" y="333"/>
                                  </a:cubicBezTo>
                                  <a:cubicBezTo>
                                    <a:pt x="718" y="338"/>
                                    <a:pt x="714" y="345"/>
                                    <a:pt x="714" y="353"/>
                                  </a:cubicBezTo>
                                  <a:cubicBezTo>
                                    <a:pt x="714" y="355"/>
                                    <a:pt x="715" y="358"/>
                                    <a:pt x="715" y="360"/>
                                  </a:cubicBezTo>
                                  <a:cubicBezTo>
                                    <a:pt x="717" y="359"/>
                                    <a:pt x="719" y="358"/>
                                    <a:pt x="721" y="357"/>
                                  </a:cubicBezTo>
                                  <a:cubicBezTo>
                                    <a:pt x="721" y="356"/>
                                    <a:pt x="721" y="354"/>
                                    <a:pt x="721" y="353"/>
                                  </a:cubicBezTo>
                                  <a:cubicBezTo>
                                    <a:pt x="721" y="341"/>
                                    <a:pt x="730" y="332"/>
                                    <a:pt x="742" y="332"/>
                                  </a:cubicBezTo>
                                  <a:cubicBezTo>
                                    <a:pt x="753" y="332"/>
                                    <a:pt x="763" y="341"/>
                                    <a:pt x="763" y="353"/>
                                  </a:cubicBezTo>
                                  <a:close/>
                                  <a:moveTo>
                                    <a:pt x="755" y="353"/>
                                  </a:moveTo>
                                  <a:cubicBezTo>
                                    <a:pt x="755" y="353"/>
                                    <a:pt x="755" y="354"/>
                                    <a:pt x="755" y="355"/>
                                  </a:cubicBezTo>
                                  <a:cubicBezTo>
                                    <a:pt x="757" y="355"/>
                                    <a:pt x="759" y="356"/>
                                    <a:pt x="761" y="357"/>
                                  </a:cubicBezTo>
                                  <a:cubicBezTo>
                                    <a:pt x="761" y="355"/>
                                    <a:pt x="761" y="354"/>
                                    <a:pt x="761" y="353"/>
                                  </a:cubicBezTo>
                                  <a:cubicBezTo>
                                    <a:pt x="761" y="347"/>
                                    <a:pt x="759" y="342"/>
                                    <a:pt x="755" y="339"/>
                                  </a:cubicBezTo>
                                  <a:cubicBezTo>
                                    <a:pt x="752" y="335"/>
                                    <a:pt x="747" y="333"/>
                                    <a:pt x="742" y="333"/>
                                  </a:cubicBezTo>
                                  <a:cubicBezTo>
                                    <a:pt x="736" y="333"/>
                                    <a:pt x="731" y="335"/>
                                    <a:pt x="728" y="339"/>
                                  </a:cubicBezTo>
                                  <a:cubicBezTo>
                                    <a:pt x="724" y="342"/>
                                    <a:pt x="722" y="347"/>
                                    <a:pt x="722" y="353"/>
                                  </a:cubicBezTo>
                                  <a:cubicBezTo>
                                    <a:pt x="722" y="354"/>
                                    <a:pt x="722" y="355"/>
                                    <a:pt x="723" y="357"/>
                                  </a:cubicBezTo>
                                  <a:cubicBezTo>
                                    <a:pt x="724" y="356"/>
                                    <a:pt x="726" y="355"/>
                                    <a:pt x="728" y="355"/>
                                  </a:cubicBezTo>
                                  <a:cubicBezTo>
                                    <a:pt x="728" y="354"/>
                                    <a:pt x="728" y="353"/>
                                    <a:pt x="728" y="353"/>
                                  </a:cubicBezTo>
                                  <a:cubicBezTo>
                                    <a:pt x="728" y="345"/>
                                    <a:pt x="734" y="339"/>
                                    <a:pt x="742" y="339"/>
                                  </a:cubicBezTo>
                                  <a:cubicBezTo>
                                    <a:pt x="749" y="339"/>
                                    <a:pt x="755" y="345"/>
                                    <a:pt x="755" y="353"/>
                                  </a:cubicBezTo>
                                  <a:close/>
                                  <a:moveTo>
                                    <a:pt x="748" y="353"/>
                                  </a:moveTo>
                                  <a:cubicBezTo>
                                    <a:pt x="748" y="353"/>
                                    <a:pt x="748" y="353"/>
                                    <a:pt x="748" y="353"/>
                                  </a:cubicBezTo>
                                  <a:cubicBezTo>
                                    <a:pt x="750" y="354"/>
                                    <a:pt x="752" y="354"/>
                                    <a:pt x="754" y="354"/>
                                  </a:cubicBezTo>
                                  <a:cubicBezTo>
                                    <a:pt x="754" y="354"/>
                                    <a:pt x="754" y="353"/>
                                    <a:pt x="754" y="353"/>
                                  </a:cubicBezTo>
                                  <a:cubicBezTo>
                                    <a:pt x="754" y="346"/>
                                    <a:pt x="748" y="341"/>
                                    <a:pt x="742" y="341"/>
                                  </a:cubicBezTo>
                                  <a:cubicBezTo>
                                    <a:pt x="735" y="341"/>
                                    <a:pt x="730" y="346"/>
                                    <a:pt x="730" y="353"/>
                                  </a:cubicBezTo>
                                  <a:cubicBezTo>
                                    <a:pt x="730" y="353"/>
                                    <a:pt x="730" y="354"/>
                                    <a:pt x="730" y="354"/>
                                  </a:cubicBezTo>
                                  <a:cubicBezTo>
                                    <a:pt x="732" y="354"/>
                                    <a:pt x="733" y="354"/>
                                    <a:pt x="735" y="353"/>
                                  </a:cubicBezTo>
                                  <a:cubicBezTo>
                                    <a:pt x="735" y="353"/>
                                    <a:pt x="735" y="353"/>
                                    <a:pt x="735" y="353"/>
                                  </a:cubicBezTo>
                                  <a:cubicBezTo>
                                    <a:pt x="735" y="349"/>
                                    <a:pt x="738" y="346"/>
                                    <a:pt x="742" y="346"/>
                                  </a:cubicBezTo>
                                  <a:cubicBezTo>
                                    <a:pt x="745" y="346"/>
                                    <a:pt x="748" y="349"/>
                                    <a:pt x="748" y="353"/>
                                  </a:cubicBezTo>
                                  <a:close/>
                                  <a:moveTo>
                                    <a:pt x="742" y="348"/>
                                  </a:moveTo>
                                  <a:cubicBezTo>
                                    <a:pt x="739" y="348"/>
                                    <a:pt x="737" y="350"/>
                                    <a:pt x="737" y="353"/>
                                  </a:cubicBezTo>
                                  <a:cubicBezTo>
                                    <a:pt x="737" y="353"/>
                                    <a:pt x="737" y="353"/>
                                    <a:pt x="737" y="353"/>
                                  </a:cubicBezTo>
                                  <a:cubicBezTo>
                                    <a:pt x="738" y="353"/>
                                    <a:pt x="740" y="353"/>
                                    <a:pt x="742" y="353"/>
                                  </a:cubicBezTo>
                                  <a:cubicBezTo>
                                    <a:pt x="743" y="353"/>
                                    <a:pt x="745" y="353"/>
                                    <a:pt x="747" y="353"/>
                                  </a:cubicBezTo>
                                  <a:cubicBezTo>
                                    <a:pt x="747" y="353"/>
                                    <a:pt x="747" y="353"/>
                                    <a:pt x="747" y="353"/>
                                  </a:cubicBezTo>
                                  <a:cubicBezTo>
                                    <a:pt x="747" y="350"/>
                                    <a:pt x="745" y="348"/>
                                    <a:pt x="742" y="348"/>
                                  </a:cubicBezTo>
                                  <a:close/>
                                  <a:moveTo>
                                    <a:pt x="772" y="363"/>
                                  </a:moveTo>
                                  <a:cubicBezTo>
                                    <a:pt x="773" y="362"/>
                                    <a:pt x="774" y="362"/>
                                    <a:pt x="775" y="361"/>
                                  </a:cubicBezTo>
                                  <a:cubicBezTo>
                                    <a:pt x="776" y="358"/>
                                    <a:pt x="776" y="356"/>
                                    <a:pt x="776" y="353"/>
                                  </a:cubicBezTo>
                                  <a:cubicBezTo>
                                    <a:pt x="776" y="343"/>
                                    <a:pt x="772" y="335"/>
                                    <a:pt x="766" y="328"/>
                                  </a:cubicBezTo>
                                  <a:cubicBezTo>
                                    <a:pt x="760" y="322"/>
                                    <a:pt x="751" y="318"/>
                                    <a:pt x="742" y="318"/>
                                  </a:cubicBezTo>
                                  <a:cubicBezTo>
                                    <a:pt x="732" y="318"/>
                                    <a:pt x="724" y="322"/>
                                    <a:pt x="717" y="328"/>
                                  </a:cubicBezTo>
                                  <a:cubicBezTo>
                                    <a:pt x="711" y="335"/>
                                    <a:pt x="707" y="343"/>
                                    <a:pt x="707" y="353"/>
                                  </a:cubicBezTo>
                                  <a:cubicBezTo>
                                    <a:pt x="707" y="356"/>
                                    <a:pt x="708" y="358"/>
                                    <a:pt x="708" y="361"/>
                                  </a:cubicBezTo>
                                  <a:cubicBezTo>
                                    <a:pt x="709" y="362"/>
                                    <a:pt x="710" y="362"/>
                                    <a:pt x="711" y="363"/>
                                  </a:cubicBezTo>
                                  <a:cubicBezTo>
                                    <a:pt x="712" y="362"/>
                                    <a:pt x="713" y="362"/>
                                    <a:pt x="714" y="361"/>
                                  </a:cubicBezTo>
                                  <a:cubicBezTo>
                                    <a:pt x="713" y="358"/>
                                    <a:pt x="713" y="356"/>
                                    <a:pt x="713" y="353"/>
                                  </a:cubicBezTo>
                                  <a:cubicBezTo>
                                    <a:pt x="713" y="337"/>
                                    <a:pt x="726" y="324"/>
                                    <a:pt x="742" y="324"/>
                                  </a:cubicBezTo>
                                  <a:cubicBezTo>
                                    <a:pt x="758" y="324"/>
                                    <a:pt x="770" y="337"/>
                                    <a:pt x="770" y="353"/>
                                  </a:cubicBezTo>
                                  <a:cubicBezTo>
                                    <a:pt x="770" y="356"/>
                                    <a:pt x="770" y="358"/>
                                    <a:pt x="769" y="361"/>
                                  </a:cubicBezTo>
                                  <a:cubicBezTo>
                                    <a:pt x="770" y="362"/>
                                    <a:pt x="771" y="362"/>
                                    <a:pt x="772" y="363"/>
                                  </a:cubicBezTo>
                                  <a:close/>
                                  <a:moveTo>
                                    <a:pt x="763" y="301"/>
                                  </a:moveTo>
                                  <a:cubicBezTo>
                                    <a:pt x="763" y="303"/>
                                    <a:pt x="763" y="304"/>
                                    <a:pt x="762" y="306"/>
                                  </a:cubicBezTo>
                                  <a:cubicBezTo>
                                    <a:pt x="764" y="307"/>
                                    <a:pt x="766" y="308"/>
                                    <a:pt x="768" y="309"/>
                                  </a:cubicBezTo>
                                  <a:cubicBezTo>
                                    <a:pt x="769" y="306"/>
                                    <a:pt x="769" y="304"/>
                                    <a:pt x="769" y="301"/>
                                  </a:cubicBezTo>
                                  <a:cubicBezTo>
                                    <a:pt x="769" y="294"/>
                                    <a:pt x="766" y="287"/>
                                    <a:pt x="761" y="282"/>
                                  </a:cubicBezTo>
                                  <a:cubicBezTo>
                                    <a:pt x="756" y="277"/>
                                    <a:pt x="749" y="274"/>
                                    <a:pt x="742" y="274"/>
                                  </a:cubicBezTo>
                                  <a:cubicBezTo>
                                    <a:pt x="734" y="274"/>
                                    <a:pt x="727" y="277"/>
                                    <a:pt x="722" y="282"/>
                                  </a:cubicBezTo>
                                  <a:cubicBezTo>
                                    <a:pt x="718" y="287"/>
                                    <a:pt x="714" y="294"/>
                                    <a:pt x="714" y="301"/>
                                  </a:cubicBezTo>
                                  <a:cubicBezTo>
                                    <a:pt x="714" y="304"/>
                                    <a:pt x="715" y="306"/>
                                    <a:pt x="715" y="309"/>
                                  </a:cubicBezTo>
                                  <a:cubicBezTo>
                                    <a:pt x="717" y="308"/>
                                    <a:pt x="719" y="307"/>
                                    <a:pt x="721" y="306"/>
                                  </a:cubicBezTo>
                                  <a:cubicBezTo>
                                    <a:pt x="721" y="304"/>
                                    <a:pt x="721" y="303"/>
                                    <a:pt x="721" y="301"/>
                                  </a:cubicBezTo>
                                  <a:cubicBezTo>
                                    <a:pt x="721" y="290"/>
                                    <a:pt x="730" y="280"/>
                                    <a:pt x="742" y="280"/>
                                  </a:cubicBezTo>
                                  <a:cubicBezTo>
                                    <a:pt x="753" y="280"/>
                                    <a:pt x="763" y="290"/>
                                    <a:pt x="763" y="301"/>
                                  </a:cubicBezTo>
                                  <a:close/>
                                  <a:moveTo>
                                    <a:pt x="755" y="301"/>
                                  </a:moveTo>
                                  <a:cubicBezTo>
                                    <a:pt x="755" y="302"/>
                                    <a:pt x="755" y="303"/>
                                    <a:pt x="755" y="303"/>
                                  </a:cubicBezTo>
                                  <a:cubicBezTo>
                                    <a:pt x="757" y="304"/>
                                    <a:pt x="759" y="304"/>
                                    <a:pt x="761" y="305"/>
                                  </a:cubicBezTo>
                                  <a:cubicBezTo>
                                    <a:pt x="761" y="304"/>
                                    <a:pt x="761" y="303"/>
                                    <a:pt x="761" y="301"/>
                                  </a:cubicBezTo>
                                  <a:cubicBezTo>
                                    <a:pt x="761" y="296"/>
                                    <a:pt x="759" y="291"/>
                                    <a:pt x="755" y="287"/>
                                  </a:cubicBezTo>
                                  <a:cubicBezTo>
                                    <a:pt x="752" y="284"/>
                                    <a:pt x="747" y="282"/>
                                    <a:pt x="742" y="282"/>
                                  </a:cubicBezTo>
                                  <a:cubicBezTo>
                                    <a:pt x="736" y="282"/>
                                    <a:pt x="731" y="284"/>
                                    <a:pt x="728" y="287"/>
                                  </a:cubicBezTo>
                                  <a:cubicBezTo>
                                    <a:pt x="724" y="291"/>
                                    <a:pt x="722" y="296"/>
                                    <a:pt x="722" y="301"/>
                                  </a:cubicBezTo>
                                  <a:cubicBezTo>
                                    <a:pt x="722" y="303"/>
                                    <a:pt x="722" y="304"/>
                                    <a:pt x="723" y="305"/>
                                  </a:cubicBezTo>
                                  <a:cubicBezTo>
                                    <a:pt x="724" y="304"/>
                                    <a:pt x="726" y="304"/>
                                    <a:pt x="728" y="303"/>
                                  </a:cubicBezTo>
                                  <a:cubicBezTo>
                                    <a:pt x="728" y="303"/>
                                    <a:pt x="728" y="302"/>
                                    <a:pt x="728" y="301"/>
                                  </a:cubicBezTo>
                                  <a:cubicBezTo>
                                    <a:pt x="728" y="294"/>
                                    <a:pt x="734" y="288"/>
                                    <a:pt x="742" y="288"/>
                                  </a:cubicBezTo>
                                  <a:cubicBezTo>
                                    <a:pt x="749" y="288"/>
                                    <a:pt x="755" y="294"/>
                                    <a:pt x="755" y="301"/>
                                  </a:cubicBezTo>
                                  <a:close/>
                                  <a:moveTo>
                                    <a:pt x="748" y="301"/>
                                  </a:moveTo>
                                  <a:cubicBezTo>
                                    <a:pt x="748" y="301"/>
                                    <a:pt x="748" y="302"/>
                                    <a:pt x="748" y="302"/>
                                  </a:cubicBezTo>
                                  <a:cubicBezTo>
                                    <a:pt x="750" y="302"/>
                                    <a:pt x="752" y="302"/>
                                    <a:pt x="754" y="303"/>
                                  </a:cubicBezTo>
                                  <a:cubicBezTo>
                                    <a:pt x="754" y="302"/>
                                    <a:pt x="754" y="302"/>
                                    <a:pt x="754" y="301"/>
                                  </a:cubicBezTo>
                                  <a:cubicBezTo>
                                    <a:pt x="754" y="295"/>
                                    <a:pt x="748" y="289"/>
                                    <a:pt x="742" y="289"/>
                                  </a:cubicBezTo>
                                  <a:cubicBezTo>
                                    <a:pt x="735" y="289"/>
                                    <a:pt x="730" y="295"/>
                                    <a:pt x="730" y="301"/>
                                  </a:cubicBezTo>
                                  <a:cubicBezTo>
                                    <a:pt x="730" y="302"/>
                                    <a:pt x="730" y="302"/>
                                    <a:pt x="730" y="303"/>
                                  </a:cubicBezTo>
                                  <a:cubicBezTo>
                                    <a:pt x="732" y="302"/>
                                    <a:pt x="733" y="302"/>
                                    <a:pt x="735" y="302"/>
                                  </a:cubicBezTo>
                                  <a:cubicBezTo>
                                    <a:pt x="735" y="302"/>
                                    <a:pt x="735" y="301"/>
                                    <a:pt x="735" y="301"/>
                                  </a:cubicBezTo>
                                  <a:cubicBezTo>
                                    <a:pt x="735" y="298"/>
                                    <a:pt x="738" y="295"/>
                                    <a:pt x="742" y="295"/>
                                  </a:cubicBezTo>
                                  <a:cubicBezTo>
                                    <a:pt x="745" y="295"/>
                                    <a:pt x="748" y="298"/>
                                    <a:pt x="748" y="301"/>
                                  </a:cubicBezTo>
                                  <a:close/>
                                  <a:moveTo>
                                    <a:pt x="742" y="296"/>
                                  </a:moveTo>
                                  <a:cubicBezTo>
                                    <a:pt x="739" y="296"/>
                                    <a:pt x="737" y="298"/>
                                    <a:pt x="737" y="301"/>
                                  </a:cubicBezTo>
                                  <a:cubicBezTo>
                                    <a:pt x="737" y="301"/>
                                    <a:pt x="737" y="302"/>
                                    <a:pt x="737" y="302"/>
                                  </a:cubicBezTo>
                                  <a:cubicBezTo>
                                    <a:pt x="738" y="302"/>
                                    <a:pt x="740" y="301"/>
                                    <a:pt x="742" y="301"/>
                                  </a:cubicBezTo>
                                  <a:cubicBezTo>
                                    <a:pt x="743" y="301"/>
                                    <a:pt x="745" y="302"/>
                                    <a:pt x="747" y="302"/>
                                  </a:cubicBezTo>
                                  <a:cubicBezTo>
                                    <a:pt x="747" y="302"/>
                                    <a:pt x="747" y="301"/>
                                    <a:pt x="747" y="301"/>
                                  </a:cubicBezTo>
                                  <a:cubicBezTo>
                                    <a:pt x="747" y="298"/>
                                    <a:pt x="745" y="296"/>
                                    <a:pt x="742" y="296"/>
                                  </a:cubicBezTo>
                                  <a:close/>
                                  <a:moveTo>
                                    <a:pt x="772" y="312"/>
                                  </a:moveTo>
                                  <a:cubicBezTo>
                                    <a:pt x="773" y="311"/>
                                    <a:pt x="774" y="310"/>
                                    <a:pt x="775" y="310"/>
                                  </a:cubicBezTo>
                                  <a:cubicBezTo>
                                    <a:pt x="776" y="307"/>
                                    <a:pt x="776" y="304"/>
                                    <a:pt x="776" y="301"/>
                                  </a:cubicBezTo>
                                  <a:cubicBezTo>
                                    <a:pt x="776" y="292"/>
                                    <a:pt x="772" y="283"/>
                                    <a:pt x="766" y="277"/>
                                  </a:cubicBezTo>
                                  <a:cubicBezTo>
                                    <a:pt x="760" y="271"/>
                                    <a:pt x="751" y="267"/>
                                    <a:pt x="742" y="267"/>
                                  </a:cubicBezTo>
                                  <a:cubicBezTo>
                                    <a:pt x="732" y="267"/>
                                    <a:pt x="724" y="271"/>
                                    <a:pt x="717" y="277"/>
                                  </a:cubicBezTo>
                                  <a:cubicBezTo>
                                    <a:pt x="711" y="283"/>
                                    <a:pt x="707" y="292"/>
                                    <a:pt x="707" y="301"/>
                                  </a:cubicBezTo>
                                  <a:cubicBezTo>
                                    <a:pt x="707" y="304"/>
                                    <a:pt x="708" y="307"/>
                                    <a:pt x="708" y="310"/>
                                  </a:cubicBezTo>
                                  <a:cubicBezTo>
                                    <a:pt x="709" y="310"/>
                                    <a:pt x="710" y="311"/>
                                    <a:pt x="711" y="311"/>
                                  </a:cubicBezTo>
                                  <a:cubicBezTo>
                                    <a:pt x="712" y="311"/>
                                    <a:pt x="713" y="310"/>
                                    <a:pt x="714" y="310"/>
                                  </a:cubicBezTo>
                                  <a:cubicBezTo>
                                    <a:pt x="713" y="307"/>
                                    <a:pt x="713" y="304"/>
                                    <a:pt x="713" y="301"/>
                                  </a:cubicBezTo>
                                  <a:cubicBezTo>
                                    <a:pt x="713" y="285"/>
                                    <a:pt x="726" y="272"/>
                                    <a:pt x="742" y="272"/>
                                  </a:cubicBezTo>
                                  <a:cubicBezTo>
                                    <a:pt x="758" y="272"/>
                                    <a:pt x="770" y="285"/>
                                    <a:pt x="770" y="301"/>
                                  </a:cubicBezTo>
                                  <a:cubicBezTo>
                                    <a:pt x="770" y="304"/>
                                    <a:pt x="770" y="307"/>
                                    <a:pt x="769" y="310"/>
                                  </a:cubicBezTo>
                                  <a:cubicBezTo>
                                    <a:pt x="770" y="310"/>
                                    <a:pt x="771" y="311"/>
                                    <a:pt x="772" y="312"/>
                                  </a:cubicBezTo>
                                  <a:close/>
                                  <a:moveTo>
                                    <a:pt x="763" y="250"/>
                                  </a:moveTo>
                                  <a:cubicBezTo>
                                    <a:pt x="763" y="251"/>
                                    <a:pt x="763" y="253"/>
                                    <a:pt x="762" y="254"/>
                                  </a:cubicBezTo>
                                  <a:cubicBezTo>
                                    <a:pt x="764" y="255"/>
                                    <a:pt x="766" y="256"/>
                                    <a:pt x="768" y="257"/>
                                  </a:cubicBezTo>
                                  <a:cubicBezTo>
                                    <a:pt x="769" y="255"/>
                                    <a:pt x="769" y="252"/>
                                    <a:pt x="769" y="250"/>
                                  </a:cubicBezTo>
                                  <a:cubicBezTo>
                                    <a:pt x="769" y="242"/>
                                    <a:pt x="766" y="236"/>
                                    <a:pt x="761" y="231"/>
                                  </a:cubicBezTo>
                                  <a:cubicBezTo>
                                    <a:pt x="756" y="226"/>
                                    <a:pt x="749" y="223"/>
                                    <a:pt x="742" y="223"/>
                                  </a:cubicBezTo>
                                  <a:cubicBezTo>
                                    <a:pt x="734" y="223"/>
                                    <a:pt x="727" y="226"/>
                                    <a:pt x="722" y="231"/>
                                  </a:cubicBezTo>
                                  <a:cubicBezTo>
                                    <a:pt x="718" y="236"/>
                                    <a:pt x="714" y="242"/>
                                    <a:pt x="714" y="250"/>
                                  </a:cubicBezTo>
                                  <a:cubicBezTo>
                                    <a:pt x="714" y="252"/>
                                    <a:pt x="715" y="255"/>
                                    <a:pt x="715" y="257"/>
                                  </a:cubicBezTo>
                                  <a:cubicBezTo>
                                    <a:pt x="717" y="256"/>
                                    <a:pt x="719" y="255"/>
                                    <a:pt x="721" y="254"/>
                                  </a:cubicBezTo>
                                  <a:cubicBezTo>
                                    <a:pt x="721" y="253"/>
                                    <a:pt x="721" y="251"/>
                                    <a:pt x="721" y="250"/>
                                  </a:cubicBezTo>
                                  <a:cubicBezTo>
                                    <a:pt x="721" y="238"/>
                                    <a:pt x="730" y="229"/>
                                    <a:pt x="742" y="229"/>
                                  </a:cubicBezTo>
                                  <a:cubicBezTo>
                                    <a:pt x="753" y="229"/>
                                    <a:pt x="763" y="238"/>
                                    <a:pt x="763" y="250"/>
                                  </a:cubicBezTo>
                                  <a:close/>
                                  <a:moveTo>
                                    <a:pt x="755" y="250"/>
                                  </a:moveTo>
                                  <a:cubicBezTo>
                                    <a:pt x="755" y="251"/>
                                    <a:pt x="755" y="251"/>
                                    <a:pt x="755" y="252"/>
                                  </a:cubicBezTo>
                                  <a:cubicBezTo>
                                    <a:pt x="757" y="252"/>
                                    <a:pt x="759" y="253"/>
                                    <a:pt x="761" y="254"/>
                                  </a:cubicBezTo>
                                  <a:cubicBezTo>
                                    <a:pt x="761" y="253"/>
                                    <a:pt x="761" y="251"/>
                                    <a:pt x="761" y="250"/>
                                  </a:cubicBezTo>
                                  <a:cubicBezTo>
                                    <a:pt x="761" y="245"/>
                                    <a:pt x="759" y="240"/>
                                    <a:pt x="755" y="236"/>
                                  </a:cubicBezTo>
                                  <a:cubicBezTo>
                                    <a:pt x="752" y="233"/>
                                    <a:pt x="747" y="230"/>
                                    <a:pt x="742" y="230"/>
                                  </a:cubicBezTo>
                                  <a:cubicBezTo>
                                    <a:pt x="736" y="230"/>
                                    <a:pt x="731" y="233"/>
                                    <a:pt x="728" y="236"/>
                                  </a:cubicBezTo>
                                  <a:cubicBezTo>
                                    <a:pt x="724" y="240"/>
                                    <a:pt x="722" y="245"/>
                                    <a:pt x="722" y="250"/>
                                  </a:cubicBezTo>
                                  <a:cubicBezTo>
                                    <a:pt x="722" y="251"/>
                                    <a:pt x="722" y="253"/>
                                    <a:pt x="723" y="254"/>
                                  </a:cubicBezTo>
                                  <a:cubicBezTo>
                                    <a:pt x="724" y="253"/>
                                    <a:pt x="726" y="252"/>
                                    <a:pt x="728" y="252"/>
                                  </a:cubicBezTo>
                                  <a:cubicBezTo>
                                    <a:pt x="728" y="251"/>
                                    <a:pt x="728" y="251"/>
                                    <a:pt x="728" y="250"/>
                                  </a:cubicBezTo>
                                  <a:cubicBezTo>
                                    <a:pt x="728" y="242"/>
                                    <a:pt x="734" y="236"/>
                                    <a:pt x="742" y="236"/>
                                  </a:cubicBezTo>
                                  <a:cubicBezTo>
                                    <a:pt x="749" y="236"/>
                                    <a:pt x="755" y="242"/>
                                    <a:pt x="755" y="250"/>
                                  </a:cubicBezTo>
                                  <a:close/>
                                  <a:moveTo>
                                    <a:pt x="748" y="250"/>
                                  </a:moveTo>
                                  <a:cubicBezTo>
                                    <a:pt x="748" y="250"/>
                                    <a:pt x="748" y="250"/>
                                    <a:pt x="748" y="251"/>
                                  </a:cubicBezTo>
                                  <a:cubicBezTo>
                                    <a:pt x="750" y="251"/>
                                    <a:pt x="752" y="251"/>
                                    <a:pt x="754" y="251"/>
                                  </a:cubicBezTo>
                                  <a:cubicBezTo>
                                    <a:pt x="754" y="251"/>
                                    <a:pt x="754" y="250"/>
                                    <a:pt x="754" y="250"/>
                                  </a:cubicBezTo>
                                  <a:cubicBezTo>
                                    <a:pt x="754" y="243"/>
                                    <a:pt x="748" y="238"/>
                                    <a:pt x="742" y="238"/>
                                  </a:cubicBezTo>
                                  <a:cubicBezTo>
                                    <a:pt x="735" y="238"/>
                                    <a:pt x="730" y="243"/>
                                    <a:pt x="730" y="250"/>
                                  </a:cubicBezTo>
                                  <a:cubicBezTo>
                                    <a:pt x="730" y="250"/>
                                    <a:pt x="730" y="251"/>
                                    <a:pt x="730" y="251"/>
                                  </a:cubicBezTo>
                                  <a:cubicBezTo>
                                    <a:pt x="732" y="251"/>
                                    <a:pt x="733" y="251"/>
                                    <a:pt x="735" y="251"/>
                                  </a:cubicBezTo>
                                  <a:cubicBezTo>
                                    <a:pt x="735" y="250"/>
                                    <a:pt x="735" y="250"/>
                                    <a:pt x="735" y="250"/>
                                  </a:cubicBezTo>
                                  <a:cubicBezTo>
                                    <a:pt x="735" y="246"/>
                                    <a:pt x="738" y="243"/>
                                    <a:pt x="742" y="243"/>
                                  </a:cubicBezTo>
                                  <a:cubicBezTo>
                                    <a:pt x="745" y="243"/>
                                    <a:pt x="748" y="246"/>
                                    <a:pt x="748" y="250"/>
                                  </a:cubicBezTo>
                                  <a:close/>
                                  <a:moveTo>
                                    <a:pt x="742" y="245"/>
                                  </a:moveTo>
                                  <a:cubicBezTo>
                                    <a:pt x="739" y="245"/>
                                    <a:pt x="737" y="247"/>
                                    <a:pt x="737" y="250"/>
                                  </a:cubicBezTo>
                                  <a:cubicBezTo>
                                    <a:pt x="737" y="250"/>
                                    <a:pt x="737" y="250"/>
                                    <a:pt x="737" y="250"/>
                                  </a:cubicBezTo>
                                  <a:cubicBezTo>
                                    <a:pt x="738" y="250"/>
                                    <a:pt x="740" y="250"/>
                                    <a:pt x="742" y="250"/>
                                  </a:cubicBezTo>
                                  <a:cubicBezTo>
                                    <a:pt x="743" y="250"/>
                                    <a:pt x="745" y="250"/>
                                    <a:pt x="747" y="250"/>
                                  </a:cubicBezTo>
                                  <a:cubicBezTo>
                                    <a:pt x="747" y="250"/>
                                    <a:pt x="747" y="250"/>
                                    <a:pt x="747" y="250"/>
                                  </a:cubicBezTo>
                                  <a:cubicBezTo>
                                    <a:pt x="747" y="247"/>
                                    <a:pt x="745" y="245"/>
                                    <a:pt x="742" y="245"/>
                                  </a:cubicBezTo>
                                  <a:close/>
                                  <a:moveTo>
                                    <a:pt x="772" y="260"/>
                                  </a:moveTo>
                                  <a:cubicBezTo>
                                    <a:pt x="773" y="260"/>
                                    <a:pt x="774" y="259"/>
                                    <a:pt x="775" y="258"/>
                                  </a:cubicBezTo>
                                  <a:cubicBezTo>
                                    <a:pt x="776" y="256"/>
                                    <a:pt x="776" y="253"/>
                                    <a:pt x="776" y="250"/>
                                  </a:cubicBezTo>
                                  <a:cubicBezTo>
                                    <a:pt x="776" y="240"/>
                                    <a:pt x="772" y="232"/>
                                    <a:pt x="766" y="226"/>
                                  </a:cubicBezTo>
                                  <a:cubicBezTo>
                                    <a:pt x="760" y="220"/>
                                    <a:pt x="751" y="216"/>
                                    <a:pt x="742" y="216"/>
                                  </a:cubicBezTo>
                                  <a:cubicBezTo>
                                    <a:pt x="732" y="216"/>
                                    <a:pt x="724" y="220"/>
                                    <a:pt x="717" y="226"/>
                                  </a:cubicBezTo>
                                  <a:cubicBezTo>
                                    <a:pt x="711" y="232"/>
                                    <a:pt x="707" y="240"/>
                                    <a:pt x="707" y="250"/>
                                  </a:cubicBezTo>
                                  <a:cubicBezTo>
                                    <a:pt x="707" y="253"/>
                                    <a:pt x="708" y="256"/>
                                    <a:pt x="708" y="258"/>
                                  </a:cubicBezTo>
                                  <a:cubicBezTo>
                                    <a:pt x="709" y="259"/>
                                    <a:pt x="710" y="259"/>
                                    <a:pt x="711" y="260"/>
                                  </a:cubicBezTo>
                                  <a:cubicBezTo>
                                    <a:pt x="712" y="259"/>
                                    <a:pt x="713" y="259"/>
                                    <a:pt x="714" y="258"/>
                                  </a:cubicBezTo>
                                  <a:cubicBezTo>
                                    <a:pt x="713" y="256"/>
                                    <a:pt x="713" y="253"/>
                                    <a:pt x="713" y="250"/>
                                  </a:cubicBezTo>
                                  <a:cubicBezTo>
                                    <a:pt x="713" y="234"/>
                                    <a:pt x="726" y="221"/>
                                    <a:pt x="742" y="221"/>
                                  </a:cubicBezTo>
                                  <a:cubicBezTo>
                                    <a:pt x="758" y="221"/>
                                    <a:pt x="770" y="234"/>
                                    <a:pt x="770" y="250"/>
                                  </a:cubicBezTo>
                                  <a:cubicBezTo>
                                    <a:pt x="770" y="253"/>
                                    <a:pt x="770" y="256"/>
                                    <a:pt x="769" y="258"/>
                                  </a:cubicBezTo>
                                  <a:cubicBezTo>
                                    <a:pt x="770" y="259"/>
                                    <a:pt x="771" y="259"/>
                                    <a:pt x="772" y="260"/>
                                  </a:cubicBezTo>
                                  <a:close/>
                                  <a:moveTo>
                                    <a:pt x="763" y="199"/>
                                  </a:moveTo>
                                  <a:cubicBezTo>
                                    <a:pt x="763" y="200"/>
                                    <a:pt x="763" y="202"/>
                                    <a:pt x="762" y="203"/>
                                  </a:cubicBezTo>
                                  <a:cubicBezTo>
                                    <a:pt x="764" y="204"/>
                                    <a:pt x="766" y="205"/>
                                    <a:pt x="768" y="206"/>
                                  </a:cubicBezTo>
                                  <a:cubicBezTo>
                                    <a:pt x="769" y="204"/>
                                    <a:pt x="769" y="201"/>
                                    <a:pt x="769" y="199"/>
                                  </a:cubicBezTo>
                                  <a:cubicBezTo>
                                    <a:pt x="769" y="191"/>
                                    <a:pt x="766" y="184"/>
                                    <a:pt x="761" y="179"/>
                                  </a:cubicBezTo>
                                  <a:cubicBezTo>
                                    <a:pt x="756" y="174"/>
                                    <a:pt x="749" y="171"/>
                                    <a:pt x="742" y="171"/>
                                  </a:cubicBezTo>
                                  <a:cubicBezTo>
                                    <a:pt x="734" y="171"/>
                                    <a:pt x="727" y="174"/>
                                    <a:pt x="722" y="179"/>
                                  </a:cubicBezTo>
                                  <a:cubicBezTo>
                                    <a:pt x="718" y="184"/>
                                    <a:pt x="714" y="191"/>
                                    <a:pt x="714" y="199"/>
                                  </a:cubicBezTo>
                                  <a:cubicBezTo>
                                    <a:pt x="714" y="201"/>
                                    <a:pt x="715" y="204"/>
                                    <a:pt x="715" y="206"/>
                                  </a:cubicBezTo>
                                  <a:cubicBezTo>
                                    <a:pt x="717" y="205"/>
                                    <a:pt x="719" y="204"/>
                                    <a:pt x="721" y="203"/>
                                  </a:cubicBezTo>
                                  <a:cubicBezTo>
                                    <a:pt x="721" y="202"/>
                                    <a:pt x="721" y="200"/>
                                    <a:pt x="721" y="199"/>
                                  </a:cubicBezTo>
                                  <a:cubicBezTo>
                                    <a:pt x="721" y="187"/>
                                    <a:pt x="730" y="177"/>
                                    <a:pt x="742" y="177"/>
                                  </a:cubicBezTo>
                                  <a:cubicBezTo>
                                    <a:pt x="753" y="177"/>
                                    <a:pt x="763" y="187"/>
                                    <a:pt x="763" y="199"/>
                                  </a:cubicBezTo>
                                  <a:close/>
                                  <a:moveTo>
                                    <a:pt x="755" y="199"/>
                                  </a:moveTo>
                                  <a:cubicBezTo>
                                    <a:pt x="755" y="199"/>
                                    <a:pt x="755" y="200"/>
                                    <a:pt x="755" y="200"/>
                                  </a:cubicBezTo>
                                  <a:cubicBezTo>
                                    <a:pt x="757" y="201"/>
                                    <a:pt x="759" y="202"/>
                                    <a:pt x="761" y="202"/>
                                  </a:cubicBezTo>
                                  <a:cubicBezTo>
                                    <a:pt x="761" y="201"/>
                                    <a:pt x="761" y="200"/>
                                    <a:pt x="761" y="199"/>
                                  </a:cubicBezTo>
                                  <a:cubicBezTo>
                                    <a:pt x="761" y="193"/>
                                    <a:pt x="759" y="188"/>
                                    <a:pt x="755" y="185"/>
                                  </a:cubicBezTo>
                                  <a:cubicBezTo>
                                    <a:pt x="752" y="181"/>
                                    <a:pt x="747" y="179"/>
                                    <a:pt x="742" y="179"/>
                                  </a:cubicBezTo>
                                  <a:cubicBezTo>
                                    <a:pt x="736" y="179"/>
                                    <a:pt x="731" y="181"/>
                                    <a:pt x="728" y="185"/>
                                  </a:cubicBezTo>
                                  <a:cubicBezTo>
                                    <a:pt x="724" y="188"/>
                                    <a:pt x="722" y="193"/>
                                    <a:pt x="722" y="199"/>
                                  </a:cubicBezTo>
                                  <a:cubicBezTo>
                                    <a:pt x="722" y="200"/>
                                    <a:pt x="722" y="201"/>
                                    <a:pt x="723" y="202"/>
                                  </a:cubicBezTo>
                                  <a:cubicBezTo>
                                    <a:pt x="724" y="202"/>
                                    <a:pt x="726" y="201"/>
                                    <a:pt x="728" y="200"/>
                                  </a:cubicBezTo>
                                  <a:cubicBezTo>
                                    <a:pt x="728" y="200"/>
                                    <a:pt x="728" y="199"/>
                                    <a:pt x="728" y="199"/>
                                  </a:cubicBezTo>
                                  <a:cubicBezTo>
                                    <a:pt x="728" y="191"/>
                                    <a:pt x="734" y="185"/>
                                    <a:pt x="742" y="185"/>
                                  </a:cubicBezTo>
                                  <a:cubicBezTo>
                                    <a:pt x="749" y="185"/>
                                    <a:pt x="755" y="191"/>
                                    <a:pt x="755" y="199"/>
                                  </a:cubicBezTo>
                                  <a:close/>
                                  <a:moveTo>
                                    <a:pt x="748" y="199"/>
                                  </a:moveTo>
                                  <a:cubicBezTo>
                                    <a:pt x="748" y="199"/>
                                    <a:pt x="748" y="199"/>
                                    <a:pt x="748" y="199"/>
                                  </a:cubicBezTo>
                                  <a:cubicBezTo>
                                    <a:pt x="750" y="199"/>
                                    <a:pt x="752" y="200"/>
                                    <a:pt x="754" y="200"/>
                                  </a:cubicBezTo>
                                  <a:cubicBezTo>
                                    <a:pt x="754" y="200"/>
                                    <a:pt x="754" y="199"/>
                                    <a:pt x="754" y="199"/>
                                  </a:cubicBezTo>
                                  <a:cubicBezTo>
                                    <a:pt x="754" y="192"/>
                                    <a:pt x="748" y="187"/>
                                    <a:pt x="742" y="187"/>
                                  </a:cubicBezTo>
                                  <a:cubicBezTo>
                                    <a:pt x="735" y="187"/>
                                    <a:pt x="730" y="192"/>
                                    <a:pt x="730" y="199"/>
                                  </a:cubicBezTo>
                                  <a:cubicBezTo>
                                    <a:pt x="730" y="199"/>
                                    <a:pt x="730" y="200"/>
                                    <a:pt x="730" y="200"/>
                                  </a:cubicBezTo>
                                  <a:cubicBezTo>
                                    <a:pt x="732" y="200"/>
                                    <a:pt x="733" y="199"/>
                                    <a:pt x="735" y="199"/>
                                  </a:cubicBezTo>
                                  <a:cubicBezTo>
                                    <a:pt x="735" y="199"/>
                                    <a:pt x="735" y="199"/>
                                    <a:pt x="735" y="199"/>
                                  </a:cubicBezTo>
                                  <a:cubicBezTo>
                                    <a:pt x="735" y="195"/>
                                    <a:pt x="738" y="192"/>
                                    <a:pt x="742" y="192"/>
                                  </a:cubicBezTo>
                                  <a:cubicBezTo>
                                    <a:pt x="745" y="192"/>
                                    <a:pt x="748" y="195"/>
                                    <a:pt x="748" y="199"/>
                                  </a:cubicBezTo>
                                  <a:close/>
                                  <a:moveTo>
                                    <a:pt x="742" y="193"/>
                                  </a:moveTo>
                                  <a:cubicBezTo>
                                    <a:pt x="739" y="193"/>
                                    <a:pt x="737" y="196"/>
                                    <a:pt x="737" y="199"/>
                                  </a:cubicBezTo>
                                  <a:cubicBezTo>
                                    <a:pt x="737" y="199"/>
                                    <a:pt x="737" y="199"/>
                                    <a:pt x="737" y="199"/>
                                  </a:cubicBezTo>
                                  <a:cubicBezTo>
                                    <a:pt x="738" y="199"/>
                                    <a:pt x="740" y="199"/>
                                    <a:pt x="742" y="199"/>
                                  </a:cubicBezTo>
                                  <a:cubicBezTo>
                                    <a:pt x="743" y="199"/>
                                    <a:pt x="745" y="199"/>
                                    <a:pt x="747" y="199"/>
                                  </a:cubicBezTo>
                                  <a:cubicBezTo>
                                    <a:pt x="747" y="199"/>
                                    <a:pt x="747" y="199"/>
                                    <a:pt x="747" y="199"/>
                                  </a:cubicBezTo>
                                  <a:cubicBezTo>
                                    <a:pt x="747" y="196"/>
                                    <a:pt x="745" y="193"/>
                                    <a:pt x="742" y="193"/>
                                  </a:cubicBezTo>
                                  <a:close/>
                                  <a:moveTo>
                                    <a:pt x="772" y="209"/>
                                  </a:moveTo>
                                  <a:cubicBezTo>
                                    <a:pt x="773" y="208"/>
                                    <a:pt x="774" y="208"/>
                                    <a:pt x="775" y="207"/>
                                  </a:cubicBezTo>
                                  <a:cubicBezTo>
                                    <a:pt x="776" y="204"/>
                                    <a:pt x="776" y="201"/>
                                    <a:pt x="776" y="199"/>
                                  </a:cubicBezTo>
                                  <a:cubicBezTo>
                                    <a:pt x="776" y="189"/>
                                    <a:pt x="772" y="181"/>
                                    <a:pt x="766" y="174"/>
                                  </a:cubicBezTo>
                                  <a:cubicBezTo>
                                    <a:pt x="760" y="168"/>
                                    <a:pt x="751" y="164"/>
                                    <a:pt x="742" y="164"/>
                                  </a:cubicBezTo>
                                  <a:cubicBezTo>
                                    <a:pt x="732" y="164"/>
                                    <a:pt x="724" y="168"/>
                                    <a:pt x="717" y="174"/>
                                  </a:cubicBezTo>
                                  <a:cubicBezTo>
                                    <a:pt x="711" y="181"/>
                                    <a:pt x="707" y="189"/>
                                    <a:pt x="707" y="199"/>
                                  </a:cubicBezTo>
                                  <a:cubicBezTo>
                                    <a:pt x="707" y="201"/>
                                    <a:pt x="708" y="204"/>
                                    <a:pt x="708" y="207"/>
                                  </a:cubicBezTo>
                                  <a:cubicBezTo>
                                    <a:pt x="709" y="207"/>
                                    <a:pt x="710" y="208"/>
                                    <a:pt x="711" y="209"/>
                                  </a:cubicBezTo>
                                  <a:cubicBezTo>
                                    <a:pt x="712" y="208"/>
                                    <a:pt x="713" y="207"/>
                                    <a:pt x="714" y="207"/>
                                  </a:cubicBezTo>
                                  <a:cubicBezTo>
                                    <a:pt x="713" y="204"/>
                                    <a:pt x="713" y="201"/>
                                    <a:pt x="713" y="199"/>
                                  </a:cubicBezTo>
                                  <a:cubicBezTo>
                                    <a:pt x="713" y="183"/>
                                    <a:pt x="726" y="170"/>
                                    <a:pt x="742" y="170"/>
                                  </a:cubicBezTo>
                                  <a:cubicBezTo>
                                    <a:pt x="758" y="170"/>
                                    <a:pt x="770" y="183"/>
                                    <a:pt x="770" y="199"/>
                                  </a:cubicBezTo>
                                  <a:cubicBezTo>
                                    <a:pt x="770" y="201"/>
                                    <a:pt x="770" y="204"/>
                                    <a:pt x="769" y="207"/>
                                  </a:cubicBezTo>
                                  <a:cubicBezTo>
                                    <a:pt x="770" y="207"/>
                                    <a:pt x="771" y="208"/>
                                    <a:pt x="772" y="209"/>
                                  </a:cubicBezTo>
                                  <a:close/>
                                  <a:moveTo>
                                    <a:pt x="763" y="147"/>
                                  </a:moveTo>
                                  <a:cubicBezTo>
                                    <a:pt x="763" y="149"/>
                                    <a:pt x="763" y="150"/>
                                    <a:pt x="762" y="152"/>
                                  </a:cubicBezTo>
                                  <a:cubicBezTo>
                                    <a:pt x="764" y="152"/>
                                    <a:pt x="766" y="153"/>
                                    <a:pt x="768" y="155"/>
                                  </a:cubicBezTo>
                                  <a:cubicBezTo>
                                    <a:pt x="769" y="152"/>
                                    <a:pt x="769" y="150"/>
                                    <a:pt x="769" y="147"/>
                                  </a:cubicBezTo>
                                  <a:cubicBezTo>
                                    <a:pt x="769" y="140"/>
                                    <a:pt x="766" y="133"/>
                                    <a:pt x="761" y="128"/>
                                  </a:cubicBezTo>
                                  <a:cubicBezTo>
                                    <a:pt x="756" y="123"/>
                                    <a:pt x="749" y="120"/>
                                    <a:pt x="742" y="120"/>
                                  </a:cubicBezTo>
                                  <a:cubicBezTo>
                                    <a:pt x="734" y="120"/>
                                    <a:pt x="727" y="123"/>
                                    <a:pt x="722" y="128"/>
                                  </a:cubicBezTo>
                                  <a:cubicBezTo>
                                    <a:pt x="718" y="133"/>
                                    <a:pt x="714" y="140"/>
                                    <a:pt x="714" y="147"/>
                                  </a:cubicBezTo>
                                  <a:cubicBezTo>
                                    <a:pt x="714" y="150"/>
                                    <a:pt x="715" y="152"/>
                                    <a:pt x="715" y="155"/>
                                  </a:cubicBezTo>
                                  <a:cubicBezTo>
                                    <a:pt x="717" y="153"/>
                                    <a:pt x="719" y="152"/>
                                    <a:pt x="721" y="152"/>
                                  </a:cubicBezTo>
                                  <a:cubicBezTo>
                                    <a:pt x="721" y="150"/>
                                    <a:pt x="721" y="149"/>
                                    <a:pt x="721" y="147"/>
                                  </a:cubicBezTo>
                                  <a:cubicBezTo>
                                    <a:pt x="721" y="135"/>
                                    <a:pt x="730" y="126"/>
                                    <a:pt x="742" y="126"/>
                                  </a:cubicBezTo>
                                  <a:cubicBezTo>
                                    <a:pt x="753" y="126"/>
                                    <a:pt x="763" y="135"/>
                                    <a:pt x="763" y="147"/>
                                  </a:cubicBezTo>
                                  <a:close/>
                                  <a:moveTo>
                                    <a:pt x="755" y="147"/>
                                  </a:moveTo>
                                  <a:cubicBezTo>
                                    <a:pt x="755" y="148"/>
                                    <a:pt x="755" y="148"/>
                                    <a:pt x="755" y="149"/>
                                  </a:cubicBezTo>
                                  <a:cubicBezTo>
                                    <a:pt x="757" y="150"/>
                                    <a:pt x="759" y="150"/>
                                    <a:pt x="761" y="151"/>
                                  </a:cubicBezTo>
                                  <a:cubicBezTo>
                                    <a:pt x="761" y="150"/>
                                    <a:pt x="761" y="148"/>
                                    <a:pt x="761" y="147"/>
                                  </a:cubicBezTo>
                                  <a:cubicBezTo>
                                    <a:pt x="761" y="142"/>
                                    <a:pt x="759" y="137"/>
                                    <a:pt x="755" y="133"/>
                                  </a:cubicBezTo>
                                  <a:cubicBezTo>
                                    <a:pt x="752" y="130"/>
                                    <a:pt x="747" y="128"/>
                                    <a:pt x="742" y="128"/>
                                  </a:cubicBezTo>
                                  <a:cubicBezTo>
                                    <a:pt x="736" y="128"/>
                                    <a:pt x="731" y="130"/>
                                    <a:pt x="728" y="133"/>
                                  </a:cubicBezTo>
                                  <a:cubicBezTo>
                                    <a:pt x="724" y="137"/>
                                    <a:pt x="722" y="142"/>
                                    <a:pt x="722" y="147"/>
                                  </a:cubicBezTo>
                                  <a:cubicBezTo>
                                    <a:pt x="722" y="148"/>
                                    <a:pt x="722" y="150"/>
                                    <a:pt x="723" y="151"/>
                                  </a:cubicBezTo>
                                  <a:cubicBezTo>
                                    <a:pt x="724" y="150"/>
                                    <a:pt x="726" y="150"/>
                                    <a:pt x="728" y="149"/>
                                  </a:cubicBezTo>
                                  <a:cubicBezTo>
                                    <a:pt x="728" y="148"/>
                                    <a:pt x="728" y="148"/>
                                    <a:pt x="728" y="147"/>
                                  </a:cubicBezTo>
                                  <a:cubicBezTo>
                                    <a:pt x="728" y="140"/>
                                    <a:pt x="734" y="134"/>
                                    <a:pt x="742" y="134"/>
                                  </a:cubicBezTo>
                                  <a:cubicBezTo>
                                    <a:pt x="749" y="134"/>
                                    <a:pt x="755" y="140"/>
                                    <a:pt x="755" y="147"/>
                                  </a:cubicBezTo>
                                  <a:close/>
                                  <a:moveTo>
                                    <a:pt x="748" y="147"/>
                                  </a:moveTo>
                                  <a:cubicBezTo>
                                    <a:pt x="748" y="147"/>
                                    <a:pt x="748" y="148"/>
                                    <a:pt x="748" y="148"/>
                                  </a:cubicBezTo>
                                  <a:cubicBezTo>
                                    <a:pt x="750" y="148"/>
                                    <a:pt x="752" y="148"/>
                                    <a:pt x="754" y="149"/>
                                  </a:cubicBezTo>
                                  <a:cubicBezTo>
                                    <a:pt x="754" y="148"/>
                                    <a:pt x="754" y="148"/>
                                    <a:pt x="754" y="147"/>
                                  </a:cubicBezTo>
                                  <a:cubicBezTo>
                                    <a:pt x="754" y="141"/>
                                    <a:pt x="748" y="135"/>
                                    <a:pt x="742" y="135"/>
                                  </a:cubicBezTo>
                                  <a:cubicBezTo>
                                    <a:pt x="735" y="135"/>
                                    <a:pt x="730" y="141"/>
                                    <a:pt x="730" y="147"/>
                                  </a:cubicBezTo>
                                  <a:cubicBezTo>
                                    <a:pt x="730" y="148"/>
                                    <a:pt x="730" y="148"/>
                                    <a:pt x="730" y="149"/>
                                  </a:cubicBezTo>
                                  <a:cubicBezTo>
                                    <a:pt x="732" y="148"/>
                                    <a:pt x="733" y="148"/>
                                    <a:pt x="735" y="148"/>
                                  </a:cubicBezTo>
                                  <a:cubicBezTo>
                                    <a:pt x="735" y="148"/>
                                    <a:pt x="735" y="147"/>
                                    <a:pt x="735" y="147"/>
                                  </a:cubicBezTo>
                                  <a:cubicBezTo>
                                    <a:pt x="735" y="143"/>
                                    <a:pt x="738" y="140"/>
                                    <a:pt x="742" y="140"/>
                                  </a:cubicBezTo>
                                  <a:cubicBezTo>
                                    <a:pt x="745" y="140"/>
                                    <a:pt x="748" y="143"/>
                                    <a:pt x="748" y="147"/>
                                  </a:cubicBezTo>
                                  <a:close/>
                                  <a:moveTo>
                                    <a:pt x="742" y="142"/>
                                  </a:moveTo>
                                  <a:cubicBezTo>
                                    <a:pt x="739" y="142"/>
                                    <a:pt x="737" y="144"/>
                                    <a:pt x="737" y="147"/>
                                  </a:cubicBezTo>
                                  <a:cubicBezTo>
                                    <a:pt x="737" y="147"/>
                                    <a:pt x="737" y="147"/>
                                    <a:pt x="737" y="148"/>
                                  </a:cubicBezTo>
                                  <a:cubicBezTo>
                                    <a:pt x="738" y="147"/>
                                    <a:pt x="740" y="147"/>
                                    <a:pt x="742" y="147"/>
                                  </a:cubicBezTo>
                                  <a:cubicBezTo>
                                    <a:pt x="743" y="147"/>
                                    <a:pt x="745" y="147"/>
                                    <a:pt x="747" y="148"/>
                                  </a:cubicBezTo>
                                  <a:cubicBezTo>
                                    <a:pt x="747" y="147"/>
                                    <a:pt x="747" y="147"/>
                                    <a:pt x="747" y="147"/>
                                  </a:cubicBezTo>
                                  <a:cubicBezTo>
                                    <a:pt x="747" y="144"/>
                                    <a:pt x="745" y="142"/>
                                    <a:pt x="742" y="142"/>
                                  </a:cubicBezTo>
                                  <a:close/>
                                  <a:moveTo>
                                    <a:pt x="772" y="157"/>
                                  </a:moveTo>
                                  <a:cubicBezTo>
                                    <a:pt x="773" y="157"/>
                                    <a:pt x="774" y="156"/>
                                    <a:pt x="775" y="156"/>
                                  </a:cubicBezTo>
                                  <a:cubicBezTo>
                                    <a:pt x="776" y="153"/>
                                    <a:pt x="776" y="150"/>
                                    <a:pt x="776" y="147"/>
                                  </a:cubicBezTo>
                                  <a:cubicBezTo>
                                    <a:pt x="776" y="138"/>
                                    <a:pt x="772" y="129"/>
                                    <a:pt x="766" y="123"/>
                                  </a:cubicBezTo>
                                  <a:cubicBezTo>
                                    <a:pt x="760" y="117"/>
                                    <a:pt x="751" y="113"/>
                                    <a:pt x="742" y="113"/>
                                  </a:cubicBezTo>
                                  <a:cubicBezTo>
                                    <a:pt x="732" y="113"/>
                                    <a:pt x="724" y="117"/>
                                    <a:pt x="717" y="123"/>
                                  </a:cubicBezTo>
                                  <a:cubicBezTo>
                                    <a:pt x="711" y="129"/>
                                    <a:pt x="707" y="138"/>
                                    <a:pt x="707" y="147"/>
                                  </a:cubicBezTo>
                                  <a:cubicBezTo>
                                    <a:pt x="707" y="150"/>
                                    <a:pt x="708" y="153"/>
                                    <a:pt x="708" y="155"/>
                                  </a:cubicBezTo>
                                  <a:cubicBezTo>
                                    <a:pt x="709" y="156"/>
                                    <a:pt x="710" y="157"/>
                                    <a:pt x="711" y="157"/>
                                  </a:cubicBezTo>
                                  <a:cubicBezTo>
                                    <a:pt x="712" y="157"/>
                                    <a:pt x="713" y="156"/>
                                    <a:pt x="714" y="155"/>
                                  </a:cubicBezTo>
                                  <a:cubicBezTo>
                                    <a:pt x="713" y="153"/>
                                    <a:pt x="713" y="150"/>
                                    <a:pt x="713" y="147"/>
                                  </a:cubicBezTo>
                                  <a:cubicBezTo>
                                    <a:pt x="713" y="131"/>
                                    <a:pt x="726" y="118"/>
                                    <a:pt x="742" y="118"/>
                                  </a:cubicBezTo>
                                  <a:cubicBezTo>
                                    <a:pt x="758" y="118"/>
                                    <a:pt x="770" y="131"/>
                                    <a:pt x="770" y="147"/>
                                  </a:cubicBezTo>
                                  <a:cubicBezTo>
                                    <a:pt x="770" y="150"/>
                                    <a:pt x="770" y="153"/>
                                    <a:pt x="769" y="155"/>
                                  </a:cubicBezTo>
                                  <a:cubicBezTo>
                                    <a:pt x="770" y="156"/>
                                    <a:pt x="771" y="157"/>
                                    <a:pt x="772" y="157"/>
                                  </a:cubicBezTo>
                                  <a:close/>
                                  <a:moveTo>
                                    <a:pt x="763" y="96"/>
                                  </a:moveTo>
                                  <a:cubicBezTo>
                                    <a:pt x="763" y="97"/>
                                    <a:pt x="763" y="99"/>
                                    <a:pt x="762" y="100"/>
                                  </a:cubicBezTo>
                                  <a:cubicBezTo>
                                    <a:pt x="764" y="101"/>
                                    <a:pt x="766" y="102"/>
                                    <a:pt x="768" y="103"/>
                                  </a:cubicBezTo>
                                  <a:cubicBezTo>
                                    <a:pt x="769" y="101"/>
                                    <a:pt x="769" y="98"/>
                                    <a:pt x="769" y="96"/>
                                  </a:cubicBezTo>
                                  <a:cubicBezTo>
                                    <a:pt x="769" y="88"/>
                                    <a:pt x="766" y="81"/>
                                    <a:pt x="761" y="77"/>
                                  </a:cubicBezTo>
                                  <a:cubicBezTo>
                                    <a:pt x="756" y="72"/>
                                    <a:pt x="749" y="69"/>
                                    <a:pt x="742" y="69"/>
                                  </a:cubicBezTo>
                                  <a:cubicBezTo>
                                    <a:pt x="734" y="69"/>
                                    <a:pt x="727" y="72"/>
                                    <a:pt x="722" y="77"/>
                                  </a:cubicBezTo>
                                  <a:cubicBezTo>
                                    <a:pt x="718" y="81"/>
                                    <a:pt x="714" y="88"/>
                                    <a:pt x="714" y="96"/>
                                  </a:cubicBezTo>
                                  <a:cubicBezTo>
                                    <a:pt x="714" y="98"/>
                                    <a:pt x="715" y="101"/>
                                    <a:pt x="715" y="103"/>
                                  </a:cubicBezTo>
                                  <a:cubicBezTo>
                                    <a:pt x="717" y="102"/>
                                    <a:pt x="719" y="101"/>
                                    <a:pt x="721" y="100"/>
                                  </a:cubicBezTo>
                                  <a:cubicBezTo>
                                    <a:pt x="721" y="99"/>
                                    <a:pt x="721" y="97"/>
                                    <a:pt x="721" y="96"/>
                                  </a:cubicBezTo>
                                  <a:cubicBezTo>
                                    <a:pt x="721" y="84"/>
                                    <a:pt x="730" y="75"/>
                                    <a:pt x="742" y="75"/>
                                  </a:cubicBezTo>
                                  <a:cubicBezTo>
                                    <a:pt x="753" y="75"/>
                                    <a:pt x="763" y="84"/>
                                    <a:pt x="763" y="96"/>
                                  </a:cubicBezTo>
                                  <a:close/>
                                  <a:moveTo>
                                    <a:pt x="755" y="96"/>
                                  </a:moveTo>
                                  <a:cubicBezTo>
                                    <a:pt x="755" y="96"/>
                                    <a:pt x="755" y="97"/>
                                    <a:pt x="755" y="98"/>
                                  </a:cubicBezTo>
                                  <a:cubicBezTo>
                                    <a:pt x="757" y="98"/>
                                    <a:pt x="759" y="99"/>
                                    <a:pt x="761" y="100"/>
                                  </a:cubicBezTo>
                                  <a:cubicBezTo>
                                    <a:pt x="761" y="98"/>
                                    <a:pt x="761" y="97"/>
                                    <a:pt x="761" y="96"/>
                                  </a:cubicBezTo>
                                  <a:cubicBezTo>
                                    <a:pt x="761" y="90"/>
                                    <a:pt x="759" y="86"/>
                                    <a:pt x="755" y="82"/>
                                  </a:cubicBezTo>
                                  <a:cubicBezTo>
                                    <a:pt x="752" y="78"/>
                                    <a:pt x="747" y="76"/>
                                    <a:pt x="742" y="76"/>
                                  </a:cubicBezTo>
                                  <a:cubicBezTo>
                                    <a:pt x="736" y="76"/>
                                    <a:pt x="731" y="78"/>
                                    <a:pt x="728" y="82"/>
                                  </a:cubicBezTo>
                                  <a:cubicBezTo>
                                    <a:pt x="724" y="86"/>
                                    <a:pt x="722" y="90"/>
                                    <a:pt x="722" y="96"/>
                                  </a:cubicBezTo>
                                  <a:cubicBezTo>
                                    <a:pt x="722" y="97"/>
                                    <a:pt x="722" y="98"/>
                                    <a:pt x="723" y="100"/>
                                  </a:cubicBezTo>
                                  <a:cubicBezTo>
                                    <a:pt x="724" y="99"/>
                                    <a:pt x="726" y="98"/>
                                    <a:pt x="728" y="98"/>
                                  </a:cubicBezTo>
                                  <a:cubicBezTo>
                                    <a:pt x="728" y="97"/>
                                    <a:pt x="728" y="96"/>
                                    <a:pt x="728" y="96"/>
                                  </a:cubicBezTo>
                                  <a:cubicBezTo>
                                    <a:pt x="728" y="88"/>
                                    <a:pt x="734" y="82"/>
                                    <a:pt x="742" y="82"/>
                                  </a:cubicBezTo>
                                  <a:cubicBezTo>
                                    <a:pt x="749" y="82"/>
                                    <a:pt x="755" y="88"/>
                                    <a:pt x="755" y="96"/>
                                  </a:cubicBezTo>
                                  <a:close/>
                                  <a:moveTo>
                                    <a:pt x="748" y="96"/>
                                  </a:moveTo>
                                  <a:cubicBezTo>
                                    <a:pt x="748" y="96"/>
                                    <a:pt x="748" y="96"/>
                                    <a:pt x="748" y="96"/>
                                  </a:cubicBezTo>
                                  <a:cubicBezTo>
                                    <a:pt x="750" y="97"/>
                                    <a:pt x="752" y="97"/>
                                    <a:pt x="754" y="97"/>
                                  </a:cubicBezTo>
                                  <a:cubicBezTo>
                                    <a:pt x="754" y="97"/>
                                    <a:pt x="754" y="96"/>
                                    <a:pt x="754" y="96"/>
                                  </a:cubicBezTo>
                                  <a:cubicBezTo>
                                    <a:pt x="754" y="89"/>
                                    <a:pt x="748" y="84"/>
                                    <a:pt x="742" y="84"/>
                                  </a:cubicBezTo>
                                  <a:cubicBezTo>
                                    <a:pt x="735" y="84"/>
                                    <a:pt x="730" y="89"/>
                                    <a:pt x="730" y="96"/>
                                  </a:cubicBezTo>
                                  <a:cubicBezTo>
                                    <a:pt x="730" y="96"/>
                                    <a:pt x="730" y="97"/>
                                    <a:pt x="730" y="97"/>
                                  </a:cubicBezTo>
                                  <a:cubicBezTo>
                                    <a:pt x="732" y="97"/>
                                    <a:pt x="733" y="97"/>
                                    <a:pt x="735" y="96"/>
                                  </a:cubicBezTo>
                                  <a:cubicBezTo>
                                    <a:pt x="735" y="96"/>
                                    <a:pt x="735" y="96"/>
                                    <a:pt x="735" y="96"/>
                                  </a:cubicBezTo>
                                  <a:cubicBezTo>
                                    <a:pt x="735" y="92"/>
                                    <a:pt x="738" y="89"/>
                                    <a:pt x="742" y="89"/>
                                  </a:cubicBezTo>
                                  <a:cubicBezTo>
                                    <a:pt x="745" y="89"/>
                                    <a:pt x="748" y="92"/>
                                    <a:pt x="748" y="96"/>
                                  </a:cubicBezTo>
                                  <a:close/>
                                  <a:moveTo>
                                    <a:pt x="742" y="91"/>
                                  </a:moveTo>
                                  <a:cubicBezTo>
                                    <a:pt x="739" y="91"/>
                                    <a:pt x="737" y="93"/>
                                    <a:pt x="737" y="96"/>
                                  </a:cubicBezTo>
                                  <a:cubicBezTo>
                                    <a:pt x="737" y="96"/>
                                    <a:pt x="737" y="96"/>
                                    <a:pt x="737" y="96"/>
                                  </a:cubicBezTo>
                                  <a:cubicBezTo>
                                    <a:pt x="738" y="96"/>
                                    <a:pt x="740" y="96"/>
                                    <a:pt x="742" y="96"/>
                                  </a:cubicBezTo>
                                  <a:cubicBezTo>
                                    <a:pt x="743" y="96"/>
                                    <a:pt x="745" y="96"/>
                                    <a:pt x="747" y="96"/>
                                  </a:cubicBezTo>
                                  <a:cubicBezTo>
                                    <a:pt x="747" y="96"/>
                                    <a:pt x="747" y="96"/>
                                    <a:pt x="747" y="96"/>
                                  </a:cubicBezTo>
                                  <a:cubicBezTo>
                                    <a:pt x="747" y="93"/>
                                    <a:pt x="745" y="91"/>
                                    <a:pt x="742" y="91"/>
                                  </a:cubicBezTo>
                                  <a:close/>
                                  <a:moveTo>
                                    <a:pt x="772" y="106"/>
                                  </a:moveTo>
                                  <a:cubicBezTo>
                                    <a:pt x="773" y="105"/>
                                    <a:pt x="774" y="105"/>
                                    <a:pt x="775" y="104"/>
                                  </a:cubicBezTo>
                                  <a:cubicBezTo>
                                    <a:pt x="776" y="101"/>
                                    <a:pt x="776" y="99"/>
                                    <a:pt x="776" y="96"/>
                                  </a:cubicBezTo>
                                  <a:cubicBezTo>
                                    <a:pt x="776" y="86"/>
                                    <a:pt x="772" y="78"/>
                                    <a:pt x="766" y="72"/>
                                  </a:cubicBezTo>
                                  <a:cubicBezTo>
                                    <a:pt x="760" y="65"/>
                                    <a:pt x="751" y="62"/>
                                    <a:pt x="742" y="62"/>
                                  </a:cubicBezTo>
                                  <a:cubicBezTo>
                                    <a:pt x="732" y="62"/>
                                    <a:pt x="724" y="65"/>
                                    <a:pt x="717" y="72"/>
                                  </a:cubicBezTo>
                                  <a:cubicBezTo>
                                    <a:pt x="711" y="78"/>
                                    <a:pt x="707" y="86"/>
                                    <a:pt x="707" y="96"/>
                                  </a:cubicBezTo>
                                  <a:cubicBezTo>
                                    <a:pt x="707" y="99"/>
                                    <a:pt x="708" y="101"/>
                                    <a:pt x="708" y="104"/>
                                  </a:cubicBezTo>
                                  <a:cubicBezTo>
                                    <a:pt x="709" y="105"/>
                                    <a:pt x="710" y="105"/>
                                    <a:pt x="711" y="106"/>
                                  </a:cubicBezTo>
                                  <a:cubicBezTo>
                                    <a:pt x="712" y="105"/>
                                    <a:pt x="713" y="105"/>
                                    <a:pt x="714" y="104"/>
                                  </a:cubicBezTo>
                                  <a:cubicBezTo>
                                    <a:pt x="713" y="101"/>
                                    <a:pt x="713" y="99"/>
                                    <a:pt x="713" y="96"/>
                                  </a:cubicBezTo>
                                  <a:cubicBezTo>
                                    <a:pt x="713" y="80"/>
                                    <a:pt x="726" y="67"/>
                                    <a:pt x="742" y="67"/>
                                  </a:cubicBezTo>
                                  <a:cubicBezTo>
                                    <a:pt x="758" y="67"/>
                                    <a:pt x="770" y="80"/>
                                    <a:pt x="770" y="96"/>
                                  </a:cubicBezTo>
                                  <a:cubicBezTo>
                                    <a:pt x="770" y="99"/>
                                    <a:pt x="770" y="101"/>
                                    <a:pt x="769" y="104"/>
                                  </a:cubicBezTo>
                                  <a:cubicBezTo>
                                    <a:pt x="770" y="105"/>
                                    <a:pt x="771" y="105"/>
                                    <a:pt x="772" y="106"/>
                                  </a:cubicBezTo>
                                  <a:close/>
                                  <a:moveTo>
                                    <a:pt x="704" y="61"/>
                                  </a:moveTo>
                                  <a:cubicBezTo>
                                    <a:pt x="697" y="56"/>
                                    <a:pt x="689" y="54"/>
                                    <a:pt x="681" y="54"/>
                                  </a:cubicBezTo>
                                  <a:cubicBezTo>
                                    <a:pt x="672" y="54"/>
                                    <a:pt x="665" y="56"/>
                                    <a:pt x="658" y="61"/>
                                  </a:cubicBezTo>
                                  <a:cubicBezTo>
                                    <a:pt x="659" y="62"/>
                                    <a:pt x="661" y="64"/>
                                    <a:pt x="662" y="65"/>
                                  </a:cubicBezTo>
                                  <a:cubicBezTo>
                                    <a:pt x="667" y="62"/>
                                    <a:pt x="674" y="60"/>
                                    <a:pt x="681" y="60"/>
                                  </a:cubicBezTo>
                                  <a:cubicBezTo>
                                    <a:pt x="688" y="60"/>
                                    <a:pt x="695" y="62"/>
                                    <a:pt x="700" y="66"/>
                                  </a:cubicBezTo>
                                  <a:cubicBezTo>
                                    <a:pt x="701" y="64"/>
                                    <a:pt x="703" y="62"/>
                                    <a:pt x="704" y="61"/>
                                  </a:cubicBezTo>
                                  <a:close/>
                                  <a:moveTo>
                                    <a:pt x="583" y="61"/>
                                  </a:moveTo>
                                  <a:cubicBezTo>
                                    <a:pt x="577" y="56"/>
                                    <a:pt x="569" y="54"/>
                                    <a:pt x="560" y="54"/>
                                  </a:cubicBezTo>
                                  <a:cubicBezTo>
                                    <a:pt x="551" y="54"/>
                                    <a:pt x="543" y="57"/>
                                    <a:pt x="536" y="61"/>
                                  </a:cubicBezTo>
                                  <a:cubicBezTo>
                                    <a:pt x="538" y="63"/>
                                    <a:pt x="539" y="64"/>
                                    <a:pt x="540" y="66"/>
                                  </a:cubicBezTo>
                                  <a:cubicBezTo>
                                    <a:pt x="546" y="62"/>
                                    <a:pt x="553" y="60"/>
                                    <a:pt x="560" y="60"/>
                                  </a:cubicBezTo>
                                  <a:cubicBezTo>
                                    <a:pt x="567" y="60"/>
                                    <a:pt x="574" y="62"/>
                                    <a:pt x="579" y="66"/>
                                  </a:cubicBezTo>
                                  <a:cubicBezTo>
                                    <a:pt x="581" y="64"/>
                                    <a:pt x="582" y="62"/>
                                    <a:pt x="583" y="61"/>
                                  </a:cubicBezTo>
                                  <a:close/>
                                  <a:moveTo>
                                    <a:pt x="461" y="61"/>
                                  </a:moveTo>
                                  <a:cubicBezTo>
                                    <a:pt x="454" y="56"/>
                                    <a:pt x="446" y="54"/>
                                    <a:pt x="438" y="54"/>
                                  </a:cubicBezTo>
                                  <a:cubicBezTo>
                                    <a:pt x="429" y="54"/>
                                    <a:pt x="422" y="56"/>
                                    <a:pt x="415" y="61"/>
                                  </a:cubicBezTo>
                                  <a:cubicBezTo>
                                    <a:pt x="416" y="62"/>
                                    <a:pt x="418" y="64"/>
                                    <a:pt x="419" y="65"/>
                                  </a:cubicBezTo>
                                  <a:cubicBezTo>
                                    <a:pt x="424" y="62"/>
                                    <a:pt x="431" y="60"/>
                                    <a:pt x="438" y="60"/>
                                  </a:cubicBezTo>
                                  <a:cubicBezTo>
                                    <a:pt x="445" y="60"/>
                                    <a:pt x="452" y="62"/>
                                    <a:pt x="457" y="66"/>
                                  </a:cubicBezTo>
                                  <a:cubicBezTo>
                                    <a:pt x="458" y="64"/>
                                    <a:pt x="460" y="62"/>
                                    <a:pt x="461" y="61"/>
                                  </a:cubicBezTo>
                                  <a:close/>
                                  <a:moveTo>
                                    <a:pt x="340" y="61"/>
                                  </a:moveTo>
                                  <a:cubicBezTo>
                                    <a:pt x="334" y="56"/>
                                    <a:pt x="326" y="54"/>
                                    <a:pt x="317" y="54"/>
                                  </a:cubicBezTo>
                                  <a:cubicBezTo>
                                    <a:pt x="308" y="54"/>
                                    <a:pt x="300" y="56"/>
                                    <a:pt x="293" y="61"/>
                                  </a:cubicBezTo>
                                  <a:cubicBezTo>
                                    <a:pt x="295" y="63"/>
                                    <a:pt x="296" y="64"/>
                                    <a:pt x="297" y="66"/>
                                  </a:cubicBezTo>
                                  <a:cubicBezTo>
                                    <a:pt x="303" y="62"/>
                                    <a:pt x="310" y="60"/>
                                    <a:pt x="317" y="60"/>
                                  </a:cubicBezTo>
                                  <a:cubicBezTo>
                                    <a:pt x="324" y="60"/>
                                    <a:pt x="331" y="62"/>
                                    <a:pt x="336" y="66"/>
                                  </a:cubicBezTo>
                                  <a:cubicBezTo>
                                    <a:pt x="338" y="64"/>
                                    <a:pt x="339" y="62"/>
                                    <a:pt x="340" y="61"/>
                                  </a:cubicBezTo>
                                  <a:close/>
                                  <a:moveTo>
                                    <a:pt x="218" y="61"/>
                                  </a:moveTo>
                                  <a:cubicBezTo>
                                    <a:pt x="212" y="56"/>
                                    <a:pt x="204" y="54"/>
                                    <a:pt x="195" y="54"/>
                                  </a:cubicBezTo>
                                  <a:cubicBezTo>
                                    <a:pt x="187" y="54"/>
                                    <a:pt x="179" y="56"/>
                                    <a:pt x="172" y="61"/>
                                  </a:cubicBezTo>
                                  <a:cubicBezTo>
                                    <a:pt x="174" y="62"/>
                                    <a:pt x="175" y="64"/>
                                    <a:pt x="176" y="65"/>
                                  </a:cubicBezTo>
                                  <a:cubicBezTo>
                                    <a:pt x="182" y="62"/>
                                    <a:pt x="188" y="60"/>
                                    <a:pt x="195" y="60"/>
                                  </a:cubicBezTo>
                                  <a:cubicBezTo>
                                    <a:pt x="202" y="60"/>
                                    <a:pt x="209" y="62"/>
                                    <a:pt x="214" y="66"/>
                                  </a:cubicBezTo>
                                  <a:cubicBezTo>
                                    <a:pt x="216" y="64"/>
                                    <a:pt x="217" y="62"/>
                                    <a:pt x="218" y="61"/>
                                  </a:cubicBezTo>
                                  <a:close/>
                                  <a:moveTo>
                                    <a:pt x="101" y="96"/>
                                  </a:moveTo>
                                  <a:cubicBezTo>
                                    <a:pt x="101" y="99"/>
                                    <a:pt x="101" y="101"/>
                                    <a:pt x="102" y="104"/>
                                  </a:cubicBezTo>
                                  <a:cubicBezTo>
                                    <a:pt x="103" y="105"/>
                                    <a:pt x="104" y="105"/>
                                    <a:pt x="105" y="106"/>
                                  </a:cubicBezTo>
                                  <a:cubicBezTo>
                                    <a:pt x="106" y="105"/>
                                    <a:pt x="106" y="105"/>
                                    <a:pt x="107" y="104"/>
                                  </a:cubicBezTo>
                                  <a:cubicBezTo>
                                    <a:pt x="107" y="101"/>
                                    <a:pt x="106" y="99"/>
                                    <a:pt x="106" y="96"/>
                                  </a:cubicBezTo>
                                  <a:cubicBezTo>
                                    <a:pt x="106" y="80"/>
                                    <a:pt x="119" y="67"/>
                                    <a:pt x="135" y="67"/>
                                  </a:cubicBezTo>
                                  <a:cubicBezTo>
                                    <a:pt x="151" y="67"/>
                                    <a:pt x="164" y="80"/>
                                    <a:pt x="164" y="96"/>
                                  </a:cubicBezTo>
                                  <a:cubicBezTo>
                                    <a:pt x="164" y="99"/>
                                    <a:pt x="163" y="101"/>
                                    <a:pt x="163" y="104"/>
                                  </a:cubicBezTo>
                                  <a:cubicBezTo>
                                    <a:pt x="163" y="105"/>
                                    <a:pt x="164" y="105"/>
                                    <a:pt x="165" y="106"/>
                                  </a:cubicBezTo>
                                  <a:cubicBezTo>
                                    <a:pt x="166" y="105"/>
                                    <a:pt x="167" y="104"/>
                                    <a:pt x="168" y="103"/>
                                  </a:cubicBezTo>
                                  <a:cubicBezTo>
                                    <a:pt x="169" y="101"/>
                                    <a:pt x="169" y="98"/>
                                    <a:pt x="169" y="96"/>
                                  </a:cubicBezTo>
                                  <a:cubicBezTo>
                                    <a:pt x="169" y="86"/>
                                    <a:pt x="165" y="78"/>
                                    <a:pt x="159" y="72"/>
                                  </a:cubicBezTo>
                                  <a:cubicBezTo>
                                    <a:pt x="153" y="65"/>
                                    <a:pt x="144" y="62"/>
                                    <a:pt x="135" y="62"/>
                                  </a:cubicBezTo>
                                  <a:cubicBezTo>
                                    <a:pt x="126" y="62"/>
                                    <a:pt x="117" y="65"/>
                                    <a:pt x="111" y="72"/>
                                  </a:cubicBezTo>
                                  <a:cubicBezTo>
                                    <a:pt x="105" y="78"/>
                                    <a:pt x="101" y="86"/>
                                    <a:pt x="101" y="96"/>
                                  </a:cubicBezTo>
                                  <a:close/>
                                  <a:moveTo>
                                    <a:pt x="156" y="96"/>
                                  </a:moveTo>
                                  <a:cubicBezTo>
                                    <a:pt x="156" y="97"/>
                                    <a:pt x="156" y="99"/>
                                    <a:pt x="156" y="100"/>
                                  </a:cubicBezTo>
                                  <a:cubicBezTo>
                                    <a:pt x="158" y="101"/>
                                    <a:pt x="159" y="102"/>
                                    <a:pt x="161" y="103"/>
                                  </a:cubicBezTo>
                                  <a:cubicBezTo>
                                    <a:pt x="162" y="101"/>
                                    <a:pt x="162" y="98"/>
                                    <a:pt x="162" y="96"/>
                                  </a:cubicBezTo>
                                  <a:cubicBezTo>
                                    <a:pt x="162" y="88"/>
                                    <a:pt x="159" y="81"/>
                                    <a:pt x="154" y="77"/>
                                  </a:cubicBezTo>
                                  <a:cubicBezTo>
                                    <a:pt x="149" y="72"/>
                                    <a:pt x="143" y="69"/>
                                    <a:pt x="135" y="69"/>
                                  </a:cubicBezTo>
                                  <a:cubicBezTo>
                                    <a:pt x="128" y="69"/>
                                    <a:pt x="121" y="72"/>
                                    <a:pt x="116" y="77"/>
                                  </a:cubicBezTo>
                                  <a:cubicBezTo>
                                    <a:pt x="111" y="81"/>
                                    <a:pt x="108" y="88"/>
                                    <a:pt x="108" y="96"/>
                                  </a:cubicBezTo>
                                  <a:cubicBezTo>
                                    <a:pt x="108" y="98"/>
                                    <a:pt x="108" y="101"/>
                                    <a:pt x="109" y="103"/>
                                  </a:cubicBezTo>
                                  <a:cubicBezTo>
                                    <a:pt x="111" y="102"/>
                                    <a:pt x="113" y="101"/>
                                    <a:pt x="114" y="100"/>
                                  </a:cubicBezTo>
                                  <a:cubicBezTo>
                                    <a:pt x="114" y="99"/>
                                    <a:pt x="114" y="97"/>
                                    <a:pt x="114" y="96"/>
                                  </a:cubicBezTo>
                                  <a:cubicBezTo>
                                    <a:pt x="114" y="84"/>
                                    <a:pt x="123" y="75"/>
                                    <a:pt x="135" y="75"/>
                                  </a:cubicBezTo>
                                  <a:cubicBezTo>
                                    <a:pt x="147" y="75"/>
                                    <a:pt x="156" y="84"/>
                                    <a:pt x="156" y="96"/>
                                  </a:cubicBezTo>
                                  <a:close/>
                                  <a:moveTo>
                                    <a:pt x="149" y="96"/>
                                  </a:moveTo>
                                  <a:cubicBezTo>
                                    <a:pt x="149" y="96"/>
                                    <a:pt x="149" y="97"/>
                                    <a:pt x="148" y="98"/>
                                  </a:cubicBezTo>
                                  <a:cubicBezTo>
                                    <a:pt x="150" y="98"/>
                                    <a:pt x="152" y="99"/>
                                    <a:pt x="154" y="100"/>
                                  </a:cubicBezTo>
                                  <a:cubicBezTo>
                                    <a:pt x="154" y="98"/>
                                    <a:pt x="155" y="97"/>
                                    <a:pt x="155" y="96"/>
                                  </a:cubicBezTo>
                                  <a:cubicBezTo>
                                    <a:pt x="155" y="90"/>
                                    <a:pt x="152" y="86"/>
                                    <a:pt x="149" y="82"/>
                                  </a:cubicBezTo>
                                  <a:cubicBezTo>
                                    <a:pt x="145" y="78"/>
                                    <a:pt x="140" y="76"/>
                                    <a:pt x="135" y="76"/>
                                  </a:cubicBezTo>
                                  <a:cubicBezTo>
                                    <a:pt x="130" y="76"/>
                                    <a:pt x="125" y="78"/>
                                    <a:pt x="121" y="82"/>
                                  </a:cubicBezTo>
                                  <a:cubicBezTo>
                                    <a:pt x="118" y="86"/>
                                    <a:pt x="116" y="90"/>
                                    <a:pt x="116" y="96"/>
                                  </a:cubicBezTo>
                                  <a:cubicBezTo>
                                    <a:pt x="116" y="97"/>
                                    <a:pt x="116" y="98"/>
                                    <a:pt x="116" y="100"/>
                                  </a:cubicBezTo>
                                  <a:cubicBezTo>
                                    <a:pt x="118" y="99"/>
                                    <a:pt x="120" y="98"/>
                                    <a:pt x="122" y="98"/>
                                  </a:cubicBezTo>
                                  <a:cubicBezTo>
                                    <a:pt x="122" y="97"/>
                                    <a:pt x="121" y="96"/>
                                    <a:pt x="121" y="96"/>
                                  </a:cubicBezTo>
                                  <a:cubicBezTo>
                                    <a:pt x="121" y="88"/>
                                    <a:pt x="128" y="82"/>
                                    <a:pt x="135" y="82"/>
                                  </a:cubicBezTo>
                                  <a:cubicBezTo>
                                    <a:pt x="143" y="82"/>
                                    <a:pt x="149" y="88"/>
                                    <a:pt x="149" y="96"/>
                                  </a:cubicBezTo>
                                  <a:close/>
                                  <a:moveTo>
                                    <a:pt x="142" y="96"/>
                                  </a:moveTo>
                                  <a:cubicBezTo>
                                    <a:pt x="142" y="96"/>
                                    <a:pt x="142" y="96"/>
                                    <a:pt x="142" y="96"/>
                                  </a:cubicBezTo>
                                  <a:cubicBezTo>
                                    <a:pt x="143" y="97"/>
                                    <a:pt x="145" y="97"/>
                                    <a:pt x="147" y="97"/>
                                  </a:cubicBezTo>
                                  <a:cubicBezTo>
                                    <a:pt x="147" y="97"/>
                                    <a:pt x="147" y="96"/>
                                    <a:pt x="147" y="96"/>
                                  </a:cubicBezTo>
                                  <a:cubicBezTo>
                                    <a:pt x="147" y="89"/>
                                    <a:pt x="142" y="84"/>
                                    <a:pt x="135" y="84"/>
                                  </a:cubicBezTo>
                                  <a:cubicBezTo>
                                    <a:pt x="128" y="84"/>
                                    <a:pt x="123" y="89"/>
                                    <a:pt x="123" y="96"/>
                                  </a:cubicBezTo>
                                  <a:cubicBezTo>
                                    <a:pt x="123" y="96"/>
                                    <a:pt x="123" y="97"/>
                                    <a:pt x="123" y="97"/>
                                  </a:cubicBezTo>
                                  <a:cubicBezTo>
                                    <a:pt x="125" y="97"/>
                                    <a:pt x="127" y="97"/>
                                    <a:pt x="128" y="96"/>
                                  </a:cubicBezTo>
                                  <a:cubicBezTo>
                                    <a:pt x="128" y="96"/>
                                    <a:pt x="128" y="96"/>
                                    <a:pt x="128" y="96"/>
                                  </a:cubicBezTo>
                                  <a:cubicBezTo>
                                    <a:pt x="128" y="92"/>
                                    <a:pt x="131" y="89"/>
                                    <a:pt x="135" y="89"/>
                                  </a:cubicBezTo>
                                  <a:cubicBezTo>
                                    <a:pt x="139" y="89"/>
                                    <a:pt x="142" y="92"/>
                                    <a:pt x="142" y="96"/>
                                  </a:cubicBezTo>
                                  <a:close/>
                                  <a:moveTo>
                                    <a:pt x="135" y="91"/>
                                  </a:moveTo>
                                  <a:cubicBezTo>
                                    <a:pt x="132" y="91"/>
                                    <a:pt x="130" y="93"/>
                                    <a:pt x="130" y="96"/>
                                  </a:cubicBezTo>
                                  <a:cubicBezTo>
                                    <a:pt x="130" y="96"/>
                                    <a:pt x="130" y="96"/>
                                    <a:pt x="130" y="96"/>
                                  </a:cubicBezTo>
                                  <a:cubicBezTo>
                                    <a:pt x="132" y="96"/>
                                    <a:pt x="133" y="96"/>
                                    <a:pt x="135" y="96"/>
                                  </a:cubicBezTo>
                                  <a:cubicBezTo>
                                    <a:pt x="137" y="96"/>
                                    <a:pt x="138" y="96"/>
                                    <a:pt x="140" y="96"/>
                                  </a:cubicBezTo>
                                  <a:cubicBezTo>
                                    <a:pt x="140" y="96"/>
                                    <a:pt x="140" y="96"/>
                                    <a:pt x="140" y="96"/>
                                  </a:cubicBezTo>
                                  <a:cubicBezTo>
                                    <a:pt x="140" y="93"/>
                                    <a:pt x="138" y="91"/>
                                    <a:pt x="135" y="91"/>
                                  </a:cubicBezTo>
                                  <a:close/>
                                  <a:moveTo>
                                    <a:pt x="101" y="147"/>
                                  </a:moveTo>
                                  <a:cubicBezTo>
                                    <a:pt x="101" y="150"/>
                                    <a:pt x="101" y="153"/>
                                    <a:pt x="102" y="155"/>
                                  </a:cubicBezTo>
                                  <a:cubicBezTo>
                                    <a:pt x="103" y="156"/>
                                    <a:pt x="104" y="157"/>
                                    <a:pt x="105" y="157"/>
                                  </a:cubicBezTo>
                                  <a:cubicBezTo>
                                    <a:pt x="106" y="157"/>
                                    <a:pt x="106" y="156"/>
                                    <a:pt x="107" y="155"/>
                                  </a:cubicBezTo>
                                  <a:cubicBezTo>
                                    <a:pt x="107" y="153"/>
                                    <a:pt x="106" y="150"/>
                                    <a:pt x="106" y="147"/>
                                  </a:cubicBezTo>
                                  <a:cubicBezTo>
                                    <a:pt x="106" y="131"/>
                                    <a:pt x="119" y="118"/>
                                    <a:pt x="135" y="118"/>
                                  </a:cubicBezTo>
                                  <a:cubicBezTo>
                                    <a:pt x="151" y="118"/>
                                    <a:pt x="164" y="131"/>
                                    <a:pt x="164" y="147"/>
                                  </a:cubicBezTo>
                                  <a:cubicBezTo>
                                    <a:pt x="164" y="150"/>
                                    <a:pt x="163" y="153"/>
                                    <a:pt x="163" y="155"/>
                                  </a:cubicBezTo>
                                  <a:cubicBezTo>
                                    <a:pt x="163" y="156"/>
                                    <a:pt x="164" y="156"/>
                                    <a:pt x="165" y="157"/>
                                  </a:cubicBezTo>
                                  <a:cubicBezTo>
                                    <a:pt x="166" y="156"/>
                                    <a:pt x="167" y="156"/>
                                    <a:pt x="168" y="155"/>
                                  </a:cubicBezTo>
                                  <a:cubicBezTo>
                                    <a:pt x="169" y="152"/>
                                    <a:pt x="169" y="150"/>
                                    <a:pt x="169" y="147"/>
                                  </a:cubicBezTo>
                                  <a:cubicBezTo>
                                    <a:pt x="169" y="138"/>
                                    <a:pt x="165" y="129"/>
                                    <a:pt x="159" y="123"/>
                                  </a:cubicBezTo>
                                  <a:cubicBezTo>
                                    <a:pt x="153" y="117"/>
                                    <a:pt x="144" y="113"/>
                                    <a:pt x="135" y="113"/>
                                  </a:cubicBezTo>
                                  <a:cubicBezTo>
                                    <a:pt x="126" y="113"/>
                                    <a:pt x="117" y="117"/>
                                    <a:pt x="111" y="123"/>
                                  </a:cubicBezTo>
                                  <a:cubicBezTo>
                                    <a:pt x="105" y="129"/>
                                    <a:pt x="101" y="138"/>
                                    <a:pt x="101" y="147"/>
                                  </a:cubicBezTo>
                                  <a:close/>
                                  <a:moveTo>
                                    <a:pt x="156" y="147"/>
                                  </a:moveTo>
                                  <a:cubicBezTo>
                                    <a:pt x="156" y="149"/>
                                    <a:pt x="156" y="150"/>
                                    <a:pt x="156" y="152"/>
                                  </a:cubicBezTo>
                                  <a:cubicBezTo>
                                    <a:pt x="158" y="152"/>
                                    <a:pt x="159" y="153"/>
                                    <a:pt x="161" y="155"/>
                                  </a:cubicBezTo>
                                  <a:cubicBezTo>
                                    <a:pt x="162" y="152"/>
                                    <a:pt x="162" y="150"/>
                                    <a:pt x="162" y="147"/>
                                  </a:cubicBezTo>
                                  <a:cubicBezTo>
                                    <a:pt x="162" y="140"/>
                                    <a:pt x="159" y="133"/>
                                    <a:pt x="154" y="128"/>
                                  </a:cubicBezTo>
                                  <a:cubicBezTo>
                                    <a:pt x="149" y="123"/>
                                    <a:pt x="143" y="120"/>
                                    <a:pt x="135" y="120"/>
                                  </a:cubicBezTo>
                                  <a:cubicBezTo>
                                    <a:pt x="128" y="120"/>
                                    <a:pt x="121" y="123"/>
                                    <a:pt x="116" y="128"/>
                                  </a:cubicBezTo>
                                  <a:cubicBezTo>
                                    <a:pt x="111" y="133"/>
                                    <a:pt x="108" y="140"/>
                                    <a:pt x="108" y="147"/>
                                  </a:cubicBezTo>
                                  <a:cubicBezTo>
                                    <a:pt x="108" y="150"/>
                                    <a:pt x="108" y="152"/>
                                    <a:pt x="109" y="155"/>
                                  </a:cubicBezTo>
                                  <a:cubicBezTo>
                                    <a:pt x="111" y="153"/>
                                    <a:pt x="113" y="152"/>
                                    <a:pt x="114" y="152"/>
                                  </a:cubicBezTo>
                                  <a:cubicBezTo>
                                    <a:pt x="114" y="150"/>
                                    <a:pt x="114" y="149"/>
                                    <a:pt x="114" y="147"/>
                                  </a:cubicBezTo>
                                  <a:cubicBezTo>
                                    <a:pt x="114" y="135"/>
                                    <a:pt x="123" y="126"/>
                                    <a:pt x="135" y="126"/>
                                  </a:cubicBezTo>
                                  <a:cubicBezTo>
                                    <a:pt x="147" y="126"/>
                                    <a:pt x="156" y="135"/>
                                    <a:pt x="156" y="147"/>
                                  </a:cubicBezTo>
                                  <a:close/>
                                  <a:moveTo>
                                    <a:pt x="149" y="147"/>
                                  </a:moveTo>
                                  <a:cubicBezTo>
                                    <a:pt x="149" y="148"/>
                                    <a:pt x="149" y="148"/>
                                    <a:pt x="148" y="149"/>
                                  </a:cubicBezTo>
                                  <a:cubicBezTo>
                                    <a:pt x="150" y="150"/>
                                    <a:pt x="152" y="150"/>
                                    <a:pt x="154" y="151"/>
                                  </a:cubicBezTo>
                                  <a:cubicBezTo>
                                    <a:pt x="154" y="150"/>
                                    <a:pt x="155" y="148"/>
                                    <a:pt x="155" y="147"/>
                                  </a:cubicBezTo>
                                  <a:cubicBezTo>
                                    <a:pt x="155" y="142"/>
                                    <a:pt x="152" y="137"/>
                                    <a:pt x="149" y="133"/>
                                  </a:cubicBezTo>
                                  <a:cubicBezTo>
                                    <a:pt x="145" y="130"/>
                                    <a:pt x="140" y="128"/>
                                    <a:pt x="135" y="128"/>
                                  </a:cubicBezTo>
                                  <a:cubicBezTo>
                                    <a:pt x="130" y="128"/>
                                    <a:pt x="125" y="130"/>
                                    <a:pt x="121" y="133"/>
                                  </a:cubicBezTo>
                                  <a:cubicBezTo>
                                    <a:pt x="118" y="137"/>
                                    <a:pt x="116" y="142"/>
                                    <a:pt x="116" y="147"/>
                                  </a:cubicBezTo>
                                  <a:cubicBezTo>
                                    <a:pt x="116" y="148"/>
                                    <a:pt x="116" y="150"/>
                                    <a:pt x="116" y="151"/>
                                  </a:cubicBezTo>
                                  <a:cubicBezTo>
                                    <a:pt x="118" y="150"/>
                                    <a:pt x="120" y="150"/>
                                    <a:pt x="122" y="149"/>
                                  </a:cubicBezTo>
                                  <a:cubicBezTo>
                                    <a:pt x="122" y="148"/>
                                    <a:pt x="121" y="148"/>
                                    <a:pt x="121" y="147"/>
                                  </a:cubicBezTo>
                                  <a:cubicBezTo>
                                    <a:pt x="121" y="140"/>
                                    <a:pt x="128" y="134"/>
                                    <a:pt x="135" y="134"/>
                                  </a:cubicBezTo>
                                  <a:cubicBezTo>
                                    <a:pt x="143" y="134"/>
                                    <a:pt x="149" y="140"/>
                                    <a:pt x="149" y="147"/>
                                  </a:cubicBezTo>
                                  <a:close/>
                                  <a:moveTo>
                                    <a:pt x="142" y="147"/>
                                  </a:moveTo>
                                  <a:cubicBezTo>
                                    <a:pt x="142" y="147"/>
                                    <a:pt x="142" y="148"/>
                                    <a:pt x="142" y="148"/>
                                  </a:cubicBezTo>
                                  <a:cubicBezTo>
                                    <a:pt x="143" y="148"/>
                                    <a:pt x="145" y="148"/>
                                    <a:pt x="147" y="149"/>
                                  </a:cubicBezTo>
                                  <a:cubicBezTo>
                                    <a:pt x="147" y="148"/>
                                    <a:pt x="147" y="148"/>
                                    <a:pt x="147" y="147"/>
                                  </a:cubicBezTo>
                                  <a:cubicBezTo>
                                    <a:pt x="147" y="141"/>
                                    <a:pt x="142" y="135"/>
                                    <a:pt x="135" y="135"/>
                                  </a:cubicBezTo>
                                  <a:cubicBezTo>
                                    <a:pt x="128" y="135"/>
                                    <a:pt x="123" y="141"/>
                                    <a:pt x="123" y="147"/>
                                  </a:cubicBezTo>
                                  <a:cubicBezTo>
                                    <a:pt x="123" y="148"/>
                                    <a:pt x="123" y="148"/>
                                    <a:pt x="123" y="149"/>
                                  </a:cubicBezTo>
                                  <a:cubicBezTo>
                                    <a:pt x="125" y="148"/>
                                    <a:pt x="127" y="148"/>
                                    <a:pt x="128" y="148"/>
                                  </a:cubicBezTo>
                                  <a:cubicBezTo>
                                    <a:pt x="128" y="148"/>
                                    <a:pt x="128" y="147"/>
                                    <a:pt x="128" y="147"/>
                                  </a:cubicBezTo>
                                  <a:cubicBezTo>
                                    <a:pt x="128" y="143"/>
                                    <a:pt x="131" y="140"/>
                                    <a:pt x="135" y="140"/>
                                  </a:cubicBezTo>
                                  <a:cubicBezTo>
                                    <a:pt x="139" y="140"/>
                                    <a:pt x="142" y="143"/>
                                    <a:pt x="142" y="147"/>
                                  </a:cubicBezTo>
                                  <a:close/>
                                  <a:moveTo>
                                    <a:pt x="135" y="142"/>
                                  </a:moveTo>
                                  <a:cubicBezTo>
                                    <a:pt x="132" y="142"/>
                                    <a:pt x="130" y="144"/>
                                    <a:pt x="130" y="147"/>
                                  </a:cubicBezTo>
                                  <a:cubicBezTo>
                                    <a:pt x="130" y="147"/>
                                    <a:pt x="130" y="147"/>
                                    <a:pt x="130" y="148"/>
                                  </a:cubicBezTo>
                                  <a:cubicBezTo>
                                    <a:pt x="132" y="147"/>
                                    <a:pt x="133" y="147"/>
                                    <a:pt x="135" y="147"/>
                                  </a:cubicBezTo>
                                  <a:cubicBezTo>
                                    <a:pt x="137" y="147"/>
                                    <a:pt x="138" y="147"/>
                                    <a:pt x="140" y="148"/>
                                  </a:cubicBezTo>
                                  <a:cubicBezTo>
                                    <a:pt x="140" y="147"/>
                                    <a:pt x="140" y="147"/>
                                    <a:pt x="140" y="147"/>
                                  </a:cubicBezTo>
                                  <a:cubicBezTo>
                                    <a:pt x="140" y="144"/>
                                    <a:pt x="138" y="142"/>
                                    <a:pt x="135" y="142"/>
                                  </a:cubicBezTo>
                                  <a:close/>
                                  <a:moveTo>
                                    <a:pt x="101" y="199"/>
                                  </a:moveTo>
                                  <a:cubicBezTo>
                                    <a:pt x="101" y="201"/>
                                    <a:pt x="101" y="204"/>
                                    <a:pt x="102" y="207"/>
                                  </a:cubicBezTo>
                                  <a:cubicBezTo>
                                    <a:pt x="103" y="207"/>
                                    <a:pt x="104" y="208"/>
                                    <a:pt x="105" y="209"/>
                                  </a:cubicBezTo>
                                  <a:cubicBezTo>
                                    <a:pt x="106" y="208"/>
                                    <a:pt x="106" y="207"/>
                                    <a:pt x="107" y="207"/>
                                  </a:cubicBezTo>
                                  <a:cubicBezTo>
                                    <a:pt x="107" y="204"/>
                                    <a:pt x="106" y="201"/>
                                    <a:pt x="106" y="199"/>
                                  </a:cubicBezTo>
                                  <a:cubicBezTo>
                                    <a:pt x="106" y="183"/>
                                    <a:pt x="119" y="170"/>
                                    <a:pt x="135" y="170"/>
                                  </a:cubicBezTo>
                                  <a:cubicBezTo>
                                    <a:pt x="151" y="170"/>
                                    <a:pt x="164" y="183"/>
                                    <a:pt x="164" y="199"/>
                                  </a:cubicBezTo>
                                  <a:cubicBezTo>
                                    <a:pt x="164" y="201"/>
                                    <a:pt x="163" y="204"/>
                                    <a:pt x="163" y="207"/>
                                  </a:cubicBezTo>
                                  <a:cubicBezTo>
                                    <a:pt x="163" y="207"/>
                                    <a:pt x="164" y="208"/>
                                    <a:pt x="165" y="208"/>
                                  </a:cubicBezTo>
                                  <a:cubicBezTo>
                                    <a:pt x="166" y="208"/>
                                    <a:pt x="167" y="207"/>
                                    <a:pt x="168" y="206"/>
                                  </a:cubicBezTo>
                                  <a:cubicBezTo>
                                    <a:pt x="169" y="204"/>
                                    <a:pt x="169" y="201"/>
                                    <a:pt x="169" y="199"/>
                                  </a:cubicBezTo>
                                  <a:cubicBezTo>
                                    <a:pt x="169" y="189"/>
                                    <a:pt x="165" y="181"/>
                                    <a:pt x="159" y="174"/>
                                  </a:cubicBezTo>
                                  <a:cubicBezTo>
                                    <a:pt x="153" y="168"/>
                                    <a:pt x="144" y="164"/>
                                    <a:pt x="135" y="164"/>
                                  </a:cubicBezTo>
                                  <a:cubicBezTo>
                                    <a:pt x="126" y="164"/>
                                    <a:pt x="117" y="168"/>
                                    <a:pt x="111" y="174"/>
                                  </a:cubicBezTo>
                                  <a:cubicBezTo>
                                    <a:pt x="105" y="181"/>
                                    <a:pt x="101" y="189"/>
                                    <a:pt x="101" y="199"/>
                                  </a:cubicBezTo>
                                  <a:close/>
                                  <a:moveTo>
                                    <a:pt x="156" y="199"/>
                                  </a:moveTo>
                                  <a:cubicBezTo>
                                    <a:pt x="156" y="200"/>
                                    <a:pt x="156" y="202"/>
                                    <a:pt x="156" y="203"/>
                                  </a:cubicBezTo>
                                  <a:cubicBezTo>
                                    <a:pt x="158" y="204"/>
                                    <a:pt x="159" y="205"/>
                                    <a:pt x="161" y="206"/>
                                  </a:cubicBezTo>
                                  <a:cubicBezTo>
                                    <a:pt x="162" y="204"/>
                                    <a:pt x="162" y="201"/>
                                    <a:pt x="162" y="199"/>
                                  </a:cubicBezTo>
                                  <a:cubicBezTo>
                                    <a:pt x="162" y="191"/>
                                    <a:pt x="159" y="184"/>
                                    <a:pt x="154" y="179"/>
                                  </a:cubicBezTo>
                                  <a:cubicBezTo>
                                    <a:pt x="149" y="174"/>
                                    <a:pt x="143" y="171"/>
                                    <a:pt x="135" y="171"/>
                                  </a:cubicBezTo>
                                  <a:cubicBezTo>
                                    <a:pt x="128" y="171"/>
                                    <a:pt x="121" y="174"/>
                                    <a:pt x="116" y="179"/>
                                  </a:cubicBezTo>
                                  <a:cubicBezTo>
                                    <a:pt x="111" y="184"/>
                                    <a:pt x="108" y="191"/>
                                    <a:pt x="108" y="199"/>
                                  </a:cubicBezTo>
                                  <a:cubicBezTo>
                                    <a:pt x="108" y="201"/>
                                    <a:pt x="108" y="204"/>
                                    <a:pt x="109" y="206"/>
                                  </a:cubicBezTo>
                                  <a:cubicBezTo>
                                    <a:pt x="111" y="205"/>
                                    <a:pt x="113" y="204"/>
                                    <a:pt x="114" y="203"/>
                                  </a:cubicBezTo>
                                  <a:cubicBezTo>
                                    <a:pt x="114" y="202"/>
                                    <a:pt x="114" y="200"/>
                                    <a:pt x="114" y="199"/>
                                  </a:cubicBezTo>
                                  <a:cubicBezTo>
                                    <a:pt x="114" y="187"/>
                                    <a:pt x="123" y="177"/>
                                    <a:pt x="135" y="177"/>
                                  </a:cubicBezTo>
                                  <a:cubicBezTo>
                                    <a:pt x="147" y="177"/>
                                    <a:pt x="156" y="187"/>
                                    <a:pt x="156" y="199"/>
                                  </a:cubicBezTo>
                                  <a:close/>
                                  <a:moveTo>
                                    <a:pt x="149" y="199"/>
                                  </a:moveTo>
                                  <a:cubicBezTo>
                                    <a:pt x="149" y="199"/>
                                    <a:pt x="149" y="200"/>
                                    <a:pt x="148" y="200"/>
                                  </a:cubicBezTo>
                                  <a:cubicBezTo>
                                    <a:pt x="150" y="201"/>
                                    <a:pt x="152" y="202"/>
                                    <a:pt x="154" y="202"/>
                                  </a:cubicBezTo>
                                  <a:cubicBezTo>
                                    <a:pt x="154" y="201"/>
                                    <a:pt x="155" y="200"/>
                                    <a:pt x="155" y="199"/>
                                  </a:cubicBezTo>
                                  <a:cubicBezTo>
                                    <a:pt x="155" y="193"/>
                                    <a:pt x="152" y="188"/>
                                    <a:pt x="149" y="185"/>
                                  </a:cubicBezTo>
                                  <a:cubicBezTo>
                                    <a:pt x="145" y="181"/>
                                    <a:pt x="140" y="179"/>
                                    <a:pt x="135" y="179"/>
                                  </a:cubicBezTo>
                                  <a:cubicBezTo>
                                    <a:pt x="130" y="179"/>
                                    <a:pt x="125" y="181"/>
                                    <a:pt x="121" y="185"/>
                                  </a:cubicBezTo>
                                  <a:cubicBezTo>
                                    <a:pt x="118" y="188"/>
                                    <a:pt x="116" y="193"/>
                                    <a:pt x="116" y="199"/>
                                  </a:cubicBezTo>
                                  <a:cubicBezTo>
                                    <a:pt x="116" y="200"/>
                                    <a:pt x="116" y="201"/>
                                    <a:pt x="116" y="202"/>
                                  </a:cubicBezTo>
                                  <a:cubicBezTo>
                                    <a:pt x="118" y="202"/>
                                    <a:pt x="120" y="201"/>
                                    <a:pt x="122" y="200"/>
                                  </a:cubicBezTo>
                                  <a:cubicBezTo>
                                    <a:pt x="122" y="200"/>
                                    <a:pt x="121" y="199"/>
                                    <a:pt x="121" y="199"/>
                                  </a:cubicBezTo>
                                  <a:cubicBezTo>
                                    <a:pt x="121" y="191"/>
                                    <a:pt x="128" y="185"/>
                                    <a:pt x="135" y="185"/>
                                  </a:cubicBezTo>
                                  <a:cubicBezTo>
                                    <a:pt x="143" y="185"/>
                                    <a:pt x="149" y="191"/>
                                    <a:pt x="149" y="199"/>
                                  </a:cubicBezTo>
                                  <a:close/>
                                  <a:moveTo>
                                    <a:pt x="142" y="199"/>
                                  </a:moveTo>
                                  <a:cubicBezTo>
                                    <a:pt x="142" y="199"/>
                                    <a:pt x="142" y="199"/>
                                    <a:pt x="142" y="199"/>
                                  </a:cubicBezTo>
                                  <a:cubicBezTo>
                                    <a:pt x="143" y="199"/>
                                    <a:pt x="145" y="200"/>
                                    <a:pt x="147" y="200"/>
                                  </a:cubicBezTo>
                                  <a:cubicBezTo>
                                    <a:pt x="147" y="200"/>
                                    <a:pt x="147" y="199"/>
                                    <a:pt x="147" y="199"/>
                                  </a:cubicBezTo>
                                  <a:cubicBezTo>
                                    <a:pt x="147" y="192"/>
                                    <a:pt x="142" y="187"/>
                                    <a:pt x="135" y="187"/>
                                  </a:cubicBezTo>
                                  <a:cubicBezTo>
                                    <a:pt x="128" y="187"/>
                                    <a:pt x="123" y="192"/>
                                    <a:pt x="123" y="199"/>
                                  </a:cubicBezTo>
                                  <a:cubicBezTo>
                                    <a:pt x="123" y="199"/>
                                    <a:pt x="123" y="200"/>
                                    <a:pt x="123" y="200"/>
                                  </a:cubicBezTo>
                                  <a:cubicBezTo>
                                    <a:pt x="125" y="200"/>
                                    <a:pt x="127" y="199"/>
                                    <a:pt x="128" y="199"/>
                                  </a:cubicBezTo>
                                  <a:cubicBezTo>
                                    <a:pt x="128" y="199"/>
                                    <a:pt x="128" y="199"/>
                                    <a:pt x="128" y="199"/>
                                  </a:cubicBezTo>
                                  <a:cubicBezTo>
                                    <a:pt x="128" y="195"/>
                                    <a:pt x="131" y="192"/>
                                    <a:pt x="135" y="192"/>
                                  </a:cubicBezTo>
                                  <a:cubicBezTo>
                                    <a:pt x="139" y="192"/>
                                    <a:pt x="142" y="195"/>
                                    <a:pt x="142" y="199"/>
                                  </a:cubicBezTo>
                                  <a:close/>
                                  <a:moveTo>
                                    <a:pt x="135" y="193"/>
                                  </a:moveTo>
                                  <a:cubicBezTo>
                                    <a:pt x="132" y="193"/>
                                    <a:pt x="130" y="196"/>
                                    <a:pt x="130" y="199"/>
                                  </a:cubicBezTo>
                                  <a:cubicBezTo>
                                    <a:pt x="130" y="199"/>
                                    <a:pt x="130" y="199"/>
                                    <a:pt x="130" y="199"/>
                                  </a:cubicBezTo>
                                  <a:cubicBezTo>
                                    <a:pt x="132" y="199"/>
                                    <a:pt x="133" y="199"/>
                                    <a:pt x="135" y="199"/>
                                  </a:cubicBezTo>
                                  <a:cubicBezTo>
                                    <a:pt x="137" y="199"/>
                                    <a:pt x="138" y="199"/>
                                    <a:pt x="140" y="199"/>
                                  </a:cubicBezTo>
                                  <a:cubicBezTo>
                                    <a:pt x="140" y="199"/>
                                    <a:pt x="140" y="199"/>
                                    <a:pt x="140" y="199"/>
                                  </a:cubicBezTo>
                                  <a:cubicBezTo>
                                    <a:pt x="140" y="196"/>
                                    <a:pt x="138" y="193"/>
                                    <a:pt x="135" y="193"/>
                                  </a:cubicBezTo>
                                  <a:close/>
                                  <a:moveTo>
                                    <a:pt x="101" y="250"/>
                                  </a:moveTo>
                                  <a:cubicBezTo>
                                    <a:pt x="101" y="253"/>
                                    <a:pt x="101" y="256"/>
                                    <a:pt x="102" y="258"/>
                                  </a:cubicBezTo>
                                  <a:cubicBezTo>
                                    <a:pt x="103" y="259"/>
                                    <a:pt x="104" y="259"/>
                                    <a:pt x="105" y="260"/>
                                  </a:cubicBezTo>
                                  <a:cubicBezTo>
                                    <a:pt x="106" y="259"/>
                                    <a:pt x="106" y="259"/>
                                    <a:pt x="107" y="258"/>
                                  </a:cubicBezTo>
                                  <a:cubicBezTo>
                                    <a:pt x="107" y="256"/>
                                    <a:pt x="106" y="253"/>
                                    <a:pt x="106" y="250"/>
                                  </a:cubicBezTo>
                                  <a:cubicBezTo>
                                    <a:pt x="106" y="234"/>
                                    <a:pt x="119" y="221"/>
                                    <a:pt x="135" y="221"/>
                                  </a:cubicBezTo>
                                  <a:cubicBezTo>
                                    <a:pt x="151" y="221"/>
                                    <a:pt x="164" y="234"/>
                                    <a:pt x="164" y="250"/>
                                  </a:cubicBezTo>
                                  <a:cubicBezTo>
                                    <a:pt x="164" y="253"/>
                                    <a:pt x="163" y="256"/>
                                    <a:pt x="163" y="258"/>
                                  </a:cubicBezTo>
                                  <a:cubicBezTo>
                                    <a:pt x="163" y="259"/>
                                    <a:pt x="164" y="259"/>
                                    <a:pt x="165" y="260"/>
                                  </a:cubicBezTo>
                                  <a:cubicBezTo>
                                    <a:pt x="166" y="259"/>
                                    <a:pt x="167" y="258"/>
                                    <a:pt x="168" y="258"/>
                                  </a:cubicBezTo>
                                  <a:cubicBezTo>
                                    <a:pt x="169" y="255"/>
                                    <a:pt x="169" y="253"/>
                                    <a:pt x="169" y="250"/>
                                  </a:cubicBezTo>
                                  <a:cubicBezTo>
                                    <a:pt x="169" y="240"/>
                                    <a:pt x="165" y="232"/>
                                    <a:pt x="159" y="226"/>
                                  </a:cubicBezTo>
                                  <a:cubicBezTo>
                                    <a:pt x="153" y="220"/>
                                    <a:pt x="144" y="216"/>
                                    <a:pt x="135" y="216"/>
                                  </a:cubicBezTo>
                                  <a:cubicBezTo>
                                    <a:pt x="126" y="216"/>
                                    <a:pt x="117" y="220"/>
                                    <a:pt x="111" y="226"/>
                                  </a:cubicBezTo>
                                  <a:cubicBezTo>
                                    <a:pt x="105" y="232"/>
                                    <a:pt x="101" y="240"/>
                                    <a:pt x="101" y="250"/>
                                  </a:cubicBezTo>
                                  <a:close/>
                                  <a:moveTo>
                                    <a:pt x="156" y="250"/>
                                  </a:moveTo>
                                  <a:cubicBezTo>
                                    <a:pt x="156" y="251"/>
                                    <a:pt x="156" y="253"/>
                                    <a:pt x="156" y="254"/>
                                  </a:cubicBezTo>
                                  <a:cubicBezTo>
                                    <a:pt x="158" y="255"/>
                                    <a:pt x="159" y="256"/>
                                    <a:pt x="161" y="257"/>
                                  </a:cubicBezTo>
                                  <a:cubicBezTo>
                                    <a:pt x="162" y="255"/>
                                    <a:pt x="162" y="252"/>
                                    <a:pt x="162" y="250"/>
                                  </a:cubicBezTo>
                                  <a:cubicBezTo>
                                    <a:pt x="162" y="242"/>
                                    <a:pt x="159" y="236"/>
                                    <a:pt x="154" y="231"/>
                                  </a:cubicBezTo>
                                  <a:cubicBezTo>
                                    <a:pt x="149" y="226"/>
                                    <a:pt x="143" y="223"/>
                                    <a:pt x="135" y="223"/>
                                  </a:cubicBezTo>
                                  <a:cubicBezTo>
                                    <a:pt x="128" y="223"/>
                                    <a:pt x="121" y="226"/>
                                    <a:pt x="116" y="231"/>
                                  </a:cubicBezTo>
                                  <a:cubicBezTo>
                                    <a:pt x="111" y="236"/>
                                    <a:pt x="108" y="242"/>
                                    <a:pt x="108" y="250"/>
                                  </a:cubicBezTo>
                                  <a:cubicBezTo>
                                    <a:pt x="108" y="252"/>
                                    <a:pt x="108" y="255"/>
                                    <a:pt x="109" y="257"/>
                                  </a:cubicBezTo>
                                  <a:cubicBezTo>
                                    <a:pt x="111" y="256"/>
                                    <a:pt x="113" y="255"/>
                                    <a:pt x="114" y="254"/>
                                  </a:cubicBezTo>
                                  <a:cubicBezTo>
                                    <a:pt x="114" y="253"/>
                                    <a:pt x="114" y="251"/>
                                    <a:pt x="114" y="250"/>
                                  </a:cubicBezTo>
                                  <a:cubicBezTo>
                                    <a:pt x="114" y="238"/>
                                    <a:pt x="123" y="229"/>
                                    <a:pt x="135" y="229"/>
                                  </a:cubicBezTo>
                                  <a:cubicBezTo>
                                    <a:pt x="147" y="229"/>
                                    <a:pt x="156" y="238"/>
                                    <a:pt x="156" y="250"/>
                                  </a:cubicBezTo>
                                  <a:close/>
                                  <a:moveTo>
                                    <a:pt x="149" y="250"/>
                                  </a:moveTo>
                                  <a:cubicBezTo>
                                    <a:pt x="149" y="251"/>
                                    <a:pt x="149" y="251"/>
                                    <a:pt x="148" y="252"/>
                                  </a:cubicBezTo>
                                  <a:cubicBezTo>
                                    <a:pt x="150" y="252"/>
                                    <a:pt x="152" y="253"/>
                                    <a:pt x="154" y="254"/>
                                  </a:cubicBezTo>
                                  <a:cubicBezTo>
                                    <a:pt x="154" y="253"/>
                                    <a:pt x="155" y="251"/>
                                    <a:pt x="155" y="250"/>
                                  </a:cubicBezTo>
                                  <a:cubicBezTo>
                                    <a:pt x="155" y="245"/>
                                    <a:pt x="152" y="240"/>
                                    <a:pt x="149" y="236"/>
                                  </a:cubicBezTo>
                                  <a:cubicBezTo>
                                    <a:pt x="145" y="233"/>
                                    <a:pt x="140" y="230"/>
                                    <a:pt x="135" y="230"/>
                                  </a:cubicBezTo>
                                  <a:cubicBezTo>
                                    <a:pt x="130" y="230"/>
                                    <a:pt x="125" y="233"/>
                                    <a:pt x="121" y="236"/>
                                  </a:cubicBezTo>
                                  <a:cubicBezTo>
                                    <a:pt x="118" y="240"/>
                                    <a:pt x="116" y="245"/>
                                    <a:pt x="116" y="250"/>
                                  </a:cubicBezTo>
                                  <a:cubicBezTo>
                                    <a:pt x="116" y="251"/>
                                    <a:pt x="116" y="253"/>
                                    <a:pt x="116" y="254"/>
                                  </a:cubicBezTo>
                                  <a:cubicBezTo>
                                    <a:pt x="118" y="253"/>
                                    <a:pt x="120" y="252"/>
                                    <a:pt x="122" y="252"/>
                                  </a:cubicBezTo>
                                  <a:cubicBezTo>
                                    <a:pt x="122" y="251"/>
                                    <a:pt x="121" y="251"/>
                                    <a:pt x="121" y="250"/>
                                  </a:cubicBezTo>
                                  <a:cubicBezTo>
                                    <a:pt x="121" y="242"/>
                                    <a:pt x="128" y="236"/>
                                    <a:pt x="135" y="236"/>
                                  </a:cubicBezTo>
                                  <a:cubicBezTo>
                                    <a:pt x="143" y="236"/>
                                    <a:pt x="149" y="242"/>
                                    <a:pt x="149" y="250"/>
                                  </a:cubicBezTo>
                                  <a:close/>
                                  <a:moveTo>
                                    <a:pt x="142" y="250"/>
                                  </a:moveTo>
                                  <a:cubicBezTo>
                                    <a:pt x="142" y="250"/>
                                    <a:pt x="142" y="250"/>
                                    <a:pt x="142" y="251"/>
                                  </a:cubicBezTo>
                                  <a:cubicBezTo>
                                    <a:pt x="143" y="251"/>
                                    <a:pt x="145" y="251"/>
                                    <a:pt x="147" y="251"/>
                                  </a:cubicBezTo>
                                  <a:cubicBezTo>
                                    <a:pt x="147" y="251"/>
                                    <a:pt x="147" y="250"/>
                                    <a:pt x="147" y="250"/>
                                  </a:cubicBezTo>
                                  <a:cubicBezTo>
                                    <a:pt x="147" y="243"/>
                                    <a:pt x="142" y="238"/>
                                    <a:pt x="135" y="238"/>
                                  </a:cubicBezTo>
                                  <a:cubicBezTo>
                                    <a:pt x="128" y="238"/>
                                    <a:pt x="123" y="243"/>
                                    <a:pt x="123" y="250"/>
                                  </a:cubicBezTo>
                                  <a:cubicBezTo>
                                    <a:pt x="123" y="250"/>
                                    <a:pt x="123" y="251"/>
                                    <a:pt x="123" y="251"/>
                                  </a:cubicBezTo>
                                  <a:cubicBezTo>
                                    <a:pt x="125" y="251"/>
                                    <a:pt x="127" y="251"/>
                                    <a:pt x="128" y="251"/>
                                  </a:cubicBezTo>
                                  <a:cubicBezTo>
                                    <a:pt x="128" y="250"/>
                                    <a:pt x="128" y="250"/>
                                    <a:pt x="128" y="250"/>
                                  </a:cubicBezTo>
                                  <a:cubicBezTo>
                                    <a:pt x="128" y="246"/>
                                    <a:pt x="131" y="243"/>
                                    <a:pt x="135" y="243"/>
                                  </a:cubicBezTo>
                                  <a:cubicBezTo>
                                    <a:pt x="139" y="243"/>
                                    <a:pt x="142" y="246"/>
                                    <a:pt x="142" y="250"/>
                                  </a:cubicBezTo>
                                  <a:close/>
                                  <a:moveTo>
                                    <a:pt x="135" y="245"/>
                                  </a:moveTo>
                                  <a:cubicBezTo>
                                    <a:pt x="132" y="245"/>
                                    <a:pt x="130" y="247"/>
                                    <a:pt x="130" y="250"/>
                                  </a:cubicBezTo>
                                  <a:cubicBezTo>
                                    <a:pt x="130" y="250"/>
                                    <a:pt x="130" y="250"/>
                                    <a:pt x="130" y="250"/>
                                  </a:cubicBezTo>
                                  <a:cubicBezTo>
                                    <a:pt x="132" y="250"/>
                                    <a:pt x="133" y="250"/>
                                    <a:pt x="135" y="250"/>
                                  </a:cubicBezTo>
                                  <a:cubicBezTo>
                                    <a:pt x="137" y="250"/>
                                    <a:pt x="138" y="250"/>
                                    <a:pt x="140" y="250"/>
                                  </a:cubicBezTo>
                                  <a:cubicBezTo>
                                    <a:pt x="140" y="250"/>
                                    <a:pt x="140" y="250"/>
                                    <a:pt x="140" y="250"/>
                                  </a:cubicBezTo>
                                  <a:cubicBezTo>
                                    <a:pt x="140" y="247"/>
                                    <a:pt x="138" y="245"/>
                                    <a:pt x="135" y="245"/>
                                  </a:cubicBezTo>
                                  <a:close/>
                                  <a:moveTo>
                                    <a:pt x="101" y="301"/>
                                  </a:moveTo>
                                  <a:cubicBezTo>
                                    <a:pt x="101" y="304"/>
                                    <a:pt x="101" y="307"/>
                                    <a:pt x="102" y="310"/>
                                  </a:cubicBezTo>
                                  <a:cubicBezTo>
                                    <a:pt x="103" y="310"/>
                                    <a:pt x="104" y="311"/>
                                    <a:pt x="105" y="311"/>
                                  </a:cubicBezTo>
                                  <a:cubicBezTo>
                                    <a:pt x="106" y="311"/>
                                    <a:pt x="106" y="310"/>
                                    <a:pt x="107" y="310"/>
                                  </a:cubicBezTo>
                                  <a:cubicBezTo>
                                    <a:pt x="107" y="307"/>
                                    <a:pt x="106" y="304"/>
                                    <a:pt x="106" y="301"/>
                                  </a:cubicBezTo>
                                  <a:cubicBezTo>
                                    <a:pt x="106" y="285"/>
                                    <a:pt x="119" y="272"/>
                                    <a:pt x="135" y="272"/>
                                  </a:cubicBezTo>
                                  <a:cubicBezTo>
                                    <a:pt x="151" y="272"/>
                                    <a:pt x="164" y="285"/>
                                    <a:pt x="164" y="301"/>
                                  </a:cubicBezTo>
                                  <a:cubicBezTo>
                                    <a:pt x="164" y="304"/>
                                    <a:pt x="163" y="307"/>
                                    <a:pt x="163" y="310"/>
                                  </a:cubicBezTo>
                                  <a:cubicBezTo>
                                    <a:pt x="163" y="310"/>
                                    <a:pt x="164" y="311"/>
                                    <a:pt x="165" y="311"/>
                                  </a:cubicBezTo>
                                  <a:cubicBezTo>
                                    <a:pt x="166" y="310"/>
                                    <a:pt x="167" y="310"/>
                                    <a:pt x="168" y="309"/>
                                  </a:cubicBezTo>
                                  <a:cubicBezTo>
                                    <a:pt x="169" y="306"/>
                                    <a:pt x="169" y="304"/>
                                    <a:pt x="169" y="301"/>
                                  </a:cubicBezTo>
                                  <a:cubicBezTo>
                                    <a:pt x="169" y="292"/>
                                    <a:pt x="165" y="283"/>
                                    <a:pt x="159" y="277"/>
                                  </a:cubicBezTo>
                                  <a:cubicBezTo>
                                    <a:pt x="153" y="271"/>
                                    <a:pt x="144" y="267"/>
                                    <a:pt x="135" y="267"/>
                                  </a:cubicBezTo>
                                  <a:cubicBezTo>
                                    <a:pt x="126" y="267"/>
                                    <a:pt x="117" y="271"/>
                                    <a:pt x="111" y="277"/>
                                  </a:cubicBezTo>
                                  <a:cubicBezTo>
                                    <a:pt x="105" y="283"/>
                                    <a:pt x="101" y="292"/>
                                    <a:pt x="101" y="301"/>
                                  </a:cubicBezTo>
                                  <a:close/>
                                  <a:moveTo>
                                    <a:pt x="156" y="301"/>
                                  </a:moveTo>
                                  <a:cubicBezTo>
                                    <a:pt x="156" y="303"/>
                                    <a:pt x="156" y="304"/>
                                    <a:pt x="156" y="306"/>
                                  </a:cubicBezTo>
                                  <a:cubicBezTo>
                                    <a:pt x="158" y="307"/>
                                    <a:pt x="159" y="308"/>
                                    <a:pt x="161" y="309"/>
                                  </a:cubicBezTo>
                                  <a:cubicBezTo>
                                    <a:pt x="162" y="306"/>
                                    <a:pt x="162" y="304"/>
                                    <a:pt x="162" y="301"/>
                                  </a:cubicBezTo>
                                  <a:cubicBezTo>
                                    <a:pt x="162" y="294"/>
                                    <a:pt x="159" y="287"/>
                                    <a:pt x="154" y="282"/>
                                  </a:cubicBezTo>
                                  <a:cubicBezTo>
                                    <a:pt x="149" y="277"/>
                                    <a:pt x="143" y="274"/>
                                    <a:pt x="135" y="274"/>
                                  </a:cubicBezTo>
                                  <a:cubicBezTo>
                                    <a:pt x="128" y="274"/>
                                    <a:pt x="121" y="277"/>
                                    <a:pt x="116" y="282"/>
                                  </a:cubicBezTo>
                                  <a:cubicBezTo>
                                    <a:pt x="111" y="287"/>
                                    <a:pt x="108" y="294"/>
                                    <a:pt x="108" y="301"/>
                                  </a:cubicBezTo>
                                  <a:cubicBezTo>
                                    <a:pt x="108" y="304"/>
                                    <a:pt x="108" y="306"/>
                                    <a:pt x="109" y="309"/>
                                  </a:cubicBezTo>
                                  <a:cubicBezTo>
                                    <a:pt x="111" y="308"/>
                                    <a:pt x="113" y="307"/>
                                    <a:pt x="114" y="306"/>
                                  </a:cubicBezTo>
                                  <a:cubicBezTo>
                                    <a:pt x="114" y="304"/>
                                    <a:pt x="114" y="303"/>
                                    <a:pt x="114" y="301"/>
                                  </a:cubicBezTo>
                                  <a:cubicBezTo>
                                    <a:pt x="114" y="290"/>
                                    <a:pt x="123" y="280"/>
                                    <a:pt x="135" y="280"/>
                                  </a:cubicBezTo>
                                  <a:cubicBezTo>
                                    <a:pt x="147" y="280"/>
                                    <a:pt x="156" y="290"/>
                                    <a:pt x="156" y="301"/>
                                  </a:cubicBezTo>
                                  <a:close/>
                                  <a:moveTo>
                                    <a:pt x="149" y="301"/>
                                  </a:moveTo>
                                  <a:cubicBezTo>
                                    <a:pt x="149" y="302"/>
                                    <a:pt x="149" y="303"/>
                                    <a:pt x="148" y="303"/>
                                  </a:cubicBezTo>
                                  <a:cubicBezTo>
                                    <a:pt x="150" y="304"/>
                                    <a:pt x="152" y="304"/>
                                    <a:pt x="154" y="305"/>
                                  </a:cubicBezTo>
                                  <a:cubicBezTo>
                                    <a:pt x="154" y="304"/>
                                    <a:pt x="155" y="303"/>
                                    <a:pt x="155" y="301"/>
                                  </a:cubicBezTo>
                                  <a:cubicBezTo>
                                    <a:pt x="155" y="296"/>
                                    <a:pt x="152" y="291"/>
                                    <a:pt x="149" y="287"/>
                                  </a:cubicBezTo>
                                  <a:cubicBezTo>
                                    <a:pt x="145" y="284"/>
                                    <a:pt x="140" y="282"/>
                                    <a:pt x="135" y="282"/>
                                  </a:cubicBezTo>
                                  <a:cubicBezTo>
                                    <a:pt x="130" y="282"/>
                                    <a:pt x="125" y="284"/>
                                    <a:pt x="121" y="287"/>
                                  </a:cubicBezTo>
                                  <a:cubicBezTo>
                                    <a:pt x="118" y="291"/>
                                    <a:pt x="116" y="296"/>
                                    <a:pt x="116" y="301"/>
                                  </a:cubicBezTo>
                                  <a:cubicBezTo>
                                    <a:pt x="116" y="303"/>
                                    <a:pt x="116" y="304"/>
                                    <a:pt x="116" y="305"/>
                                  </a:cubicBezTo>
                                  <a:cubicBezTo>
                                    <a:pt x="118" y="304"/>
                                    <a:pt x="120" y="304"/>
                                    <a:pt x="122" y="303"/>
                                  </a:cubicBezTo>
                                  <a:cubicBezTo>
                                    <a:pt x="122" y="303"/>
                                    <a:pt x="121" y="302"/>
                                    <a:pt x="121" y="301"/>
                                  </a:cubicBezTo>
                                  <a:cubicBezTo>
                                    <a:pt x="121" y="294"/>
                                    <a:pt x="128" y="288"/>
                                    <a:pt x="135" y="288"/>
                                  </a:cubicBezTo>
                                  <a:cubicBezTo>
                                    <a:pt x="143" y="288"/>
                                    <a:pt x="149" y="294"/>
                                    <a:pt x="149" y="301"/>
                                  </a:cubicBezTo>
                                  <a:close/>
                                  <a:moveTo>
                                    <a:pt x="142" y="301"/>
                                  </a:moveTo>
                                  <a:cubicBezTo>
                                    <a:pt x="142" y="301"/>
                                    <a:pt x="142" y="302"/>
                                    <a:pt x="142" y="302"/>
                                  </a:cubicBezTo>
                                  <a:cubicBezTo>
                                    <a:pt x="143" y="302"/>
                                    <a:pt x="145" y="302"/>
                                    <a:pt x="147" y="303"/>
                                  </a:cubicBezTo>
                                  <a:cubicBezTo>
                                    <a:pt x="147" y="302"/>
                                    <a:pt x="147" y="302"/>
                                    <a:pt x="147" y="301"/>
                                  </a:cubicBezTo>
                                  <a:cubicBezTo>
                                    <a:pt x="147" y="295"/>
                                    <a:pt x="142" y="289"/>
                                    <a:pt x="135" y="289"/>
                                  </a:cubicBezTo>
                                  <a:cubicBezTo>
                                    <a:pt x="128" y="289"/>
                                    <a:pt x="123" y="295"/>
                                    <a:pt x="123" y="301"/>
                                  </a:cubicBezTo>
                                  <a:cubicBezTo>
                                    <a:pt x="123" y="302"/>
                                    <a:pt x="123" y="302"/>
                                    <a:pt x="123" y="303"/>
                                  </a:cubicBezTo>
                                  <a:cubicBezTo>
                                    <a:pt x="125" y="302"/>
                                    <a:pt x="127" y="302"/>
                                    <a:pt x="128" y="302"/>
                                  </a:cubicBezTo>
                                  <a:cubicBezTo>
                                    <a:pt x="128" y="302"/>
                                    <a:pt x="128" y="301"/>
                                    <a:pt x="128" y="301"/>
                                  </a:cubicBezTo>
                                  <a:cubicBezTo>
                                    <a:pt x="128" y="298"/>
                                    <a:pt x="131" y="295"/>
                                    <a:pt x="135" y="295"/>
                                  </a:cubicBezTo>
                                  <a:cubicBezTo>
                                    <a:pt x="139" y="295"/>
                                    <a:pt x="142" y="298"/>
                                    <a:pt x="142" y="301"/>
                                  </a:cubicBezTo>
                                  <a:close/>
                                  <a:moveTo>
                                    <a:pt x="135" y="296"/>
                                  </a:moveTo>
                                  <a:cubicBezTo>
                                    <a:pt x="132" y="296"/>
                                    <a:pt x="130" y="298"/>
                                    <a:pt x="130" y="301"/>
                                  </a:cubicBezTo>
                                  <a:cubicBezTo>
                                    <a:pt x="130" y="301"/>
                                    <a:pt x="130" y="302"/>
                                    <a:pt x="130" y="302"/>
                                  </a:cubicBezTo>
                                  <a:cubicBezTo>
                                    <a:pt x="132" y="302"/>
                                    <a:pt x="133" y="301"/>
                                    <a:pt x="135" y="301"/>
                                  </a:cubicBezTo>
                                  <a:cubicBezTo>
                                    <a:pt x="137" y="301"/>
                                    <a:pt x="138" y="302"/>
                                    <a:pt x="140" y="302"/>
                                  </a:cubicBezTo>
                                  <a:cubicBezTo>
                                    <a:pt x="140" y="302"/>
                                    <a:pt x="140" y="301"/>
                                    <a:pt x="140" y="301"/>
                                  </a:cubicBezTo>
                                  <a:cubicBezTo>
                                    <a:pt x="140" y="298"/>
                                    <a:pt x="138" y="296"/>
                                    <a:pt x="135" y="296"/>
                                  </a:cubicBezTo>
                                  <a:close/>
                                  <a:moveTo>
                                    <a:pt x="101" y="353"/>
                                  </a:moveTo>
                                  <a:cubicBezTo>
                                    <a:pt x="101" y="356"/>
                                    <a:pt x="101" y="358"/>
                                    <a:pt x="102" y="361"/>
                                  </a:cubicBezTo>
                                  <a:cubicBezTo>
                                    <a:pt x="103" y="362"/>
                                    <a:pt x="104" y="362"/>
                                    <a:pt x="105" y="363"/>
                                  </a:cubicBezTo>
                                  <a:cubicBezTo>
                                    <a:pt x="106" y="362"/>
                                    <a:pt x="106" y="362"/>
                                    <a:pt x="107" y="361"/>
                                  </a:cubicBezTo>
                                  <a:cubicBezTo>
                                    <a:pt x="107" y="358"/>
                                    <a:pt x="106" y="356"/>
                                    <a:pt x="106" y="353"/>
                                  </a:cubicBezTo>
                                  <a:cubicBezTo>
                                    <a:pt x="106" y="337"/>
                                    <a:pt x="119" y="324"/>
                                    <a:pt x="135" y="324"/>
                                  </a:cubicBezTo>
                                  <a:cubicBezTo>
                                    <a:pt x="151" y="324"/>
                                    <a:pt x="164" y="337"/>
                                    <a:pt x="164" y="353"/>
                                  </a:cubicBezTo>
                                  <a:cubicBezTo>
                                    <a:pt x="164" y="356"/>
                                    <a:pt x="163" y="358"/>
                                    <a:pt x="163" y="361"/>
                                  </a:cubicBezTo>
                                  <a:cubicBezTo>
                                    <a:pt x="163" y="361"/>
                                    <a:pt x="164" y="362"/>
                                    <a:pt x="165" y="363"/>
                                  </a:cubicBezTo>
                                  <a:cubicBezTo>
                                    <a:pt x="166" y="362"/>
                                    <a:pt x="167" y="361"/>
                                    <a:pt x="168" y="360"/>
                                  </a:cubicBezTo>
                                  <a:cubicBezTo>
                                    <a:pt x="169" y="358"/>
                                    <a:pt x="169" y="355"/>
                                    <a:pt x="169" y="353"/>
                                  </a:cubicBezTo>
                                  <a:cubicBezTo>
                                    <a:pt x="169" y="343"/>
                                    <a:pt x="165" y="335"/>
                                    <a:pt x="159" y="328"/>
                                  </a:cubicBezTo>
                                  <a:cubicBezTo>
                                    <a:pt x="153" y="322"/>
                                    <a:pt x="144" y="318"/>
                                    <a:pt x="135" y="318"/>
                                  </a:cubicBezTo>
                                  <a:cubicBezTo>
                                    <a:pt x="126" y="318"/>
                                    <a:pt x="117" y="322"/>
                                    <a:pt x="111" y="328"/>
                                  </a:cubicBezTo>
                                  <a:cubicBezTo>
                                    <a:pt x="105" y="335"/>
                                    <a:pt x="101" y="343"/>
                                    <a:pt x="101" y="353"/>
                                  </a:cubicBezTo>
                                  <a:close/>
                                  <a:moveTo>
                                    <a:pt x="156" y="353"/>
                                  </a:moveTo>
                                  <a:cubicBezTo>
                                    <a:pt x="156" y="354"/>
                                    <a:pt x="156" y="356"/>
                                    <a:pt x="156" y="357"/>
                                  </a:cubicBezTo>
                                  <a:cubicBezTo>
                                    <a:pt x="158" y="358"/>
                                    <a:pt x="159" y="359"/>
                                    <a:pt x="161" y="360"/>
                                  </a:cubicBezTo>
                                  <a:cubicBezTo>
                                    <a:pt x="162" y="358"/>
                                    <a:pt x="162" y="355"/>
                                    <a:pt x="162" y="353"/>
                                  </a:cubicBezTo>
                                  <a:cubicBezTo>
                                    <a:pt x="162" y="345"/>
                                    <a:pt x="159" y="338"/>
                                    <a:pt x="154" y="333"/>
                                  </a:cubicBezTo>
                                  <a:cubicBezTo>
                                    <a:pt x="149" y="328"/>
                                    <a:pt x="143" y="325"/>
                                    <a:pt x="135" y="325"/>
                                  </a:cubicBezTo>
                                  <a:cubicBezTo>
                                    <a:pt x="128" y="325"/>
                                    <a:pt x="121" y="328"/>
                                    <a:pt x="116" y="333"/>
                                  </a:cubicBezTo>
                                  <a:cubicBezTo>
                                    <a:pt x="111" y="338"/>
                                    <a:pt x="108" y="345"/>
                                    <a:pt x="108" y="353"/>
                                  </a:cubicBezTo>
                                  <a:cubicBezTo>
                                    <a:pt x="108" y="355"/>
                                    <a:pt x="108" y="358"/>
                                    <a:pt x="109" y="360"/>
                                  </a:cubicBezTo>
                                  <a:cubicBezTo>
                                    <a:pt x="111" y="359"/>
                                    <a:pt x="113" y="358"/>
                                    <a:pt x="114" y="357"/>
                                  </a:cubicBezTo>
                                  <a:cubicBezTo>
                                    <a:pt x="114" y="356"/>
                                    <a:pt x="114" y="354"/>
                                    <a:pt x="114" y="353"/>
                                  </a:cubicBezTo>
                                  <a:cubicBezTo>
                                    <a:pt x="114" y="341"/>
                                    <a:pt x="123" y="332"/>
                                    <a:pt x="135" y="332"/>
                                  </a:cubicBezTo>
                                  <a:cubicBezTo>
                                    <a:pt x="147" y="332"/>
                                    <a:pt x="156" y="341"/>
                                    <a:pt x="156" y="353"/>
                                  </a:cubicBezTo>
                                  <a:close/>
                                  <a:moveTo>
                                    <a:pt x="149" y="353"/>
                                  </a:moveTo>
                                  <a:cubicBezTo>
                                    <a:pt x="149" y="353"/>
                                    <a:pt x="149" y="354"/>
                                    <a:pt x="148" y="355"/>
                                  </a:cubicBezTo>
                                  <a:cubicBezTo>
                                    <a:pt x="150" y="355"/>
                                    <a:pt x="152" y="356"/>
                                    <a:pt x="154" y="357"/>
                                  </a:cubicBezTo>
                                  <a:cubicBezTo>
                                    <a:pt x="154" y="355"/>
                                    <a:pt x="155" y="354"/>
                                    <a:pt x="155" y="353"/>
                                  </a:cubicBezTo>
                                  <a:cubicBezTo>
                                    <a:pt x="155" y="347"/>
                                    <a:pt x="152" y="342"/>
                                    <a:pt x="149" y="339"/>
                                  </a:cubicBezTo>
                                  <a:cubicBezTo>
                                    <a:pt x="145" y="335"/>
                                    <a:pt x="140" y="333"/>
                                    <a:pt x="135" y="333"/>
                                  </a:cubicBezTo>
                                  <a:cubicBezTo>
                                    <a:pt x="130" y="333"/>
                                    <a:pt x="125" y="335"/>
                                    <a:pt x="121" y="339"/>
                                  </a:cubicBezTo>
                                  <a:cubicBezTo>
                                    <a:pt x="118" y="342"/>
                                    <a:pt x="116" y="347"/>
                                    <a:pt x="116" y="353"/>
                                  </a:cubicBezTo>
                                  <a:cubicBezTo>
                                    <a:pt x="116" y="354"/>
                                    <a:pt x="116" y="355"/>
                                    <a:pt x="116" y="357"/>
                                  </a:cubicBezTo>
                                  <a:cubicBezTo>
                                    <a:pt x="118" y="356"/>
                                    <a:pt x="120" y="355"/>
                                    <a:pt x="122" y="355"/>
                                  </a:cubicBezTo>
                                  <a:cubicBezTo>
                                    <a:pt x="122" y="354"/>
                                    <a:pt x="121" y="353"/>
                                    <a:pt x="121" y="353"/>
                                  </a:cubicBezTo>
                                  <a:cubicBezTo>
                                    <a:pt x="121" y="345"/>
                                    <a:pt x="128" y="339"/>
                                    <a:pt x="135" y="339"/>
                                  </a:cubicBezTo>
                                  <a:cubicBezTo>
                                    <a:pt x="143" y="339"/>
                                    <a:pt x="149" y="345"/>
                                    <a:pt x="149" y="353"/>
                                  </a:cubicBezTo>
                                  <a:close/>
                                  <a:moveTo>
                                    <a:pt x="142" y="353"/>
                                  </a:moveTo>
                                  <a:cubicBezTo>
                                    <a:pt x="142" y="353"/>
                                    <a:pt x="142" y="353"/>
                                    <a:pt x="142" y="353"/>
                                  </a:cubicBezTo>
                                  <a:cubicBezTo>
                                    <a:pt x="143" y="354"/>
                                    <a:pt x="145" y="354"/>
                                    <a:pt x="147" y="354"/>
                                  </a:cubicBezTo>
                                  <a:cubicBezTo>
                                    <a:pt x="147" y="354"/>
                                    <a:pt x="147" y="353"/>
                                    <a:pt x="147" y="353"/>
                                  </a:cubicBezTo>
                                  <a:cubicBezTo>
                                    <a:pt x="147" y="346"/>
                                    <a:pt x="142" y="341"/>
                                    <a:pt x="135" y="341"/>
                                  </a:cubicBezTo>
                                  <a:cubicBezTo>
                                    <a:pt x="128" y="341"/>
                                    <a:pt x="123" y="346"/>
                                    <a:pt x="123" y="353"/>
                                  </a:cubicBezTo>
                                  <a:cubicBezTo>
                                    <a:pt x="123" y="353"/>
                                    <a:pt x="123" y="354"/>
                                    <a:pt x="123" y="354"/>
                                  </a:cubicBezTo>
                                  <a:cubicBezTo>
                                    <a:pt x="125" y="354"/>
                                    <a:pt x="127" y="354"/>
                                    <a:pt x="128" y="353"/>
                                  </a:cubicBezTo>
                                  <a:cubicBezTo>
                                    <a:pt x="128" y="353"/>
                                    <a:pt x="128" y="353"/>
                                    <a:pt x="128" y="353"/>
                                  </a:cubicBezTo>
                                  <a:cubicBezTo>
                                    <a:pt x="128" y="349"/>
                                    <a:pt x="131" y="346"/>
                                    <a:pt x="135" y="346"/>
                                  </a:cubicBezTo>
                                  <a:cubicBezTo>
                                    <a:pt x="139" y="346"/>
                                    <a:pt x="142" y="349"/>
                                    <a:pt x="142" y="353"/>
                                  </a:cubicBezTo>
                                  <a:close/>
                                  <a:moveTo>
                                    <a:pt x="135" y="348"/>
                                  </a:moveTo>
                                  <a:cubicBezTo>
                                    <a:pt x="132" y="348"/>
                                    <a:pt x="130" y="350"/>
                                    <a:pt x="130" y="353"/>
                                  </a:cubicBezTo>
                                  <a:cubicBezTo>
                                    <a:pt x="130" y="353"/>
                                    <a:pt x="130" y="353"/>
                                    <a:pt x="130" y="353"/>
                                  </a:cubicBezTo>
                                  <a:cubicBezTo>
                                    <a:pt x="132" y="353"/>
                                    <a:pt x="133" y="353"/>
                                    <a:pt x="135" y="353"/>
                                  </a:cubicBezTo>
                                  <a:cubicBezTo>
                                    <a:pt x="137" y="353"/>
                                    <a:pt x="138" y="353"/>
                                    <a:pt x="140" y="353"/>
                                  </a:cubicBezTo>
                                  <a:cubicBezTo>
                                    <a:pt x="140" y="353"/>
                                    <a:pt x="140" y="353"/>
                                    <a:pt x="140" y="353"/>
                                  </a:cubicBezTo>
                                  <a:cubicBezTo>
                                    <a:pt x="140" y="350"/>
                                    <a:pt x="138" y="348"/>
                                    <a:pt x="135" y="348"/>
                                  </a:cubicBezTo>
                                  <a:close/>
                                  <a:moveTo>
                                    <a:pt x="101" y="404"/>
                                  </a:moveTo>
                                  <a:cubicBezTo>
                                    <a:pt x="101" y="407"/>
                                    <a:pt x="101" y="410"/>
                                    <a:pt x="102" y="412"/>
                                  </a:cubicBezTo>
                                  <a:cubicBezTo>
                                    <a:pt x="103" y="413"/>
                                    <a:pt x="104" y="414"/>
                                    <a:pt x="105" y="414"/>
                                  </a:cubicBezTo>
                                  <a:cubicBezTo>
                                    <a:pt x="106" y="414"/>
                                    <a:pt x="106" y="413"/>
                                    <a:pt x="107" y="412"/>
                                  </a:cubicBezTo>
                                  <a:cubicBezTo>
                                    <a:pt x="107" y="410"/>
                                    <a:pt x="106" y="407"/>
                                    <a:pt x="106" y="404"/>
                                  </a:cubicBezTo>
                                  <a:cubicBezTo>
                                    <a:pt x="106" y="388"/>
                                    <a:pt x="119" y="375"/>
                                    <a:pt x="135" y="375"/>
                                  </a:cubicBezTo>
                                  <a:cubicBezTo>
                                    <a:pt x="151" y="375"/>
                                    <a:pt x="164" y="388"/>
                                    <a:pt x="164" y="404"/>
                                  </a:cubicBezTo>
                                  <a:cubicBezTo>
                                    <a:pt x="164" y="407"/>
                                    <a:pt x="163" y="410"/>
                                    <a:pt x="163" y="412"/>
                                  </a:cubicBezTo>
                                  <a:cubicBezTo>
                                    <a:pt x="163" y="413"/>
                                    <a:pt x="164" y="413"/>
                                    <a:pt x="165" y="414"/>
                                  </a:cubicBezTo>
                                  <a:cubicBezTo>
                                    <a:pt x="166" y="413"/>
                                    <a:pt x="167" y="412"/>
                                    <a:pt x="168" y="412"/>
                                  </a:cubicBezTo>
                                  <a:cubicBezTo>
                                    <a:pt x="169" y="409"/>
                                    <a:pt x="169" y="407"/>
                                    <a:pt x="169" y="404"/>
                                  </a:cubicBezTo>
                                  <a:cubicBezTo>
                                    <a:pt x="169" y="395"/>
                                    <a:pt x="165" y="386"/>
                                    <a:pt x="159" y="380"/>
                                  </a:cubicBezTo>
                                  <a:cubicBezTo>
                                    <a:pt x="153" y="374"/>
                                    <a:pt x="144" y="370"/>
                                    <a:pt x="135" y="370"/>
                                  </a:cubicBezTo>
                                  <a:cubicBezTo>
                                    <a:pt x="126" y="370"/>
                                    <a:pt x="117" y="374"/>
                                    <a:pt x="111" y="380"/>
                                  </a:cubicBezTo>
                                  <a:cubicBezTo>
                                    <a:pt x="105" y="386"/>
                                    <a:pt x="101" y="395"/>
                                    <a:pt x="101" y="404"/>
                                  </a:cubicBezTo>
                                  <a:close/>
                                  <a:moveTo>
                                    <a:pt x="156" y="404"/>
                                  </a:moveTo>
                                  <a:cubicBezTo>
                                    <a:pt x="156" y="406"/>
                                    <a:pt x="156" y="407"/>
                                    <a:pt x="156" y="409"/>
                                  </a:cubicBezTo>
                                  <a:cubicBezTo>
                                    <a:pt x="158" y="409"/>
                                    <a:pt x="159" y="410"/>
                                    <a:pt x="161" y="411"/>
                                  </a:cubicBezTo>
                                  <a:cubicBezTo>
                                    <a:pt x="162" y="409"/>
                                    <a:pt x="162" y="407"/>
                                    <a:pt x="162" y="404"/>
                                  </a:cubicBezTo>
                                  <a:cubicBezTo>
                                    <a:pt x="162" y="397"/>
                                    <a:pt x="159" y="390"/>
                                    <a:pt x="154" y="385"/>
                                  </a:cubicBezTo>
                                  <a:cubicBezTo>
                                    <a:pt x="149" y="380"/>
                                    <a:pt x="143" y="377"/>
                                    <a:pt x="135" y="377"/>
                                  </a:cubicBezTo>
                                  <a:cubicBezTo>
                                    <a:pt x="128" y="377"/>
                                    <a:pt x="121" y="380"/>
                                    <a:pt x="116" y="385"/>
                                  </a:cubicBezTo>
                                  <a:cubicBezTo>
                                    <a:pt x="111" y="390"/>
                                    <a:pt x="108" y="397"/>
                                    <a:pt x="108" y="404"/>
                                  </a:cubicBezTo>
                                  <a:cubicBezTo>
                                    <a:pt x="108" y="407"/>
                                    <a:pt x="108" y="409"/>
                                    <a:pt x="109" y="411"/>
                                  </a:cubicBezTo>
                                  <a:cubicBezTo>
                                    <a:pt x="111" y="410"/>
                                    <a:pt x="113" y="409"/>
                                    <a:pt x="114" y="409"/>
                                  </a:cubicBezTo>
                                  <a:cubicBezTo>
                                    <a:pt x="114" y="407"/>
                                    <a:pt x="114" y="406"/>
                                    <a:pt x="114" y="404"/>
                                  </a:cubicBezTo>
                                  <a:cubicBezTo>
                                    <a:pt x="114" y="392"/>
                                    <a:pt x="123" y="383"/>
                                    <a:pt x="135" y="383"/>
                                  </a:cubicBezTo>
                                  <a:cubicBezTo>
                                    <a:pt x="147" y="383"/>
                                    <a:pt x="156" y="392"/>
                                    <a:pt x="156" y="404"/>
                                  </a:cubicBezTo>
                                  <a:close/>
                                  <a:moveTo>
                                    <a:pt x="149" y="404"/>
                                  </a:moveTo>
                                  <a:cubicBezTo>
                                    <a:pt x="149" y="405"/>
                                    <a:pt x="149" y="405"/>
                                    <a:pt x="148" y="406"/>
                                  </a:cubicBezTo>
                                  <a:cubicBezTo>
                                    <a:pt x="150" y="407"/>
                                    <a:pt x="152" y="407"/>
                                    <a:pt x="154" y="408"/>
                                  </a:cubicBezTo>
                                  <a:cubicBezTo>
                                    <a:pt x="154" y="407"/>
                                    <a:pt x="155" y="405"/>
                                    <a:pt x="155" y="404"/>
                                  </a:cubicBezTo>
                                  <a:cubicBezTo>
                                    <a:pt x="155" y="399"/>
                                    <a:pt x="152" y="394"/>
                                    <a:pt x="149" y="390"/>
                                  </a:cubicBezTo>
                                  <a:cubicBezTo>
                                    <a:pt x="145" y="387"/>
                                    <a:pt x="140" y="385"/>
                                    <a:pt x="135" y="385"/>
                                  </a:cubicBezTo>
                                  <a:cubicBezTo>
                                    <a:pt x="130" y="385"/>
                                    <a:pt x="125" y="387"/>
                                    <a:pt x="121" y="390"/>
                                  </a:cubicBezTo>
                                  <a:cubicBezTo>
                                    <a:pt x="118" y="394"/>
                                    <a:pt x="116" y="399"/>
                                    <a:pt x="116" y="404"/>
                                  </a:cubicBezTo>
                                  <a:cubicBezTo>
                                    <a:pt x="116" y="405"/>
                                    <a:pt x="116" y="407"/>
                                    <a:pt x="116" y="408"/>
                                  </a:cubicBezTo>
                                  <a:cubicBezTo>
                                    <a:pt x="118" y="407"/>
                                    <a:pt x="120" y="407"/>
                                    <a:pt x="122" y="406"/>
                                  </a:cubicBezTo>
                                  <a:cubicBezTo>
                                    <a:pt x="122" y="405"/>
                                    <a:pt x="121" y="405"/>
                                    <a:pt x="121" y="404"/>
                                  </a:cubicBezTo>
                                  <a:cubicBezTo>
                                    <a:pt x="121" y="397"/>
                                    <a:pt x="128" y="390"/>
                                    <a:pt x="135" y="390"/>
                                  </a:cubicBezTo>
                                  <a:cubicBezTo>
                                    <a:pt x="143" y="390"/>
                                    <a:pt x="149" y="397"/>
                                    <a:pt x="149" y="404"/>
                                  </a:cubicBezTo>
                                  <a:close/>
                                  <a:moveTo>
                                    <a:pt x="142" y="404"/>
                                  </a:moveTo>
                                  <a:cubicBezTo>
                                    <a:pt x="142" y="404"/>
                                    <a:pt x="142" y="404"/>
                                    <a:pt x="142" y="405"/>
                                  </a:cubicBezTo>
                                  <a:cubicBezTo>
                                    <a:pt x="143" y="405"/>
                                    <a:pt x="145" y="405"/>
                                    <a:pt x="147" y="406"/>
                                  </a:cubicBezTo>
                                  <a:cubicBezTo>
                                    <a:pt x="147" y="405"/>
                                    <a:pt x="147" y="405"/>
                                    <a:pt x="147" y="404"/>
                                  </a:cubicBezTo>
                                  <a:cubicBezTo>
                                    <a:pt x="147" y="397"/>
                                    <a:pt x="142" y="392"/>
                                    <a:pt x="135" y="392"/>
                                  </a:cubicBezTo>
                                  <a:cubicBezTo>
                                    <a:pt x="128" y="392"/>
                                    <a:pt x="123" y="397"/>
                                    <a:pt x="123" y="404"/>
                                  </a:cubicBezTo>
                                  <a:cubicBezTo>
                                    <a:pt x="123" y="405"/>
                                    <a:pt x="123" y="405"/>
                                    <a:pt x="123" y="406"/>
                                  </a:cubicBezTo>
                                  <a:cubicBezTo>
                                    <a:pt x="125" y="405"/>
                                    <a:pt x="127" y="405"/>
                                    <a:pt x="128" y="405"/>
                                  </a:cubicBezTo>
                                  <a:cubicBezTo>
                                    <a:pt x="128" y="404"/>
                                    <a:pt x="128" y="404"/>
                                    <a:pt x="128" y="404"/>
                                  </a:cubicBezTo>
                                  <a:cubicBezTo>
                                    <a:pt x="128" y="400"/>
                                    <a:pt x="131" y="397"/>
                                    <a:pt x="135" y="397"/>
                                  </a:cubicBezTo>
                                  <a:cubicBezTo>
                                    <a:pt x="139" y="397"/>
                                    <a:pt x="142" y="400"/>
                                    <a:pt x="142" y="404"/>
                                  </a:cubicBezTo>
                                  <a:close/>
                                  <a:moveTo>
                                    <a:pt x="135" y="399"/>
                                  </a:moveTo>
                                  <a:cubicBezTo>
                                    <a:pt x="132" y="399"/>
                                    <a:pt x="130" y="401"/>
                                    <a:pt x="130" y="404"/>
                                  </a:cubicBezTo>
                                  <a:cubicBezTo>
                                    <a:pt x="130" y="404"/>
                                    <a:pt x="130" y="404"/>
                                    <a:pt x="130" y="404"/>
                                  </a:cubicBezTo>
                                  <a:cubicBezTo>
                                    <a:pt x="132" y="404"/>
                                    <a:pt x="133" y="404"/>
                                    <a:pt x="135" y="404"/>
                                  </a:cubicBezTo>
                                  <a:cubicBezTo>
                                    <a:pt x="137" y="404"/>
                                    <a:pt x="138" y="404"/>
                                    <a:pt x="140" y="404"/>
                                  </a:cubicBezTo>
                                  <a:cubicBezTo>
                                    <a:pt x="140" y="404"/>
                                    <a:pt x="140" y="404"/>
                                    <a:pt x="140" y="404"/>
                                  </a:cubicBezTo>
                                  <a:cubicBezTo>
                                    <a:pt x="140" y="401"/>
                                    <a:pt x="138" y="399"/>
                                    <a:pt x="135" y="399"/>
                                  </a:cubicBezTo>
                                  <a:close/>
                                  <a:moveTo>
                                    <a:pt x="815" y="438"/>
                                  </a:moveTo>
                                  <a:cubicBezTo>
                                    <a:pt x="816" y="436"/>
                                    <a:pt x="817" y="435"/>
                                    <a:pt x="818" y="433"/>
                                  </a:cubicBezTo>
                                  <a:cubicBezTo>
                                    <a:pt x="813" y="430"/>
                                    <a:pt x="808" y="428"/>
                                    <a:pt x="803" y="428"/>
                                  </a:cubicBezTo>
                                  <a:cubicBezTo>
                                    <a:pt x="797" y="428"/>
                                    <a:pt x="792" y="430"/>
                                    <a:pt x="788" y="433"/>
                                  </a:cubicBezTo>
                                  <a:cubicBezTo>
                                    <a:pt x="789" y="435"/>
                                    <a:pt x="789" y="437"/>
                                    <a:pt x="790" y="439"/>
                                  </a:cubicBezTo>
                                  <a:cubicBezTo>
                                    <a:pt x="794" y="436"/>
                                    <a:pt x="798" y="434"/>
                                    <a:pt x="803" y="434"/>
                                  </a:cubicBezTo>
                                  <a:cubicBezTo>
                                    <a:pt x="807" y="434"/>
                                    <a:pt x="812" y="436"/>
                                    <a:pt x="815" y="438"/>
                                  </a:cubicBezTo>
                                  <a:close/>
                                  <a:moveTo>
                                    <a:pt x="818" y="431"/>
                                  </a:moveTo>
                                  <a:cubicBezTo>
                                    <a:pt x="819" y="430"/>
                                    <a:pt x="820" y="428"/>
                                    <a:pt x="821" y="427"/>
                                  </a:cubicBezTo>
                                  <a:cubicBezTo>
                                    <a:pt x="816" y="423"/>
                                    <a:pt x="810" y="421"/>
                                    <a:pt x="803" y="421"/>
                                  </a:cubicBezTo>
                                  <a:cubicBezTo>
                                    <a:pt x="796" y="421"/>
                                    <a:pt x="789" y="423"/>
                                    <a:pt x="784" y="427"/>
                                  </a:cubicBezTo>
                                  <a:cubicBezTo>
                                    <a:pt x="785" y="428"/>
                                    <a:pt x="786" y="430"/>
                                    <a:pt x="787" y="431"/>
                                  </a:cubicBezTo>
                                  <a:cubicBezTo>
                                    <a:pt x="791" y="428"/>
                                    <a:pt x="797" y="427"/>
                                    <a:pt x="803" y="427"/>
                                  </a:cubicBezTo>
                                  <a:cubicBezTo>
                                    <a:pt x="809" y="427"/>
                                    <a:pt x="814" y="428"/>
                                    <a:pt x="818" y="431"/>
                                  </a:cubicBezTo>
                                  <a:close/>
                                  <a:moveTo>
                                    <a:pt x="822" y="425"/>
                                  </a:moveTo>
                                  <a:cubicBezTo>
                                    <a:pt x="823" y="424"/>
                                    <a:pt x="825" y="422"/>
                                    <a:pt x="826" y="421"/>
                                  </a:cubicBezTo>
                                  <a:cubicBezTo>
                                    <a:pt x="819" y="416"/>
                                    <a:pt x="811" y="413"/>
                                    <a:pt x="803" y="413"/>
                                  </a:cubicBezTo>
                                  <a:cubicBezTo>
                                    <a:pt x="794" y="413"/>
                                    <a:pt x="786" y="416"/>
                                    <a:pt x="779" y="421"/>
                                  </a:cubicBezTo>
                                  <a:cubicBezTo>
                                    <a:pt x="781" y="422"/>
                                    <a:pt x="782" y="424"/>
                                    <a:pt x="783" y="425"/>
                                  </a:cubicBezTo>
                                  <a:cubicBezTo>
                                    <a:pt x="789" y="422"/>
                                    <a:pt x="795" y="420"/>
                                    <a:pt x="803" y="420"/>
                                  </a:cubicBezTo>
                                  <a:cubicBezTo>
                                    <a:pt x="810" y="420"/>
                                    <a:pt x="817" y="422"/>
                                    <a:pt x="822" y="425"/>
                                  </a:cubicBezTo>
                                  <a:close/>
                                  <a:moveTo>
                                    <a:pt x="827" y="419"/>
                                  </a:moveTo>
                                  <a:cubicBezTo>
                                    <a:pt x="829" y="418"/>
                                    <a:pt x="830" y="417"/>
                                    <a:pt x="832" y="415"/>
                                  </a:cubicBezTo>
                                  <a:cubicBezTo>
                                    <a:pt x="824" y="409"/>
                                    <a:pt x="814" y="406"/>
                                    <a:pt x="803" y="406"/>
                                  </a:cubicBezTo>
                                  <a:cubicBezTo>
                                    <a:pt x="792" y="406"/>
                                    <a:pt x="782" y="409"/>
                                    <a:pt x="773" y="415"/>
                                  </a:cubicBezTo>
                                  <a:cubicBezTo>
                                    <a:pt x="775" y="417"/>
                                    <a:pt x="777" y="418"/>
                                    <a:pt x="778" y="420"/>
                                  </a:cubicBezTo>
                                  <a:cubicBezTo>
                                    <a:pt x="785" y="415"/>
                                    <a:pt x="794" y="412"/>
                                    <a:pt x="803" y="412"/>
                                  </a:cubicBezTo>
                                  <a:cubicBezTo>
                                    <a:pt x="812" y="412"/>
                                    <a:pt x="820" y="415"/>
                                    <a:pt x="827" y="419"/>
                                  </a:cubicBezTo>
                                  <a:close/>
                                  <a:moveTo>
                                    <a:pt x="812" y="404"/>
                                  </a:moveTo>
                                  <a:cubicBezTo>
                                    <a:pt x="812" y="402"/>
                                    <a:pt x="813" y="400"/>
                                    <a:pt x="813" y="398"/>
                                  </a:cubicBezTo>
                                  <a:cubicBezTo>
                                    <a:pt x="811" y="394"/>
                                    <a:pt x="807" y="392"/>
                                    <a:pt x="803" y="392"/>
                                  </a:cubicBezTo>
                                  <a:cubicBezTo>
                                    <a:pt x="798" y="392"/>
                                    <a:pt x="795" y="394"/>
                                    <a:pt x="793" y="398"/>
                                  </a:cubicBezTo>
                                  <a:cubicBezTo>
                                    <a:pt x="793" y="400"/>
                                    <a:pt x="793" y="402"/>
                                    <a:pt x="793" y="404"/>
                                  </a:cubicBezTo>
                                  <a:cubicBezTo>
                                    <a:pt x="793" y="404"/>
                                    <a:pt x="793" y="405"/>
                                    <a:pt x="793" y="405"/>
                                  </a:cubicBezTo>
                                  <a:cubicBezTo>
                                    <a:pt x="794" y="405"/>
                                    <a:pt x="795" y="405"/>
                                    <a:pt x="796" y="405"/>
                                  </a:cubicBezTo>
                                  <a:cubicBezTo>
                                    <a:pt x="796" y="404"/>
                                    <a:pt x="796" y="404"/>
                                    <a:pt x="796" y="404"/>
                                  </a:cubicBezTo>
                                  <a:cubicBezTo>
                                    <a:pt x="796" y="400"/>
                                    <a:pt x="799" y="397"/>
                                    <a:pt x="803" y="397"/>
                                  </a:cubicBezTo>
                                  <a:cubicBezTo>
                                    <a:pt x="806" y="397"/>
                                    <a:pt x="809" y="400"/>
                                    <a:pt x="809" y="404"/>
                                  </a:cubicBezTo>
                                  <a:cubicBezTo>
                                    <a:pt x="809" y="404"/>
                                    <a:pt x="809" y="404"/>
                                    <a:pt x="809" y="405"/>
                                  </a:cubicBezTo>
                                  <a:cubicBezTo>
                                    <a:pt x="810" y="405"/>
                                    <a:pt x="811" y="405"/>
                                    <a:pt x="812" y="405"/>
                                  </a:cubicBezTo>
                                  <a:cubicBezTo>
                                    <a:pt x="812" y="405"/>
                                    <a:pt x="812" y="404"/>
                                    <a:pt x="812" y="404"/>
                                  </a:cubicBezTo>
                                  <a:close/>
                                  <a:moveTo>
                                    <a:pt x="803" y="399"/>
                                  </a:moveTo>
                                  <a:cubicBezTo>
                                    <a:pt x="800" y="399"/>
                                    <a:pt x="798" y="401"/>
                                    <a:pt x="798" y="404"/>
                                  </a:cubicBezTo>
                                  <a:cubicBezTo>
                                    <a:pt x="798" y="404"/>
                                    <a:pt x="798" y="404"/>
                                    <a:pt x="798" y="404"/>
                                  </a:cubicBezTo>
                                  <a:cubicBezTo>
                                    <a:pt x="799" y="404"/>
                                    <a:pt x="801" y="404"/>
                                    <a:pt x="803" y="404"/>
                                  </a:cubicBezTo>
                                  <a:cubicBezTo>
                                    <a:pt x="804" y="404"/>
                                    <a:pt x="806" y="404"/>
                                    <a:pt x="808" y="404"/>
                                  </a:cubicBezTo>
                                  <a:cubicBezTo>
                                    <a:pt x="808" y="404"/>
                                    <a:pt x="808" y="404"/>
                                    <a:pt x="808" y="404"/>
                                  </a:cubicBezTo>
                                  <a:cubicBezTo>
                                    <a:pt x="808" y="401"/>
                                    <a:pt x="806" y="399"/>
                                    <a:pt x="803" y="399"/>
                                  </a:cubicBezTo>
                                  <a:close/>
                                  <a:moveTo>
                                    <a:pt x="813" y="395"/>
                                  </a:moveTo>
                                  <a:cubicBezTo>
                                    <a:pt x="814" y="393"/>
                                    <a:pt x="814" y="391"/>
                                    <a:pt x="815" y="389"/>
                                  </a:cubicBezTo>
                                  <a:cubicBezTo>
                                    <a:pt x="811" y="386"/>
                                    <a:pt x="807" y="385"/>
                                    <a:pt x="803" y="385"/>
                                  </a:cubicBezTo>
                                  <a:cubicBezTo>
                                    <a:pt x="798" y="385"/>
                                    <a:pt x="794" y="386"/>
                                    <a:pt x="791" y="389"/>
                                  </a:cubicBezTo>
                                  <a:cubicBezTo>
                                    <a:pt x="791" y="391"/>
                                    <a:pt x="792" y="393"/>
                                    <a:pt x="792" y="396"/>
                                  </a:cubicBezTo>
                                  <a:cubicBezTo>
                                    <a:pt x="795" y="392"/>
                                    <a:pt x="798" y="390"/>
                                    <a:pt x="803" y="390"/>
                                  </a:cubicBezTo>
                                  <a:cubicBezTo>
                                    <a:pt x="807" y="390"/>
                                    <a:pt x="811" y="392"/>
                                    <a:pt x="813" y="395"/>
                                  </a:cubicBezTo>
                                  <a:close/>
                                  <a:moveTo>
                                    <a:pt x="815" y="387"/>
                                  </a:moveTo>
                                  <a:cubicBezTo>
                                    <a:pt x="816" y="385"/>
                                    <a:pt x="817" y="383"/>
                                    <a:pt x="818" y="381"/>
                                  </a:cubicBezTo>
                                  <a:cubicBezTo>
                                    <a:pt x="813" y="378"/>
                                    <a:pt x="808" y="377"/>
                                    <a:pt x="803" y="377"/>
                                  </a:cubicBezTo>
                                  <a:cubicBezTo>
                                    <a:pt x="797" y="377"/>
                                    <a:pt x="792" y="379"/>
                                    <a:pt x="788" y="381"/>
                                  </a:cubicBezTo>
                                  <a:cubicBezTo>
                                    <a:pt x="789" y="383"/>
                                    <a:pt x="789" y="385"/>
                                    <a:pt x="790" y="387"/>
                                  </a:cubicBezTo>
                                  <a:cubicBezTo>
                                    <a:pt x="794" y="385"/>
                                    <a:pt x="798" y="383"/>
                                    <a:pt x="803" y="383"/>
                                  </a:cubicBezTo>
                                  <a:cubicBezTo>
                                    <a:pt x="807" y="383"/>
                                    <a:pt x="812" y="385"/>
                                    <a:pt x="815" y="387"/>
                                  </a:cubicBezTo>
                                  <a:close/>
                                  <a:moveTo>
                                    <a:pt x="818" y="380"/>
                                  </a:moveTo>
                                  <a:cubicBezTo>
                                    <a:pt x="819" y="378"/>
                                    <a:pt x="820" y="377"/>
                                    <a:pt x="821" y="375"/>
                                  </a:cubicBezTo>
                                  <a:cubicBezTo>
                                    <a:pt x="816" y="372"/>
                                    <a:pt x="810" y="370"/>
                                    <a:pt x="803" y="370"/>
                                  </a:cubicBezTo>
                                  <a:cubicBezTo>
                                    <a:pt x="796" y="370"/>
                                    <a:pt x="789" y="372"/>
                                    <a:pt x="784" y="375"/>
                                  </a:cubicBezTo>
                                  <a:cubicBezTo>
                                    <a:pt x="785" y="377"/>
                                    <a:pt x="786" y="378"/>
                                    <a:pt x="787" y="380"/>
                                  </a:cubicBezTo>
                                  <a:cubicBezTo>
                                    <a:pt x="791" y="377"/>
                                    <a:pt x="797" y="375"/>
                                    <a:pt x="803" y="375"/>
                                  </a:cubicBezTo>
                                  <a:cubicBezTo>
                                    <a:pt x="809" y="375"/>
                                    <a:pt x="814" y="377"/>
                                    <a:pt x="818" y="380"/>
                                  </a:cubicBezTo>
                                  <a:close/>
                                  <a:moveTo>
                                    <a:pt x="822" y="374"/>
                                  </a:moveTo>
                                  <a:cubicBezTo>
                                    <a:pt x="823" y="372"/>
                                    <a:pt x="825" y="371"/>
                                    <a:pt x="826" y="369"/>
                                  </a:cubicBezTo>
                                  <a:cubicBezTo>
                                    <a:pt x="819" y="365"/>
                                    <a:pt x="811" y="362"/>
                                    <a:pt x="803" y="362"/>
                                  </a:cubicBezTo>
                                  <a:cubicBezTo>
                                    <a:pt x="794" y="362"/>
                                    <a:pt x="786" y="365"/>
                                    <a:pt x="779" y="369"/>
                                  </a:cubicBezTo>
                                  <a:cubicBezTo>
                                    <a:pt x="781" y="371"/>
                                    <a:pt x="782" y="372"/>
                                    <a:pt x="783" y="374"/>
                                  </a:cubicBezTo>
                                  <a:cubicBezTo>
                                    <a:pt x="789" y="370"/>
                                    <a:pt x="795" y="368"/>
                                    <a:pt x="803" y="368"/>
                                  </a:cubicBezTo>
                                  <a:cubicBezTo>
                                    <a:pt x="810" y="368"/>
                                    <a:pt x="817" y="370"/>
                                    <a:pt x="822" y="374"/>
                                  </a:cubicBezTo>
                                  <a:close/>
                                  <a:moveTo>
                                    <a:pt x="827" y="368"/>
                                  </a:moveTo>
                                  <a:cubicBezTo>
                                    <a:pt x="829" y="367"/>
                                    <a:pt x="830" y="365"/>
                                    <a:pt x="832" y="364"/>
                                  </a:cubicBezTo>
                                  <a:cubicBezTo>
                                    <a:pt x="824" y="358"/>
                                    <a:pt x="814" y="354"/>
                                    <a:pt x="803" y="354"/>
                                  </a:cubicBezTo>
                                  <a:cubicBezTo>
                                    <a:pt x="792" y="354"/>
                                    <a:pt x="782" y="358"/>
                                    <a:pt x="773" y="364"/>
                                  </a:cubicBezTo>
                                  <a:cubicBezTo>
                                    <a:pt x="775" y="365"/>
                                    <a:pt x="777" y="367"/>
                                    <a:pt x="778" y="368"/>
                                  </a:cubicBezTo>
                                  <a:cubicBezTo>
                                    <a:pt x="785" y="363"/>
                                    <a:pt x="794" y="361"/>
                                    <a:pt x="803" y="361"/>
                                  </a:cubicBezTo>
                                  <a:cubicBezTo>
                                    <a:pt x="812" y="361"/>
                                    <a:pt x="820" y="363"/>
                                    <a:pt x="827" y="368"/>
                                  </a:cubicBezTo>
                                  <a:close/>
                                  <a:moveTo>
                                    <a:pt x="812" y="353"/>
                                  </a:moveTo>
                                  <a:cubicBezTo>
                                    <a:pt x="812" y="350"/>
                                    <a:pt x="813" y="348"/>
                                    <a:pt x="813" y="346"/>
                                  </a:cubicBezTo>
                                  <a:cubicBezTo>
                                    <a:pt x="811" y="343"/>
                                    <a:pt x="807" y="341"/>
                                    <a:pt x="803" y="341"/>
                                  </a:cubicBezTo>
                                  <a:cubicBezTo>
                                    <a:pt x="798" y="341"/>
                                    <a:pt x="795" y="343"/>
                                    <a:pt x="793" y="346"/>
                                  </a:cubicBezTo>
                                  <a:cubicBezTo>
                                    <a:pt x="793" y="348"/>
                                    <a:pt x="793" y="351"/>
                                    <a:pt x="793" y="353"/>
                                  </a:cubicBezTo>
                                  <a:cubicBezTo>
                                    <a:pt x="793" y="353"/>
                                    <a:pt x="793" y="353"/>
                                    <a:pt x="793" y="354"/>
                                  </a:cubicBezTo>
                                  <a:cubicBezTo>
                                    <a:pt x="794" y="354"/>
                                    <a:pt x="795" y="353"/>
                                    <a:pt x="796" y="353"/>
                                  </a:cubicBezTo>
                                  <a:cubicBezTo>
                                    <a:pt x="796" y="353"/>
                                    <a:pt x="796" y="353"/>
                                    <a:pt x="796" y="353"/>
                                  </a:cubicBezTo>
                                  <a:cubicBezTo>
                                    <a:pt x="796" y="349"/>
                                    <a:pt x="799" y="346"/>
                                    <a:pt x="803" y="346"/>
                                  </a:cubicBezTo>
                                  <a:cubicBezTo>
                                    <a:pt x="806" y="346"/>
                                    <a:pt x="809" y="349"/>
                                    <a:pt x="809" y="353"/>
                                  </a:cubicBezTo>
                                  <a:cubicBezTo>
                                    <a:pt x="809" y="353"/>
                                    <a:pt x="809" y="353"/>
                                    <a:pt x="809" y="353"/>
                                  </a:cubicBezTo>
                                  <a:cubicBezTo>
                                    <a:pt x="810" y="353"/>
                                    <a:pt x="811" y="354"/>
                                    <a:pt x="812" y="354"/>
                                  </a:cubicBezTo>
                                  <a:cubicBezTo>
                                    <a:pt x="812" y="353"/>
                                    <a:pt x="812" y="353"/>
                                    <a:pt x="812" y="353"/>
                                  </a:cubicBezTo>
                                  <a:close/>
                                  <a:moveTo>
                                    <a:pt x="803" y="348"/>
                                  </a:moveTo>
                                  <a:cubicBezTo>
                                    <a:pt x="800" y="348"/>
                                    <a:pt x="798" y="350"/>
                                    <a:pt x="798" y="353"/>
                                  </a:cubicBezTo>
                                  <a:cubicBezTo>
                                    <a:pt x="798" y="353"/>
                                    <a:pt x="798" y="353"/>
                                    <a:pt x="798" y="353"/>
                                  </a:cubicBezTo>
                                  <a:cubicBezTo>
                                    <a:pt x="799" y="353"/>
                                    <a:pt x="801" y="353"/>
                                    <a:pt x="803" y="353"/>
                                  </a:cubicBezTo>
                                  <a:cubicBezTo>
                                    <a:pt x="804" y="353"/>
                                    <a:pt x="806" y="353"/>
                                    <a:pt x="808" y="353"/>
                                  </a:cubicBezTo>
                                  <a:cubicBezTo>
                                    <a:pt x="808" y="353"/>
                                    <a:pt x="808" y="353"/>
                                    <a:pt x="808" y="353"/>
                                  </a:cubicBezTo>
                                  <a:cubicBezTo>
                                    <a:pt x="808" y="350"/>
                                    <a:pt x="806" y="348"/>
                                    <a:pt x="803" y="348"/>
                                  </a:cubicBezTo>
                                  <a:close/>
                                  <a:moveTo>
                                    <a:pt x="813" y="344"/>
                                  </a:moveTo>
                                  <a:cubicBezTo>
                                    <a:pt x="814" y="342"/>
                                    <a:pt x="814" y="339"/>
                                    <a:pt x="815" y="337"/>
                                  </a:cubicBezTo>
                                  <a:cubicBezTo>
                                    <a:pt x="811" y="335"/>
                                    <a:pt x="807" y="333"/>
                                    <a:pt x="803" y="333"/>
                                  </a:cubicBezTo>
                                  <a:cubicBezTo>
                                    <a:pt x="798" y="333"/>
                                    <a:pt x="794" y="335"/>
                                    <a:pt x="791" y="337"/>
                                  </a:cubicBezTo>
                                  <a:cubicBezTo>
                                    <a:pt x="791" y="340"/>
                                    <a:pt x="792" y="342"/>
                                    <a:pt x="792" y="344"/>
                                  </a:cubicBezTo>
                                  <a:cubicBezTo>
                                    <a:pt x="795" y="341"/>
                                    <a:pt x="798" y="339"/>
                                    <a:pt x="803" y="339"/>
                                  </a:cubicBezTo>
                                  <a:cubicBezTo>
                                    <a:pt x="807" y="339"/>
                                    <a:pt x="811" y="341"/>
                                    <a:pt x="813" y="344"/>
                                  </a:cubicBezTo>
                                  <a:close/>
                                  <a:moveTo>
                                    <a:pt x="815" y="336"/>
                                  </a:moveTo>
                                  <a:cubicBezTo>
                                    <a:pt x="816" y="334"/>
                                    <a:pt x="817" y="332"/>
                                    <a:pt x="818" y="330"/>
                                  </a:cubicBezTo>
                                  <a:cubicBezTo>
                                    <a:pt x="813" y="327"/>
                                    <a:pt x="808" y="325"/>
                                    <a:pt x="803" y="325"/>
                                  </a:cubicBezTo>
                                  <a:cubicBezTo>
                                    <a:pt x="797" y="325"/>
                                    <a:pt x="792" y="327"/>
                                    <a:pt x="788" y="330"/>
                                  </a:cubicBezTo>
                                  <a:cubicBezTo>
                                    <a:pt x="789" y="332"/>
                                    <a:pt x="789" y="334"/>
                                    <a:pt x="790" y="336"/>
                                  </a:cubicBezTo>
                                  <a:cubicBezTo>
                                    <a:pt x="794" y="333"/>
                                    <a:pt x="798" y="332"/>
                                    <a:pt x="803" y="332"/>
                                  </a:cubicBezTo>
                                  <a:cubicBezTo>
                                    <a:pt x="807" y="332"/>
                                    <a:pt x="812" y="333"/>
                                    <a:pt x="815" y="336"/>
                                  </a:cubicBezTo>
                                  <a:close/>
                                  <a:moveTo>
                                    <a:pt x="818" y="329"/>
                                  </a:moveTo>
                                  <a:cubicBezTo>
                                    <a:pt x="819" y="327"/>
                                    <a:pt x="820" y="325"/>
                                    <a:pt x="821" y="324"/>
                                  </a:cubicBezTo>
                                  <a:cubicBezTo>
                                    <a:pt x="816" y="320"/>
                                    <a:pt x="810" y="318"/>
                                    <a:pt x="803" y="318"/>
                                  </a:cubicBezTo>
                                  <a:cubicBezTo>
                                    <a:pt x="796" y="318"/>
                                    <a:pt x="789" y="320"/>
                                    <a:pt x="784" y="324"/>
                                  </a:cubicBezTo>
                                  <a:cubicBezTo>
                                    <a:pt x="785" y="325"/>
                                    <a:pt x="786" y="327"/>
                                    <a:pt x="787" y="329"/>
                                  </a:cubicBezTo>
                                  <a:cubicBezTo>
                                    <a:pt x="791" y="326"/>
                                    <a:pt x="797" y="324"/>
                                    <a:pt x="803" y="324"/>
                                  </a:cubicBezTo>
                                  <a:cubicBezTo>
                                    <a:pt x="809" y="324"/>
                                    <a:pt x="814" y="326"/>
                                    <a:pt x="818" y="329"/>
                                  </a:cubicBezTo>
                                  <a:close/>
                                  <a:moveTo>
                                    <a:pt x="822" y="323"/>
                                  </a:moveTo>
                                  <a:cubicBezTo>
                                    <a:pt x="823" y="321"/>
                                    <a:pt x="825" y="319"/>
                                    <a:pt x="826" y="318"/>
                                  </a:cubicBezTo>
                                  <a:cubicBezTo>
                                    <a:pt x="819" y="313"/>
                                    <a:pt x="811" y="311"/>
                                    <a:pt x="803" y="311"/>
                                  </a:cubicBezTo>
                                  <a:cubicBezTo>
                                    <a:pt x="794" y="311"/>
                                    <a:pt x="786" y="313"/>
                                    <a:pt x="779" y="318"/>
                                  </a:cubicBezTo>
                                  <a:cubicBezTo>
                                    <a:pt x="781" y="319"/>
                                    <a:pt x="782" y="321"/>
                                    <a:pt x="783" y="323"/>
                                  </a:cubicBezTo>
                                  <a:cubicBezTo>
                                    <a:pt x="789" y="319"/>
                                    <a:pt x="795" y="317"/>
                                    <a:pt x="803" y="317"/>
                                  </a:cubicBezTo>
                                  <a:cubicBezTo>
                                    <a:pt x="810" y="317"/>
                                    <a:pt x="817" y="319"/>
                                    <a:pt x="822" y="323"/>
                                  </a:cubicBezTo>
                                  <a:close/>
                                  <a:moveTo>
                                    <a:pt x="827" y="317"/>
                                  </a:moveTo>
                                  <a:cubicBezTo>
                                    <a:pt x="829" y="315"/>
                                    <a:pt x="830" y="314"/>
                                    <a:pt x="832" y="312"/>
                                  </a:cubicBezTo>
                                  <a:cubicBezTo>
                                    <a:pt x="824" y="307"/>
                                    <a:pt x="814" y="303"/>
                                    <a:pt x="803" y="303"/>
                                  </a:cubicBezTo>
                                  <a:cubicBezTo>
                                    <a:pt x="792" y="303"/>
                                    <a:pt x="782" y="307"/>
                                    <a:pt x="773" y="313"/>
                                  </a:cubicBezTo>
                                  <a:cubicBezTo>
                                    <a:pt x="775" y="314"/>
                                    <a:pt x="777" y="315"/>
                                    <a:pt x="778" y="317"/>
                                  </a:cubicBezTo>
                                  <a:cubicBezTo>
                                    <a:pt x="785" y="312"/>
                                    <a:pt x="794" y="309"/>
                                    <a:pt x="803" y="309"/>
                                  </a:cubicBezTo>
                                  <a:cubicBezTo>
                                    <a:pt x="812" y="309"/>
                                    <a:pt x="820" y="312"/>
                                    <a:pt x="827" y="317"/>
                                  </a:cubicBezTo>
                                  <a:close/>
                                  <a:moveTo>
                                    <a:pt x="812" y="301"/>
                                  </a:moveTo>
                                  <a:cubicBezTo>
                                    <a:pt x="812" y="299"/>
                                    <a:pt x="813" y="297"/>
                                    <a:pt x="813" y="295"/>
                                  </a:cubicBezTo>
                                  <a:cubicBezTo>
                                    <a:pt x="811" y="292"/>
                                    <a:pt x="807" y="289"/>
                                    <a:pt x="803" y="289"/>
                                  </a:cubicBezTo>
                                  <a:cubicBezTo>
                                    <a:pt x="798" y="289"/>
                                    <a:pt x="795" y="292"/>
                                    <a:pt x="793" y="295"/>
                                  </a:cubicBezTo>
                                  <a:cubicBezTo>
                                    <a:pt x="793" y="297"/>
                                    <a:pt x="793" y="299"/>
                                    <a:pt x="793" y="301"/>
                                  </a:cubicBezTo>
                                  <a:cubicBezTo>
                                    <a:pt x="793" y="302"/>
                                    <a:pt x="793" y="302"/>
                                    <a:pt x="793" y="302"/>
                                  </a:cubicBezTo>
                                  <a:cubicBezTo>
                                    <a:pt x="794" y="302"/>
                                    <a:pt x="795" y="302"/>
                                    <a:pt x="796" y="302"/>
                                  </a:cubicBezTo>
                                  <a:cubicBezTo>
                                    <a:pt x="796" y="302"/>
                                    <a:pt x="796" y="301"/>
                                    <a:pt x="796" y="301"/>
                                  </a:cubicBezTo>
                                  <a:cubicBezTo>
                                    <a:pt x="796" y="298"/>
                                    <a:pt x="799" y="295"/>
                                    <a:pt x="803" y="295"/>
                                  </a:cubicBezTo>
                                  <a:cubicBezTo>
                                    <a:pt x="806" y="295"/>
                                    <a:pt x="809" y="298"/>
                                    <a:pt x="809" y="301"/>
                                  </a:cubicBezTo>
                                  <a:cubicBezTo>
                                    <a:pt x="809" y="301"/>
                                    <a:pt x="809" y="302"/>
                                    <a:pt x="809" y="302"/>
                                  </a:cubicBezTo>
                                  <a:cubicBezTo>
                                    <a:pt x="810" y="302"/>
                                    <a:pt x="811" y="302"/>
                                    <a:pt x="812" y="302"/>
                                  </a:cubicBezTo>
                                  <a:cubicBezTo>
                                    <a:pt x="812" y="302"/>
                                    <a:pt x="812" y="302"/>
                                    <a:pt x="812" y="301"/>
                                  </a:cubicBezTo>
                                  <a:close/>
                                  <a:moveTo>
                                    <a:pt x="803" y="296"/>
                                  </a:moveTo>
                                  <a:cubicBezTo>
                                    <a:pt x="800" y="296"/>
                                    <a:pt x="798" y="298"/>
                                    <a:pt x="798" y="301"/>
                                  </a:cubicBezTo>
                                  <a:cubicBezTo>
                                    <a:pt x="798" y="301"/>
                                    <a:pt x="798" y="302"/>
                                    <a:pt x="798" y="302"/>
                                  </a:cubicBezTo>
                                  <a:cubicBezTo>
                                    <a:pt x="799" y="302"/>
                                    <a:pt x="801" y="301"/>
                                    <a:pt x="803" y="301"/>
                                  </a:cubicBezTo>
                                  <a:cubicBezTo>
                                    <a:pt x="804" y="301"/>
                                    <a:pt x="806" y="302"/>
                                    <a:pt x="808" y="302"/>
                                  </a:cubicBezTo>
                                  <a:cubicBezTo>
                                    <a:pt x="808" y="302"/>
                                    <a:pt x="808" y="301"/>
                                    <a:pt x="808" y="301"/>
                                  </a:cubicBezTo>
                                  <a:cubicBezTo>
                                    <a:pt x="808" y="298"/>
                                    <a:pt x="806" y="296"/>
                                    <a:pt x="803" y="296"/>
                                  </a:cubicBezTo>
                                  <a:close/>
                                  <a:moveTo>
                                    <a:pt x="813" y="293"/>
                                  </a:moveTo>
                                  <a:cubicBezTo>
                                    <a:pt x="814" y="290"/>
                                    <a:pt x="814" y="288"/>
                                    <a:pt x="815" y="286"/>
                                  </a:cubicBezTo>
                                  <a:cubicBezTo>
                                    <a:pt x="811" y="283"/>
                                    <a:pt x="807" y="282"/>
                                    <a:pt x="803" y="282"/>
                                  </a:cubicBezTo>
                                  <a:cubicBezTo>
                                    <a:pt x="798" y="282"/>
                                    <a:pt x="794" y="283"/>
                                    <a:pt x="791" y="286"/>
                                  </a:cubicBezTo>
                                  <a:cubicBezTo>
                                    <a:pt x="791" y="288"/>
                                    <a:pt x="792" y="290"/>
                                    <a:pt x="792" y="293"/>
                                  </a:cubicBezTo>
                                  <a:cubicBezTo>
                                    <a:pt x="795" y="290"/>
                                    <a:pt x="798" y="288"/>
                                    <a:pt x="803" y="288"/>
                                  </a:cubicBezTo>
                                  <a:cubicBezTo>
                                    <a:pt x="807" y="288"/>
                                    <a:pt x="811" y="290"/>
                                    <a:pt x="813" y="293"/>
                                  </a:cubicBezTo>
                                  <a:close/>
                                  <a:moveTo>
                                    <a:pt x="815" y="284"/>
                                  </a:moveTo>
                                  <a:cubicBezTo>
                                    <a:pt x="816" y="282"/>
                                    <a:pt x="817" y="280"/>
                                    <a:pt x="818" y="279"/>
                                  </a:cubicBezTo>
                                  <a:cubicBezTo>
                                    <a:pt x="813" y="276"/>
                                    <a:pt x="808" y="274"/>
                                    <a:pt x="803" y="274"/>
                                  </a:cubicBezTo>
                                  <a:cubicBezTo>
                                    <a:pt x="797" y="274"/>
                                    <a:pt x="792" y="276"/>
                                    <a:pt x="788" y="279"/>
                                  </a:cubicBezTo>
                                  <a:cubicBezTo>
                                    <a:pt x="789" y="281"/>
                                    <a:pt x="789" y="282"/>
                                    <a:pt x="790" y="284"/>
                                  </a:cubicBezTo>
                                  <a:cubicBezTo>
                                    <a:pt x="794" y="282"/>
                                    <a:pt x="798" y="280"/>
                                    <a:pt x="803" y="280"/>
                                  </a:cubicBezTo>
                                  <a:cubicBezTo>
                                    <a:pt x="807" y="280"/>
                                    <a:pt x="812" y="282"/>
                                    <a:pt x="815" y="284"/>
                                  </a:cubicBezTo>
                                  <a:close/>
                                  <a:moveTo>
                                    <a:pt x="818" y="277"/>
                                  </a:moveTo>
                                  <a:cubicBezTo>
                                    <a:pt x="819" y="276"/>
                                    <a:pt x="820" y="274"/>
                                    <a:pt x="821" y="273"/>
                                  </a:cubicBezTo>
                                  <a:cubicBezTo>
                                    <a:pt x="816" y="269"/>
                                    <a:pt x="810" y="267"/>
                                    <a:pt x="803" y="267"/>
                                  </a:cubicBezTo>
                                  <a:cubicBezTo>
                                    <a:pt x="796" y="267"/>
                                    <a:pt x="789" y="269"/>
                                    <a:pt x="784" y="273"/>
                                  </a:cubicBezTo>
                                  <a:cubicBezTo>
                                    <a:pt x="785" y="274"/>
                                    <a:pt x="786" y="276"/>
                                    <a:pt x="787" y="277"/>
                                  </a:cubicBezTo>
                                  <a:cubicBezTo>
                                    <a:pt x="791" y="274"/>
                                    <a:pt x="797" y="272"/>
                                    <a:pt x="803" y="272"/>
                                  </a:cubicBezTo>
                                  <a:cubicBezTo>
                                    <a:pt x="809" y="272"/>
                                    <a:pt x="814" y="274"/>
                                    <a:pt x="818" y="277"/>
                                  </a:cubicBezTo>
                                  <a:close/>
                                  <a:moveTo>
                                    <a:pt x="822" y="271"/>
                                  </a:moveTo>
                                  <a:cubicBezTo>
                                    <a:pt x="823" y="270"/>
                                    <a:pt x="825" y="268"/>
                                    <a:pt x="826" y="266"/>
                                  </a:cubicBezTo>
                                  <a:cubicBezTo>
                                    <a:pt x="819" y="262"/>
                                    <a:pt x="811" y="259"/>
                                    <a:pt x="803" y="259"/>
                                  </a:cubicBezTo>
                                  <a:cubicBezTo>
                                    <a:pt x="794" y="259"/>
                                    <a:pt x="786" y="262"/>
                                    <a:pt x="779" y="267"/>
                                  </a:cubicBezTo>
                                  <a:cubicBezTo>
                                    <a:pt x="781" y="268"/>
                                    <a:pt x="782" y="270"/>
                                    <a:pt x="783" y="271"/>
                                  </a:cubicBezTo>
                                  <a:cubicBezTo>
                                    <a:pt x="789" y="268"/>
                                    <a:pt x="795" y="265"/>
                                    <a:pt x="803" y="265"/>
                                  </a:cubicBezTo>
                                  <a:cubicBezTo>
                                    <a:pt x="810" y="265"/>
                                    <a:pt x="817" y="268"/>
                                    <a:pt x="822" y="271"/>
                                  </a:cubicBezTo>
                                  <a:close/>
                                  <a:moveTo>
                                    <a:pt x="827" y="265"/>
                                  </a:moveTo>
                                  <a:cubicBezTo>
                                    <a:pt x="829" y="264"/>
                                    <a:pt x="830" y="262"/>
                                    <a:pt x="832" y="261"/>
                                  </a:cubicBezTo>
                                  <a:cubicBezTo>
                                    <a:pt x="824" y="255"/>
                                    <a:pt x="814" y="252"/>
                                    <a:pt x="803" y="252"/>
                                  </a:cubicBezTo>
                                  <a:cubicBezTo>
                                    <a:pt x="792" y="252"/>
                                    <a:pt x="782" y="255"/>
                                    <a:pt x="773" y="261"/>
                                  </a:cubicBezTo>
                                  <a:cubicBezTo>
                                    <a:pt x="775" y="262"/>
                                    <a:pt x="777" y="264"/>
                                    <a:pt x="778" y="265"/>
                                  </a:cubicBezTo>
                                  <a:cubicBezTo>
                                    <a:pt x="785" y="261"/>
                                    <a:pt x="794" y="258"/>
                                    <a:pt x="803" y="258"/>
                                  </a:cubicBezTo>
                                  <a:cubicBezTo>
                                    <a:pt x="812" y="258"/>
                                    <a:pt x="820" y="261"/>
                                    <a:pt x="827" y="265"/>
                                  </a:cubicBezTo>
                                  <a:close/>
                                  <a:moveTo>
                                    <a:pt x="812" y="250"/>
                                  </a:moveTo>
                                  <a:cubicBezTo>
                                    <a:pt x="812" y="248"/>
                                    <a:pt x="813" y="246"/>
                                    <a:pt x="813" y="244"/>
                                  </a:cubicBezTo>
                                  <a:cubicBezTo>
                                    <a:pt x="811" y="240"/>
                                    <a:pt x="807" y="238"/>
                                    <a:pt x="803" y="238"/>
                                  </a:cubicBezTo>
                                  <a:cubicBezTo>
                                    <a:pt x="798" y="238"/>
                                    <a:pt x="795" y="240"/>
                                    <a:pt x="793" y="244"/>
                                  </a:cubicBezTo>
                                  <a:cubicBezTo>
                                    <a:pt x="793" y="246"/>
                                    <a:pt x="793" y="248"/>
                                    <a:pt x="793" y="250"/>
                                  </a:cubicBezTo>
                                  <a:cubicBezTo>
                                    <a:pt x="793" y="250"/>
                                    <a:pt x="793" y="251"/>
                                    <a:pt x="793" y="251"/>
                                  </a:cubicBezTo>
                                  <a:cubicBezTo>
                                    <a:pt x="794" y="251"/>
                                    <a:pt x="795" y="251"/>
                                    <a:pt x="796" y="251"/>
                                  </a:cubicBezTo>
                                  <a:cubicBezTo>
                                    <a:pt x="796" y="250"/>
                                    <a:pt x="796" y="250"/>
                                    <a:pt x="796" y="250"/>
                                  </a:cubicBezTo>
                                  <a:cubicBezTo>
                                    <a:pt x="796" y="246"/>
                                    <a:pt x="799" y="243"/>
                                    <a:pt x="803" y="243"/>
                                  </a:cubicBezTo>
                                  <a:cubicBezTo>
                                    <a:pt x="806" y="243"/>
                                    <a:pt x="809" y="246"/>
                                    <a:pt x="809" y="250"/>
                                  </a:cubicBezTo>
                                  <a:cubicBezTo>
                                    <a:pt x="809" y="250"/>
                                    <a:pt x="809" y="250"/>
                                    <a:pt x="809" y="251"/>
                                  </a:cubicBezTo>
                                  <a:cubicBezTo>
                                    <a:pt x="810" y="251"/>
                                    <a:pt x="811" y="251"/>
                                    <a:pt x="812" y="251"/>
                                  </a:cubicBezTo>
                                  <a:cubicBezTo>
                                    <a:pt x="812" y="251"/>
                                    <a:pt x="812" y="250"/>
                                    <a:pt x="812" y="250"/>
                                  </a:cubicBezTo>
                                  <a:close/>
                                  <a:moveTo>
                                    <a:pt x="803" y="245"/>
                                  </a:moveTo>
                                  <a:cubicBezTo>
                                    <a:pt x="800" y="245"/>
                                    <a:pt x="798" y="247"/>
                                    <a:pt x="798" y="250"/>
                                  </a:cubicBezTo>
                                  <a:cubicBezTo>
                                    <a:pt x="798" y="250"/>
                                    <a:pt x="798" y="250"/>
                                    <a:pt x="798" y="250"/>
                                  </a:cubicBezTo>
                                  <a:cubicBezTo>
                                    <a:pt x="799" y="250"/>
                                    <a:pt x="801" y="250"/>
                                    <a:pt x="803" y="250"/>
                                  </a:cubicBezTo>
                                  <a:cubicBezTo>
                                    <a:pt x="804" y="250"/>
                                    <a:pt x="806" y="250"/>
                                    <a:pt x="808" y="250"/>
                                  </a:cubicBezTo>
                                  <a:cubicBezTo>
                                    <a:pt x="808" y="250"/>
                                    <a:pt x="808" y="250"/>
                                    <a:pt x="808" y="250"/>
                                  </a:cubicBezTo>
                                  <a:cubicBezTo>
                                    <a:pt x="808" y="247"/>
                                    <a:pt x="806" y="245"/>
                                    <a:pt x="803" y="245"/>
                                  </a:cubicBezTo>
                                  <a:close/>
                                  <a:moveTo>
                                    <a:pt x="813" y="241"/>
                                  </a:moveTo>
                                  <a:cubicBezTo>
                                    <a:pt x="814" y="239"/>
                                    <a:pt x="814" y="237"/>
                                    <a:pt x="815" y="235"/>
                                  </a:cubicBezTo>
                                  <a:cubicBezTo>
                                    <a:pt x="811" y="232"/>
                                    <a:pt x="807" y="230"/>
                                    <a:pt x="803" y="230"/>
                                  </a:cubicBezTo>
                                  <a:cubicBezTo>
                                    <a:pt x="798" y="230"/>
                                    <a:pt x="794" y="232"/>
                                    <a:pt x="791" y="235"/>
                                  </a:cubicBezTo>
                                  <a:cubicBezTo>
                                    <a:pt x="791" y="237"/>
                                    <a:pt x="792" y="239"/>
                                    <a:pt x="792" y="241"/>
                                  </a:cubicBezTo>
                                  <a:cubicBezTo>
                                    <a:pt x="795" y="238"/>
                                    <a:pt x="798" y="236"/>
                                    <a:pt x="803" y="236"/>
                                  </a:cubicBezTo>
                                  <a:cubicBezTo>
                                    <a:pt x="807" y="236"/>
                                    <a:pt x="811" y="238"/>
                                    <a:pt x="813" y="241"/>
                                  </a:cubicBezTo>
                                  <a:close/>
                                  <a:moveTo>
                                    <a:pt x="815" y="233"/>
                                  </a:moveTo>
                                  <a:cubicBezTo>
                                    <a:pt x="816" y="231"/>
                                    <a:pt x="817" y="229"/>
                                    <a:pt x="818" y="227"/>
                                  </a:cubicBezTo>
                                  <a:cubicBezTo>
                                    <a:pt x="813" y="224"/>
                                    <a:pt x="808" y="223"/>
                                    <a:pt x="803" y="223"/>
                                  </a:cubicBezTo>
                                  <a:cubicBezTo>
                                    <a:pt x="797" y="223"/>
                                    <a:pt x="792" y="224"/>
                                    <a:pt x="788" y="227"/>
                                  </a:cubicBezTo>
                                  <a:cubicBezTo>
                                    <a:pt x="789" y="229"/>
                                    <a:pt x="789" y="231"/>
                                    <a:pt x="790" y="233"/>
                                  </a:cubicBezTo>
                                  <a:cubicBezTo>
                                    <a:pt x="794" y="230"/>
                                    <a:pt x="798" y="229"/>
                                    <a:pt x="803" y="229"/>
                                  </a:cubicBezTo>
                                  <a:cubicBezTo>
                                    <a:pt x="807" y="229"/>
                                    <a:pt x="812" y="230"/>
                                    <a:pt x="815" y="233"/>
                                  </a:cubicBezTo>
                                  <a:close/>
                                  <a:moveTo>
                                    <a:pt x="818" y="226"/>
                                  </a:moveTo>
                                  <a:cubicBezTo>
                                    <a:pt x="819" y="224"/>
                                    <a:pt x="820" y="223"/>
                                    <a:pt x="821" y="221"/>
                                  </a:cubicBezTo>
                                  <a:cubicBezTo>
                                    <a:pt x="816" y="218"/>
                                    <a:pt x="810" y="216"/>
                                    <a:pt x="803" y="216"/>
                                  </a:cubicBezTo>
                                  <a:cubicBezTo>
                                    <a:pt x="796" y="216"/>
                                    <a:pt x="789" y="218"/>
                                    <a:pt x="784" y="221"/>
                                  </a:cubicBezTo>
                                  <a:cubicBezTo>
                                    <a:pt x="785" y="223"/>
                                    <a:pt x="786" y="224"/>
                                    <a:pt x="787" y="226"/>
                                  </a:cubicBezTo>
                                  <a:cubicBezTo>
                                    <a:pt x="791" y="223"/>
                                    <a:pt x="797" y="221"/>
                                    <a:pt x="803" y="221"/>
                                  </a:cubicBezTo>
                                  <a:cubicBezTo>
                                    <a:pt x="809" y="221"/>
                                    <a:pt x="814" y="223"/>
                                    <a:pt x="818" y="226"/>
                                  </a:cubicBezTo>
                                  <a:close/>
                                  <a:moveTo>
                                    <a:pt x="822" y="220"/>
                                  </a:moveTo>
                                  <a:cubicBezTo>
                                    <a:pt x="823" y="218"/>
                                    <a:pt x="825" y="217"/>
                                    <a:pt x="826" y="215"/>
                                  </a:cubicBezTo>
                                  <a:cubicBezTo>
                                    <a:pt x="819" y="211"/>
                                    <a:pt x="811" y="208"/>
                                    <a:pt x="803" y="208"/>
                                  </a:cubicBezTo>
                                  <a:cubicBezTo>
                                    <a:pt x="794" y="208"/>
                                    <a:pt x="786" y="211"/>
                                    <a:pt x="779" y="215"/>
                                  </a:cubicBezTo>
                                  <a:cubicBezTo>
                                    <a:pt x="781" y="217"/>
                                    <a:pt x="782" y="218"/>
                                    <a:pt x="783" y="220"/>
                                  </a:cubicBezTo>
                                  <a:cubicBezTo>
                                    <a:pt x="789" y="216"/>
                                    <a:pt x="795" y="214"/>
                                    <a:pt x="803" y="214"/>
                                  </a:cubicBezTo>
                                  <a:cubicBezTo>
                                    <a:pt x="810" y="214"/>
                                    <a:pt x="817" y="216"/>
                                    <a:pt x="822" y="220"/>
                                  </a:cubicBezTo>
                                  <a:close/>
                                  <a:moveTo>
                                    <a:pt x="827" y="214"/>
                                  </a:moveTo>
                                  <a:cubicBezTo>
                                    <a:pt x="829" y="212"/>
                                    <a:pt x="830" y="211"/>
                                    <a:pt x="832" y="210"/>
                                  </a:cubicBezTo>
                                  <a:cubicBezTo>
                                    <a:pt x="824" y="204"/>
                                    <a:pt x="814" y="200"/>
                                    <a:pt x="803" y="200"/>
                                  </a:cubicBezTo>
                                  <a:cubicBezTo>
                                    <a:pt x="792" y="200"/>
                                    <a:pt x="782" y="204"/>
                                    <a:pt x="773" y="210"/>
                                  </a:cubicBezTo>
                                  <a:cubicBezTo>
                                    <a:pt x="775" y="211"/>
                                    <a:pt x="777" y="213"/>
                                    <a:pt x="778" y="214"/>
                                  </a:cubicBezTo>
                                  <a:cubicBezTo>
                                    <a:pt x="785" y="209"/>
                                    <a:pt x="794" y="206"/>
                                    <a:pt x="803" y="206"/>
                                  </a:cubicBezTo>
                                  <a:cubicBezTo>
                                    <a:pt x="812" y="206"/>
                                    <a:pt x="820" y="209"/>
                                    <a:pt x="827" y="214"/>
                                  </a:cubicBezTo>
                                  <a:close/>
                                  <a:moveTo>
                                    <a:pt x="812" y="199"/>
                                  </a:moveTo>
                                  <a:cubicBezTo>
                                    <a:pt x="812" y="196"/>
                                    <a:pt x="813" y="194"/>
                                    <a:pt x="813" y="192"/>
                                  </a:cubicBezTo>
                                  <a:cubicBezTo>
                                    <a:pt x="811" y="189"/>
                                    <a:pt x="807" y="187"/>
                                    <a:pt x="803" y="187"/>
                                  </a:cubicBezTo>
                                  <a:cubicBezTo>
                                    <a:pt x="798" y="187"/>
                                    <a:pt x="795" y="189"/>
                                    <a:pt x="793" y="192"/>
                                  </a:cubicBezTo>
                                  <a:cubicBezTo>
                                    <a:pt x="793" y="194"/>
                                    <a:pt x="793" y="196"/>
                                    <a:pt x="793" y="199"/>
                                  </a:cubicBezTo>
                                  <a:cubicBezTo>
                                    <a:pt x="793" y="199"/>
                                    <a:pt x="793" y="199"/>
                                    <a:pt x="793" y="200"/>
                                  </a:cubicBezTo>
                                  <a:cubicBezTo>
                                    <a:pt x="794" y="199"/>
                                    <a:pt x="795" y="199"/>
                                    <a:pt x="796" y="199"/>
                                  </a:cubicBezTo>
                                  <a:cubicBezTo>
                                    <a:pt x="796" y="199"/>
                                    <a:pt x="796" y="199"/>
                                    <a:pt x="796" y="199"/>
                                  </a:cubicBezTo>
                                  <a:cubicBezTo>
                                    <a:pt x="796" y="195"/>
                                    <a:pt x="799" y="192"/>
                                    <a:pt x="803" y="192"/>
                                  </a:cubicBezTo>
                                  <a:cubicBezTo>
                                    <a:pt x="806" y="192"/>
                                    <a:pt x="809" y="195"/>
                                    <a:pt x="809" y="199"/>
                                  </a:cubicBezTo>
                                  <a:cubicBezTo>
                                    <a:pt x="809" y="199"/>
                                    <a:pt x="809" y="199"/>
                                    <a:pt x="809" y="199"/>
                                  </a:cubicBezTo>
                                  <a:cubicBezTo>
                                    <a:pt x="810" y="199"/>
                                    <a:pt x="811" y="199"/>
                                    <a:pt x="812" y="200"/>
                                  </a:cubicBezTo>
                                  <a:cubicBezTo>
                                    <a:pt x="812" y="199"/>
                                    <a:pt x="812" y="199"/>
                                    <a:pt x="812" y="199"/>
                                  </a:cubicBezTo>
                                  <a:close/>
                                  <a:moveTo>
                                    <a:pt x="803" y="193"/>
                                  </a:moveTo>
                                  <a:cubicBezTo>
                                    <a:pt x="800" y="193"/>
                                    <a:pt x="798" y="196"/>
                                    <a:pt x="798" y="199"/>
                                  </a:cubicBezTo>
                                  <a:cubicBezTo>
                                    <a:pt x="798" y="199"/>
                                    <a:pt x="798" y="199"/>
                                    <a:pt x="798" y="199"/>
                                  </a:cubicBezTo>
                                  <a:cubicBezTo>
                                    <a:pt x="799" y="199"/>
                                    <a:pt x="801" y="199"/>
                                    <a:pt x="803" y="199"/>
                                  </a:cubicBezTo>
                                  <a:cubicBezTo>
                                    <a:pt x="804" y="199"/>
                                    <a:pt x="806" y="199"/>
                                    <a:pt x="808" y="199"/>
                                  </a:cubicBezTo>
                                  <a:cubicBezTo>
                                    <a:pt x="808" y="199"/>
                                    <a:pt x="808" y="199"/>
                                    <a:pt x="808" y="199"/>
                                  </a:cubicBezTo>
                                  <a:cubicBezTo>
                                    <a:pt x="808" y="196"/>
                                    <a:pt x="806" y="193"/>
                                    <a:pt x="803" y="193"/>
                                  </a:cubicBezTo>
                                  <a:close/>
                                  <a:moveTo>
                                    <a:pt x="813" y="190"/>
                                  </a:moveTo>
                                  <a:cubicBezTo>
                                    <a:pt x="814" y="188"/>
                                    <a:pt x="814" y="185"/>
                                    <a:pt x="815" y="183"/>
                                  </a:cubicBezTo>
                                  <a:cubicBezTo>
                                    <a:pt x="811" y="181"/>
                                    <a:pt x="807" y="179"/>
                                    <a:pt x="803" y="179"/>
                                  </a:cubicBezTo>
                                  <a:cubicBezTo>
                                    <a:pt x="798" y="179"/>
                                    <a:pt x="794" y="181"/>
                                    <a:pt x="791" y="183"/>
                                  </a:cubicBezTo>
                                  <a:cubicBezTo>
                                    <a:pt x="791" y="185"/>
                                    <a:pt x="792" y="188"/>
                                    <a:pt x="792" y="190"/>
                                  </a:cubicBezTo>
                                  <a:cubicBezTo>
                                    <a:pt x="795" y="187"/>
                                    <a:pt x="798" y="185"/>
                                    <a:pt x="803" y="185"/>
                                  </a:cubicBezTo>
                                  <a:cubicBezTo>
                                    <a:pt x="807" y="185"/>
                                    <a:pt x="811" y="187"/>
                                    <a:pt x="813" y="190"/>
                                  </a:cubicBezTo>
                                  <a:close/>
                                  <a:moveTo>
                                    <a:pt x="815" y="182"/>
                                  </a:moveTo>
                                  <a:cubicBezTo>
                                    <a:pt x="816" y="180"/>
                                    <a:pt x="817" y="178"/>
                                    <a:pt x="818" y="176"/>
                                  </a:cubicBezTo>
                                  <a:cubicBezTo>
                                    <a:pt x="813" y="173"/>
                                    <a:pt x="808" y="171"/>
                                    <a:pt x="803" y="171"/>
                                  </a:cubicBezTo>
                                  <a:cubicBezTo>
                                    <a:pt x="797" y="171"/>
                                    <a:pt x="792" y="173"/>
                                    <a:pt x="788" y="176"/>
                                  </a:cubicBezTo>
                                  <a:cubicBezTo>
                                    <a:pt x="789" y="178"/>
                                    <a:pt x="789" y="180"/>
                                    <a:pt x="790" y="182"/>
                                  </a:cubicBezTo>
                                  <a:cubicBezTo>
                                    <a:pt x="794" y="179"/>
                                    <a:pt x="798" y="177"/>
                                    <a:pt x="803" y="177"/>
                                  </a:cubicBezTo>
                                  <a:cubicBezTo>
                                    <a:pt x="807" y="177"/>
                                    <a:pt x="812" y="179"/>
                                    <a:pt x="815" y="182"/>
                                  </a:cubicBezTo>
                                  <a:close/>
                                  <a:moveTo>
                                    <a:pt x="818" y="174"/>
                                  </a:moveTo>
                                  <a:cubicBezTo>
                                    <a:pt x="819" y="173"/>
                                    <a:pt x="820" y="171"/>
                                    <a:pt x="821" y="170"/>
                                  </a:cubicBezTo>
                                  <a:cubicBezTo>
                                    <a:pt x="816" y="166"/>
                                    <a:pt x="810" y="164"/>
                                    <a:pt x="803" y="164"/>
                                  </a:cubicBezTo>
                                  <a:cubicBezTo>
                                    <a:pt x="796" y="164"/>
                                    <a:pt x="789" y="166"/>
                                    <a:pt x="784" y="170"/>
                                  </a:cubicBezTo>
                                  <a:cubicBezTo>
                                    <a:pt x="785" y="171"/>
                                    <a:pt x="786" y="173"/>
                                    <a:pt x="787" y="174"/>
                                  </a:cubicBezTo>
                                  <a:cubicBezTo>
                                    <a:pt x="791" y="171"/>
                                    <a:pt x="797" y="170"/>
                                    <a:pt x="803" y="170"/>
                                  </a:cubicBezTo>
                                  <a:cubicBezTo>
                                    <a:pt x="809" y="170"/>
                                    <a:pt x="814" y="171"/>
                                    <a:pt x="818" y="174"/>
                                  </a:cubicBezTo>
                                  <a:close/>
                                  <a:moveTo>
                                    <a:pt x="822" y="168"/>
                                  </a:moveTo>
                                  <a:cubicBezTo>
                                    <a:pt x="823" y="167"/>
                                    <a:pt x="825" y="165"/>
                                    <a:pt x="826" y="164"/>
                                  </a:cubicBezTo>
                                  <a:cubicBezTo>
                                    <a:pt x="819" y="159"/>
                                    <a:pt x="811" y="157"/>
                                    <a:pt x="803" y="157"/>
                                  </a:cubicBezTo>
                                  <a:cubicBezTo>
                                    <a:pt x="794" y="157"/>
                                    <a:pt x="786" y="159"/>
                                    <a:pt x="779" y="164"/>
                                  </a:cubicBezTo>
                                  <a:cubicBezTo>
                                    <a:pt x="781" y="165"/>
                                    <a:pt x="782" y="167"/>
                                    <a:pt x="783" y="169"/>
                                  </a:cubicBezTo>
                                  <a:cubicBezTo>
                                    <a:pt x="789" y="165"/>
                                    <a:pt x="795" y="163"/>
                                    <a:pt x="803" y="163"/>
                                  </a:cubicBezTo>
                                  <a:cubicBezTo>
                                    <a:pt x="810" y="163"/>
                                    <a:pt x="817" y="165"/>
                                    <a:pt x="822" y="168"/>
                                  </a:cubicBezTo>
                                  <a:close/>
                                  <a:moveTo>
                                    <a:pt x="827" y="163"/>
                                  </a:moveTo>
                                  <a:cubicBezTo>
                                    <a:pt x="829" y="161"/>
                                    <a:pt x="830" y="160"/>
                                    <a:pt x="832" y="158"/>
                                  </a:cubicBezTo>
                                  <a:cubicBezTo>
                                    <a:pt x="824" y="152"/>
                                    <a:pt x="814" y="149"/>
                                    <a:pt x="803" y="149"/>
                                  </a:cubicBezTo>
                                  <a:cubicBezTo>
                                    <a:pt x="792" y="149"/>
                                    <a:pt x="782" y="152"/>
                                    <a:pt x="773" y="158"/>
                                  </a:cubicBezTo>
                                  <a:cubicBezTo>
                                    <a:pt x="775" y="160"/>
                                    <a:pt x="777" y="161"/>
                                    <a:pt x="778" y="163"/>
                                  </a:cubicBezTo>
                                  <a:cubicBezTo>
                                    <a:pt x="785" y="158"/>
                                    <a:pt x="794" y="155"/>
                                    <a:pt x="803" y="155"/>
                                  </a:cubicBezTo>
                                  <a:cubicBezTo>
                                    <a:pt x="812" y="155"/>
                                    <a:pt x="820" y="158"/>
                                    <a:pt x="827" y="163"/>
                                  </a:cubicBezTo>
                                  <a:close/>
                                  <a:moveTo>
                                    <a:pt x="812" y="147"/>
                                  </a:moveTo>
                                  <a:cubicBezTo>
                                    <a:pt x="812" y="145"/>
                                    <a:pt x="813" y="143"/>
                                    <a:pt x="813" y="141"/>
                                  </a:cubicBezTo>
                                  <a:cubicBezTo>
                                    <a:pt x="811" y="137"/>
                                    <a:pt x="807" y="135"/>
                                    <a:pt x="803" y="135"/>
                                  </a:cubicBezTo>
                                  <a:cubicBezTo>
                                    <a:pt x="798" y="135"/>
                                    <a:pt x="795" y="138"/>
                                    <a:pt x="793" y="141"/>
                                  </a:cubicBezTo>
                                  <a:cubicBezTo>
                                    <a:pt x="793" y="143"/>
                                    <a:pt x="793" y="145"/>
                                    <a:pt x="793" y="147"/>
                                  </a:cubicBezTo>
                                  <a:cubicBezTo>
                                    <a:pt x="793" y="148"/>
                                    <a:pt x="793" y="148"/>
                                    <a:pt x="793" y="148"/>
                                  </a:cubicBezTo>
                                  <a:cubicBezTo>
                                    <a:pt x="794" y="148"/>
                                    <a:pt x="795" y="148"/>
                                    <a:pt x="796" y="148"/>
                                  </a:cubicBezTo>
                                  <a:cubicBezTo>
                                    <a:pt x="796" y="148"/>
                                    <a:pt x="796" y="147"/>
                                    <a:pt x="796" y="147"/>
                                  </a:cubicBezTo>
                                  <a:cubicBezTo>
                                    <a:pt x="796" y="143"/>
                                    <a:pt x="799" y="140"/>
                                    <a:pt x="803" y="140"/>
                                  </a:cubicBezTo>
                                  <a:cubicBezTo>
                                    <a:pt x="806" y="140"/>
                                    <a:pt x="809" y="143"/>
                                    <a:pt x="809" y="147"/>
                                  </a:cubicBezTo>
                                  <a:cubicBezTo>
                                    <a:pt x="809" y="147"/>
                                    <a:pt x="809" y="148"/>
                                    <a:pt x="809" y="148"/>
                                  </a:cubicBezTo>
                                  <a:cubicBezTo>
                                    <a:pt x="810" y="148"/>
                                    <a:pt x="811" y="148"/>
                                    <a:pt x="812" y="148"/>
                                  </a:cubicBezTo>
                                  <a:cubicBezTo>
                                    <a:pt x="812" y="148"/>
                                    <a:pt x="812" y="148"/>
                                    <a:pt x="812" y="147"/>
                                  </a:cubicBezTo>
                                  <a:close/>
                                  <a:moveTo>
                                    <a:pt x="803" y="142"/>
                                  </a:moveTo>
                                  <a:cubicBezTo>
                                    <a:pt x="800" y="142"/>
                                    <a:pt x="798" y="144"/>
                                    <a:pt x="798" y="147"/>
                                  </a:cubicBezTo>
                                  <a:cubicBezTo>
                                    <a:pt x="798" y="147"/>
                                    <a:pt x="798" y="147"/>
                                    <a:pt x="798" y="148"/>
                                  </a:cubicBezTo>
                                  <a:cubicBezTo>
                                    <a:pt x="799" y="147"/>
                                    <a:pt x="801" y="147"/>
                                    <a:pt x="803" y="147"/>
                                  </a:cubicBezTo>
                                  <a:cubicBezTo>
                                    <a:pt x="804" y="147"/>
                                    <a:pt x="806" y="147"/>
                                    <a:pt x="808" y="148"/>
                                  </a:cubicBezTo>
                                  <a:cubicBezTo>
                                    <a:pt x="808" y="147"/>
                                    <a:pt x="808" y="147"/>
                                    <a:pt x="808" y="147"/>
                                  </a:cubicBezTo>
                                  <a:cubicBezTo>
                                    <a:pt x="808" y="144"/>
                                    <a:pt x="806" y="142"/>
                                    <a:pt x="803" y="142"/>
                                  </a:cubicBezTo>
                                  <a:close/>
                                  <a:moveTo>
                                    <a:pt x="813" y="139"/>
                                  </a:moveTo>
                                  <a:cubicBezTo>
                                    <a:pt x="814" y="136"/>
                                    <a:pt x="814" y="134"/>
                                    <a:pt x="815" y="132"/>
                                  </a:cubicBezTo>
                                  <a:cubicBezTo>
                                    <a:pt x="811" y="129"/>
                                    <a:pt x="807" y="128"/>
                                    <a:pt x="803" y="128"/>
                                  </a:cubicBezTo>
                                  <a:cubicBezTo>
                                    <a:pt x="798" y="128"/>
                                    <a:pt x="794" y="129"/>
                                    <a:pt x="791" y="132"/>
                                  </a:cubicBezTo>
                                  <a:cubicBezTo>
                                    <a:pt x="791" y="134"/>
                                    <a:pt x="792" y="136"/>
                                    <a:pt x="792" y="139"/>
                                  </a:cubicBezTo>
                                  <a:cubicBezTo>
                                    <a:pt x="795" y="136"/>
                                    <a:pt x="798" y="134"/>
                                    <a:pt x="803" y="134"/>
                                  </a:cubicBezTo>
                                  <a:cubicBezTo>
                                    <a:pt x="807" y="134"/>
                                    <a:pt x="811" y="136"/>
                                    <a:pt x="813" y="139"/>
                                  </a:cubicBezTo>
                                  <a:close/>
                                  <a:moveTo>
                                    <a:pt x="815" y="130"/>
                                  </a:moveTo>
                                  <a:cubicBezTo>
                                    <a:pt x="816" y="128"/>
                                    <a:pt x="817" y="126"/>
                                    <a:pt x="818" y="124"/>
                                  </a:cubicBezTo>
                                  <a:cubicBezTo>
                                    <a:pt x="813" y="122"/>
                                    <a:pt x="808" y="120"/>
                                    <a:pt x="803" y="120"/>
                                  </a:cubicBezTo>
                                  <a:cubicBezTo>
                                    <a:pt x="797" y="120"/>
                                    <a:pt x="792" y="122"/>
                                    <a:pt x="788" y="125"/>
                                  </a:cubicBezTo>
                                  <a:cubicBezTo>
                                    <a:pt x="789" y="126"/>
                                    <a:pt x="789" y="128"/>
                                    <a:pt x="790" y="130"/>
                                  </a:cubicBezTo>
                                  <a:cubicBezTo>
                                    <a:pt x="794" y="128"/>
                                    <a:pt x="798" y="126"/>
                                    <a:pt x="803" y="126"/>
                                  </a:cubicBezTo>
                                  <a:cubicBezTo>
                                    <a:pt x="807" y="126"/>
                                    <a:pt x="812" y="128"/>
                                    <a:pt x="815" y="130"/>
                                  </a:cubicBezTo>
                                  <a:close/>
                                  <a:moveTo>
                                    <a:pt x="818" y="123"/>
                                  </a:moveTo>
                                  <a:cubicBezTo>
                                    <a:pt x="819" y="121"/>
                                    <a:pt x="820" y="120"/>
                                    <a:pt x="821" y="118"/>
                                  </a:cubicBezTo>
                                  <a:cubicBezTo>
                                    <a:pt x="816" y="115"/>
                                    <a:pt x="810" y="113"/>
                                    <a:pt x="803" y="113"/>
                                  </a:cubicBezTo>
                                  <a:cubicBezTo>
                                    <a:pt x="796" y="113"/>
                                    <a:pt x="789" y="115"/>
                                    <a:pt x="784" y="118"/>
                                  </a:cubicBezTo>
                                  <a:cubicBezTo>
                                    <a:pt x="785" y="120"/>
                                    <a:pt x="786" y="121"/>
                                    <a:pt x="787" y="123"/>
                                  </a:cubicBezTo>
                                  <a:cubicBezTo>
                                    <a:pt x="791" y="120"/>
                                    <a:pt x="797" y="118"/>
                                    <a:pt x="803" y="118"/>
                                  </a:cubicBezTo>
                                  <a:cubicBezTo>
                                    <a:pt x="809" y="118"/>
                                    <a:pt x="814" y="120"/>
                                    <a:pt x="818" y="123"/>
                                  </a:cubicBezTo>
                                  <a:close/>
                                  <a:moveTo>
                                    <a:pt x="822" y="117"/>
                                  </a:moveTo>
                                  <a:cubicBezTo>
                                    <a:pt x="823" y="115"/>
                                    <a:pt x="825" y="114"/>
                                    <a:pt x="826" y="112"/>
                                  </a:cubicBezTo>
                                  <a:cubicBezTo>
                                    <a:pt x="819" y="108"/>
                                    <a:pt x="811" y="105"/>
                                    <a:pt x="803" y="105"/>
                                  </a:cubicBezTo>
                                  <a:cubicBezTo>
                                    <a:pt x="794" y="105"/>
                                    <a:pt x="786" y="108"/>
                                    <a:pt x="779" y="112"/>
                                  </a:cubicBezTo>
                                  <a:cubicBezTo>
                                    <a:pt x="781" y="114"/>
                                    <a:pt x="782" y="115"/>
                                    <a:pt x="783" y="117"/>
                                  </a:cubicBezTo>
                                  <a:cubicBezTo>
                                    <a:pt x="789" y="113"/>
                                    <a:pt x="795" y="111"/>
                                    <a:pt x="803" y="111"/>
                                  </a:cubicBezTo>
                                  <a:cubicBezTo>
                                    <a:pt x="810" y="111"/>
                                    <a:pt x="817" y="113"/>
                                    <a:pt x="822" y="117"/>
                                  </a:cubicBezTo>
                                  <a:close/>
                                  <a:moveTo>
                                    <a:pt x="827" y="111"/>
                                  </a:moveTo>
                                  <a:cubicBezTo>
                                    <a:pt x="829" y="110"/>
                                    <a:pt x="830" y="108"/>
                                    <a:pt x="832" y="107"/>
                                  </a:cubicBezTo>
                                  <a:cubicBezTo>
                                    <a:pt x="824" y="101"/>
                                    <a:pt x="814" y="98"/>
                                    <a:pt x="803" y="98"/>
                                  </a:cubicBezTo>
                                  <a:cubicBezTo>
                                    <a:pt x="792" y="98"/>
                                    <a:pt x="782" y="101"/>
                                    <a:pt x="773" y="107"/>
                                  </a:cubicBezTo>
                                  <a:cubicBezTo>
                                    <a:pt x="775" y="108"/>
                                    <a:pt x="777" y="110"/>
                                    <a:pt x="778" y="111"/>
                                  </a:cubicBezTo>
                                  <a:cubicBezTo>
                                    <a:pt x="785" y="106"/>
                                    <a:pt x="794" y="104"/>
                                    <a:pt x="803" y="104"/>
                                  </a:cubicBezTo>
                                  <a:cubicBezTo>
                                    <a:pt x="812" y="104"/>
                                    <a:pt x="820" y="106"/>
                                    <a:pt x="827" y="111"/>
                                  </a:cubicBezTo>
                                  <a:close/>
                                  <a:moveTo>
                                    <a:pt x="812" y="96"/>
                                  </a:moveTo>
                                  <a:cubicBezTo>
                                    <a:pt x="812" y="94"/>
                                    <a:pt x="813" y="91"/>
                                    <a:pt x="813" y="89"/>
                                  </a:cubicBezTo>
                                  <a:cubicBezTo>
                                    <a:pt x="811" y="86"/>
                                    <a:pt x="807" y="84"/>
                                    <a:pt x="803" y="84"/>
                                  </a:cubicBezTo>
                                  <a:cubicBezTo>
                                    <a:pt x="798" y="84"/>
                                    <a:pt x="795" y="86"/>
                                    <a:pt x="793" y="90"/>
                                  </a:cubicBezTo>
                                  <a:cubicBezTo>
                                    <a:pt x="793" y="92"/>
                                    <a:pt x="793" y="94"/>
                                    <a:pt x="793" y="96"/>
                                  </a:cubicBezTo>
                                  <a:cubicBezTo>
                                    <a:pt x="793" y="96"/>
                                    <a:pt x="793" y="97"/>
                                    <a:pt x="793" y="97"/>
                                  </a:cubicBezTo>
                                  <a:cubicBezTo>
                                    <a:pt x="794" y="97"/>
                                    <a:pt x="795" y="97"/>
                                    <a:pt x="796" y="96"/>
                                  </a:cubicBezTo>
                                  <a:cubicBezTo>
                                    <a:pt x="796" y="96"/>
                                    <a:pt x="796" y="96"/>
                                    <a:pt x="796" y="96"/>
                                  </a:cubicBezTo>
                                  <a:cubicBezTo>
                                    <a:pt x="796" y="92"/>
                                    <a:pt x="799" y="89"/>
                                    <a:pt x="803" y="89"/>
                                  </a:cubicBezTo>
                                  <a:cubicBezTo>
                                    <a:pt x="806" y="89"/>
                                    <a:pt x="809" y="92"/>
                                    <a:pt x="809" y="96"/>
                                  </a:cubicBezTo>
                                  <a:cubicBezTo>
                                    <a:pt x="809" y="96"/>
                                    <a:pt x="809" y="96"/>
                                    <a:pt x="809" y="96"/>
                                  </a:cubicBezTo>
                                  <a:cubicBezTo>
                                    <a:pt x="810" y="97"/>
                                    <a:pt x="811" y="97"/>
                                    <a:pt x="812" y="97"/>
                                  </a:cubicBezTo>
                                  <a:cubicBezTo>
                                    <a:pt x="812" y="97"/>
                                    <a:pt x="812" y="96"/>
                                    <a:pt x="812" y="96"/>
                                  </a:cubicBezTo>
                                  <a:close/>
                                  <a:moveTo>
                                    <a:pt x="803" y="91"/>
                                  </a:moveTo>
                                  <a:cubicBezTo>
                                    <a:pt x="800" y="91"/>
                                    <a:pt x="798" y="93"/>
                                    <a:pt x="798" y="96"/>
                                  </a:cubicBezTo>
                                  <a:cubicBezTo>
                                    <a:pt x="798" y="96"/>
                                    <a:pt x="798" y="96"/>
                                    <a:pt x="798" y="96"/>
                                  </a:cubicBezTo>
                                  <a:cubicBezTo>
                                    <a:pt x="799" y="96"/>
                                    <a:pt x="801" y="96"/>
                                    <a:pt x="803" y="96"/>
                                  </a:cubicBezTo>
                                  <a:cubicBezTo>
                                    <a:pt x="804" y="96"/>
                                    <a:pt x="806" y="96"/>
                                    <a:pt x="808" y="96"/>
                                  </a:cubicBezTo>
                                  <a:cubicBezTo>
                                    <a:pt x="808" y="96"/>
                                    <a:pt x="808" y="96"/>
                                    <a:pt x="808" y="96"/>
                                  </a:cubicBezTo>
                                  <a:cubicBezTo>
                                    <a:pt x="808" y="93"/>
                                    <a:pt x="806" y="91"/>
                                    <a:pt x="803" y="91"/>
                                  </a:cubicBezTo>
                                  <a:close/>
                                  <a:moveTo>
                                    <a:pt x="813" y="87"/>
                                  </a:moveTo>
                                  <a:cubicBezTo>
                                    <a:pt x="814" y="85"/>
                                    <a:pt x="814" y="83"/>
                                    <a:pt x="815" y="80"/>
                                  </a:cubicBezTo>
                                  <a:cubicBezTo>
                                    <a:pt x="811" y="78"/>
                                    <a:pt x="807" y="76"/>
                                    <a:pt x="803" y="76"/>
                                  </a:cubicBezTo>
                                  <a:cubicBezTo>
                                    <a:pt x="798" y="76"/>
                                    <a:pt x="794" y="78"/>
                                    <a:pt x="791" y="80"/>
                                  </a:cubicBezTo>
                                  <a:cubicBezTo>
                                    <a:pt x="791" y="83"/>
                                    <a:pt x="792" y="85"/>
                                    <a:pt x="792" y="87"/>
                                  </a:cubicBezTo>
                                  <a:cubicBezTo>
                                    <a:pt x="795" y="84"/>
                                    <a:pt x="798" y="82"/>
                                    <a:pt x="803" y="82"/>
                                  </a:cubicBezTo>
                                  <a:cubicBezTo>
                                    <a:pt x="807" y="82"/>
                                    <a:pt x="811" y="84"/>
                                    <a:pt x="813" y="87"/>
                                  </a:cubicBezTo>
                                  <a:close/>
                                  <a:moveTo>
                                    <a:pt x="815" y="79"/>
                                  </a:moveTo>
                                  <a:cubicBezTo>
                                    <a:pt x="816" y="77"/>
                                    <a:pt x="817" y="75"/>
                                    <a:pt x="818" y="73"/>
                                  </a:cubicBezTo>
                                  <a:cubicBezTo>
                                    <a:pt x="813" y="70"/>
                                    <a:pt x="808" y="69"/>
                                    <a:pt x="803" y="69"/>
                                  </a:cubicBezTo>
                                  <a:cubicBezTo>
                                    <a:pt x="797" y="69"/>
                                    <a:pt x="792" y="70"/>
                                    <a:pt x="788" y="73"/>
                                  </a:cubicBezTo>
                                  <a:cubicBezTo>
                                    <a:pt x="789" y="75"/>
                                    <a:pt x="789" y="77"/>
                                    <a:pt x="790" y="79"/>
                                  </a:cubicBezTo>
                                  <a:cubicBezTo>
                                    <a:pt x="794" y="76"/>
                                    <a:pt x="798" y="75"/>
                                    <a:pt x="803" y="75"/>
                                  </a:cubicBezTo>
                                  <a:cubicBezTo>
                                    <a:pt x="807" y="75"/>
                                    <a:pt x="812" y="76"/>
                                    <a:pt x="815" y="79"/>
                                  </a:cubicBezTo>
                                  <a:close/>
                                  <a:moveTo>
                                    <a:pt x="818" y="72"/>
                                  </a:moveTo>
                                  <a:cubicBezTo>
                                    <a:pt x="819" y="70"/>
                                    <a:pt x="820" y="68"/>
                                    <a:pt x="821" y="67"/>
                                  </a:cubicBezTo>
                                  <a:cubicBezTo>
                                    <a:pt x="816" y="64"/>
                                    <a:pt x="810" y="62"/>
                                    <a:pt x="803" y="62"/>
                                  </a:cubicBezTo>
                                  <a:cubicBezTo>
                                    <a:pt x="796" y="62"/>
                                    <a:pt x="789" y="64"/>
                                    <a:pt x="784" y="67"/>
                                  </a:cubicBezTo>
                                  <a:cubicBezTo>
                                    <a:pt x="785" y="69"/>
                                    <a:pt x="786" y="70"/>
                                    <a:pt x="787" y="72"/>
                                  </a:cubicBezTo>
                                  <a:cubicBezTo>
                                    <a:pt x="791" y="69"/>
                                    <a:pt x="797" y="67"/>
                                    <a:pt x="803" y="67"/>
                                  </a:cubicBezTo>
                                  <a:cubicBezTo>
                                    <a:pt x="809" y="67"/>
                                    <a:pt x="814" y="69"/>
                                    <a:pt x="818" y="72"/>
                                  </a:cubicBezTo>
                                  <a:close/>
                                  <a:moveTo>
                                    <a:pt x="822" y="66"/>
                                  </a:moveTo>
                                  <a:cubicBezTo>
                                    <a:pt x="823" y="64"/>
                                    <a:pt x="825" y="62"/>
                                    <a:pt x="826" y="61"/>
                                  </a:cubicBezTo>
                                  <a:cubicBezTo>
                                    <a:pt x="819" y="56"/>
                                    <a:pt x="811" y="54"/>
                                    <a:pt x="803" y="54"/>
                                  </a:cubicBezTo>
                                  <a:cubicBezTo>
                                    <a:pt x="794" y="54"/>
                                    <a:pt x="786" y="56"/>
                                    <a:pt x="779" y="61"/>
                                  </a:cubicBezTo>
                                  <a:cubicBezTo>
                                    <a:pt x="781" y="63"/>
                                    <a:pt x="782" y="64"/>
                                    <a:pt x="783" y="66"/>
                                  </a:cubicBezTo>
                                  <a:cubicBezTo>
                                    <a:pt x="789" y="62"/>
                                    <a:pt x="795" y="60"/>
                                    <a:pt x="803" y="60"/>
                                  </a:cubicBezTo>
                                  <a:cubicBezTo>
                                    <a:pt x="810" y="60"/>
                                    <a:pt x="817" y="62"/>
                                    <a:pt x="822" y="66"/>
                                  </a:cubicBezTo>
                                  <a:close/>
                                  <a:moveTo>
                                    <a:pt x="700" y="44"/>
                                  </a:moveTo>
                                  <a:cubicBezTo>
                                    <a:pt x="700" y="46"/>
                                    <a:pt x="700" y="47"/>
                                    <a:pt x="700" y="48"/>
                                  </a:cubicBezTo>
                                  <a:cubicBezTo>
                                    <a:pt x="702" y="49"/>
                                    <a:pt x="704" y="50"/>
                                    <a:pt x="707" y="52"/>
                                  </a:cubicBezTo>
                                  <a:cubicBezTo>
                                    <a:pt x="706" y="49"/>
                                    <a:pt x="706" y="47"/>
                                    <a:pt x="706" y="44"/>
                                  </a:cubicBezTo>
                                  <a:cubicBezTo>
                                    <a:pt x="706" y="25"/>
                                    <a:pt x="722" y="9"/>
                                    <a:pt x="742" y="9"/>
                                  </a:cubicBezTo>
                                  <a:cubicBezTo>
                                    <a:pt x="761" y="9"/>
                                    <a:pt x="777" y="25"/>
                                    <a:pt x="777" y="44"/>
                                  </a:cubicBezTo>
                                  <a:cubicBezTo>
                                    <a:pt x="777" y="47"/>
                                    <a:pt x="777" y="49"/>
                                    <a:pt x="777" y="52"/>
                                  </a:cubicBezTo>
                                  <a:cubicBezTo>
                                    <a:pt x="779" y="50"/>
                                    <a:pt x="781" y="49"/>
                                    <a:pt x="783" y="48"/>
                                  </a:cubicBezTo>
                                  <a:cubicBezTo>
                                    <a:pt x="784" y="47"/>
                                    <a:pt x="784" y="46"/>
                                    <a:pt x="784" y="44"/>
                                  </a:cubicBezTo>
                                  <a:cubicBezTo>
                                    <a:pt x="784" y="33"/>
                                    <a:pt x="779" y="22"/>
                                    <a:pt x="771" y="15"/>
                                  </a:cubicBezTo>
                                  <a:cubicBezTo>
                                    <a:pt x="764" y="7"/>
                                    <a:pt x="753" y="2"/>
                                    <a:pt x="742" y="2"/>
                                  </a:cubicBezTo>
                                  <a:cubicBezTo>
                                    <a:pt x="730" y="2"/>
                                    <a:pt x="720" y="7"/>
                                    <a:pt x="712" y="15"/>
                                  </a:cubicBezTo>
                                  <a:cubicBezTo>
                                    <a:pt x="704" y="22"/>
                                    <a:pt x="700" y="33"/>
                                    <a:pt x="700" y="44"/>
                                  </a:cubicBezTo>
                                  <a:close/>
                                  <a:moveTo>
                                    <a:pt x="662" y="14"/>
                                  </a:moveTo>
                                  <a:cubicBezTo>
                                    <a:pt x="667" y="11"/>
                                    <a:pt x="674" y="9"/>
                                    <a:pt x="681" y="9"/>
                                  </a:cubicBezTo>
                                  <a:cubicBezTo>
                                    <a:pt x="688" y="9"/>
                                    <a:pt x="695" y="11"/>
                                    <a:pt x="700" y="14"/>
                                  </a:cubicBezTo>
                                  <a:cubicBezTo>
                                    <a:pt x="701" y="13"/>
                                    <a:pt x="703" y="11"/>
                                    <a:pt x="704" y="10"/>
                                  </a:cubicBezTo>
                                  <a:cubicBezTo>
                                    <a:pt x="697" y="5"/>
                                    <a:pt x="689" y="2"/>
                                    <a:pt x="681" y="2"/>
                                  </a:cubicBezTo>
                                  <a:cubicBezTo>
                                    <a:pt x="672" y="2"/>
                                    <a:pt x="665" y="5"/>
                                    <a:pt x="658" y="9"/>
                                  </a:cubicBezTo>
                                  <a:cubicBezTo>
                                    <a:pt x="659" y="11"/>
                                    <a:pt x="661" y="12"/>
                                    <a:pt x="662" y="14"/>
                                  </a:cubicBezTo>
                                  <a:close/>
                                  <a:moveTo>
                                    <a:pt x="666" y="20"/>
                                  </a:moveTo>
                                  <a:cubicBezTo>
                                    <a:pt x="670" y="17"/>
                                    <a:pt x="675" y="16"/>
                                    <a:pt x="681" y="16"/>
                                  </a:cubicBezTo>
                                  <a:cubicBezTo>
                                    <a:pt x="687" y="16"/>
                                    <a:pt x="692" y="17"/>
                                    <a:pt x="697" y="20"/>
                                  </a:cubicBezTo>
                                  <a:cubicBezTo>
                                    <a:pt x="697" y="19"/>
                                    <a:pt x="698" y="17"/>
                                    <a:pt x="699" y="16"/>
                                  </a:cubicBezTo>
                                  <a:cubicBezTo>
                                    <a:pt x="694" y="12"/>
                                    <a:pt x="688" y="10"/>
                                    <a:pt x="681" y="10"/>
                                  </a:cubicBezTo>
                                  <a:cubicBezTo>
                                    <a:pt x="674" y="10"/>
                                    <a:pt x="668" y="12"/>
                                    <a:pt x="663" y="15"/>
                                  </a:cubicBezTo>
                                  <a:cubicBezTo>
                                    <a:pt x="664" y="17"/>
                                    <a:pt x="665" y="18"/>
                                    <a:pt x="666" y="20"/>
                                  </a:cubicBezTo>
                                  <a:close/>
                                  <a:moveTo>
                                    <a:pt x="669" y="27"/>
                                  </a:moveTo>
                                  <a:cubicBezTo>
                                    <a:pt x="672" y="25"/>
                                    <a:pt x="676" y="23"/>
                                    <a:pt x="681" y="23"/>
                                  </a:cubicBezTo>
                                  <a:cubicBezTo>
                                    <a:pt x="686" y="23"/>
                                    <a:pt x="690" y="25"/>
                                    <a:pt x="693" y="27"/>
                                  </a:cubicBezTo>
                                  <a:cubicBezTo>
                                    <a:pt x="694" y="25"/>
                                    <a:pt x="695" y="24"/>
                                    <a:pt x="696" y="22"/>
                                  </a:cubicBezTo>
                                  <a:cubicBezTo>
                                    <a:pt x="691" y="19"/>
                                    <a:pt x="686" y="17"/>
                                    <a:pt x="681" y="17"/>
                                  </a:cubicBezTo>
                                  <a:cubicBezTo>
                                    <a:pt x="676" y="17"/>
                                    <a:pt x="671" y="19"/>
                                    <a:pt x="666" y="21"/>
                                  </a:cubicBezTo>
                                  <a:cubicBezTo>
                                    <a:pt x="667" y="23"/>
                                    <a:pt x="668" y="25"/>
                                    <a:pt x="669" y="27"/>
                                  </a:cubicBezTo>
                                  <a:close/>
                                  <a:moveTo>
                                    <a:pt x="671" y="35"/>
                                  </a:moveTo>
                                  <a:cubicBezTo>
                                    <a:pt x="674" y="32"/>
                                    <a:pt x="677" y="31"/>
                                    <a:pt x="681" y="31"/>
                                  </a:cubicBezTo>
                                  <a:cubicBezTo>
                                    <a:pt x="685" y="31"/>
                                    <a:pt x="689" y="33"/>
                                    <a:pt x="691" y="36"/>
                                  </a:cubicBezTo>
                                  <a:cubicBezTo>
                                    <a:pt x="692" y="33"/>
                                    <a:pt x="692" y="31"/>
                                    <a:pt x="693" y="29"/>
                                  </a:cubicBezTo>
                                  <a:cubicBezTo>
                                    <a:pt x="690" y="26"/>
                                    <a:pt x="685" y="25"/>
                                    <a:pt x="681" y="25"/>
                                  </a:cubicBezTo>
                                  <a:cubicBezTo>
                                    <a:pt x="677" y="25"/>
                                    <a:pt x="673" y="26"/>
                                    <a:pt x="669" y="28"/>
                                  </a:cubicBezTo>
                                  <a:cubicBezTo>
                                    <a:pt x="670" y="31"/>
                                    <a:pt x="671" y="33"/>
                                    <a:pt x="671" y="35"/>
                                  </a:cubicBezTo>
                                  <a:close/>
                                  <a:moveTo>
                                    <a:pt x="690" y="44"/>
                                  </a:moveTo>
                                  <a:cubicBezTo>
                                    <a:pt x="690" y="42"/>
                                    <a:pt x="691" y="40"/>
                                    <a:pt x="691" y="38"/>
                                  </a:cubicBezTo>
                                  <a:cubicBezTo>
                                    <a:pt x="689" y="35"/>
                                    <a:pt x="685" y="32"/>
                                    <a:pt x="681" y="32"/>
                                  </a:cubicBezTo>
                                  <a:cubicBezTo>
                                    <a:pt x="677" y="32"/>
                                    <a:pt x="674" y="34"/>
                                    <a:pt x="671" y="37"/>
                                  </a:cubicBezTo>
                                  <a:cubicBezTo>
                                    <a:pt x="672" y="39"/>
                                    <a:pt x="672" y="42"/>
                                    <a:pt x="672" y="44"/>
                                  </a:cubicBezTo>
                                  <a:cubicBezTo>
                                    <a:pt x="672" y="45"/>
                                    <a:pt x="672" y="45"/>
                                    <a:pt x="672" y="45"/>
                                  </a:cubicBezTo>
                                  <a:cubicBezTo>
                                    <a:pt x="673" y="45"/>
                                    <a:pt x="673" y="45"/>
                                    <a:pt x="674" y="45"/>
                                  </a:cubicBezTo>
                                  <a:cubicBezTo>
                                    <a:pt x="674" y="45"/>
                                    <a:pt x="674" y="45"/>
                                    <a:pt x="674" y="44"/>
                                  </a:cubicBezTo>
                                  <a:cubicBezTo>
                                    <a:pt x="674" y="41"/>
                                    <a:pt x="677" y="38"/>
                                    <a:pt x="681" y="38"/>
                                  </a:cubicBezTo>
                                  <a:cubicBezTo>
                                    <a:pt x="685" y="38"/>
                                    <a:pt x="687" y="41"/>
                                    <a:pt x="687" y="44"/>
                                  </a:cubicBezTo>
                                  <a:cubicBezTo>
                                    <a:pt x="687" y="45"/>
                                    <a:pt x="687" y="45"/>
                                    <a:pt x="687" y="45"/>
                                  </a:cubicBezTo>
                                  <a:cubicBezTo>
                                    <a:pt x="688" y="45"/>
                                    <a:pt x="689" y="45"/>
                                    <a:pt x="691" y="45"/>
                                  </a:cubicBezTo>
                                  <a:cubicBezTo>
                                    <a:pt x="690" y="45"/>
                                    <a:pt x="690" y="45"/>
                                    <a:pt x="690" y="44"/>
                                  </a:cubicBezTo>
                                  <a:close/>
                                  <a:moveTo>
                                    <a:pt x="681" y="39"/>
                                  </a:moveTo>
                                  <a:cubicBezTo>
                                    <a:pt x="678" y="39"/>
                                    <a:pt x="676" y="42"/>
                                    <a:pt x="676" y="44"/>
                                  </a:cubicBezTo>
                                  <a:cubicBezTo>
                                    <a:pt x="676" y="45"/>
                                    <a:pt x="676" y="45"/>
                                    <a:pt x="676" y="45"/>
                                  </a:cubicBezTo>
                                  <a:cubicBezTo>
                                    <a:pt x="677" y="45"/>
                                    <a:pt x="679" y="45"/>
                                    <a:pt x="681" y="45"/>
                                  </a:cubicBezTo>
                                  <a:cubicBezTo>
                                    <a:pt x="683" y="45"/>
                                    <a:pt x="684" y="45"/>
                                    <a:pt x="686" y="45"/>
                                  </a:cubicBezTo>
                                  <a:cubicBezTo>
                                    <a:pt x="686" y="45"/>
                                    <a:pt x="686" y="45"/>
                                    <a:pt x="686" y="44"/>
                                  </a:cubicBezTo>
                                  <a:cubicBezTo>
                                    <a:pt x="686" y="42"/>
                                    <a:pt x="684" y="39"/>
                                    <a:pt x="681" y="39"/>
                                  </a:cubicBezTo>
                                  <a:close/>
                                  <a:moveTo>
                                    <a:pt x="652" y="55"/>
                                  </a:moveTo>
                                  <a:cubicBezTo>
                                    <a:pt x="654" y="57"/>
                                    <a:pt x="655" y="58"/>
                                    <a:pt x="657" y="59"/>
                                  </a:cubicBezTo>
                                  <a:cubicBezTo>
                                    <a:pt x="664" y="55"/>
                                    <a:pt x="672" y="52"/>
                                    <a:pt x="681" y="52"/>
                                  </a:cubicBezTo>
                                  <a:cubicBezTo>
                                    <a:pt x="690" y="52"/>
                                    <a:pt x="698" y="55"/>
                                    <a:pt x="705" y="60"/>
                                  </a:cubicBezTo>
                                  <a:cubicBezTo>
                                    <a:pt x="707" y="58"/>
                                    <a:pt x="708" y="57"/>
                                    <a:pt x="710" y="56"/>
                                  </a:cubicBezTo>
                                  <a:cubicBezTo>
                                    <a:pt x="702" y="50"/>
                                    <a:pt x="692" y="46"/>
                                    <a:pt x="681" y="46"/>
                                  </a:cubicBezTo>
                                  <a:cubicBezTo>
                                    <a:pt x="670" y="46"/>
                                    <a:pt x="660" y="50"/>
                                    <a:pt x="652" y="55"/>
                                  </a:cubicBezTo>
                                  <a:close/>
                                  <a:moveTo>
                                    <a:pt x="579" y="44"/>
                                  </a:moveTo>
                                  <a:cubicBezTo>
                                    <a:pt x="579" y="46"/>
                                    <a:pt x="579" y="47"/>
                                    <a:pt x="579" y="48"/>
                                  </a:cubicBezTo>
                                  <a:cubicBezTo>
                                    <a:pt x="581" y="49"/>
                                    <a:pt x="584" y="50"/>
                                    <a:pt x="586" y="52"/>
                                  </a:cubicBezTo>
                                  <a:cubicBezTo>
                                    <a:pt x="585" y="49"/>
                                    <a:pt x="585" y="47"/>
                                    <a:pt x="585" y="44"/>
                                  </a:cubicBezTo>
                                  <a:cubicBezTo>
                                    <a:pt x="585" y="25"/>
                                    <a:pt x="601" y="9"/>
                                    <a:pt x="621" y="9"/>
                                  </a:cubicBezTo>
                                  <a:cubicBezTo>
                                    <a:pt x="641" y="9"/>
                                    <a:pt x="657" y="25"/>
                                    <a:pt x="657" y="44"/>
                                  </a:cubicBezTo>
                                  <a:cubicBezTo>
                                    <a:pt x="657" y="47"/>
                                    <a:pt x="656" y="49"/>
                                    <a:pt x="656" y="51"/>
                                  </a:cubicBezTo>
                                  <a:cubicBezTo>
                                    <a:pt x="658" y="50"/>
                                    <a:pt x="660" y="49"/>
                                    <a:pt x="663" y="48"/>
                                  </a:cubicBezTo>
                                  <a:cubicBezTo>
                                    <a:pt x="663" y="47"/>
                                    <a:pt x="663" y="46"/>
                                    <a:pt x="663" y="44"/>
                                  </a:cubicBezTo>
                                  <a:cubicBezTo>
                                    <a:pt x="663" y="33"/>
                                    <a:pt x="658" y="22"/>
                                    <a:pt x="650" y="15"/>
                                  </a:cubicBezTo>
                                  <a:cubicBezTo>
                                    <a:pt x="643" y="7"/>
                                    <a:pt x="632" y="2"/>
                                    <a:pt x="621" y="2"/>
                                  </a:cubicBezTo>
                                  <a:cubicBezTo>
                                    <a:pt x="609" y="2"/>
                                    <a:pt x="599" y="7"/>
                                    <a:pt x="591" y="15"/>
                                  </a:cubicBezTo>
                                  <a:cubicBezTo>
                                    <a:pt x="584" y="22"/>
                                    <a:pt x="579" y="33"/>
                                    <a:pt x="579" y="44"/>
                                  </a:cubicBezTo>
                                  <a:close/>
                                  <a:moveTo>
                                    <a:pt x="540" y="15"/>
                                  </a:moveTo>
                                  <a:cubicBezTo>
                                    <a:pt x="546" y="11"/>
                                    <a:pt x="553" y="9"/>
                                    <a:pt x="560" y="9"/>
                                  </a:cubicBezTo>
                                  <a:cubicBezTo>
                                    <a:pt x="567" y="9"/>
                                    <a:pt x="574" y="11"/>
                                    <a:pt x="579" y="14"/>
                                  </a:cubicBezTo>
                                  <a:cubicBezTo>
                                    <a:pt x="581" y="13"/>
                                    <a:pt x="582" y="11"/>
                                    <a:pt x="583" y="10"/>
                                  </a:cubicBezTo>
                                  <a:cubicBezTo>
                                    <a:pt x="577" y="5"/>
                                    <a:pt x="569" y="2"/>
                                    <a:pt x="560" y="2"/>
                                  </a:cubicBezTo>
                                  <a:cubicBezTo>
                                    <a:pt x="551" y="2"/>
                                    <a:pt x="543" y="5"/>
                                    <a:pt x="536" y="10"/>
                                  </a:cubicBezTo>
                                  <a:cubicBezTo>
                                    <a:pt x="538" y="11"/>
                                    <a:pt x="539" y="13"/>
                                    <a:pt x="540" y="15"/>
                                  </a:cubicBezTo>
                                  <a:close/>
                                  <a:moveTo>
                                    <a:pt x="544" y="20"/>
                                  </a:moveTo>
                                  <a:cubicBezTo>
                                    <a:pt x="549" y="17"/>
                                    <a:pt x="554" y="16"/>
                                    <a:pt x="560" y="16"/>
                                  </a:cubicBezTo>
                                  <a:cubicBezTo>
                                    <a:pt x="566" y="16"/>
                                    <a:pt x="571" y="17"/>
                                    <a:pt x="576" y="20"/>
                                  </a:cubicBezTo>
                                  <a:cubicBezTo>
                                    <a:pt x="577" y="19"/>
                                    <a:pt x="577" y="17"/>
                                    <a:pt x="578" y="16"/>
                                  </a:cubicBezTo>
                                  <a:cubicBezTo>
                                    <a:pt x="573" y="12"/>
                                    <a:pt x="567" y="10"/>
                                    <a:pt x="560" y="10"/>
                                  </a:cubicBezTo>
                                  <a:cubicBezTo>
                                    <a:pt x="553" y="10"/>
                                    <a:pt x="547" y="12"/>
                                    <a:pt x="541" y="16"/>
                                  </a:cubicBezTo>
                                  <a:cubicBezTo>
                                    <a:pt x="542" y="17"/>
                                    <a:pt x="543" y="19"/>
                                    <a:pt x="544" y="20"/>
                                  </a:cubicBezTo>
                                  <a:close/>
                                  <a:moveTo>
                                    <a:pt x="547" y="28"/>
                                  </a:moveTo>
                                  <a:cubicBezTo>
                                    <a:pt x="551" y="25"/>
                                    <a:pt x="555" y="23"/>
                                    <a:pt x="560" y="23"/>
                                  </a:cubicBezTo>
                                  <a:cubicBezTo>
                                    <a:pt x="565" y="23"/>
                                    <a:pt x="569" y="25"/>
                                    <a:pt x="572" y="27"/>
                                  </a:cubicBezTo>
                                  <a:cubicBezTo>
                                    <a:pt x="573" y="25"/>
                                    <a:pt x="574" y="24"/>
                                    <a:pt x="575" y="22"/>
                                  </a:cubicBezTo>
                                  <a:cubicBezTo>
                                    <a:pt x="571" y="19"/>
                                    <a:pt x="565" y="17"/>
                                    <a:pt x="560" y="17"/>
                                  </a:cubicBezTo>
                                  <a:cubicBezTo>
                                    <a:pt x="554" y="17"/>
                                    <a:pt x="549" y="19"/>
                                    <a:pt x="545" y="22"/>
                                  </a:cubicBezTo>
                                  <a:cubicBezTo>
                                    <a:pt x="546" y="24"/>
                                    <a:pt x="546" y="26"/>
                                    <a:pt x="547" y="28"/>
                                  </a:cubicBezTo>
                                  <a:close/>
                                  <a:moveTo>
                                    <a:pt x="549" y="36"/>
                                  </a:moveTo>
                                  <a:cubicBezTo>
                                    <a:pt x="549" y="36"/>
                                    <a:pt x="549" y="36"/>
                                    <a:pt x="549" y="36"/>
                                  </a:cubicBezTo>
                                  <a:cubicBezTo>
                                    <a:pt x="552" y="33"/>
                                    <a:pt x="556" y="31"/>
                                    <a:pt x="560" y="31"/>
                                  </a:cubicBezTo>
                                  <a:cubicBezTo>
                                    <a:pt x="564" y="31"/>
                                    <a:pt x="568" y="33"/>
                                    <a:pt x="570" y="36"/>
                                  </a:cubicBezTo>
                                  <a:cubicBezTo>
                                    <a:pt x="571" y="33"/>
                                    <a:pt x="571" y="31"/>
                                    <a:pt x="572" y="29"/>
                                  </a:cubicBezTo>
                                  <a:cubicBezTo>
                                    <a:pt x="569" y="26"/>
                                    <a:pt x="564" y="25"/>
                                    <a:pt x="560" y="25"/>
                                  </a:cubicBezTo>
                                  <a:cubicBezTo>
                                    <a:pt x="555" y="25"/>
                                    <a:pt x="551" y="27"/>
                                    <a:pt x="548" y="29"/>
                                  </a:cubicBezTo>
                                  <a:cubicBezTo>
                                    <a:pt x="548" y="32"/>
                                    <a:pt x="549" y="34"/>
                                    <a:pt x="549" y="36"/>
                                  </a:cubicBezTo>
                                  <a:close/>
                                  <a:moveTo>
                                    <a:pt x="570" y="44"/>
                                  </a:moveTo>
                                  <a:cubicBezTo>
                                    <a:pt x="570" y="42"/>
                                    <a:pt x="570" y="40"/>
                                    <a:pt x="570" y="38"/>
                                  </a:cubicBezTo>
                                  <a:cubicBezTo>
                                    <a:pt x="568" y="35"/>
                                    <a:pt x="564" y="32"/>
                                    <a:pt x="560" y="32"/>
                                  </a:cubicBezTo>
                                  <a:cubicBezTo>
                                    <a:pt x="555" y="32"/>
                                    <a:pt x="552" y="35"/>
                                    <a:pt x="550" y="39"/>
                                  </a:cubicBezTo>
                                  <a:cubicBezTo>
                                    <a:pt x="549" y="38"/>
                                    <a:pt x="549" y="38"/>
                                    <a:pt x="549" y="37"/>
                                  </a:cubicBezTo>
                                  <a:cubicBezTo>
                                    <a:pt x="550" y="40"/>
                                    <a:pt x="550" y="42"/>
                                    <a:pt x="550" y="44"/>
                                  </a:cubicBezTo>
                                  <a:cubicBezTo>
                                    <a:pt x="550" y="45"/>
                                    <a:pt x="550" y="45"/>
                                    <a:pt x="550" y="46"/>
                                  </a:cubicBezTo>
                                  <a:cubicBezTo>
                                    <a:pt x="551" y="45"/>
                                    <a:pt x="552" y="45"/>
                                    <a:pt x="553" y="45"/>
                                  </a:cubicBezTo>
                                  <a:cubicBezTo>
                                    <a:pt x="553" y="45"/>
                                    <a:pt x="553" y="45"/>
                                    <a:pt x="553" y="44"/>
                                  </a:cubicBezTo>
                                  <a:cubicBezTo>
                                    <a:pt x="553" y="41"/>
                                    <a:pt x="556" y="38"/>
                                    <a:pt x="560" y="38"/>
                                  </a:cubicBezTo>
                                  <a:cubicBezTo>
                                    <a:pt x="564" y="38"/>
                                    <a:pt x="567" y="41"/>
                                    <a:pt x="567" y="44"/>
                                  </a:cubicBezTo>
                                  <a:cubicBezTo>
                                    <a:pt x="567" y="45"/>
                                    <a:pt x="567" y="45"/>
                                    <a:pt x="567" y="45"/>
                                  </a:cubicBezTo>
                                  <a:cubicBezTo>
                                    <a:pt x="568" y="45"/>
                                    <a:pt x="569" y="45"/>
                                    <a:pt x="570" y="45"/>
                                  </a:cubicBezTo>
                                  <a:cubicBezTo>
                                    <a:pt x="570" y="45"/>
                                    <a:pt x="570" y="45"/>
                                    <a:pt x="570" y="44"/>
                                  </a:cubicBezTo>
                                  <a:close/>
                                  <a:moveTo>
                                    <a:pt x="560" y="39"/>
                                  </a:moveTo>
                                  <a:cubicBezTo>
                                    <a:pt x="557" y="39"/>
                                    <a:pt x="555" y="42"/>
                                    <a:pt x="555" y="44"/>
                                  </a:cubicBezTo>
                                  <a:cubicBezTo>
                                    <a:pt x="555" y="45"/>
                                    <a:pt x="555" y="45"/>
                                    <a:pt x="555" y="45"/>
                                  </a:cubicBezTo>
                                  <a:cubicBezTo>
                                    <a:pt x="557" y="45"/>
                                    <a:pt x="558" y="45"/>
                                    <a:pt x="560" y="45"/>
                                  </a:cubicBezTo>
                                  <a:cubicBezTo>
                                    <a:pt x="562" y="45"/>
                                    <a:pt x="563" y="45"/>
                                    <a:pt x="565" y="45"/>
                                  </a:cubicBezTo>
                                  <a:cubicBezTo>
                                    <a:pt x="565" y="45"/>
                                    <a:pt x="565" y="45"/>
                                    <a:pt x="565" y="44"/>
                                  </a:cubicBezTo>
                                  <a:cubicBezTo>
                                    <a:pt x="565" y="42"/>
                                    <a:pt x="563" y="39"/>
                                    <a:pt x="560" y="39"/>
                                  </a:cubicBezTo>
                                  <a:close/>
                                  <a:moveTo>
                                    <a:pt x="531" y="56"/>
                                  </a:moveTo>
                                  <a:cubicBezTo>
                                    <a:pt x="532" y="57"/>
                                    <a:pt x="534" y="58"/>
                                    <a:pt x="535" y="60"/>
                                  </a:cubicBezTo>
                                  <a:cubicBezTo>
                                    <a:pt x="542" y="55"/>
                                    <a:pt x="551" y="52"/>
                                    <a:pt x="560" y="52"/>
                                  </a:cubicBezTo>
                                  <a:cubicBezTo>
                                    <a:pt x="569" y="52"/>
                                    <a:pt x="577" y="55"/>
                                    <a:pt x="584" y="60"/>
                                  </a:cubicBezTo>
                                  <a:cubicBezTo>
                                    <a:pt x="586" y="58"/>
                                    <a:pt x="587" y="57"/>
                                    <a:pt x="589" y="56"/>
                                  </a:cubicBezTo>
                                  <a:cubicBezTo>
                                    <a:pt x="581" y="50"/>
                                    <a:pt x="571" y="46"/>
                                    <a:pt x="560" y="46"/>
                                  </a:cubicBezTo>
                                  <a:cubicBezTo>
                                    <a:pt x="549" y="46"/>
                                    <a:pt x="539" y="50"/>
                                    <a:pt x="531" y="56"/>
                                  </a:cubicBezTo>
                                  <a:close/>
                                  <a:moveTo>
                                    <a:pt x="457" y="44"/>
                                  </a:moveTo>
                                  <a:cubicBezTo>
                                    <a:pt x="457" y="46"/>
                                    <a:pt x="457" y="47"/>
                                    <a:pt x="457" y="48"/>
                                  </a:cubicBezTo>
                                  <a:cubicBezTo>
                                    <a:pt x="459" y="49"/>
                                    <a:pt x="461" y="50"/>
                                    <a:pt x="464" y="52"/>
                                  </a:cubicBezTo>
                                  <a:cubicBezTo>
                                    <a:pt x="463" y="49"/>
                                    <a:pt x="463" y="47"/>
                                    <a:pt x="463" y="44"/>
                                  </a:cubicBezTo>
                                  <a:cubicBezTo>
                                    <a:pt x="463" y="25"/>
                                    <a:pt x="479" y="9"/>
                                    <a:pt x="499" y="9"/>
                                  </a:cubicBezTo>
                                  <a:cubicBezTo>
                                    <a:pt x="518" y="9"/>
                                    <a:pt x="534" y="25"/>
                                    <a:pt x="534" y="44"/>
                                  </a:cubicBezTo>
                                  <a:cubicBezTo>
                                    <a:pt x="534" y="47"/>
                                    <a:pt x="534" y="49"/>
                                    <a:pt x="534" y="52"/>
                                  </a:cubicBezTo>
                                  <a:cubicBezTo>
                                    <a:pt x="536" y="51"/>
                                    <a:pt x="538" y="49"/>
                                    <a:pt x="540" y="48"/>
                                  </a:cubicBezTo>
                                  <a:cubicBezTo>
                                    <a:pt x="540" y="47"/>
                                    <a:pt x="541" y="46"/>
                                    <a:pt x="541" y="44"/>
                                  </a:cubicBezTo>
                                  <a:cubicBezTo>
                                    <a:pt x="541" y="33"/>
                                    <a:pt x="536" y="22"/>
                                    <a:pt x="528" y="15"/>
                                  </a:cubicBezTo>
                                  <a:cubicBezTo>
                                    <a:pt x="521" y="7"/>
                                    <a:pt x="510" y="2"/>
                                    <a:pt x="499" y="2"/>
                                  </a:cubicBezTo>
                                  <a:cubicBezTo>
                                    <a:pt x="487" y="2"/>
                                    <a:pt x="477" y="7"/>
                                    <a:pt x="469" y="15"/>
                                  </a:cubicBezTo>
                                  <a:cubicBezTo>
                                    <a:pt x="461" y="22"/>
                                    <a:pt x="457" y="33"/>
                                    <a:pt x="457" y="44"/>
                                  </a:cubicBezTo>
                                  <a:close/>
                                  <a:moveTo>
                                    <a:pt x="419" y="14"/>
                                  </a:moveTo>
                                  <a:cubicBezTo>
                                    <a:pt x="424" y="11"/>
                                    <a:pt x="431" y="9"/>
                                    <a:pt x="438" y="9"/>
                                  </a:cubicBezTo>
                                  <a:cubicBezTo>
                                    <a:pt x="445" y="9"/>
                                    <a:pt x="452" y="11"/>
                                    <a:pt x="457" y="14"/>
                                  </a:cubicBezTo>
                                  <a:cubicBezTo>
                                    <a:pt x="458" y="13"/>
                                    <a:pt x="460" y="11"/>
                                    <a:pt x="461" y="10"/>
                                  </a:cubicBezTo>
                                  <a:cubicBezTo>
                                    <a:pt x="454" y="5"/>
                                    <a:pt x="446" y="2"/>
                                    <a:pt x="438" y="2"/>
                                  </a:cubicBezTo>
                                  <a:cubicBezTo>
                                    <a:pt x="429" y="2"/>
                                    <a:pt x="422" y="5"/>
                                    <a:pt x="415" y="9"/>
                                  </a:cubicBezTo>
                                  <a:cubicBezTo>
                                    <a:pt x="416" y="11"/>
                                    <a:pt x="418" y="12"/>
                                    <a:pt x="419" y="14"/>
                                  </a:cubicBezTo>
                                  <a:close/>
                                  <a:moveTo>
                                    <a:pt x="423" y="20"/>
                                  </a:moveTo>
                                  <a:cubicBezTo>
                                    <a:pt x="427" y="17"/>
                                    <a:pt x="432" y="16"/>
                                    <a:pt x="438" y="16"/>
                                  </a:cubicBezTo>
                                  <a:cubicBezTo>
                                    <a:pt x="444" y="16"/>
                                    <a:pt x="449" y="17"/>
                                    <a:pt x="453" y="20"/>
                                  </a:cubicBezTo>
                                  <a:cubicBezTo>
                                    <a:pt x="454" y="19"/>
                                    <a:pt x="455" y="17"/>
                                    <a:pt x="456" y="16"/>
                                  </a:cubicBezTo>
                                  <a:cubicBezTo>
                                    <a:pt x="451" y="12"/>
                                    <a:pt x="445" y="10"/>
                                    <a:pt x="438" y="10"/>
                                  </a:cubicBezTo>
                                  <a:cubicBezTo>
                                    <a:pt x="431" y="10"/>
                                    <a:pt x="425" y="12"/>
                                    <a:pt x="420" y="15"/>
                                  </a:cubicBezTo>
                                  <a:cubicBezTo>
                                    <a:pt x="421" y="17"/>
                                    <a:pt x="422" y="18"/>
                                    <a:pt x="423" y="20"/>
                                  </a:cubicBezTo>
                                  <a:close/>
                                  <a:moveTo>
                                    <a:pt x="426" y="27"/>
                                  </a:moveTo>
                                  <a:cubicBezTo>
                                    <a:pt x="429" y="25"/>
                                    <a:pt x="433" y="23"/>
                                    <a:pt x="438" y="23"/>
                                  </a:cubicBezTo>
                                  <a:cubicBezTo>
                                    <a:pt x="442" y="23"/>
                                    <a:pt x="447" y="25"/>
                                    <a:pt x="450" y="27"/>
                                  </a:cubicBezTo>
                                  <a:cubicBezTo>
                                    <a:pt x="451" y="25"/>
                                    <a:pt x="452" y="24"/>
                                    <a:pt x="453" y="22"/>
                                  </a:cubicBezTo>
                                  <a:cubicBezTo>
                                    <a:pt x="448" y="19"/>
                                    <a:pt x="443" y="17"/>
                                    <a:pt x="438" y="17"/>
                                  </a:cubicBezTo>
                                  <a:cubicBezTo>
                                    <a:pt x="433" y="17"/>
                                    <a:pt x="428" y="19"/>
                                    <a:pt x="423" y="21"/>
                                  </a:cubicBezTo>
                                  <a:cubicBezTo>
                                    <a:pt x="424" y="23"/>
                                    <a:pt x="425" y="25"/>
                                    <a:pt x="426" y="27"/>
                                  </a:cubicBezTo>
                                  <a:close/>
                                  <a:moveTo>
                                    <a:pt x="428" y="35"/>
                                  </a:moveTo>
                                  <a:cubicBezTo>
                                    <a:pt x="431" y="32"/>
                                    <a:pt x="434" y="31"/>
                                    <a:pt x="438" y="31"/>
                                  </a:cubicBezTo>
                                  <a:cubicBezTo>
                                    <a:pt x="442" y="31"/>
                                    <a:pt x="446" y="33"/>
                                    <a:pt x="448" y="36"/>
                                  </a:cubicBezTo>
                                  <a:cubicBezTo>
                                    <a:pt x="449" y="33"/>
                                    <a:pt x="449" y="31"/>
                                    <a:pt x="450" y="29"/>
                                  </a:cubicBezTo>
                                  <a:cubicBezTo>
                                    <a:pt x="446" y="26"/>
                                    <a:pt x="442" y="25"/>
                                    <a:pt x="438" y="25"/>
                                  </a:cubicBezTo>
                                  <a:cubicBezTo>
                                    <a:pt x="434" y="25"/>
                                    <a:pt x="430" y="26"/>
                                    <a:pt x="426" y="28"/>
                                  </a:cubicBezTo>
                                  <a:cubicBezTo>
                                    <a:pt x="427" y="31"/>
                                    <a:pt x="428" y="33"/>
                                    <a:pt x="428" y="35"/>
                                  </a:cubicBezTo>
                                  <a:close/>
                                  <a:moveTo>
                                    <a:pt x="447" y="44"/>
                                  </a:moveTo>
                                  <a:cubicBezTo>
                                    <a:pt x="447" y="42"/>
                                    <a:pt x="448" y="40"/>
                                    <a:pt x="448" y="38"/>
                                  </a:cubicBezTo>
                                  <a:cubicBezTo>
                                    <a:pt x="446" y="35"/>
                                    <a:pt x="442" y="32"/>
                                    <a:pt x="438" y="32"/>
                                  </a:cubicBezTo>
                                  <a:cubicBezTo>
                                    <a:pt x="434" y="32"/>
                                    <a:pt x="431" y="34"/>
                                    <a:pt x="428" y="37"/>
                                  </a:cubicBezTo>
                                  <a:cubicBezTo>
                                    <a:pt x="429" y="39"/>
                                    <a:pt x="429" y="42"/>
                                    <a:pt x="429" y="44"/>
                                  </a:cubicBezTo>
                                  <a:cubicBezTo>
                                    <a:pt x="429" y="45"/>
                                    <a:pt x="429" y="45"/>
                                    <a:pt x="429" y="45"/>
                                  </a:cubicBezTo>
                                  <a:cubicBezTo>
                                    <a:pt x="430" y="45"/>
                                    <a:pt x="430" y="45"/>
                                    <a:pt x="431" y="45"/>
                                  </a:cubicBezTo>
                                  <a:cubicBezTo>
                                    <a:pt x="431" y="45"/>
                                    <a:pt x="431" y="45"/>
                                    <a:pt x="431" y="44"/>
                                  </a:cubicBezTo>
                                  <a:cubicBezTo>
                                    <a:pt x="431" y="41"/>
                                    <a:pt x="434" y="38"/>
                                    <a:pt x="438" y="38"/>
                                  </a:cubicBezTo>
                                  <a:cubicBezTo>
                                    <a:pt x="441" y="38"/>
                                    <a:pt x="444" y="41"/>
                                    <a:pt x="444" y="44"/>
                                  </a:cubicBezTo>
                                  <a:cubicBezTo>
                                    <a:pt x="444" y="45"/>
                                    <a:pt x="444" y="45"/>
                                    <a:pt x="444" y="45"/>
                                  </a:cubicBezTo>
                                  <a:cubicBezTo>
                                    <a:pt x="445" y="45"/>
                                    <a:pt x="446" y="45"/>
                                    <a:pt x="447" y="45"/>
                                  </a:cubicBezTo>
                                  <a:cubicBezTo>
                                    <a:pt x="447" y="45"/>
                                    <a:pt x="447" y="45"/>
                                    <a:pt x="447" y="44"/>
                                  </a:cubicBezTo>
                                  <a:close/>
                                  <a:moveTo>
                                    <a:pt x="438" y="39"/>
                                  </a:moveTo>
                                  <a:cubicBezTo>
                                    <a:pt x="435" y="39"/>
                                    <a:pt x="433" y="42"/>
                                    <a:pt x="433" y="44"/>
                                  </a:cubicBezTo>
                                  <a:cubicBezTo>
                                    <a:pt x="433" y="45"/>
                                    <a:pt x="433" y="45"/>
                                    <a:pt x="433" y="45"/>
                                  </a:cubicBezTo>
                                  <a:cubicBezTo>
                                    <a:pt x="434" y="45"/>
                                    <a:pt x="436" y="45"/>
                                    <a:pt x="438" y="45"/>
                                  </a:cubicBezTo>
                                  <a:cubicBezTo>
                                    <a:pt x="439" y="45"/>
                                    <a:pt x="441" y="45"/>
                                    <a:pt x="443" y="45"/>
                                  </a:cubicBezTo>
                                  <a:cubicBezTo>
                                    <a:pt x="443" y="45"/>
                                    <a:pt x="443" y="45"/>
                                    <a:pt x="443" y="44"/>
                                  </a:cubicBezTo>
                                  <a:cubicBezTo>
                                    <a:pt x="443" y="42"/>
                                    <a:pt x="441" y="39"/>
                                    <a:pt x="438" y="39"/>
                                  </a:cubicBezTo>
                                  <a:close/>
                                  <a:moveTo>
                                    <a:pt x="409" y="55"/>
                                  </a:moveTo>
                                  <a:cubicBezTo>
                                    <a:pt x="411" y="57"/>
                                    <a:pt x="412" y="58"/>
                                    <a:pt x="414" y="59"/>
                                  </a:cubicBezTo>
                                  <a:cubicBezTo>
                                    <a:pt x="421" y="55"/>
                                    <a:pt x="429" y="52"/>
                                    <a:pt x="438" y="52"/>
                                  </a:cubicBezTo>
                                  <a:cubicBezTo>
                                    <a:pt x="447" y="52"/>
                                    <a:pt x="455" y="55"/>
                                    <a:pt x="462" y="60"/>
                                  </a:cubicBezTo>
                                  <a:cubicBezTo>
                                    <a:pt x="464" y="58"/>
                                    <a:pt x="465" y="57"/>
                                    <a:pt x="467" y="56"/>
                                  </a:cubicBezTo>
                                  <a:cubicBezTo>
                                    <a:pt x="459" y="50"/>
                                    <a:pt x="449" y="46"/>
                                    <a:pt x="438" y="46"/>
                                  </a:cubicBezTo>
                                  <a:cubicBezTo>
                                    <a:pt x="427" y="46"/>
                                    <a:pt x="417" y="50"/>
                                    <a:pt x="409" y="55"/>
                                  </a:cubicBezTo>
                                  <a:close/>
                                  <a:moveTo>
                                    <a:pt x="336" y="44"/>
                                  </a:moveTo>
                                  <a:cubicBezTo>
                                    <a:pt x="336" y="46"/>
                                    <a:pt x="336" y="47"/>
                                    <a:pt x="336" y="48"/>
                                  </a:cubicBezTo>
                                  <a:cubicBezTo>
                                    <a:pt x="338" y="49"/>
                                    <a:pt x="341" y="50"/>
                                    <a:pt x="343" y="52"/>
                                  </a:cubicBezTo>
                                  <a:cubicBezTo>
                                    <a:pt x="342" y="49"/>
                                    <a:pt x="342" y="47"/>
                                    <a:pt x="342" y="44"/>
                                  </a:cubicBezTo>
                                  <a:cubicBezTo>
                                    <a:pt x="342" y="25"/>
                                    <a:pt x="358" y="9"/>
                                    <a:pt x="378" y="9"/>
                                  </a:cubicBezTo>
                                  <a:cubicBezTo>
                                    <a:pt x="398" y="9"/>
                                    <a:pt x="414" y="25"/>
                                    <a:pt x="414" y="44"/>
                                  </a:cubicBezTo>
                                  <a:cubicBezTo>
                                    <a:pt x="414" y="47"/>
                                    <a:pt x="413" y="49"/>
                                    <a:pt x="413" y="51"/>
                                  </a:cubicBezTo>
                                  <a:cubicBezTo>
                                    <a:pt x="415" y="50"/>
                                    <a:pt x="417" y="49"/>
                                    <a:pt x="420" y="48"/>
                                  </a:cubicBezTo>
                                  <a:cubicBezTo>
                                    <a:pt x="420" y="47"/>
                                    <a:pt x="420" y="46"/>
                                    <a:pt x="420" y="44"/>
                                  </a:cubicBezTo>
                                  <a:cubicBezTo>
                                    <a:pt x="420" y="33"/>
                                    <a:pt x="415" y="22"/>
                                    <a:pt x="407" y="15"/>
                                  </a:cubicBezTo>
                                  <a:cubicBezTo>
                                    <a:pt x="400" y="7"/>
                                    <a:pt x="389" y="2"/>
                                    <a:pt x="378" y="2"/>
                                  </a:cubicBezTo>
                                  <a:cubicBezTo>
                                    <a:pt x="366" y="2"/>
                                    <a:pt x="356" y="7"/>
                                    <a:pt x="348" y="15"/>
                                  </a:cubicBezTo>
                                  <a:cubicBezTo>
                                    <a:pt x="341" y="22"/>
                                    <a:pt x="336" y="33"/>
                                    <a:pt x="336" y="44"/>
                                  </a:cubicBezTo>
                                  <a:close/>
                                  <a:moveTo>
                                    <a:pt x="297" y="14"/>
                                  </a:moveTo>
                                  <a:cubicBezTo>
                                    <a:pt x="303" y="11"/>
                                    <a:pt x="310" y="9"/>
                                    <a:pt x="317" y="9"/>
                                  </a:cubicBezTo>
                                  <a:cubicBezTo>
                                    <a:pt x="324" y="9"/>
                                    <a:pt x="331" y="11"/>
                                    <a:pt x="336" y="14"/>
                                  </a:cubicBezTo>
                                  <a:cubicBezTo>
                                    <a:pt x="338" y="13"/>
                                    <a:pt x="339" y="11"/>
                                    <a:pt x="340" y="10"/>
                                  </a:cubicBezTo>
                                  <a:cubicBezTo>
                                    <a:pt x="334" y="5"/>
                                    <a:pt x="326" y="2"/>
                                    <a:pt x="317" y="2"/>
                                  </a:cubicBezTo>
                                  <a:cubicBezTo>
                                    <a:pt x="308" y="2"/>
                                    <a:pt x="300" y="5"/>
                                    <a:pt x="293" y="10"/>
                                  </a:cubicBezTo>
                                  <a:cubicBezTo>
                                    <a:pt x="295" y="11"/>
                                    <a:pt x="296" y="13"/>
                                    <a:pt x="297" y="14"/>
                                  </a:cubicBezTo>
                                  <a:close/>
                                  <a:moveTo>
                                    <a:pt x="301" y="20"/>
                                  </a:moveTo>
                                  <a:cubicBezTo>
                                    <a:pt x="306" y="17"/>
                                    <a:pt x="311" y="16"/>
                                    <a:pt x="317" y="16"/>
                                  </a:cubicBezTo>
                                  <a:cubicBezTo>
                                    <a:pt x="323" y="16"/>
                                    <a:pt x="328" y="17"/>
                                    <a:pt x="333" y="20"/>
                                  </a:cubicBezTo>
                                  <a:cubicBezTo>
                                    <a:pt x="333" y="19"/>
                                    <a:pt x="334" y="17"/>
                                    <a:pt x="335" y="16"/>
                                  </a:cubicBezTo>
                                  <a:cubicBezTo>
                                    <a:pt x="330" y="12"/>
                                    <a:pt x="324" y="10"/>
                                    <a:pt x="317" y="10"/>
                                  </a:cubicBezTo>
                                  <a:cubicBezTo>
                                    <a:pt x="310" y="10"/>
                                    <a:pt x="304" y="12"/>
                                    <a:pt x="298" y="16"/>
                                  </a:cubicBezTo>
                                  <a:cubicBezTo>
                                    <a:pt x="299" y="17"/>
                                    <a:pt x="300" y="19"/>
                                    <a:pt x="301" y="20"/>
                                  </a:cubicBezTo>
                                  <a:close/>
                                  <a:moveTo>
                                    <a:pt x="304" y="28"/>
                                  </a:moveTo>
                                  <a:cubicBezTo>
                                    <a:pt x="308" y="25"/>
                                    <a:pt x="312" y="23"/>
                                    <a:pt x="317" y="23"/>
                                  </a:cubicBezTo>
                                  <a:cubicBezTo>
                                    <a:pt x="322" y="23"/>
                                    <a:pt x="326" y="25"/>
                                    <a:pt x="329" y="27"/>
                                  </a:cubicBezTo>
                                  <a:cubicBezTo>
                                    <a:pt x="330" y="25"/>
                                    <a:pt x="331" y="24"/>
                                    <a:pt x="332" y="22"/>
                                  </a:cubicBezTo>
                                  <a:cubicBezTo>
                                    <a:pt x="328" y="19"/>
                                    <a:pt x="322" y="17"/>
                                    <a:pt x="317" y="17"/>
                                  </a:cubicBezTo>
                                  <a:cubicBezTo>
                                    <a:pt x="311" y="17"/>
                                    <a:pt x="306" y="19"/>
                                    <a:pt x="302" y="22"/>
                                  </a:cubicBezTo>
                                  <a:cubicBezTo>
                                    <a:pt x="303" y="24"/>
                                    <a:pt x="304" y="26"/>
                                    <a:pt x="304" y="28"/>
                                  </a:cubicBezTo>
                                  <a:close/>
                                  <a:moveTo>
                                    <a:pt x="306" y="36"/>
                                  </a:moveTo>
                                  <a:cubicBezTo>
                                    <a:pt x="309" y="33"/>
                                    <a:pt x="313" y="31"/>
                                    <a:pt x="317" y="31"/>
                                  </a:cubicBezTo>
                                  <a:cubicBezTo>
                                    <a:pt x="321" y="31"/>
                                    <a:pt x="325" y="33"/>
                                    <a:pt x="327" y="36"/>
                                  </a:cubicBezTo>
                                  <a:cubicBezTo>
                                    <a:pt x="328" y="33"/>
                                    <a:pt x="328" y="31"/>
                                    <a:pt x="329" y="29"/>
                                  </a:cubicBezTo>
                                  <a:cubicBezTo>
                                    <a:pt x="326" y="26"/>
                                    <a:pt x="321" y="25"/>
                                    <a:pt x="317" y="25"/>
                                  </a:cubicBezTo>
                                  <a:cubicBezTo>
                                    <a:pt x="312" y="25"/>
                                    <a:pt x="308" y="26"/>
                                    <a:pt x="305" y="29"/>
                                  </a:cubicBezTo>
                                  <a:cubicBezTo>
                                    <a:pt x="305" y="31"/>
                                    <a:pt x="306" y="34"/>
                                    <a:pt x="306" y="36"/>
                                  </a:cubicBezTo>
                                  <a:close/>
                                  <a:moveTo>
                                    <a:pt x="327" y="44"/>
                                  </a:moveTo>
                                  <a:cubicBezTo>
                                    <a:pt x="327" y="42"/>
                                    <a:pt x="327" y="40"/>
                                    <a:pt x="327" y="38"/>
                                  </a:cubicBezTo>
                                  <a:cubicBezTo>
                                    <a:pt x="325" y="35"/>
                                    <a:pt x="321" y="32"/>
                                    <a:pt x="317" y="32"/>
                                  </a:cubicBezTo>
                                  <a:cubicBezTo>
                                    <a:pt x="313" y="32"/>
                                    <a:pt x="309" y="35"/>
                                    <a:pt x="307" y="38"/>
                                  </a:cubicBezTo>
                                  <a:cubicBezTo>
                                    <a:pt x="307" y="40"/>
                                    <a:pt x="307" y="42"/>
                                    <a:pt x="307" y="44"/>
                                  </a:cubicBezTo>
                                  <a:cubicBezTo>
                                    <a:pt x="307" y="45"/>
                                    <a:pt x="307" y="45"/>
                                    <a:pt x="307" y="46"/>
                                  </a:cubicBezTo>
                                  <a:cubicBezTo>
                                    <a:pt x="308" y="45"/>
                                    <a:pt x="309" y="45"/>
                                    <a:pt x="310" y="45"/>
                                  </a:cubicBezTo>
                                  <a:cubicBezTo>
                                    <a:pt x="310" y="45"/>
                                    <a:pt x="310" y="45"/>
                                    <a:pt x="310" y="44"/>
                                  </a:cubicBezTo>
                                  <a:cubicBezTo>
                                    <a:pt x="310" y="41"/>
                                    <a:pt x="313" y="38"/>
                                    <a:pt x="317" y="38"/>
                                  </a:cubicBezTo>
                                  <a:cubicBezTo>
                                    <a:pt x="321" y="38"/>
                                    <a:pt x="324" y="41"/>
                                    <a:pt x="324" y="44"/>
                                  </a:cubicBezTo>
                                  <a:cubicBezTo>
                                    <a:pt x="324" y="45"/>
                                    <a:pt x="324" y="45"/>
                                    <a:pt x="324" y="45"/>
                                  </a:cubicBezTo>
                                  <a:cubicBezTo>
                                    <a:pt x="325" y="45"/>
                                    <a:pt x="326" y="45"/>
                                    <a:pt x="327" y="45"/>
                                  </a:cubicBezTo>
                                  <a:cubicBezTo>
                                    <a:pt x="327" y="45"/>
                                    <a:pt x="327" y="45"/>
                                    <a:pt x="327" y="44"/>
                                  </a:cubicBezTo>
                                  <a:close/>
                                  <a:moveTo>
                                    <a:pt x="317" y="39"/>
                                  </a:moveTo>
                                  <a:cubicBezTo>
                                    <a:pt x="314" y="39"/>
                                    <a:pt x="312" y="42"/>
                                    <a:pt x="312" y="44"/>
                                  </a:cubicBezTo>
                                  <a:cubicBezTo>
                                    <a:pt x="312" y="45"/>
                                    <a:pt x="312" y="45"/>
                                    <a:pt x="312" y="45"/>
                                  </a:cubicBezTo>
                                  <a:cubicBezTo>
                                    <a:pt x="314" y="45"/>
                                    <a:pt x="315" y="45"/>
                                    <a:pt x="317" y="45"/>
                                  </a:cubicBezTo>
                                  <a:cubicBezTo>
                                    <a:pt x="319" y="45"/>
                                    <a:pt x="320" y="45"/>
                                    <a:pt x="322" y="45"/>
                                  </a:cubicBezTo>
                                  <a:cubicBezTo>
                                    <a:pt x="322" y="45"/>
                                    <a:pt x="322" y="45"/>
                                    <a:pt x="322" y="44"/>
                                  </a:cubicBezTo>
                                  <a:cubicBezTo>
                                    <a:pt x="322" y="42"/>
                                    <a:pt x="320" y="39"/>
                                    <a:pt x="317" y="39"/>
                                  </a:cubicBezTo>
                                  <a:close/>
                                  <a:moveTo>
                                    <a:pt x="288" y="56"/>
                                  </a:moveTo>
                                  <a:cubicBezTo>
                                    <a:pt x="289" y="57"/>
                                    <a:pt x="291" y="58"/>
                                    <a:pt x="292" y="60"/>
                                  </a:cubicBezTo>
                                  <a:cubicBezTo>
                                    <a:pt x="299" y="55"/>
                                    <a:pt x="308" y="52"/>
                                    <a:pt x="317" y="52"/>
                                  </a:cubicBezTo>
                                  <a:cubicBezTo>
                                    <a:pt x="326" y="52"/>
                                    <a:pt x="334" y="55"/>
                                    <a:pt x="341" y="60"/>
                                  </a:cubicBezTo>
                                  <a:cubicBezTo>
                                    <a:pt x="343" y="58"/>
                                    <a:pt x="344" y="57"/>
                                    <a:pt x="346" y="56"/>
                                  </a:cubicBezTo>
                                  <a:cubicBezTo>
                                    <a:pt x="338" y="50"/>
                                    <a:pt x="328" y="46"/>
                                    <a:pt x="317" y="46"/>
                                  </a:cubicBezTo>
                                  <a:cubicBezTo>
                                    <a:pt x="306" y="46"/>
                                    <a:pt x="296" y="50"/>
                                    <a:pt x="288" y="56"/>
                                  </a:cubicBezTo>
                                  <a:close/>
                                  <a:moveTo>
                                    <a:pt x="214" y="44"/>
                                  </a:moveTo>
                                  <a:cubicBezTo>
                                    <a:pt x="214" y="46"/>
                                    <a:pt x="214" y="47"/>
                                    <a:pt x="214" y="48"/>
                                  </a:cubicBezTo>
                                  <a:cubicBezTo>
                                    <a:pt x="216" y="49"/>
                                    <a:pt x="219" y="50"/>
                                    <a:pt x="221" y="52"/>
                                  </a:cubicBezTo>
                                  <a:cubicBezTo>
                                    <a:pt x="220" y="49"/>
                                    <a:pt x="220" y="47"/>
                                    <a:pt x="220" y="44"/>
                                  </a:cubicBezTo>
                                  <a:cubicBezTo>
                                    <a:pt x="220" y="25"/>
                                    <a:pt x="236" y="9"/>
                                    <a:pt x="256" y="9"/>
                                  </a:cubicBezTo>
                                  <a:cubicBezTo>
                                    <a:pt x="276" y="9"/>
                                    <a:pt x="292" y="25"/>
                                    <a:pt x="292" y="44"/>
                                  </a:cubicBezTo>
                                  <a:cubicBezTo>
                                    <a:pt x="292" y="47"/>
                                    <a:pt x="291" y="49"/>
                                    <a:pt x="291" y="52"/>
                                  </a:cubicBezTo>
                                  <a:cubicBezTo>
                                    <a:pt x="293" y="50"/>
                                    <a:pt x="295" y="49"/>
                                    <a:pt x="298" y="48"/>
                                  </a:cubicBezTo>
                                  <a:cubicBezTo>
                                    <a:pt x="298" y="47"/>
                                    <a:pt x="298" y="46"/>
                                    <a:pt x="298" y="44"/>
                                  </a:cubicBezTo>
                                  <a:cubicBezTo>
                                    <a:pt x="298" y="33"/>
                                    <a:pt x="293" y="22"/>
                                    <a:pt x="286" y="15"/>
                                  </a:cubicBezTo>
                                  <a:cubicBezTo>
                                    <a:pt x="278" y="7"/>
                                    <a:pt x="267" y="2"/>
                                    <a:pt x="256" y="2"/>
                                  </a:cubicBezTo>
                                  <a:cubicBezTo>
                                    <a:pt x="244" y="2"/>
                                    <a:pt x="234" y="7"/>
                                    <a:pt x="226" y="15"/>
                                  </a:cubicBezTo>
                                  <a:cubicBezTo>
                                    <a:pt x="219" y="22"/>
                                    <a:pt x="214" y="33"/>
                                    <a:pt x="214" y="44"/>
                                  </a:cubicBezTo>
                                  <a:close/>
                                  <a:moveTo>
                                    <a:pt x="176" y="14"/>
                                  </a:moveTo>
                                  <a:cubicBezTo>
                                    <a:pt x="182" y="11"/>
                                    <a:pt x="188" y="9"/>
                                    <a:pt x="195" y="9"/>
                                  </a:cubicBezTo>
                                  <a:cubicBezTo>
                                    <a:pt x="202" y="9"/>
                                    <a:pt x="209" y="11"/>
                                    <a:pt x="214" y="14"/>
                                  </a:cubicBezTo>
                                  <a:cubicBezTo>
                                    <a:pt x="216" y="13"/>
                                    <a:pt x="217" y="11"/>
                                    <a:pt x="218" y="10"/>
                                  </a:cubicBezTo>
                                  <a:cubicBezTo>
                                    <a:pt x="212" y="5"/>
                                    <a:pt x="204" y="2"/>
                                    <a:pt x="195" y="2"/>
                                  </a:cubicBezTo>
                                  <a:cubicBezTo>
                                    <a:pt x="187" y="2"/>
                                    <a:pt x="179" y="5"/>
                                    <a:pt x="172" y="9"/>
                                  </a:cubicBezTo>
                                  <a:cubicBezTo>
                                    <a:pt x="174" y="11"/>
                                    <a:pt x="175" y="12"/>
                                    <a:pt x="176" y="14"/>
                                  </a:cubicBezTo>
                                  <a:close/>
                                  <a:moveTo>
                                    <a:pt x="180" y="20"/>
                                  </a:moveTo>
                                  <a:cubicBezTo>
                                    <a:pt x="184" y="17"/>
                                    <a:pt x="189" y="16"/>
                                    <a:pt x="195" y="16"/>
                                  </a:cubicBezTo>
                                  <a:cubicBezTo>
                                    <a:pt x="201" y="16"/>
                                    <a:pt x="206" y="17"/>
                                    <a:pt x="211" y="20"/>
                                  </a:cubicBezTo>
                                  <a:cubicBezTo>
                                    <a:pt x="212" y="19"/>
                                    <a:pt x="213" y="17"/>
                                    <a:pt x="214" y="16"/>
                                  </a:cubicBezTo>
                                  <a:cubicBezTo>
                                    <a:pt x="208" y="12"/>
                                    <a:pt x="202" y="10"/>
                                    <a:pt x="195" y="10"/>
                                  </a:cubicBezTo>
                                  <a:cubicBezTo>
                                    <a:pt x="188" y="10"/>
                                    <a:pt x="182" y="12"/>
                                    <a:pt x="177" y="15"/>
                                  </a:cubicBezTo>
                                  <a:cubicBezTo>
                                    <a:pt x="178" y="17"/>
                                    <a:pt x="179" y="18"/>
                                    <a:pt x="180" y="20"/>
                                  </a:cubicBezTo>
                                  <a:close/>
                                  <a:moveTo>
                                    <a:pt x="183" y="27"/>
                                  </a:moveTo>
                                  <a:cubicBezTo>
                                    <a:pt x="187" y="25"/>
                                    <a:pt x="191" y="23"/>
                                    <a:pt x="195" y="23"/>
                                  </a:cubicBezTo>
                                  <a:cubicBezTo>
                                    <a:pt x="200" y="23"/>
                                    <a:pt x="204" y="25"/>
                                    <a:pt x="208" y="27"/>
                                  </a:cubicBezTo>
                                  <a:cubicBezTo>
                                    <a:pt x="208" y="25"/>
                                    <a:pt x="209" y="24"/>
                                    <a:pt x="210" y="22"/>
                                  </a:cubicBezTo>
                                  <a:cubicBezTo>
                                    <a:pt x="206" y="19"/>
                                    <a:pt x="201" y="17"/>
                                    <a:pt x="195" y="17"/>
                                  </a:cubicBezTo>
                                  <a:cubicBezTo>
                                    <a:pt x="190" y="17"/>
                                    <a:pt x="185" y="19"/>
                                    <a:pt x="181" y="21"/>
                                  </a:cubicBezTo>
                                  <a:cubicBezTo>
                                    <a:pt x="182" y="23"/>
                                    <a:pt x="182" y="25"/>
                                    <a:pt x="183" y="27"/>
                                  </a:cubicBezTo>
                                  <a:close/>
                                  <a:moveTo>
                                    <a:pt x="185" y="35"/>
                                  </a:moveTo>
                                  <a:cubicBezTo>
                                    <a:pt x="188" y="32"/>
                                    <a:pt x="191" y="31"/>
                                    <a:pt x="195" y="31"/>
                                  </a:cubicBezTo>
                                  <a:cubicBezTo>
                                    <a:pt x="199" y="31"/>
                                    <a:pt x="203" y="33"/>
                                    <a:pt x="205" y="36"/>
                                  </a:cubicBezTo>
                                  <a:cubicBezTo>
                                    <a:pt x="206" y="33"/>
                                    <a:pt x="206" y="31"/>
                                    <a:pt x="207" y="29"/>
                                  </a:cubicBezTo>
                                  <a:cubicBezTo>
                                    <a:pt x="204" y="26"/>
                                    <a:pt x="200" y="25"/>
                                    <a:pt x="195" y="25"/>
                                  </a:cubicBezTo>
                                  <a:cubicBezTo>
                                    <a:pt x="191" y="25"/>
                                    <a:pt x="187" y="26"/>
                                    <a:pt x="184" y="28"/>
                                  </a:cubicBezTo>
                                  <a:cubicBezTo>
                                    <a:pt x="184" y="31"/>
                                    <a:pt x="185" y="33"/>
                                    <a:pt x="185" y="35"/>
                                  </a:cubicBezTo>
                                  <a:close/>
                                  <a:moveTo>
                                    <a:pt x="205" y="44"/>
                                  </a:moveTo>
                                  <a:cubicBezTo>
                                    <a:pt x="205" y="42"/>
                                    <a:pt x="205" y="40"/>
                                    <a:pt x="205" y="38"/>
                                  </a:cubicBezTo>
                                  <a:cubicBezTo>
                                    <a:pt x="203" y="35"/>
                                    <a:pt x="199" y="32"/>
                                    <a:pt x="195" y="32"/>
                                  </a:cubicBezTo>
                                  <a:cubicBezTo>
                                    <a:pt x="191" y="32"/>
                                    <a:pt x="188" y="34"/>
                                    <a:pt x="186" y="37"/>
                                  </a:cubicBezTo>
                                  <a:cubicBezTo>
                                    <a:pt x="186" y="39"/>
                                    <a:pt x="186" y="42"/>
                                    <a:pt x="186" y="44"/>
                                  </a:cubicBezTo>
                                  <a:cubicBezTo>
                                    <a:pt x="186" y="45"/>
                                    <a:pt x="186" y="45"/>
                                    <a:pt x="186" y="45"/>
                                  </a:cubicBezTo>
                                  <a:cubicBezTo>
                                    <a:pt x="187" y="45"/>
                                    <a:pt x="188" y="45"/>
                                    <a:pt x="188" y="45"/>
                                  </a:cubicBezTo>
                                  <a:cubicBezTo>
                                    <a:pt x="188" y="45"/>
                                    <a:pt x="188" y="45"/>
                                    <a:pt x="188" y="44"/>
                                  </a:cubicBezTo>
                                  <a:cubicBezTo>
                                    <a:pt x="188" y="41"/>
                                    <a:pt x="191" y="38"/>
                                    <a:pt x="195" y="38"/>
                                  </a:cubicBezTo>
                                  <a:cubicBezTo>
                                    <a:pt x="199" y="38"/>
                                    <a:pt x="202" y="41"/>
                                    <a:pt x="202" y="44"/>
                                  </a:cubicBezTo>
                                  <a:cubicBezTo>
                                    <a:pt x="202" y="45"/>
                                    <a:pt x="202" y="45"/>
                                    <a:pt x="202" y="45"/>
                                  </a:cubicBezTo>
                                  <a:cubicBezTo>
                                    <a:pt x="203" y="45"/>
                                    <a:pt x="204" y="45"/>
                                    <a:pt x="205" y="45"/>
                                  </a:cubicBezTo>
                                  <a:cubicBezTo>
                                    <a:pt x="205" y="45"/>
                                    <a:pt x="205" y="45"/>
                                    <a:pt x="205" y="44"/>
                                  </a:cubicBezTo>
                                  <a:close/>
                                  <a:moveTo>
                                    <a:pt x="195" y="39"/>
                                  </a:moveTo>
                                  <a:cubicBezTo>
                                    <a:pt x="192" y="39"/>
                                    <a:pt x="190" y="42"/>
                                    <a:pt x="190" y="44"/>
                                  </a:cubicBezTo>
                                  <a:cubicBezTo>
                                    <a:pt x="190" y="45"/>
                                    <a:pt x="190" y="45"/>
                                    <a:pt x="190" y="45"/>
                                  </a:cubicBezTo>
                                  <a:cubicBezTo>
                                    <a:pt x="192" y="45"/>
                                    <a:pt x="193" y="45"/>
                                    <a:pt x="195" y="45"/>
                                  </a:cubicBezTo>
                                  <a:cubicBezTo>
                                    <a:pt x="197" y="45"/>
                                    <a:pt x="198" y="45"/>
                                    <a:pt x="200" y="45"/>
                                  </a:cubicBezTo>
                                  <a:cubicBezTo>
                                    <a:pt x="200" y="45"/>
                                    <a:pt x="200" y="45"/>
                                    <a:pt x="200" y="44"/>
                                  </a:cubicBezTo>
                                  <a:cubicBezTo>
                                    <a:pt x="200" y="42"/>
                                    <a:pt x="198" y="39"/>
                                    <a:pt x="195" y="39"/>
                                  </a:cubicBezTo>
                                  <a:close/>
                                  <a:moveTo>
                                    <a:pt x="166" y="55"/>
                                  </a:moveTo>
                                  <a:cubicBezTo>
                                    <a:pt x="168" y="57"/>
                                    <a:pt x="170" y="58"/>
                                    <a:pt x="171" y="59"/>
                                  </a:cubicBezTo>
                                  <a:cubicBezTo>
                                    <a:pt x="178" y="55"/>
                                    <a:pt x="186" y="52"/>
                                    <a:pt x="195" y="52"/>
                                  </a:cubicBezTo>
                                  <a:cubicBezTo>
                                    <a:pt x="204" y="52"/>
                                    <a:pt x="212" y="55"/>
                                    <a:pt x="219" y="60"/>
                                  </a:cubicBezTo>
                                  <a:cubicBezTo>
                                    <a:pt x="221" y="58"/>
                                    <a:pt x="222" y="57"/>
                                    <a:pt x="224" y="56"/>
                                  </a:cubicBezTo>
                                  <a:cubicBezTo>
                                    <a:pt x="216" y="50"/>
                                    <a:pt x="206" y="46"/>
                                    <a:pt x="195" y="46"/>
                                  </a:cubicBezTo>
                                  <a:cubicBezTo>
                                    <a:pt x="184" y="46"/>
                                    <a:pt x="174" y="50"/>
                                    <a:pt x="166" y="55"/>
                                  </a:cubicBezTo>
                                  <a:close/>
                                  <a:moveTo>
                                    <a:pt x="93" y="44"/>
                                  </a:moveTo>
                                  <a:cubicBezTo>
                                    <a:pt x="93" y="46"/>
                                    <a:pt x="93" y="47"/>
                                    <a:pt x="93" y="48"/>
                                  </a:cubicBezTo>
                                  <a:cubicBezTo>
                                    <a:pt x="96" y="49"/>
                                    <a:pt x="98" y="50"/>
                                    <a:pt x="100" y="52"/>
                                  </a:cubicBezTo>
                                  <a:cubicBezTo>
                                    <a:pt x="99" y="49"/>
                                    <a:pt x="99" y="47"/>
                                    <a:pt x="99" y="44"/>
                                  </a:cubicBezTo>
                                  <a:cubicBezTo>
                                    <a:pt x="99" y="25"/>
                                    <a:pt x="115" y="9"/>
                                    <a:pt x="135" y="9"/>
                                  </a:cubicBezTo>
                                  <a:cubicBezTo>
                                    <a:pt x="155" y="9"/>
                                    <a:pt x="171" y="25"/>
                                    <a:pt x="171" y="44"/>
                                  </a:cubicBezTo>
                                  <a:cubicBezTo>
                                    <a:pt x="171" y="47"/>
                                    <a:pt x="171" y="49"/>
                                    <a:pt x="170" y="51"/>
                                  </a:cubicBezTo>
                                  <a:cubicBezTo>
                                    <a:pt x="172" y="50"/>
                                    <a:pt x="175" y="49"/>
                                    <a:pt x="177" y="48"/>
                                  </a:cubicBezTo>
                                  <a:cubicBezTo>
                                    <a:pt x="177" y="47"/>
                                    <a:pt x="177" y="46"/>
                                    <a:pt x="177" y="44"/>
                                  </a:cubicBezTo>
                                  <a:cubicBezTo>
                                    <a:pt x="177" y="33"/>
                                    <a:pt x="172" y="22"/>
                                    <a:pt x="165" y="15"/>
                                  </a:cubicBezTo>
                                  <a:cubicBezTo>
                                    <a:pt x="157" y="7"/>
                                    <a:pt x="147" y="2"/>
                                    <a:pt x="135" y="2"/>
                                  </a:cubicBezTo>
                                  <a:cubicBezTo>
                                    <a:pt x="123" y="2"/>
                                    <a:pt x="113" y="7"/>
                                    <a:pt x="105" y="15"/>
                                  </a:cubicBezTo>
                                  <a:cubicBezTo>
                                    <a:pt x="98" y="22"/>
                                    <a:pt x="93" y="33"/>
                                    <a:pt x="93" y="44"/>
                                  </a:cubicBezTo>
                                  <a:close/>
                                  <a:moveTo>
                                    <a:pt x="55" y="14"/>
                                  </a:moveTo>
                                  <a:cubicBezTo>
                                    <a:pt x="60" y="11"/>
                                    <a:pt x="67" y="9"/>
                                    <a:pt x="74" y="9"/>
                                  </a:cubicBezTo>
                                  <a:cubicBezTo>
                                    <a:pt x="81" y="9"/>
                                    <a:pt x="88" y="11"/>
                                    <a:pt x="94" y="14"/>
                                  </a:cubicBezTo>
                                  <a:cubicBezTo>
                                    <a:pt x="95" y="13"/>
                                    <a:pt x="96" y="11"/>
                                    <a:pt x="97" y="10"/>
                                  </a:cubicBezTo>
                                  <a:cubicBezTo>
                                    <a:pt x="91" y="5"/>
                                    <a:pt x="83" y="2"/>
                                    <a:pt x="74" y="2"/>
                                  </a:cubicBezTo>
                                  <a:cubicBezTo>
                                    <a:pt x="65" y="2"/>
                                    <a:pt x="57" y="5"/>
                                    <a:pt x="51" y="10"/>
                                  </a:cubicBezTo>
                                  <a:cubicBezTo>
                                    <a:pt x="52" y="11"/>
                                    <a:pt x="53" y="13"/>
                                    <a:pt x="55" y="14"/>
                                  </a:cubicBezTo>
                                  <a:close/>
                                  <a:moveTo>
                                    <a:pt x="58" y="20"/>
                                  </a:moveTo>
                                  <a:cubicBezTo>
                                    <a:pt x="63" y="17"/>
                                    <a:pt x="68" y="16"/>
                                    <a:pt x="74" y="16"/>
                                  </a:cubicBezTo>
                                  <a:cubicBezTo>
                                    <a:pt x="80" y="16"/>
                                    <a:pt x="85" y="17"/>
                                    <a:pt x="90" y="20"/>
                                  </a:cubicBezTo>
                                  <a:cubicBezTo>
                                    <a:pt x="91" y="19"/>
                                    <a:pt x="92" y="17"/>
                                    <a:pt x="93" y="16"/>
                                  </a:cubicBezTo>
                                  <a:cubicBezTo>
                                    <a:pt x="87" y="12"/>
                                    <a:pt x="81" y="10"/>
                                    <a:pt x="74" y="10"/>
                                  </a:cubicBezTo>
                                  <a:cubicBezTo>
                                    <a:pt x="67" y="10"/>
                                    <a:pt x="61" y="12"/>
                                    <a:pt x="55" y="16"/>
                                  </a:cubicBezTo>
                                  <a:cubicBezTo>
                                    <a:pt x="56" y="17"/>
                                    <a:pt x="57" y="19"/>
                                    <a:pt x="58" y="20"/>
                                  </a:cubicBezTo>
                                  <a:close/>
                                  <a:moveTo>
                                    <a:pt x="61" y="28"/>
                                  </a:moveTo>
                                  <a:cubicBezTo>
                                    <a:pt x="65" y="25"/>
                                    <a:pt x="69" y="23"/>
                                    <a:pt x="74" y="23"/>
                                  </a:cubicBezTo>
                                  <a:cubicBezTo>
                                    <a:pt x="79" y="23"/>
                                    <a:pt x="83" y="25"/>
                                    <a:pt x="87" y="27"/>
                                  </a:cubicBezTo>
                                  <a:cubicBezTo>
                                    <a:pt x="87" y="25"/>
                                    <a:pt x="88" y="24"/>
                                    <a:pt x="89" y="22"/>
                                  </a:cubicBezTo>
                                  <a:cubicBezTo>
                                    <a:pt x="85" y="19"/>
                                    <a:pt x="80" y="17"/>
                                    <a:pt x="74" y="17"/>
                                  </a:cubicBezTo>
                                  <a:cubicBezTo>
                                    <a:pt x="69" y="17"/>
                                    <a:pt x="63" y="19"/>
                                    <a:pt x="59" y="22"/>
                                  </a:cubicBezTo>
                                  <a:cubicBezTo>
                                    <a:pt x="60" y="24"/>
                                    <a:pt x="61" y="26"/>
                                    <a:pt x="61" y="28"/>
                                  </a:cubicBezTo>
                                  <a:close/>
                                  <a:moveTo>
                                    <a:pt x="63" y="36"/>
                                  </a:moveTo>
                                  <a:cubicBezTo>
                                    <a:pt x="66" y="33"/>
                                    <a:pt x="70" y="31"/>
                                    <a:pt x="74" y="31"/>
                                  </a:cubicBezTo>
                                  <a:cubicBezTo>
                                    <a:pt x="78" y="31"/>
                                    <a:pt x="82" y="33"/>
                                    <a:pt x="85" y="36"/>
                                  </a:cubicBezTo>
                                  <a:cubicBezTo>
                                    <a:pt x="85" y="33"/>
                                    <a:pt x="85" y="31"/>
                                    <a:pt x="86" y="29"/>
                                  </a:cubicBezTo>
                                  <a:cubicBezTo>
                                    <a:pt x="83" y="26"/>
                                    <a:pt x="79" y="25"/>
                                    <a:pt x="74" y="25"/>
                                  </a:cubicBezTo>
                                  <a:cubicBezTo>
                                    <a:pt x="69" y="25"/>
                                    <a:pt x="65" y="27"/>
                                    <a:pt x="62" y="29"/>
                                  </a:cubicBezTo>
                                  <a:cubicBezTo>
                                    <a:pt x="63" y="31"/>
                                    <a:pt x="63" y="34"/>
                                    <a:pt x="63" y="36"/>
                                  </a:cubicBezTo>
                                  <a:close/>
                                  <a:moveTo>
                                    <a:pt x="84" y="44"/>
                                  </a:moveTo>
                                  <a:cubicBezTo>
                                    <a:pt x="84" y="42"/>
                                    <a:pt x="84" y="40"/>
                                    <a:pt x="84" y="38"/>
                                  </a:cubicBezTo>
                                  <a:cubicBezTo>
                                    <a:pt x="82" y="35"/>
                                    <a:pt x="78" y="32"/>
                                    <a:pt x="74" y="32"/>
                                  </a:cubicBezTo>
                                  <a:cubicBezTo>
                                    <a:pt x="70" y="32"/>
                                    <a:pt x="66" y="35"/>
                                    <a:pt x="64" y="38"/>
                                  </a:cubicBezTo>
                                  <a:cubicBezTo>
                                    <a:pt x="64" y="40"/>
                                    <a:pt x="64" y="42"/>
                                    <a:pt x="64" y="44"/>
                                  </a:cubicBezTo>
                                  <a:cubicBezTo>
                                    <a:pt x="64" y="45"/>
                                    <a:pt x="64" y="45"/>
                                    <a:pt x="64" y="46"/>
                                  </a:cubicBezTo>
                                  <a:cubicBezTo>
                                    <a:pt x="65" y="45"/>
                                    <a:pt x="66" y="45"/>
                                    <a:pt x="68" y="45"/>
                                  </a:cubicBezTo>
                                  <a:cubicBezTo>
                                    <a:pt x="68" y="45"/>
                                    <a:pt x="67" y="45"/>
                                    <a:pt x="67" y="44"/>
                                  </a:cubicBezTo>
                                  <a:cubicBezTo>
                                    <a:pt x="67" y="41"/>
                                    <a:pt x="70" y="38"/>
                                    <a:pt x="74" y="38"/>
                                  </a:cubicBezTo>
                                  <a:cubicBezTo>
                                    <a:pt x="78" y="38"/>
                                    <a:pt x="81" y="41"/>
                                    <a:pt x="81" y="44"/>
                                  </a:cubicBezTo>
                                  <a:cubicBezTo>
                                    <a:pt x="81" y="45"/>
                                    <a:pt x="81" y="45"/>
                                    <a:pt x="81" y="45"/>
                                  </a:cubicBezTo>
                                  <a:cubicBezTo>
                                    <a:pt x="82" y="45"/>
                                    <a:pt x="83" y="45"/>
                                    <a:pt x="84" y="45"/>
                                  </a:cubicBezTo>
                                  <a:cubicBezTo>
                                    <a:pt x="84" y="45"/>
                                    <a:pt x="84" y="45"/>
                                    <a:pt x="84" y="44"/>
                                  </a:cubicBezTo>
                                  <a:close/>
                                  <a:moveTo>
                                    <a:pt x="74" y="39"/>
                                  </a:moveTo>
                                  <a:cubicBezTo>
                                    <a:pt x="71" y="39"/>
                                    <a:pt x="69" y="42"/>
                                    <a:pt x="69" y="44"/>
                                  </a:cubicBezTo>
                                  <a:cubicBezTo>
                                    <a:pt x="69" y="45"/>
                                    <a:pt x="69" y="45"/>
                                    <a:pt x="69" y="45"/>
                                  </a:cubicBezTo>
                                  <a:cubicBezTo>
                                    <a:pt x="71" y="45"/>
                                    <a:pt x="72" y="45"/>
                                    <a:pt x="74" y="45"/>
                                  </a:cubicBezTo>
                                  <a:cubicBezTo>
                                    <a:pt x="76" y="45"/>
                                    <a:pt x="78" y="45"/>
                                    <a:pt x="79" y="45"/>
                                  </a:cubicBezTo>
                                  <a:cubicBezTo>
                                    <a:pt x="79" y="45"/>
                                    <a:pt x="79" y="45"/>
                                    <a:pt x="79" y="44"/>
                                  </a:cubicBezTo>
                                  <a:cubicBezTo>
                                    <a:pt x="79" y="42"/>
                                    <a:pt x="77" y="39"/>
                                    <a:pt x="74" y="39"/>
                                  </a:cubicBezTo>
                                  <a:close/>
                                  <a:moveTo>
                                    <a:pt x="50" y="60"/>
                                  </a:moveTo>
                                  <a:cubicBezTo>
                                    <a:pt x="57" y="55"/>
                                    <a:pt x="65" y="52"/>
                                    <a:pt x="74" y="52"/>
                                  </a:cubicBezTo>
                                  <a:cubicBezTo>
                                    <a:pt x="83" y="52"/>
                                    <a:pt x="92" y="55"/>
                                    <a:pt x="99" y="60"/>
                                  </a:cubicBezTo>
                                  <a:cubicBezTo>
                                    <a:pt x="100" y="58"/>
                                    <a:pt x="102" y="57"/>
                                    <a:pt x="103" y="56"/>
                                  </a:cubicBezTo>
                                  <a:cubicBezTo>
                                    <a:pt x="95" y="50"/>
                                    <a:pt x="85" y="46"/>
                                    <a:pt x="74" y="46"/>
                                  </a:cubicBezTo>
                                  <a:cubicBezTo>
                                    <a:pt x="63" y="46"/>
                                    <a:pt x="53" y="50"/>
                                    <a:pt x="45" y="56"/>
                                  </a:cubicBezTo>
                                  <a:cubicBezTo>
                                    <a:pt x="46" y="57"/>
                                    <a:pt x="48" y="58"/>
                                    <a:pt x="50" y="60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60" y="62"/>
                                    <a:pt x="67" y="60"/>
                                    <a:pt x="74" y="60"/>
                                  </a:cubicBezTo>
                                  <a:cubicBezTo>
                                    <a:pt x="81" y="60"/>
                                    <a:pt x="88" y="62"/>
                                    <a:pt x="94" y="66"/>
                                  </a:cubicBezTo>
                                  <a:cubicBezTo>
                                    <a:pt x="95" y="64"/>
                                    <a:pt x="96" y="62"/>
                                    <a:pt x="97" y="61"/>
                                  </a:cubicBezTo>
                                  <a:cubicBezTo>
                                    <a:pt x="91" y="56"/>
                                    <a:pt x="83" y="54"/>
                                    <a:pt x="74" y="54"/>
                                  </a:cubicBezTo>
                                  <a:cubicBezTo>
                                    <a:pt x="65" y="54"/>
                                    <a:pt x="57" y="57"/>
                                    <a:pt x="51" y="61"/>
                                  </a:cubicBezTo>
                                  <a:cubicBezTo>
                                    <a:pt x="52" y="63"/>
                                    <a:pt x="53" y="64"/>
                                    <a:pt x="55" y="66"/>
                                  </a:cubicBezTo>
                                  <a:close/>
                                  <a:moveTo>
                                    <a:pt x="58" y="72"/>
                                  </a:moveTo>
                                  <a:cubicBezTo>
                                    <a:pt x="63" y="69"/>
                                    <a:pt x="68" y="67"/>
                                    <a:pt x="74" y="67"/>
                                  </a:cubicBezTo>
                                  <a:cubicBezTo>
                                    <a:pt x="80" y="67"/>
                                    <a:pt x="85" y="69"/>
                                    <a:pt x="90" y="72"/>
                                  </a:cubicBezTo>
                                  <a:cubicBezTo>
                                    <a:pt x="91" y="70"/>
                                    <a:pt x="92" y="68"/>
                                    <a:pt x="93" y="67"/>
                                  </a:cubicBezTo>
                                  <a:cubicBezTo>
                                    <a:pt x="87" y="64"/>
                                    <a:pt x="81" y="62"/>
                                    <a:pt x="74" y="62"/>
                                  </a:cubicBezTo>
                                  <a:cubicBezTo>
                                    <a:pt x="67" y="62"/>
                                    <a:pt x="61" y="64"/>
                                    <a:pt x="55" y="67"/>
                                  </a:cubicBezTo>
                                  <a:cubicBezTo>
                                    <a:pt x="56" y="69"/>
                                    <a:pt x="57" y="70"/>
                                    <a:pt x="58" y="72"/>
                                  </a:cubicBezTo>
                                  <a:close/>
                                  <a:moveTo>
                                    <a:pt x="61" y="79"/>
                                  </a:moveTo>
                                  <a:cubicBezTo>
                                    <a:pt x="65" y="76"/>
                                    <a:pt x="69" y="75"/>
                                    <a:pt x="74" y="75"/>
                                  </a:cubicBezTo>
                                  <a:cubicBezTo>
                                    <a:pt x="79" y="75"/>
                                    <a:pt x="83" y="76"/>
                                    <a:pt x="87" y="79"/>
                                  </a:cubicBezTo>
                                  <a:cubicBezTo>
                                    <a:pt x="87" y="77"/>
                                    <a:pt x="88" y="75"/>
                                    <a:pt x="89" y="73"/>
                                  </a:cubicBezTo>
                                  <a:cubicBezTo>
                                    <a:pt x="85" y="70"/>
                                    <a:pt x="80" y="69"/>
                                    <a:pt x="74" y="69"/>
                                  </a:cubicBezTo>
                                  <a:cubicBezTo>
                                    <a:pt x="69" y="69"/>
                                    <a:pt x="63" y="70"/>
                                    <a:pt x="59" y="73"/>
                                  </a:cubicBezTo>
                                  <a:cubicBezTo>
                                    <a:pt x="60" y="75"/>
                                    <a:pt x="61" y="77"/>
                                    <a:pt x="61" y="79"/>
                                  </a:cubicBezTo>
                                  <a:close/>
                                  <a:moveTo>
                                    <a:pt x="63" y="87"/>
                                  </a:moveTo>
                                  <a:cubicBezTo>
                                    <a:pt x="66" y="84"/>
                                    <a:pt x="70" y="82"/>
                                    <a:pt x="74" y="82"/>
                                  </a:cubicBezTo>
                                  <a:cubicBezTo>
                                    <a:pt x="78" y="82"/>
                                    <a:pt x="82" y="84"/>
                                    <a:pt x="85" y="87"/>
                                  </a:cubicBezTo>
                                  <a:cubicBezTo>
                                    <a:pt x="85" y="85"/>
                                    <a:pt x="85" y="83"/>
                                    <a:pt x="86" y="80"/>
                                  </a:cubicBezTo>
                                  <a:cubicBezTo>
                                    <a:pt x="83" y="78"/>
                                    <a:pt x="79" y="76"/>
                                    <a:pt x="74" y="76"/>
                                  </a:cubicBezTo>
                                  <a:cubicBezTo>
                                    <a:pt x="69" y="76"/>
                                    <a:pt x="65" y="78"/>
                                    <a:pt x="62" y="81"/>
                                  </a:cubicBezTo>
                                  <a:cubicBezTo>
                                    <a:pt x="63" y="83"/>
                                    <a:pt x="63" y="85"/>
                                    <a:pt x="63" y="87"/>
                                  </a:cubicBezTo>
                                  <a:close/>
                                  <a:moveTo>
                                    <a:pt x="84" y="96"/>
                                  </a:moveTo>
                                  <a:cubicBezTo>
                                    <a:pt x="84" y="94"/>
                                    <a:pt x="84" y="91"/>
                                    <a:pt x="84" y="89"/>
                                  </a:cubicBezTo>
                                  <a:cubicBezTo>
                                    <a:pt x="82" y="86"/>
                                    <a:pt x="78" y="84"/>
                                    <a:pt x="74" y="84"/>
                                  </a:cubicBezTo>
                                  <a:cubicBezTo>
                                    <a:pt x="70" y="84"/>
                                    <a:pt x="66" y="86"/>
                                    <a:pt x="64" y="90"/>
                                  </a:cubicBezTo>
                                  <a:cubicBezTo>
                                    <a:pt x="64" y="92"/>
                                    <a:pt x="64" y="94"/>
                                    <a:pt x="64" y="96"/>
                                  </a:cubicBezTo>
                                  <a:cubicBezTo>
                                    <a:pt x="64" y="96"/>
                                    <a:pt x="64" y="97"/>
                                    <a:pt x="64" y="97"/>
                                  </a:cubicBezTo>
                                  <a:cubicBezTo>
                                    <a:pt x="65" y="97"/>
                                    <a:pt x="66" y="97"/>
                                    <a:pt x="68" y="96"/>
                                  </a:cubicBezTo>
                                  <a:cubicBezTo>
                                    <a:pt x="68" y="96"/>
                                    <a:pt x="67" y="96"/>
                                    <a:pt x="67" y="96"/>
                                  </a:cubicBezTo>
                                  <a:cubicBezTo>
                                    <a:pt x="67" y="92"/>
                                    <a:pt x="70" y="89"/>
                                    <a:pt x="74" y="89"/>
                                  </a:cubicBezTo>
                                  <a:cubicBezTo>
                                    <a:pt x="78" y="89"/>
                                    <a:pt x="81" y="92"/>
                                    <a:pt x="81" y="96"/>
                                  </a:cubicBezTo>
                                  <a:cubicBezTo>
                                    <a:pt x="81" y="96"/>
                                    <a:pt x="81" y="96"/>
                                    <a:pt x="81" y="96"/>
                                  </a:cubicBezTo>
                                  <a:cubicBezTo>
                                    <a:pt x="82" y="97"/>
                                    <a:pt x="83" y="97"/>
                                    <a:pt x="84" y="97"/>
                                  </a:cubicBezTo>
                                  <a:cubicBezTo>
                                    <a:pt x="84" y="97"/>
                                    <a:pt x="84" y="96"/>
                                    <a:pt x="84" y="96"/>
                                  </a:cubicBezTo>
                                  <a:close/>
                                  <a:moveTo>
                                    <a:pt x="74" y="91"/>
                                  </a:moveTo>
                                  <a:cubicBezTo>
                                    <a:pt x="71" y="91"/>
                                    <a:pt x="69" y="93"/>
                                    <a:pt x="69" y="96"/>
                                  </a:cubicBezTo>
                                  <a:cubicBezTo>
                                    <a:pt x="69" y="96"/>
                                    <a:pt x="69" y="96"/>
                                    <a:pt x="69" y="96"/>
                                  </a:cubicBezTo>
                                  <a:cubicBezTo>
                                    <a:pt x="71" y="96"/>
                                    <a:pt x="72" y="96"/>
                                    <a:pt x="74" y="96"/>
                                  </a:cubicBezTo>
                                  <a:cubicBezTo>
                                    <a:pt x="76" y="96"/>
                                    <a:pt x="78" y="96"/>
                                    <a:pt x="79" y="96"/>
                                  </a:cubicBezTo>
                                  <a:cubicBezTo>
                                    <a:pt x="79" y="96"/>
                                    <a:pt x="79" y="96"/>
                                    <a:pt x="79" y="96"/>
                                  </a:cubicBezTo>
                                  <a:cubicBezTo>
                                    <a:pt x="79" y="93"/>
                                    <a:pt x="77" y="91"/>
                                    <a:pt x="74" y="91"/>
                                  </a:cubicBezTo>
                                  <a:close/>
                                  <a:moveTo>
                                    <a:pt x="50" y="111"/>
                                  </a:moveTo>
                                  <a:cubicBezTo>
                                    <a:pt x="57" y="106"/>
                                    <a:pt x="65" y="104"/>
                                    <a:pt x="74" y="104"/>
                                  </a:cubicBezTo>
                                  <a:cubicBezTo>
                                    <a:pt x="83" y="104"/>
                                    <a:pt x="92" y="106"/>
                                    <a:pt x="99" y="111"/>
                                  </a:cubicBezTo>
                                  <a:cubicBezTo>
                                    <a:pt x="100" y="110"/>
                                    <a:pt x="102" y="108"/>
                                    <a:pt x="103" y="107"/>
                                  </a:cubicBezTo>
                                  <a:cubicBezTo>
                                    <a:pt x="95" y="101"/>
                                    <a:pt x="85" y="98"/>
                                    <a:pt x="74" y="98"/>
                                  </a:cubicBezTo>
                                  <a:cubicBezTo>
                                    <a:pt x="63" y="98"/>
                                    <a:pt x="53" y="101"/>
                                    <a:pt x="45" y="107"/>
                                  </a:cubicBezTo>
                                  <a:cubicBezTo>
                                    <a:pt x="46" y="108"/>
                                    <a:pt x="48" y="110"/>
                                    <a:pt x="50" y="111"/>
                                  </a:cubicBezTo>
                                  <a:close/>
                                  <a:moveTo>
                                    <a:pt x="55" y="117"/>
                                  </a:moveTo>
                                  <a:cubicBezTo>
                                    <a:pt x="60" y="114"/>
                                    <a:pt x="67" y="111"/>
                                    <a:pt x="74" y="111"/>
                                  </a:cubicBezTo>
                                  <a:cubicBezTo>
                                    <a:pt x="81" y="111"/>
                                    <a:pt x="88" y="113"/>
                                    <a:pt x="94" y="117"/>
                                  </a:cubicBezTo>
                                  <a:cubicBezTo>
                                    <a:pt x="95" y="115"/>
                                    <a:pt x="96" y="114"/>
                                    <a:pt x="97" y="112"/>
                                  </a:cubicBezTo>
                                  <a:cubicBezTo>
                                    <a:pt x="91" y="108"/>
                                    <a:pt x="83" y="105"/>
                                    <a:pt x="74" y="105"/>
                                  </a:cubicBezTo>
                                  <a:cubicBezTo>
                                    <a:pt x="65" y="105"/>
                                    <a:pt x="57" y="108"/>
                                    <a:pt x="51" y="112"/>
                                  </a:cubicBezTo>
                                  <a:cubicBezTo>
                                    <a:pt x="52" y="114"/>
                                    <a:pt x="53" y="116"/>
                                    <a:pt x="55" y="117"/>
                                  </a:cubicBezTo>
                                  <a:close/>
                                  <a:moveTo>
                                    <a:pt x="58" y="123"/>
                                  </a:moveTo>
                                  <a:cubicBezTo>
                                    <a:pt x="63" y="120"/>
                                    <a:pt x="68" y="118"/>
                                    <a:pt x="74" y="118"/>
                                  </a:cubicBezTo>
                                  <a:cubicBezTo>
                                    <a:pt x="80" y="118"/>
                                    <a:pt x="85" y="120"/>
                                    <a:pt x="90" y="123"/>
                                  </a:cubicBezTo>
                                  <a:cubicBezTo>
                                    <a:pt x="91" y="121"/>
                                    <a:pt x="92" y="120"/>
                                    <a:pt x="93" y="118"/>
                                  </a:cubicBezTo>
                                  <a:cubicBezTo>
                                    <a:pt x="87" y="115"/>
                                    <a:pt x="81" y="113"/>
                                    <a:pt x="74" y="113"/>
                                  </a:cubicBezTo>
                                  <a:cubicBezTo>
                                    <a:pt x="67" y="113"/>
                                    <a:pt x="61" y="115"/>
                                    <a:pt x="55" y="119"/>
                                  </a:cubicBezTo>
                                  <a:cubicBezTo>
                                    <a:pt x="56" y="120"/>
                                    <a:pt x="57" y="122"/>
                                    <a:pt x="58" y="123"/>
                                  </a:cubicBezTo>
                                  <a:close/>
                                  <a:moveTo>
                                    <a:pt x="61" y="130"/>
                                  </a:moveTo>
                                  <a:cubicBezTo>
                                    <a:pt x="65" y="128"/>
                                    <a:pt x="69" y="126"/>
                                    <a:pt x="74" y="126"/>
                                  </a:cubicBezTo>
                                  <a:cubicBezTo>
                                    <a:pt x="79" y="126"/>
                                    <a:pt x="83" y="128"/>
                                    <a:pt x="87" y="130"/>
                                  </a:cubicBezTo>
                                  <a:cubicBezTo>
                                    <a:pt x="87" y="128"/>
                                    <a:pt x="88" y="126"/>
                                    <a:pt x="89" y="124"/>
                                  </a:cubicBezTo>
                                  <a:cubicBezTo>
                                    <a:pt x="85" y="122"/>
                                    <a:pt x="80" y="120"/>
                                    <a:pt x="74" y="120"/>
                                  </a:cubicBezTo>
                                  <a:cubicBezTo>
                                    <a:pt x="69" y="120"/>
                                    <a:pt x="63" y="122"/>
                                    <a:pt x="59" y="125"/>
                                  </a:cubicBezTo>
                                  <a:cubicBezTo>
                                    <a:pt x="60" y="126"/>
                                    <a:pt x="61" y="128"/>
                                    <a:pt x="61" y="130"/>
                                  </a:cubicBezTo>
                                  <a:close/>
                                  <a:moveTo>
                                    <a:pt x="63" y="139"/>
                                  </a:moveTo>
                                  <a:cubicBezTo>
                                    <a:pt x="66" y="136"/>
                                    <a:pt x="70" y="134"/>
                                    <a:pt x="74" y="134"/>
                                  </a:cubicBezTo>
                                  <a:cubicBezTo>
                                    <a:pt x="78" y="134"/>
                                    <a:pt x="82" y="136"/>
                                    <a:pt x="85" y="139"/>
                                  </a:cubicBezTo>
                                  <a:cubicBezTo>
                                    <a:pt x="85" y="136"/>
                                    <a:pt x="85" y="134"/>
                                    <a:pt x="86" y="132"/>
                                  </a:cubicBezTo>
                                  <a:cubicBezTo>
                                    <a:pt x="83" y="129"/>
                                    <a:pt x="79" y="128"/>
                                    <a:pt x="74" y="128"/>
                                  </a:cubicBezTo>
                                  <a:cubicBezTo>
                                    <a:pt x="69" y="128"/>
                                    <a:pt x="65" y="129"/>
                                    <a:pt x="62" y="132"/>
                                  </a:cubicBezTo>
                                  <a:cubicBezTo>
                                    <a:pt x="63" y="134"/>
                                    <a:pt x="63" y="136"/>
                                    <a:pt x="63" y="139"/>
                                  </a:cubicBezTo>
                                  <a:close/>
                                  <a:moveTo>
                                    <a:pt x="84" y="147"/>
                                  </a:moveTo>
                                  <a:cubicBezTo>
                                    <a:pt x="84" y="145"/>
                                    <a:pt x="84" y="143"/>
                                    <a:pt x="84" y="141"/>
                                  </a:cubicBezTo>
                                  <a:cubicBezTo>
                                    <a:pt x="82" y="137"/>
                                    <a:pt x="78" y="135"/>
                                    <a:pt x="74" y="135"/>
                                  </a:cubicBezTo>
                                  <a:cubicBezTo>
                                    <a:pt x="70" y="135"/>
                                    <a:pt x="66" y="138"/>
                                    <a:pt x="64" y="141"/>
                                  </a:cubicBezTo>
                                  <a:cubicBezTo>
                                    <a:pt x="64" y="143"/>
                                    <a:pt x="64" y="145"/>
                                    <a:pt x="64" y="147"/>
                                  </a:cubicBezTo>
                                  <a:cubicBezTo>
                                    <a:pt x="64" y="148"/>
                                    <a:pt x="64" y="148"/>
                                    <a:pt x="64" y="148"/>
                                  </a:cubicBezTo>
                                  <a:cubicBezTo>
                                    <a:pt x="65" y="148"/>
                                    <a:pt x="66" y="148"/>
                                    <a:pt x="68" y="148"/>
                                  </a:cubicBezTo>
                                  <a:cubicBezTo>
                                    <a:pt x="68" y="148"/>
                                    <a:pt x="67" y="147"/>
                                    <a:pt x="67" y="147"/>
                                  </a:cubicBezTo>
                                  <a:cubicBezTo>
                                    <a:pt x="67" y="143"/>
                                    <a:pt x="70" y="140"/>
                                    <a:pt x="74" y="140"/>
                                  </a:cubicBezTo>
                                  <a:cubicBezTo>
                                    <a:pt x="78" y="140"/>
                                    <a:pt x="81" y="143"/>
                                    <a:pt x="81" y="147"/>
                                  </a:cubicBezTo>
                                  <a:cubicBezTo>
                                    <a:pt x="81" y="147"/>
                                    <a:pt x="81" y="148"/>
                                    <a:pt x="81" y="148"/>
                                  </a:cubicBezTo>
                                  <a:cubicBezTo>
                                    <a:pt x="82" y="148"/>
                                    <a:pt x="83" y="148"/>
                                    <a:pt x="84" y="148"/>
                                  </a:cubicBezTo>
                                  <a:cubicBezTo>
                                    <a:pt x="84" y="148"/>
                                    <a:pt x="84" y="148"/>
                                    <a:pt x="84" y="147"/>
                                  </a:cubicBezTo>
                                  <a:close/>
                                  <a:moveTo>
                                    <a:pt x="74" y="142"/>
                                  </a:moveTo>
                                  <a:cubicBezTo>
                                    <a:pt x="71" y="142"/>
                                    <a:pt x="69" y="144"/>
                                    <a:pt x="69" y="147"/>
                                  </a:cubicBezTo>
                                  <a:cubicBezTo>
                                    <a:pt x="69" y="147"/>
                                    <a:pt x="69" y="147"/>
                                    <a:pt x="69" y="148"/>
                                  </a:cubicBezTo>
                                  <a:cubicBezTo>
                                    <a:pt x="71" y="147"/>
                                    <a:pt x="72" y="147"/>
                                    <a:pt x="74" y="147"/>
                                  </a:cubicBezTo>
                                  <a:cubicBezTo>
                                    <a:pt x="76" y="147"/>
                                    <a:pt x="78" y="147"/>
                                    <a:pt x="79" y="148"/>
                                  </a:cubicBezTo>
                                  <a:cubicBezTo>
                                    <a:pt x="79" y="147"/>
                                    <a:pt x="79" y="147"/>
                                    <a:pt x="79" y="147"/>
                                  </a:cubicBezTo>
                                  <a:cubicBezTo>
                                    <a:pt x="79" y="144"/>
                                    <a:pt x="77" y="142"/>
                                    <a:pt x="74" y="142"/>
                                  </a:cubicBezTo>
                                  <a:close/>
                                  <a:moveTo>
                                    <a:pt x="50" y="163"/>
                                  </a:moveTo>
                                  <a:cubicBezTo>
                                    <a:pt x="57" y="158"/>
                                    <a:pt x="65" y="155"/>
                                    <a:pt x="74" y="155"/>
                                  </a:cubicBezTo>
                                  <a:cubicBezTo>
                                    <a:pt x="83" y="155"/>
                                    <a:pt x="92" y="158"/>
                                    <a:pt x="99" y="163"/>
                                  </a:cubicBezTo>
                                  <a:cubicBezTo>
                                    <a:pt x="100" y="161"/>
                                    <a:pt x="102" y="160"/>
                                    <a:pt x="103" y="158"/>
                                  </a:cubicBezTo>
                                  <a:cubicBezTo>
                                    <a:pt x="95" y="152"/>
                                    <a:pt x="85" y="149"/>
                                    <a:pt x="74" y="149"/>
                                  </a:cubicBezTo>
                                  <a:cubicBezTo>
                                    <a:pt x="63" y="149"/>
                                    <a:pt x="53" y="152"/>
                                    <a:pt x="45" y="158"/>
                                  </a:cubicBezTo>
                                  <a:cubicBezTo>
                                    <a:pt x="46" y="160"/>
                                    <a:pt x="48" y="161"/>
                                    <a:pt x="50" y="163"/>
                                  </a:cubicBezTo>
                                  <a:close/>
                                  <a:moveTo>
                                    <a:pt x="55" y="169"/>
                                  </a:moveTo>
                                  <a:cubicBezTo>
                                    <a:pt x="60" y="165"/>
                                    <a:pt x="67" y="163"/>
                                    <a:pt x="74" y="163"/>
                                  </a:cubicBezTo>
                                  <a:cubicBezTo>
                                    <a:pt x="81" y="163"/>
                                    <a:pt x="88" y="165"/>
                                    <a:pt x="94" y="168"/>
                                  </a:cubicBezTo>
                                  <a:cubicBezTo>
                                    <a:pt x="95" y="167"/>
                                    <a:pt x="96" y="165"/>
                                    <a:pt x="97" y="164"/>
                                  </a:cubicBezTo>
                                  <a:cubicBezTo>
                                    <a:pt x="91" y="159"/>
                                    <a:pt x="83" y="157"/>
                                    <a:pt x="74" y="157"/>
                                  </a:cubicBezTo>
                                  <a:cubicBezTo>
                                    <a:pt x="65" y="157"/>
                                    <a:pt x="57" y="159"/>
                                    <a:pt x="51" y="164"/>
                                  </a:cubicBezTo>
                                  <a:cubicBezTo>
                                    <a:pt x="52" y="165"/>
                                    <a:pt x="53" y="167"/>
                                    <a:pt x="55" y="169"/>
                                  </a:cubicBezTo>
                                  <a:close/>
                                  <a:moveTo>
                                    <a:pt x="58" y="175"/>
                                  </a:moveTo>
                                  <a:cubicBezTo>
                                    <a:pt x="63" y="172"/>
                                    <a:pt x="68" y="170"/>
                                    <a:pt x="74" y="170"/>
                                  </a:cubicBezTo>
                                  <a:cubicBezTo>
                                    <a:pt x="80" y="170"/>
                                    <a:pt x="85" y="171"/>
                                    <a:pt x="90" y="174"/>
                                  </a:cubicBezTo>
                                  <a:cubicBezTo>
                                    <a:pt x="91" y="173"/>
                                    <a:pt x="92" y="171"/>
                                    <a:pt x="93" y="170"/>
                                  </a:cubicBezTo>
                                  <a:cubicBezTo>
                                    <a:pt x="87" y="166"/>
                                    <a:pt x="81" y="164"/>
                                    <a:pt x="74" y="164"/>
                                  </a:cubicBezTo>
                                  <a:cubicBezTo>
                                    <a:pt x="67" y="164"/>
                                    <a:pt x="61" y="166"/>
                                    <a:pt x="55" y="170"/>
                                  </a:cubicBezTo>
                                  <a:cubicBezTo>
                                    <a:pt x="56" y="171"/>
                                    <a:pt x="57" y="173"/>
                                    <a:pt x="58" y="175"/>
                                  </a:cubicBezTo>
                                  <a:close/>
                                  <a:moveTo>
                                    <a:pt x="61" y="182"/>
                                  </a:moveTo>
                                  <a:cubicBezTo>
                                    <a:pt x="65" y="179"/>
                                    <a:pt x="69" y="177"/>
                                    <a:pt x="74" y="177"/>
                                  </a:cubicBezTo>
                                  <a:cubicBezTo>
                                    <a:pt x="79" y="177"/>
                                    <a:pt x="83" y="179"/>
                                    <a:pt x="87" y="182"/>
                                  </a:cubicBezTo>
                                  <a:cubicBezTo>
                                    <a:pt x="87" y="180"/>
                                    <a:pt x="88" y="178"/>
                                    <a:pt x="89" y="176"/>
                                  </a:cubicBezTo>
                                  <a:cubicBezTo>
                                    <a:pt x="85" y="173"/>
                                    <a:pt x="80" y="171"/>
                                    <a:pt x="74" y="171"/>
                                  </a:cubicBezTo>
                                  <a:cubicBezTo>
                                    <a:pt x="69" y="171"/>
                                    <a:pt x="63" y="173"/>
                                    <a:pt x="59" y="176"/>
                                  </a:cubicBezTo>
                                  <a:cubicBezTo>
                                    <a:pt x="60" y="178"/>
                                    <a:pt x="61" y="180"/>
                                    <a:pt x="61" y="182"/>
                                  </a:cubicBezTo>
                                  <a:close/>
                                  <a:moveTo>
                                    <a:pt x="63" y="190"/>
                                  </a:moveTo>
                                  <a:cubicBezTo>
                                    <a:pt x="66" y="187"/>
                                    <a:pt x="70" y="185"/>
                                    <a:pt x="74" y="185"/>
                                  </a:cubicBezTo>
                                  <a:cubicBezTo>
                                    <a:pt x="78" y="185"/>
                                    <a:pt x="82" y="187"/>
                                    <a:pt x="85" y="190"/>
                                  </a:cubicBezTo>
                                  <a:cubicBezTo>
                                    <a:pt x="85" y="188"/>
                                    <a:pt x="85" y="185"/>
                                    <a:pt x="86" y="183"/>
                                  </a:cubicBezTo>
                                  <a:cubicBezTo>
                                    <a:pt x="83" y="181"/>
                                    <a:pt x="79" y="179"/>
                                    <a:pt x="74" y="179"/>
                                  </a:cubicBezTo>
                                  <a:cubicBezTo>
                                    <a:pt x="69" y="179"/>
                                    <a:pt x="65" y="181"/>
                                    <a:pt x="62" y="183"/>
                                  </a:cubicBezTo>
                                  <a:cubicBezTo>
                                    <a:pt x="63" y="186"/>
                                    <a:pt x="63" y="188"/>
                                    <a:pt x="63" y="190"/>
                                  </a:cubicBezTo>
                                  <a:close/>
                                  <a:moveTo>
                                    <a:pt x="84" y="199"/>
                                  </a:moveTo>
                                  <a:cubicBezTo>
                                    <a:pt x="84" y="196"/>
                                    <a:pt x="84" y="194"/>
                                    <a:pt x="84" y="192"/>
                                  </a:cubicBezTo>
                                  <a:cubicBezTo>
                                    <a:pt x="82" y="189"/>
                                    <a:pt x="78" y="187"/>
                                    <a:pt x="74" y="187"/>
                                  </a:cubicBezTo>
                                  <a:cubicBezTo>
                                    <a:pt x="70" y="187"/>
                                    <a:pt x="66" y="189"/>
                                    <a:pt x="64" y="193"/>
                                  </a:cubicBezTo>
                                  <a:cubicBezTo>
                                    <a:pt x="64" y="195"/>
                                    <a:pt x="64" y="196"/>
                                    <a:pt x="64" y="199"/>
                                  </a:cubicBezTo>
                                  <a:cubicBezTo>
                                    <a:pt x="64" y="199"/>
                                    <a:pt x="64" y="199"/>
                                    <a:pt x="64" y="200"/>
                                  </a:cubicBezTo>
                                  <a:cubicBezTo>
                                    <a:pt x="65" y="199"/>
                                    <a:pt x="66" y="199"/>
                                    <a:pt x="68" y="199"/>
                                  </a:cubicBezTo>
                                  <a:cubicBezTo>
                                    <a:pt x="68" y="199"/>
                                    <a:pt x="67" y="199"/>
                                    <a:pt x="67" y="199"/>
                                  </a:cubicBezTo>
                                  <a:cubicBezTo>
                                    <a:pt x="67" y="195"/>
                                    <a:pt x="70" y="192"/>
                                    <a:pt x="74" y="192"/>
                                  </a:cubicBezTo>
                                  <a:cubicBezTo>
                                    <a:pt x="78" y="192"/>
                                    <a:pt x="81" y="195"/>
                                    <a:pt x="81" y="199"/>
                                  </a:cubicBezTo>
                                  <a:cubicBezTo>
                                    <a:pt x="81" y="199"/>
                                    <a:pt x="81" y="199"/>
                                    <a:pt x="81" y="199"/>
                                  </a:cubicBezTo>
                                  <a:cubicBezTo>
                                    <a:pt x="82" y="199"/>
                                    <a:pt x="83" y="199"/>
                                    <a:pt x="84" y="200"/>
                                  </a:cubicBezTo>
                                  <a:cubicBezTo>
                                    <a:pt x="84" y="199"/>
                                    <a:pt x="84" y="199"/>
                                    <a:pt x="84" y="199"/>
                                  </a:cubicBezTo>
                                  <a:close/>
                                  <a:moveTo>
                                    <a:pt x="74" y="193"/>
                                  </a:moveTo>
                                  <a:cubicBezTo>
                                    <a:pt x="71" y="193"/>
                                    <a:pt x="69" y="196"/>
                                    <a:pt x="69" y="199"/>
                                  </a:cubicBezTo>
                                  <a:cubicBezTo>
                                    <a:pt x="69" y="199"/>
                                    <a:pt x="69" y="199"/>
                                    <a:pt x="69" y="199"/>
                                  </a:cubicBezTo>
                                  <a:cubicBezTo>
                                    <a:pt x="71" y="199"/>
                                    <a:pt x="72" y="199"/>
                                    <a:pt x="74" y="199"/>
                                  </a:cubicBezTo>
                                  <a:cubicBezTo>
                                    <a:pt x="76" y="199"/>
                                    <a:pt x="78" y="199"/>
                                    <a:pt x="79" y="199"/>
                                  </a:cubicBezTo>
                                  <a:cubicBezTo>
                                    <a:pt x="79" y="199"/>
                                    <a:pt x="79" y="199"/>
                                    <a:pt x="79" y="199"/>
                                  </a:cubicBezTo>
                                  <a:cubicBezTo>
                                    <a:pt x="79" y="196"/>
                                    <a:pt x="77" y="193"/>
                                    <a:pt x="74" y="193"/>
                                  </a:cubicBezTo>
                                  <a:close/>
                                  <a:moveTo>
                                    <a:pt x="50" y="214"/>
                                  </a:moveTo>
                                  <a:cubicBezTo>
                                    <a:pt x="57" y="209"/>
                                    <a:pt x="65" y="206"/>
                                    <a:pt x="74" y="206"/>
                                  </a:cubicBezTo>
                                  <a:cubicBezTo>
                                    <a:pt x="83" y="206"/>
                                    <a:pt x="92" y="209"/>
                                    <a:pt x="99" y="214"/>
                                  </a:cubicBezTo>
                                  <a:cubicBezTo>
                                    <a:pt x="100" y="212"/>
                                    <a:pt x="102" y="211"/>
                                    <a:pt x="103" y="210"/>
                                  </a:cubicBezTo>
                                  <a:cubicBezTo>
                                    <a:pt x="95" y="204"/>
                                    <a:pt x="85" y="200"/>
                                    <a:pt x="74" y="200"/>
                                  </a:cubicBezTo>
                                  <a:cubicBezTo>
                                    <a:pt x="63" y="200"/>
                                    <a:pt x="53" y="204"/>
                                    <a:pt x="45" y="210"/>
                                  </a:cubicBezTo>
                                  <a:cubicBezTo>
                                    <a:pt x="46" y="211"/>
                                    <a:pt x="48" y="213"/>
                                    <a:pt x="50" y="214"/>
                                  </a:cubicBezTo>
                                  <a:close/>
                                  <a:moveTo>
                                    <a:pt x="55" y="220"/>
                                  </a:moveTo>
                                  <a:cubicBezTo>
                                    <a:pt x="60" y="216"/>
                                    <a:pt x="67" y="214"/>
                                    <a:pt x="74" y="214"/>
                                  </a:cubicBezTo>
                                  <a:cubicBezTo>
                                    <a:pt x="81" y="214"/>
                                    <a:pt x="88" y="216"/>
                                    <a:pt x="94" y="220"/>
                                  </a:cubicBezTo>
                                  <a:cubicBezTo>
                                    <a:pt x="95" y="218"/>
                                    <a:pt x="96" y="217"/>
                                    <a:pt x="97" y="215"/>
                                  </a:cubicBezTo>
                                  <a:cubicBezTo>
                                    <a:pt x="91" y="211"/>
                                    <a:pt x="83" y="208"/>
                                    <a:pt x="74" y="208"/>
                                  </a:cubicBezTo>
                                  <a:cubicBezTo>
                                    <a:pt x="65" y="208"/>
                                    <a:pt x="57" y="211"/>
                                    <a:pt x="51" y="215"/>
                                  </a:cubicBezTo>
                                  <a:cubicBezTo>
                                    <a:pt x="52" y="217"/>
                                    <a:pt x="53" y="218"/>
                                    <a:pt x="55" y="220"/>
                                  </a:cubicBezTo>
                                  <a:close/>
                                  <a:moveTo>
                                    <a:pt x="58" y="226"/>
                                  </a:moveTo>
                                  <a:cubicBezTo>
                                    <a:pt x="63" y="223"/>
                                    <a:pt x="68" y="221"/>
                                    <a:pt x="74" y="221"/>
                                  </a:cubicBezTo>
                                  <a:cubicBezTo>
                                    <a:pt x="80" y="221"/>
                                    <a:pt x="85" y="223"/>
                                    <a:pt x="90" y="226"/>
                                  </a:cubicBezTo>
                                  <a:cubicBezTo>
                                    <a:pt x="91" y="224"/>
                                    <a:pt x="92" y="223"/>
                                    <a:pt x="93" y="221"/>
                                  </a:cubicBezTo>
                                  <a:cubicBezTo>
                                    <a:pt x="87" y="218"/>
                                    <a:pt x="81" y="216"/>
                                    <a:pt x="74" y="216"/>
                                  </a:cubicBezTo>
                                  <a:cubicBezTo>
                                    <a:pt x="67" y="216"/>
                                    <a:pt x="61" y="218"/>
                                    <a:pt x="55" y="221"/>
                                  </a:cubicBezTo>
                                  <a:cubicBezTo>
                                    <a:pt x="56" y="223"/>
                                    <a:pt x="57" y="224"/>
                                    <a:pt x="58" y="226"/>
                                  </a:cubicBezTo>
                                  <a:close/>
                                  <a:moveTo>
                                    <a:pt x="61" y="233"/>
                                  </a:moveTo>
                                  <a:cubicBezTo>
                                    <a:pt x="65" y="230"/>
                                    <a:pt x="69" y="229"/>
                                    <a:pt x="74" y="229"/>
                                  </a:cubicBezTo>
                                  <a:cubicBezTo>
                                    <a:pt x="79" y="229"/>
                                    <a:pt x="83" y="230"/>
                                    <a:pt x="87" y="233"/>
                                  </a:cubicBezTo>
                                  <a:cubicBezTo>
                                    <a:pt x="87" y="231"/>
                                    <a:pt x="88" y="229"/>
                                    <a:pt x="89" y="227"/>
                                  </a:cubicBezTo>
                                  <a:cubicBezTo>
                                    <a:pt x="85" y="224"/>
                                    <a:pt x="80" y="223"/>
                                    <a:pt x="74" y="223"/>
                                  </a:cubicBezTo>
                                  <a:cubicBezTo>
                                    <a:pt x="69" y="223"/>
                                    <a:pt x="63" y="224"/>
                                    <a:pt x="59" y="227"/>
                                  </a:cubicBezTo>
                                  <a:cubicBezTo>
                                    <a:pt x="60" y="229"/>
                                    <a:pt x="61" y="231"/>
                                    <a:pt x="61" y="233"/>
                                  </a:cubicBezTo>
                                  <a:close/>
                                  <a:moveTo>
                                    <a:pt x="63" y="242"/>
                                  </a:moveTo>
                                  <a:cubicBezTo>
                                    <a:pt x="66" y="238"/>
                                    <a:pt x="70" y="236"/>
                                    <a:pt x="74" y="236"/>
                                  </a:cubicBezTo>
                                  <a:cubicBezTo>
                                    <a:pt x="78" y="236"/>
                                    <a:pt x="82" y="238"/>
                                    <a:pt x="85" y="241"/>
                                  </a:cubicBezTo>
                                  <a:cubicBezTo>
                                    <a:pt x="85" y="239"/>
                                    <a:pt x="85" y="237"/>
                                    <a:pt x="86" y="235"/>
                                  </a:cubicBezTo>
                                  <a:cubicBezTo>
                                    <a:pt x="83" y="232"/>
                                    <a:pt x="79" y="230"/>
                                    <a:pt x="74" y="230"/>
                                  </a:cubicBezTo>
                                  <a:cubicBezTo>
                                    <a:pt x="69" y="230"/>
                                    <a:pt x="65" y="232"/>
                                    <a:pt x="62" y="235"/>
                                  </a:cubicBezTo>
                                  <a:cubicBezTo>
                                    <a:pt x="63" y="237"/>
                                    <a:pt x="63" y="239"/>
                                    <a:pt x="63" y="242"/>
                                  </a:cubicBezTo>
                                  <a:close/>
                                  <a:moveTo>
                                    <a:pt x="84" y="250"/>
                                  </a:moveTo>
                                  <a:cubicBezTo>
                                    <a:pt x="84" y="248"/>
                                    <a:pt x="84" y="246"/>
                                    <a:pt x="84" y="244"/>
                                  </a:cubicBezTo>
                                  <a:cubicBezTo>
                                    <a:pt x="82" y="240"/>
                                    <a:pt x="78" y="238"/>
                                    <a:pt x="74" y="238"/>
                                  </a:cubicBezTo>
                                  <a:cubicBezTo>
                                    <a:pt x="70" y="238"/>
                                    <a:pt x="66" y="240"/>
                                    <a:pt x="64" y="244"/>
                                  </a:cubicBezTo>
                                  <a:cubicBezTo>
                                    <a:pt x="64" y="246"/>
                                    <a:pt x="64" y="248"/>
                                    <a:pt x="64" y="250"/>
                                  </a:cubicBezTo>
                                  <a:cubicBezTo>
                                    <a:pt x="64" y="250"/>
                                    <a:pt x="64" y="251"/>
                                    <a:pt x="64" y="251"/>
                                  </a:cubicBezTo>
                                  <a:cubicBezTo>
                                    <a:pt x="65" y="251"/>
                                    <a:pt x="66" y="251"/>
                                    <a:pt x="68" y="251"/>
                                  </a:cubicBezTo>
                                  <a:cubicBezTo>
                                    <a:pt x="68" y="250"/>
                                    <a:pt x="67" y="250"/>
                                    <a:pt x="67" y="250"/>
                                  </a:cubicBezTo>
                                  <a:cubicBezTo>
                                    <a:pt x="67" y="246"/>
                                    <a:pt x="70" y="243"/>
                                    <a:pt x="74" y="243"/>
                                  </a:cubicBezTo>
                                  <a:cubicBezTo>
                                    <a:pt x="78" y="243"/>
                                    <a:pt x="81" y="246"/>
                                    <a:pt x="81" y="250"/>
                                  </a:cubicBezTo>
                                  <a:cubicBezTo>
                                    <a:pt x="81" y="250"/>
                                    <a:pt x="81" y="250"/>
                                    <a:pt x="81" y="251"/>
                                  </a:cubicBezTo>
                                  <a:cubicBezTo>
                                    <a:pt x="82" y="251"/>
                                    <a:pt x="83" y="251"/>
                                    <a:pt x="84" y="251"/>
                                  </a:cubicBezTo>
                                  <a:cubicBezTo>
                                    <a:pt x="84" y="251"/>
                                    <a:pt x="84" y="250"/>
                                    <a:pt x="84" y="250"/>
                                  </a:cubicBezTo>
                                  <a:close/>
                                  <a:moveTo>
                                    <a:pt x="74" y="245"/>
                                  </a:moveTo>
                                  <a:cubicBezTo>
                                    <a:pt x="71" y="245"/>
                                    <a:pt x="69" y="247"/>
                                    <a:pt x="69" y="250"/>
                                  </a:cubicBezTo>
                                  <a:cubicBezTo>
                                    <a:pt x="69" y="250"/>
                                    <a:pt x="69" y="250"/>
                                    <a:pt x="69" y="250"/>
                                  </a:cubicBezTo>
                                  <a:cubicBezTo>
                                    <a:pt x="71" y="250"/>
                                    <a:pt x="72" y="250"/>
                                    <a:pt x="74" y="250"/>
                                  </a:cubicBezTo>
                                  <a:cubicBezTo>
                                    <a:pt x="76" y="250"/>
                                    <a:pt x="78" y="250"/>
                                    <a:pt x="79" y="250"/>
                                  </a:cubicBezTo>
                                  <a:cubicBezTo>
                                    <a:pt x="79" y="250"/>
                                    <a:pt x="79" y="250"/>
                                    <a:pt x="79" y="250"/>
                                  </a:cubicBezTo>
                                  <a:cubicBezTo>
                                    <a:pt x="79" y="247"/>
                                    <a:pt x="77" y="245"/>
                                    <a:pt x="74" y="245"/>
                                  </a:cubicBezTo>
                                  <a:close/>
                                  <a:moveTo>
                                    <a:pt x="50" y="265"/>
                                  </a:moveTo>
                                  <a:cubicBezTo>
                                    <a:pt x="57" y="261"/>
                                    <a:pt x="65" y="258"/>
                                    <a:pt x="74" y="258"/>
                                  </a:cubicBezTo>
                                  <a:cubicBezTo>
                                    <a:pt x="83" y="258"/>
                                    <a:pt x="92" y="261"/>
                                    <a:pt x="99" y="265"/>
                                  </a:cubicBezTo>
                                  <a:cubicBezTo>
                                    <a:pt x="100" y="264"/>
                                    <a:pt x="102" y="262"/>
                                    <a:pt x="103" y="261"/>
                                  </a:cubicBezTo>
                                  <a:cubicBezTo>
                                    <a:pt x="95" y="255"/>
                                    <a:pt x="85" y="252"/>
                                    <a:pt x="74" y="252"/>
                                  </a:cubicBezTo>
                                  <a:cubicBezTo>
                                    <a:pt x="63" y="252"/>
                                    <a:pt x="53" y="255"/>
                                    <a:pt x="45" y="261"/>
                                  </a:cubicBezTo>
                                  <a:cubicBezTo>
                                    <a:pt x="46" y="263"/>
                                    <a:pt x="48" y="264"/>
                                    <a:pt x="50" y="265"/>
                                  </a:cubicBezTo>
                                  <a:close/>
                                  <a:moveTo>
                                    <a:pt x="55" y="271"/>
                                  </a:moveTo>
                                  <a:cubicBezTo>
                                    <a:pt x="60" y="268"/>
                                    <a:pt x="67" y="265"/>
                                    <a:pt x="74" y="265"/>
                                  </a:cubicBezTo>
                                  <a:cubicBezTo>
                                    <a:pt x="81" y="265"/>
                                    <a:pt x="88" y="268"/>
                                    <a:pt x="94" y="271"/>
                                  </a:cubicBezTo>
                                  <a:cubicBezTo>
                                    <a:pt x="95" y="270"/>
                                    <a:pt x="96" y="268"/>
                                    <a:pt x="97" y="266"/>
                                  </a:cubicBezTo>
                                  <a:cubicBezTo>
                                    <a:pt x="91" y="262"/>
                                    <a:pt x="83" y="259"/>
                                    <a:pt x="74" y="259"/>
                                  </a:cubicBezTo>
                                  <a:cubicBezTo>
                                    <a:pt x="65" y="259"/>
                                    <a:pt x="57" y="262"/>
                                    <a:pt x="51" y="267"/>
                                  </a:cubicBezTo>
                                  <a:cubicBezTo>
                                    <a:pt x="52" y="268"/>
                                    <a:pt x="53" y="270"/>
                                    <a:pt x="55" y="271"/>
                                  </a:cubicBezTo>
                                  <a:close/>
                                  <a:moveTo>
                                    <a:pt x="58" y="277"/>
                                  </a:moveTo>
                                  <a:cubicBezTo>
                                    <a:pt x="63" y="274"/>
                                    <a:pt x="68" y="272"/>
                                    <a:pt x="74" y="272"/>
                                  </a:cubicBezTo>
                                  <a:cubicBezTo>
                                    <a:pt x="80" y="272"/>
                                    <a:pt x="85" y="274"/>
                                    <a:pt x="90" y="277"/>
                                  </a:cubicBezTo>
                                  <a:cubicBezTo>
                                    <a:pt x="91" y="276"/>
                                    <a:pt x="92" y="274"/>
                                    <a:pt x="93" y="273"/>
                                  </a:cubicBezTo>
                                  <a:cubicBezTo>
                                    <a:pt x="87" y="269"/>
                                    <a:pt x="81" y="267"/>
                                    <a:pt x="74" y="267"/>
                                  </a:cubicBezTo>
                                  <a:cubicBezTo>
                                    <a:pt x="67" y="267"/>
                                    <a:pt x="61" y="269"/>
                                    <a:pt x="55" y="273"/>
                                  </a:cubicBezTo>
                                  <a:cubicBezTo>
                                    <a:pt x="56" y="274"/>
                                    <a:pt x="57" y="276"/>
                                    <a:pt x="58" y="277"/>
                                  </a:cubicBezTo>
                                  <a:close/>
                                  <a:moveTo>
                                    <a:pt x="61" y="285"/>
                                  </a:moveTo>
                                  <a:cubicBezTo>
                                    <a:pt x="65" y="282"/>
                                    <a:pt x="69" y="280"/>
                                    <a:pt x="74" y="280"/>
                                  </a:cubicBezTo>
                                  <a:cubicBezTo>
                                    <a:pt x="79" y="280"/>
                                    <a:pt x="83" y="282"/>
                                    <a:pt x="87" y="284"/>
                                  </a:cubicBezTo>
                                  <a:cubicBezTo>
                                    <a:pt x="87" y="282"/>
                                    <a:pt x="88" y="280"/>
                                    <a:pt x="89" y="279"/>
                                  </a:cubicBezTo>
                                  <a:cubicBezTo>
                                    <a:pt x="85" y="276"/>
                                    <a:pt x="80" y="274"/>
                                    <a:pt x="74" y="274"/>
                                  </a:cubicBezTo>
                                  <a:cubicBezTo>
                                    <a:pt x="69" y="274"/>
                                    <a:pt x="63" y="276"/>
                                    <a:pt x="59" y="279"/>
                                  </a:cubicBezTo>
                                  <a:cubicBezTo>
                                    <a:pt x="60" y="281"/>
                                    <a:pt x="61" y="283"/>
                                    <a:pt x="61" y="285"/>
                                  </a:cubicBezTo>
                                  <a:close/>
                                  <a:moveTo>
                                    <a:pt x="63" y="293"/>
                                  </a:moveTo>
                                  <a:cubicBezTo>
                                    <a:pt x="66" y="290"/>
                                    <a:pt x="70" y="288"/>
                                    <a:pt x="74" y="288"/>
                                  </a:cubicBezTo>
                                  <a:cubicBezTo>
                                    <a:pt x="78" y="288"/>
                                    <a:pt x="82" y="290"/>
                                    <a:pt x="85" y="293"/>
                                  </a:cubicBezTo>
                                  <a:cubicBezTo>
                                    <a:pt x="85" y="290"/>
                                    <a:pt x="85" y="288"/>
                                    <a:pt x="86" y="286"/>
                                  </a:cubicBezTo>
                                  <a:cubicBezTo>
                                    <a:pt x="83" y="283"/>
                                    <a:pt x="79" y="282"/>
                                    <a:pt x="74" y="282"/>
                                  </a:cubicBezTo>
                                  <a:cubicBezTo>
                                    <a:pt x="69" y="282"/>
                                    <a:pt x="65" y="283"/>
                                    <a:pt x="62" y="286"/>
                                  </a:cubicBezTo>
                                  <a:cubicBezTo>
                                    <a:pt x="63" y="288"/>
                                    <a:pt x="63" y="291"/>
                                    <a:pt x="63" y="293"/>
                                  </a:cubicBezTo>
                                  <a:close/>
                                  <a:moveTo>
                                    <a:pt x="84" y="301"/>
                                  </a:moveTo>
                                  <a:cubicBezTo>
                                    <a:pt x="84" y="299"/>
                                    <a:pt x="84" y="297"/>
                                    <a:pt x="84" y="295"/>
                                  </a:cubicBezTo>
                                  <a:cubicBezTo>
                                    <a:pt x="82" y="292"/>
                                    <a:pt x="78" y="289"/>
                                    <a:pt x="74" y="289"/>
                                  </a:cubicBezTo>
                                  <a:cubicBezTo>
                                    <a:pt x="70" y="289"/>
                                    <a:pt x="66" y="292"/>
                                    <a:pt x="64" y="295"/>
                                  </a:cubicBezTo>
                                  <a:cubicBezTo>
                                    <a:pt x="64" y="297"/>
                                    <a:pt x="64" y="299"/>
                                    <a:pt x="64" y="301"/>
                                  </a:cubicBezTo>
                                  <a:cubicBezTo>
                                    <a:pt x="64" y="302"/>
                                    <a:pt x="64" y="302"/>
                                    <a:pt x="64" y="302"/>
                                  </a:cubicBezTo>
                                  <a:cubicBezTo>
                                    <a:pt x="65" y="302"/>
                                    <a:pt x="66" y="302"/>
                                    <a:pt x="68" y="302"/>
                                  </a:cubicBezTo>
                                  <a:cubicBezTo>
                                    <a:pt x="68" y="302"/>
                                    <a:pt x="67" y="301"/>
                                    <a:pt x="67" y="301"/>
                                  </a:cubicBezTo>
                                  <a:cubicBezTo>
                                    <a:pt x="67" y="298"/>
                                    <a:pt x="70" y="295"/>
                                    <a:pt x="74" y="295"/>
                                  </a:cubicBezTo>
                                  <a:cubicBezTo>
                                    <a:pt x="78" y="295"/>
                                    <a:pt x="81" y="298"/>
                                    <a:pt x="81" y="301"/>
                                  </a:cubicBezTo>
                                  <a:cubicBezTo>
                                    <a:pt x="81" y="301"/>
                                    <a:pt x="81" y="302"/>
                                    <a:pt x="81" y="302"/>
                                  </a:cubicBezTo>
                                  <a:cubicBezTo>
                                    <a:pt x="82" y="302"/>
                                    <a:pt x="83" y="302"/>
                                    <a:pt x="84" y="302"/>
                                  </a:cubicBezTo>
                                  <a:cubicBezTo>
                                    <a:pt x="84" y="302"/>
                                    <a:pt x="84" y="302"/>
                                    <a:pt x="84" y="301"/>
                                  </a:cubicBezTo>
                                  <a:close/>
                                  <a:moveTo>
                                    <a:pt x="74" y="296"/>
                                  </a:moveTo>
                                  <a:cubicBezTo>
                                    <a:pt x="71" y="296"/>
                                    <a:pt x="69" y="298"/>
                                    <a:pt x="69" y="301"/>
                                  </a:cubicBezTo>
                                  <a:cubicBezTo>
                                    <a:pt x="69" y="301"/>
                                    <a:pt x="69" y="302"/>
                                    <a:pt x="69" y="302"/>
                                  </a:cubicBezTo>
                                  <a:cubicBezTo>
                                    <a:pt x="71" y="302"/>
                                    <a:pt x="72" y="301"/>
                                    <a:pt x="74" y="301"/>
                                  </a:cubicBezTo>
                                  <a:cubicBezTo>
                                    <a:pt x="76" y="301"/>
                                    <a:pt x="78" y="302"/>
                                    <a:pt x="79" y="302"/>
                                  </a:cubicBezTo>
                                  <a:cubicBezTo>
                                    <a:pt x="79" y="302"/>
                                    <a:pt x="79" y="301"/>
                                    <a:pt x="79" y="301"/>
                                  </a:cubicBezTo>
                                  <a:cubicBezTo>
                                    <a:pt x="79" y="298"/>
                                    <a:pt x="77" y="296"/>
                                    <a:pt x="74" y="296"/>
                                  </a:cubicBezTo>
                                  <a:close/>
                                  <a:moveTo>
                                    <a:pt x="50" y="317"/>
                                  </a:moveTo>
                                  <a:cubicBezTo>
                                    <a:pt x="57" y="312"/>
                                    <a:pt x="65" y="309"/>
                                    <a:pt x="74" y="309"/>
                                  </a:cubicBezTo>
                                  <a:cubicBezTo>
                                    <a:pt x="83" y="309"/>
                                    <a:pt x="92" y="312"/>
                                    <a:pt x="99" y="317"/>
                                  </a:cubicBezTo>
                                  <a:cubicBezTo>
                                    <a:pt x="100" y="315"/>
                                    <a:pt x="102" y="314"/>
                                    <a:pt x="103" y="312"/>
                                  </a:cubicBezTo>
                                  <a:cubicBezTo>
                                    <a:pt x="95" y="307"/>
                                    <a:pt x="85" y="303"/>
                                    <a:pt x="74" y="303"/>
                                  </a:cubicBezTo>
                                  <a:cubicBezTo>
                                    <a:pt x="63" y="303"/>
                                    <a:pt x="53" y="307"/>
                                    <a:pt x="45" y="313"/>
                                  </a:cubicBezTo>
                                  <a:cubicBezTo>
                                    <a:pt x="46" y="314"/>
                                    <a:pt x="48" y="315"/>
                                    <a:pt x="50" y="317"/>
                                  </a:cubicBezTo>
                                  <a:close/>
                                  <a:moveTo>
                                    <a:pt x="55" y="323"/>
                                  </a:moveTo>
                                  <a:cubicBezTo>
                                    <a:pt x="60" y="319"/>
                                    <a:pt x="67" y="317"/>
                                    <a:pt x="74" y="317"/>
                                  </a:cubicBezTo>
                                  <a:cubicBezTo>
                                    <a:pt x="81" y="317"/>
                                    <a:pt x="88" y="319"/>
                                    <a:pt x="94" y="323"/>
                                  </a:cubicBezTo>
                                  <a:cubicBezTo>
                                    <a:pt x="95" y="321"/>
                                    <a:pt x="96" y="319"/>
                                    <a:pt x="97" y="318"/>
                                  </a:cubicBezTo>
                                  <a:cubicBezTo>
                                    <a:pt x="91" y="313"/>
                                    <a:pt x="83" y="311"/>
                                    <a:pt x="74" y="311"/>
                                  </a:cubicBezTo>
                                  <a:cubicBezTo>
                                    <a:pt x="65" y="311"/>
                                    <a:pt x="57" y="313"/>
                                    <a:pt x="51" y="318"/>
                                  </a:cubicBezTo>
                                  <a:cubicBezTo>
                                    <a:pt x="52" y="319"/>
                                    <a:pt x="53" y="321"/>
                                    <a:pt x="55" y="323"/>
                                  </a:cubicBezTo>
                                  <a:close/>
                                  <a:moveTo>
                                    <a:pt x="58" y="329"/>
                                  </a:moveTo>
                                  <a:cubicBezTo>
                                    <a:pt x="63" y="326"/>
                                    <a:pt x="68" y="324"/>
                                    <a:pt x="74" y="324"/>
                                  </a:cubicBezTo>
                                  <a:cubicBezTo>
                                    <a:pt x="80" y="324"/>
                                    <a:pt x="85" y="326"/>
                                    <a:pt x="90" y="329"/>
                                  </a:cubicBezTo>
                                  <a:cubicBezTo>
                                    <a:pt x="91" y="327"/>
                                    <a:pt x="92" y="325"/>
                                    <a:pt x="93" y="324"/>
                                  </a:cubicBezTo>
                                  <a:cubicBezTo>
                                    <a:pt x="87" y="320"/>
                                    <a:pt x="81" y="318"/>
                                    <a:pt x="74" y="318"/>
                                  </a:cubicBezTo>
                                  <a:cubicBezTo>
                                    <a:pt x="67" y="318"/>
                                    <a:pt x="61" y="320"/>
                                    <a:pt x="55" y="324"/>
                                  </a:cubicBezTo>
                                  <a:cubicBezTo>
                                    <a:pt x="56" y="326"/>
                                    <a:pt x="57" y="327"/>
                                    <a:pt x="58" y="329"/>
                                  </a:cubicBezTo>
                                  <a:close/>
                                  <a:moveTo>
                                    <a:pt x="61" y="336"/>
                                  </a:moveTo>
                                  <a:cubicBezTo>
                                    <a:pt x="65" y="333"/>
                                    <a:pt x="69" y="332"/>
                                    <a:pt x="74" y="332"/>
                                  </a:cubicBezTo>
                                  <a:cubicBezTo>
                                    <a:pt x="79" y="332"/>
                                    <a:pt x="83" y="333"/>
                                    <a:pt x="87" y="336"/>
                                  </a:cubicBezTo>
                                  <a:cubicBezTo>
                                    <a:pt x="87" y="334"/>
                                    <a:pt x="88" y="332"/>
                                    <a:pt x="89" y="330"/>
                                  </a:cubicBezTo>
                                  <a:cubicBezTo>
                                    <a:pt x="85" y="327"/>
                                    <a:pt x="80" y="325"/>
                                    <a:pt x="74" y="325"/>
                                  </a:cubicBezTo>
                                  <a:cubicBezTo>
                                    <a:pt x="69" y="325"/>
                                    <a:pt x="63" y="327"/>
                                    <a:pt x="59" y="330"/>
                                  </a:cubicBezTo>
                                  <a:cubicBezTo>
                                    <a:pt x="60" y="332"/>
                                    <a:pt x="61" y="334"/>
                                    <a:pt x="61" y="336"/>
                                  </a:cubicBezTo>
                                  <a:close/>
                                  <a:moveTo>
                                    <a:pt x="63" y="344"/>
                                  </a:moveTo>
                                  <a:cubicBezTo>
                                    <a:pt x="66" y="341"/>
                                    <a:pt x="70" y="339"/>
                                    <a:pt x="74" y="339"/>
                                  </a:cubicBezTo>
                                  <a:cubicBezTo>
                                    <a:pt x="78" y="339"/>
                                    <a:pt x="82" y="341"/>
                                    <a:pt x="85" y="344"/>
                                  </a:cubicBezTo>
                                  <a:cubicBezTo>
                                    <a:pt x="85" y="342"/>
                                    <a:pt x="85" y="339"/>
                                    <a:pt x="86" y="337"/>
                                  </a:cubicBezTo>
                                  <a:cubicBezTo>
                                    <a:pt x="83" y="335"/>
                                    <a:pt x="79" y="333"/>
                                    <a:pt x="74" y="333"/>
                                  </a:cubicBezTo>
                                  <a:cubicBezTo>
                                    <a:pt x="69" y="333"/>
                                    <a:pt x="65" y="335"/>
                                    <a:pt x="62" y="337"/>
                                  </a:cubicBezTo>
                                  <a:cubicBezTo>
                                    <a:pt x="63" y="340"/>
                                    <a:pt x="63" y="342"/>
                                    <a:pt x="63" y="344"/>
                                  </a:cubicBezTo>
                                  <a:close/>
                                  <a:moveTo>
                                    <a:pt x="84" y="353"/>
                                  </a:moveTo>
                                  <a:cubicBezTo>
                                    <a:pt x="84" y="350"/>
                                    <a:pt x="84" y="348"/>
                                    <a:pt x="84" y="346"/>
                                  </a:cubicBezTo>
                                  <a:cubicBezTo>
                                    <a:pt x="82" y="343"/>
                                    <a:pt x="78" y="341"/>
                                    <a:pt x="74" y="341"/>
                                  </a:cubicBezTo>
                                  <a:cubicBezTo>
                                    <a:pt x="70" y="341"/>
                                    <a:pt x="66" y="343"/>
                                    <a:pt x="64" y="347"/>
                                  </a:cubicBezTo>
                                  <a:cubicBezTo>
                                    <a:pt x="64" y="349"/>
                                    <a:pt x="64" y="351"/>
                                    <a:pt x="64" y="353"/>
                                  </a:cubicBezTo>
                                  <a:cubicBezTo>
                                    <a:pt x="64" y="353"/>
                                    <a:pt x="64" y="353"/>
                                    <a:pt x="64" y="354"/>
                                  </a:cubicBezTo>
                                  <a:cubicBezTo>
                                    <a:pt x="65" y="354"/>
                                    <a:pt x="66" y="353"/>
                                    <a:pt x="68" y="353"/>
                                  </a:cubicBezTo>
                                  <a:cubicBezTo>
                                    <a:pt x="68" y="353"/>
                                    <a:pt x="67" y="353"/>
                                    <a:pt x="67" y="353"/>
                                  </a:cubicBezTo>
                                  <a:cubicBezTo>
                                    <a:pt x="67" y="349"/>
                                    <a:pt x="70" y="346"/>
                                    <a:pt x="74" y="346"/>
                                  </a:cubicBezTo>
                                  <a:cubicBezTo>
                                    <a:pt x="78" y="346"/>
                                    <a:pt x="81" y="349"/>
                                    <a:pt x="81" y="353"/>
                                  </a:cubicBezTo>
                                  <a:cubicBezTo>
                                    <a:pt x="81" y="353"/>
                                    <a:pt x="81" y="353"/>
                                    <a:pt x="81" y="353"/>
                                  </a:cubicBezTo>
                                  <a:cubicBezTo>
                                    <a:pt x="82" y="353"/>
                                    <a:pt x="83" y="354"/>
                                    <a:pt x="84" y="354"/>
                                  </a:cubicBezTo>
                                  <a:cubicBezTo>
                                    <a:pt x="84" y="353"/>
                                    <a:pt x="84" y="353"/>
                                    <a:pt x="84" y="353"/>
                                  </a:cubicBezTo>
                                  <a:close/>
                                  <a:moveTo>
                                    <a:pt x="74" y="348"/>
                                  </a:moveTo>
                                  <a:cubicBezTo>
                                    <a:pt x="71" y="348"/>
                                    <a:pt x="69" y="350"/>
                                    <a:pt x="69" y="353"/>
                                  </a:cubicBezTo>
                                  <a:cubicBezTo>
                                    <a:pt x="69" y="353"/>
                                    <a:pt x="69" y="353"/>
                                    <a:pt x="69" y="353"/>
                                  </a:cubicBezTo>
                                  <a:cubicBezTo>
                                    <a:pt x="71" y="353"/>
                                    <a:pt x="72" y="353"/>
                                    <a:pt x="74" y="353"/>
                                  </a:cubicBezTo>
                                  <a:cubicBezTo>
                                    <a:pt x="76" y="353"/>
                                    <a:pt x="78" y="353"/>
                                    <a:pt x="79" y="353"/>
                                  </a:cubicBezTo>
                                  <a:cubicBezTo>
                                    <a:pt x="79" y="353"/>
                                    <a:pt x="79" y="353"/>
                                    <a:pt x="79" y="353"/>
                                  </a:cubicBezTo>
                                  <a:cubicBezTo>
                                    <a:pt x="79" y="350"/>
                                    <a:pt x="77" y="348"/>
                                    <a:pt x="74" y="348"/>
                                  </a:cubicBezTo>
                                  <a:close/>
                                  <a:moveTo>
                                    <a:pt x="50" y="368"/>
                                  </a:moveTo>
                                  <a:cubicBezTo>
                                    <a:pt x="57" y="363"/>
                                    <a:pt x="65" y="361"/>
                                    <a:pt x="74" y="361"/>
                                  </a:cubicBezTo>
                                  <a:cubicBezTo>
                                    <a:pt x="83" y="361"/>
                                    <a:pt x="92" y="363"/>
                                    <a:pt x="99" y="368"/>
                                  </a:cubicBezTo>
                                  <a:cubicBezTo>
                                    <a:pt x="100" y="367"/>
                                    <a:pt x="102" y="365"/>
                                    <a:pt x="103" y="364"/>
                                  </a:cubicBezTo>
                                  <a:cubicBezTo>
                                    <a:pt x="95" y="358"/>
                                    <a:pt x="85" y="354"/>
                                    <a:pt x="74" y="354"/>
                                  </a:cubicBezTo>
                                  <a:cubicBezTo>
                                    <a:pt x="63" y="354"/>
                                    <a:pt x="53" y="358"/>
                                    <a:pt x="45" y="364"/>
                                  </a:cubicBezTo>
                                  <a:cubicBezTo>
                                    <a:pt x="46" y="365"/>
                                    <a:pt x="48" y="367"/>
                                    <a:pt x="50" y="368"/>
                                  </a:cubicBezTo>
                                  <a:close/>
                                  <a:moveTo>
                                    <a:pt x="55" y="374"/>
                                  </a:moveTo>
                                  <a:cubicBezTo>
                                    <a:pt x="60" y="370"/>
                                    <a:pt x="67" y="368"/>
                                    <a:pt x="74" y="368"/>
                                  </a:cubicBezTo>
                                  <a:cubicBezTo>
                                    <a:pt x="81" y="368"/>
                                    <a:pt x="88" y="370"/>
                                    <a:pt x="94" y="374"/>
                                  </a:cubicBezTo>
                                  <a:cubicBezTo>
                                    <a:pt x="95" y="372"/>
                                    <a:pt x="96" y="371"/>
                                    <a:pt x="97" y="369"/>
                                  </a:cubicBezTo>
                                  <a:cubicBezTo>
                                    <a:pt x="91" y="365"/>
                                    <a:pt x="83" y="362"/>
                                    <a:pt x="74" y="362"/>
                                  </a:cubicBezTo>
                                  <a:cubicBezTo>
                                    <a:pt x="65" y="362"/>
                                    <a:pt x="57" y="365"/>
                                    <a:pt x="51" y="369"/>
                                  </a:cubicBezTo>
                                  <a:cubicBezTo>
                                    <a:pt x="52" y="371"/>
                                    <a:pt x="53" y="372"/>
                                    <a:pt x="55" y="374"/>
                                  </a:cubicBezTo>
                                  <a:close/>
                                  <a:moveTo>
                                    <a:pt x="58" y="380"/>
                                  </a:moveTo>
                                  <a:cubicBezTo>
                                    <a:pt x="63" y="377"/>
                                    <a:pt x="68" y="375"/>
                                    <a:pt x="74" y="375"/>
                                  </a:cubicBezTo>
                                  <a:cubicBezTo>
                                    <a:pt x="80" y="375"/>
                                    <a:pt x="85" y="377"/>
                                    <a:pt x="90" y="380"/>
                                  </a:cubicBezTo>
                                  <a:cubicBezTo>
                                    <a:pt x="91" y="378"/>
                                    <a:pt x="92" y="377"/>
                                    <a:pt x="93" y="375"/>
                                  </a:cubicBezTo>
                                  <a:cubicBezTo>
                                    <a:pt x="87" y="372"/>
                                    <a:pt x="81" y="370"/>
                                    <a:pt x="74" y="370"/>
                                  </a:cubicBezTo>
                                  <a:cubicBezTo>
                                    <a:pt x="67" y="370"/>
                                    <a:pt x="61" y="372"/>
                                    <a:pt x="55" y="375"/>
                                  </a:cubicBezTo>
                                  <a:cubicBezTo>
                                    <a:pt x="56" y="377"/>
                                    <a:pt x="57" y="378"/>
                                    <a:pt x="58" y="380"/>
                                  </a:cubicBezTo>
                                  <a:close/>
                                  <a:moveTo>
                                    <a:pt x="61" y="387"/>
                                  </a:moveTo>
                                  <a:cubicBezTo>
                                    <a:pt x="65" y="385"/>
                                    <a:pt x="69" y="383"/>
                                    <a:pt x="74" y="383"/>
                                  </a:cubicBezTo>
                                  <a:cubicBezTo>
                                    <a:pt x="79" y="383"/>
                                    <a:pt x="83" y="385"/>
                                    <a:pt x="87" y="387"/>
                                  </a:cubicBezTo>
                                  <a:cubicBezTo>
                                    <a:pt x="87" y="385"/>
                                    <a:pt x="88" y="383"/>
                                    <a:pt x="89" y="381"/>
                                  </a:cubicBezTo>
                                  <a:cubicBezTo>
                                    <a:pt x="85" y="378"/>
                                    <a:pt x="80" y="377"/>
                                    <a:pt x="74" y="377"/>
                                  </a:cubicBezTo>
                                  <a:cubicBezTo>
                                    <a:pt x="69" y="377"/>
                                    <a:pt x="63" y="379"/>
                                    <a:pt x="59" y="381"/>
                                  </a:cubicBezTo>
                                  <a:cubicBezTo>
                                    <a:pt x="60" y="383"/>
                                    <a:pt x="61" y="385"/>
                                    <a:pt x="61" y="387"/>
                                  </a:cubicBezTo>
                                  <a:close/>
                                  <a:moveTo>
                                    <a:pt x="63" y="396"/>
                                  </a:moveTo>
                                  <a:cubicBezTo>
                                    <a:pt x="66" y="393"/>
                                    <a:pt x="70" y="390"/>
                                    <a:pt x="74" y="390"/>
                                  </a:cubicBezTo>
                                  <a:cubicBezTo>
                                    <a:pt x="78" y="390"/>
                                    <a:pt x="82" y="392"/>
                                    <a:pt x="85" y="395"/>
                                  </a:cubicBezTo>
                                  <a:cubicBezTo>
                                    <a:pt x="85" y="393"/>
                                    <a:pt x="85" y="391"/>
                                    <a:pt x="86" y="389"/>
                                  </a:cubicBezTo>
                                  <a:cubicBezTo>
                                    <a:pt x="83" y="386"/>
                                    <a:pt x="79" y="385"/>
                                    <a:pt x="74" y="385"/>
                                  </a:cubicBezTo>
                                  <a:cubicBezTo>
                                    <a:pt x="69" y="385"/>
                                    <a:pt x="65" y="386"/>
                                    <a:pt x="62" y="389"/>
                                  </a:cubicBezTo>
                                  <a:cubicBezTo>
                                    <a:pt x="63" y="391"/>
                                    <a:pt x="63" y="393"/>
                                    <a:pt x="63" y="396"/>
                                  </a:cubicBezTo>
                                  <a:close/>
                                  <a:moveTo>
                                    <a:pt x="84" y="404"/>
                                  </a:moveTo>
                                  <a:cubicBezTo>
                                    <a:pt x="84" y="402"/>
                                    <a:pt x="84" y="400"/>
                                    <a:pt x="84" y="398"/>
                                  </a:cubicBezTo>
                                  <a:cubicBezTo>
                                    <a:pt x="82" y="394"/>
                                    <a:pt x="78" y="392"/>
                                    <a:pt x="74" y="392"/>
                                  </a:cubicBezTo>
                                  <a:cubicBezTo>
                                    <a:pt x="70" y="392"/>
                                    <a:pt x="66" y="394"/>
                                    <a:pt x="64" y="398"/>
                                  </a:cubicBezTo>
                                  <a:cubicBezTo>
                                    <a:pt x="64" y="400"/>
                                    <a:pt x="64" y="402"/>
                                    <a:pt x="64" y="404"/>
                                  </a:cubicBezTo>
                                  <a:cubicBezTo>
                                    <a:pt x="64" y="404"/>
                                    <a:pt x="64" y="405"/>
                                    <a:pt x="64" y="405"/>
                                  </a:cubicBezTo>
                                  <a:cubicBezTo>
                                    <a:pt x="65" y="405"/>
                                    <a:pt x="66" y="405"/>
                                    <a:pt x="68" y="405"/>
                                  </a:cubicBezTo>
                                  <a:cubicBezTo>
                                    <a:pt x="68" y="404"/>
                                    <a:pt x="67" y="404"/>
                                    <a:pt x="67" y="404"/>
                                  </a:cubicBezTo>
                                  <a:cubicBezTo>
                                    <a:pt x="67" y="400"/>
                                    <a:pt x="70" y="397"/>
                                    <a:pt x="74" y="397"/>
                                  </a:cubicBezTo>
                                  <a:cubicBezTo>
                                    <a:pt x="78" y="397"/>
                                    <a:pt x="81" y="400"/>
                                    <a:pt x="81" y="404"/>
                                  </a:cubicBezTo>
                                  <a:cubicBezTo>
                                    <a:pt x="81" y="404"/>
                                    <a:pt x="81" y="404"/>
                                    <a:pt x="81" y="405"/>
                                  </a:cubicBezTo>
                                  <a:cubicBezTo>
                                    <a:pt x="82" y="405"/>
                                    <a:pt x="83" y="405"/>
                                    <a:pt x="84" y="405"/>
                                  </a:cubicBezTo>
                                  <a:cubicBezTo>
                                    <a:pt x="84" y="405"/>
                                    <a:pt x="84" y="404"/>
                                    <a:pt x="84" y="404"/>
                                  </a:cubicBezTo>
                                  <a:close/>
                                  <a:moveTo>
                                    <a:pt x="74" y="399"/>
                                  </a:moveTo>
                                  <a:cubicBezTo>
                                    <a:pt x="71" y="399"/>
                                    <a:pt x="69" y="401"/>
                                    <a:pt x="69" y="404"/>
                                  </a:cubicBezTo>
                                  <a:cubicBezTo>
                                    <a:pt x="69" y="404"/>
                                    <a:pt x="69" y="404"/>
                                    <a:pt x="69" y="404"/>
                                  </a:cubicBezTo>
                                  <a:cubicBezTo>
                                    <a:pt x="71" y="404"/>
                                    <a:pt x="72" y="404"/>
                                    <a:pt x="74" y="404"/>
                                  </a:cubicBezTo>
                                  <a:cubicBezTo>
                                    <a:pt x="76" y="404"/>
                                    <a:pt x="78" y="404"/>
                                    <a:pt x="79" y="404"/>
                                  </a:cubicBezTo>
                                  <a:cubicBezTo>
                                    <a:pt x="79" y="404"/>
                                    <a:pt x="79" y="404"/>
                                    <a:pt x="79" y="404"/>
                                  </a:cubicBezTo>
                                  <a:cubicBezTo>
                                    <a:pt x="79" y="401"/>
                                    <a:pt x="77" y="399"/>
                                    <a:pt x="74" y="399"/>
                                  </a:cubicBezTo>
                                  <a:close/>
                                  <a:moveTo>
                                    <a:pt x="50" y="420"/>
                                  </a:moveTo>
                                  <a:cubicBezTo>
                                    <a:pt x="57" y="415"/>
                                    <a:pt x="65" y="412"/>
                                    <a:pt x="74" y="412"/>
                                  </a:cubicBezTo>
                                  <a:cubicBezTo>
                                    <a:pt x="83" y="412"/>
                                    <a:pt x="92" y="415"/>
                                    <a:pt x="99" y="419"/>
                                  </a:cubicBezTo>
                                  <a:cubicBezTo>
                                    <a:pt x="100" y="418"/>
                                    <a:pt x="102" y="417"/>
                                    <a:pt x="103" y="415"/>
                                  </a:cubicBezTo>
                                  <a:cubicBezTo>
                                    <a:pt x="95" y="409"/>
                                    <a:pt x="85" y="406"/>
                                    <a:pt x="74" y="406"/>
                                  </a:cubicBezTo>
                                  <a:cubicBezTo>
                                    <a:pt x="63" y="406"/>
                                    <a:pt x="53" y="409"/>
                                    <a:pt x="45" y="415"/>
                                  </a:cubicBezTo>
                                  <a:cubicBezTo>
                                    <a:pt x="46" y="417"/>
                                    <a:pt x="48" y="418"/>
                                    <a:pt x="50" y="420"/>
                                  </a:cubicBezTo>
                                  <a:close/>
                                  <a:moveTo>
                                    <a:pt x="55" y="426"/>
                                  </a:moveTo>
                                  <a:cubicBezTo>
                                    <a:pt x="60" y="422"/>
                                    <a:pt x="67" y="420"/>
                                    <a:pt x="74" y="420"/>
                                  </a:cubicBezTo>
                                  <a:cubicBezTo>
                                    <a:pt x="81" y="420"/>
                                    <a:pt x="88" y="422"/>
                                    <a:pt x="94" y="425"/>
                                  </a:cubicBezTo>
                                  <a:cubicBezTo>
                                    <a:pt x="95" y="424"/>
                                    <a:pt x="96" y="422"/>
                                    <a:pt x="97" y="421"/>
                                  </a:cubicBezTo>
                                  <a:cubicBezTo>
                                    <a:pt x="91" y="416"/>
                                    <a:pt x="83" y="413"/>
                                    <a:pt x="74" y="413"/>
                                  </a:cubicBezTo>
                                  <a:cubicBezTo>
                                    <a:pt x="65" y="413"/>
                                    <a:pt x="57" y="416"/>
                                    <a:pt x="51" y="421"/>
                                  </a:cubicBezTo>
                                  <a:cubicBezTo>
                                    <a:pt x="52" y="422"/>
                                    <a:pt x="53" y="424"/>
                                    <a:pt x="55" y="426"/>
                                  </a:cubicBezTo>
                                  <a:close/>
                                  <a:moveTo>
                                    <a:pt x="58" y="431"/>
                                  </a:moveTo>
                                  <a:cubicBezTo>
                                    <a:pt x="63" y="428"/>
                                    <a:pt x="68" y="427"/>
                                    <a:pt x="74" y="427"/>
                                  </a:cubicBezTo>
                                  <a:cubicBezTo>
                                    <a:pt x="80" y="427"/>
                                    <a:pt x="85" y="428"/>
                                    <a:pt x="90" y="431"/>
                                  </a:cubicBezTo>
                                  <a:cubicBezTo>
                                    <a:pt x="91" y="430"/>
                                    <a:pt x="92" y="428"/>
                                    <a:pt x="93" y="427"/>
                                  </a:cubicBezTo>
                                  <a:cubicBezTo>
                                    <a:pt x="87" y="423"/>
                                    <a:pt x="81" y="421"/>
                                    <a:pt x="74" y="421"/>
                                  </a:cubicBezTo>
                                  <a:cubicBezTo>
                                    <a:pt x="67" y="421"/>
                                    <a:pt x="61" y="423"/>
                                    <a:pt x="55" y="427"/>
                                  </a:cubicBezTo>
                                  <a:cubicBezTo>
                                    <a:pt x="56" y="428"/>
                                    <a:pt x="57" y="430"/>
                                    <a:pt x="58" y="431"/>
                                  </a:cubicBezTo>
                                  <a:close/>
                                  <a:moveTo>
                                    <a:pt x="61" y="439"/>
                                  </a:moveTo>
                                  <a:cubicBezTo>
                                    <a:pt x="65" y="436"/>
                                    <a:pt x="69" y="434"/>
                                    <a:pt x="74" y="434"/>
                                  </a:cubicBezTo>
                                  <a:cubicBezTo>
                                    <a:pt x="79" y="434"/>
                                    <a:pt x="83" y="436"/>
                                    <a:pt x="87" y="438"/>
                                  </a:cubicBezTo>
                                  <a:cubicBezTo>
                                    <a:pt x="87" y="436"/>
                                    <a:pt x="88" y="435"/>
                                    <a:pt x="89" y="433"/>
                                  </a:cubicBezTo>
                                  <a:cubicBezTo>
                                    <a:pt x="85" y="430"/>
                                    <a:pt x="80" y="428"/>
                                    <a:pt x="74" y="428"/>
                                  </a:cubicBezTo>
                                  <a:cubicBezTo>
                                    <a:pt x="69" y="428"/>
                                    <a:pt x="63" y="430"/>
                                    <a:pt x="59" y="433"/>
                                  </a:cubicBezTo>
                                  <a:cubicBezTo>
                                    <a:pt x="60" y="435"/>
                                    <a:pt x="61" y="437"/>
                                    <a:pt x="61" y="439"/>
                                  </a:cubicBezTo>
                                  <a:close/>
                                  <a:moveTo>
                                    <a:pt x="63" y="447"/>
                                  </a:moveTo>
                                  <a:cubicBezTo>
                                    <a:pt x="66" y="444"/>
                                    <a:pt x="70" y="442"/>
                                    <a:pt x="74" y="442"/>
                                  </a:cubicBezTo>
                                  <a:cubicBezTo>
                                    <a:pt x="78" y="442"/>
                                    <a:pt x="82" y="444"/>
                                    <a:pt x="85" y="447"/>
                                  </a:cubicBezTo>
                                  <a:cubicBezTo>
                                    <a:pt x="85" y="444"/>
                                    <a:pt x="85" y="442"/>
                                    <a:pt x="86" y="440"/>
                                  </a:cubicBezTo>
                                  <a:cubicBezTo>
                                    <a:pt x="83" y="437"/>
                                    <a:pt x="79" y="436"/>
                                    <a:pt x="74" y="436"/>
                                  </a:cubicBezTo>
                                  <a:cubicBezTo>
                                    <a:pt x="69" y="436"/>
                                    <a:pt x="65" y="438"/>
                                    <a:pt x="62" y="440"/>
                                  </a:cubicBezTo>
                                  <a:cubicBezTo>
                                    <a:pt x="63" y="442"/>
                                    <a:pt x="63" y="445"/>
                                    <a:pt x="63" y="447"/>
                                  </a:cubicBezTo>
                                  <a:close/>
                                  <a:moveTo>
                                    <a:pt x="84" y="455"/>
                                  </a:moveTo>
                                  <a:cubicBezTo>
                                    <a:pt x="84" y="453"/>
                                    <a:pt x="84" y="451"/>
                                    <a:pt x="84" y="449"/>
                                  </a:cubicBezTo>
                                  <a:cubicBezTo>
                                    <a:pt x="82" y="446"/>
                                    <a:pt x="78" y="443"/>
                                    <a:pt x="74" y="443"/>
                                  </a:cubicBezTo>
                                  <a:cubicBezTo>
                                    <a:pt x="70" y="443"/>
                                    <a:pt x="66" y="446"/>
                                    <a:pt x="64" y="449"/>
                                  </a:cubicBezTo>
                                  <a:cubicBezTo>
                                    <a:pt x="64" y="451"/>
                                    <a:pt x="64" y="453"/>
                                    <a:pt x="64" y="455"/>
                                  </a:cubicBezTo>
                                  <a:cubicBezTo>
                                    <a:pt x="64" y="456"/>
                                    <a:pt x="64" y="456"/>
                                    <a:pt x="64" y="457"/>
                                  </a:cubicBezTo>
                                  <a:cubicBezTo>
                                    <a:pt x="65" y="456"/>
                                    <a:pt x="66" y="456"/>
                                    <a:pt x="68" y="456"/>
                                  </a:cubicBezTo>
                                  <a:cubicBezTo>
                                    <a:pt x="68" y="456"/>
                                    <a:pt x="67" y="456"/>
                                    <a:pt x="67" y="455"/>
                                  </a:cubicBezTo>
                                  <a:cubicBezTo>
                                    <a:pt x="67" y="452"/>
                                    <a:pt x="70" y="449"/>
                                    <a:pt x="74" y="449"/>
                                  </a:cubicBezTo>
                                  <a:cubicBezTo>
                                    <a:pt x="78" y="449"/>
                                    <a:pt x="81" y="452"/>
                                    <a:pt x="81" y="455"/>
                                  </a:cubicBezTo>
                                  <a:cubicBezTo>
                                    <a:pt x="81" y="456"/>
                                    <a:pt x="81" y="456"/>
                                    <a:pt x="81" y="456"/>
                                  </a:cubicBezTo>
                                  <a:cubicBezTo>
                                    <a:pt x="82" y="456"/>
                                    <a:pt x="83" y="456"/>
                                    <a:pt x="84" y="457"/>
                                  </a:cubicBezTo>
                                  <a:cubicBezTo>
                                    <a:pt x="84" y="456"/>
                                    <a:pt x="84" y="456"/>
                                    <a:pt x="84" y="455"/>
                                  </a:cubicBezTo>
                                  <a:close/>
                                  <a:moveTo>
                                    <a:pt x="74" y="450"/>
                                  </a:moveTo>
                                  <a:cubicBezTo>
                                    <a:pt x="71" y="450"/>
                                    <a:pt x="69" y="453"/>
                                    <a:pt x="69" y="455"/>
                                  </a:cubicBezTo>
                                  <a:cubicBezTo>
                                    <a:pt x="69" y="456"/>
                                    <a:pt x="69" y="456"/>
                                    <a:pt x="69" y="456"/>
                                  </a:cubicBezTo>
                                  <a:cubicBezTo>
                                    <a:pt x="71" y="456"/>
                                    <a:pt x="72" y="456"/>
                                    <a:pt x="74" y="456"/>
                                  </a:cubicBezTo>
                                  <a:cubicBezTo>
                                    <a:pt x="76" y="456"/>
                                    <a:pt x="78" y="456"/>
                                    <a:pt x="79" y="456"/>
                                  </a:cubicBezTo>
                                  <a:cubicBezTo>
                                    <a:pt x="79" y="456"/>
                                    <a:pt x="79" y="456"/>
                                    <a:pt x="79" y="455"/>
                                  </a:cubicBezTo>
                                  <a:cubicBezTo>
                                    <a:pt x="79" y="453"/>
                                    <a:pt x="77" y="450"/>
                                    <a:pt x="74" y="450"/>
                                  </a:cubicBezTo>
                                  <a:close/>
                                  <a:moveTo>
                                    <a:pt x="86" y="491"/>
                                  </a:moveTo>
                                  <a:cubicBezTo>
                                    <a:pt x="83" y="489"/>
                                    <a:pt x="79" y="487"/>
                                    <a:pt x="74" y="487"/>
                                  </a:cubicBezTo>
                                  <a:cubicBezTo>
                                    <a:pt x="69" y="487"/>
                                    <a:pt x="65" y="489"/>
                                    <a:pt x="62" y="492"/>
                                  </a:cubicBezTo>
                                  <a:cubicBezTo>
                                    <a:pt x="63" y="494"/>
                                    <a:pt x="63" y="496"/>
                                    <a:pt x="63" y="498"/>
                                  </a:cubicBezTo>
                                  <a:cubicBezTo>
                                    <a:pt x="66" y="495"/>
                                    <a:pt x="70" y="493"/>
                                    <a:pt x="74" y="493"/>
                                  </a:cubicBezTo>
                                  <a:cubicBezTo>
                                    <a:pt x="78" y="493"/>
                                    <a:pt x="82" y="495"/>
                                    <a:pt x="85" y="498"/>
                                  </a:cubicBezTo>
                                  <a:cubicBezTo>
                                    <a:pt x="85" y="496"/>
                                    <a:pt x="85" y="494"/>
                                    <a:pt x="86" y="491"/>
                                  </a:cubicBezTo>
                                  <a:close/>
                                  <a:moveTo>
                                    <a:pt x="89" y="484"/>
                                  </a:moveTo>
                                  <a:cubicBezTo>
                                    <a:pt x="85" y="481"/>
                                    <a:pt x="80" y="480"/>
                                    <a:pt x="74" y="480"/>
                                  </a:cubicBezTo>
                                  <a:cubicBezTo>
                                    <a:pt x="69" y="480"/>
                                    <a:pt x="63" y="481"/>
                                    <a:pt x="59" y="484"/>
                                  </a:cubicBezTo>
                                  <a:cubicBezTo>
                                    <a:pt x="60" y="486"/>
                                    <a:pt x="61" y="488"/>
                                    <a:pt x="61" y="490"/>
                                  </a:cubicBezTo>
                                  <a:cubicBezTo>
                                    <a:pt x="65" y="487"/>
                                    <a:pt x="69" y="486"/>
                                    <a:pt x="74" y="486"/>
                                  </a:cubicBezTo>
                                  <a:cubicBezTo>
                                    <a:pt x="79" y="486"/>
                                    <a:pt x="83" y="487"/>
                                    <a:pt x="87" y="490"/>
                                  </a:cubicBezTo>
                                  <a:cubicBezTo>
                                    <a:pt x="87" y="488"/>
                                    <a:pt x="88" y="486"/>
                                    <a:pt x="89" y="484"/>
                                  </a:cubicBezTo>
                                  <a:close/>
                                  <a:moveTo>
                                    <a:pt x="93" y="478"/>
                                  </a:moveTo>
                                  <a:cubicBezTo>
                                    <a:pt x="87" y="475"/>
                                    <a:pt x="81" y="473"/>
                                    <a:pt x="74" y="473"/>
                                  </a:cubicBezTo>
                                  <a:cubicBezTo>
                                    <a:pt x="67" y="473"/>
                                    <a:pt x="61" y="475"/>
                                    <a:pt x="55" y="478"/>
                                  </a:cubicBezTo>
                                  <a:cubicBezTo>
                                    <a:pt x="56" y="480"/>
                                    <a:pt x="57" y="481"/>
                                    <a:pt x="58" y="483"/>
                                  </a:cubicBezTo>
                                  <a:cubicBezTo>
                                    <a:pt x="63" y="480"/>
                                    <a:pt x="68" y="478"/>
                                    <a:pt x="74" y="478"/>
                                  </a:cubicBezTo>
                                  <a:cubicBezTo>
                                    <a:pt x="80" y="478"/>
                                    <a:pt x="85" y="480"/>
                                    <a:pt x="90" y="483"/>
                                  </a:cubicBezTo>
                                  <a:cubicBezTo>
                                    <a:pt x="91" y="481"/>
                                    <a:pt x="92" y="480"/>
                                    <a:pt x="93" y="478"/>
                                  </a:cubicBezTo>
                                  <a:close/>
                                  <a:moveTo>
                                    <a:pt x="97" y="472"/>
                                  </a:moveTo>
                                  <a:cubicBezTo>
                                    <a:pt x="91" y="467"/>
                                    <a:pt x="83" y="465"/>
                                    <a:pt x="74" y="465"/>
                                  </a:cubicBezTo>
                                  <a:cubicBezTo>
                                    <a:pt x="65" y="465"/>
                                    <a:pt x="57" y="468"/>
                                    <a:pt x="51" y="472"/>
                                  </a:cubicBezTo>
                                  <a:cubicBezTo>
                                    <a:pt x="52" y="474"/>
                                    <a:pt x="53" y="475"/>
                                    <a:pt x="55" y="477"/>
                                  </a:cubicBezTo>
                                  <a:cubicBezTo>
                                    <a:pt x="60" y="473"/>
                                    <a:pt x="67" y="471"/>
                                    <a:pt x="74" y="471"/>
                                  </a:cubicBezTo>
                                  <a:cubicBezTo>
                                    <a:pt x="81" y="471"/>
                                    <a:pt x="88" y="473"/>
                                    <a:pt x="94" y="477"/>
                                  </a:cubicBezTo>
                                  <a:cubicBezTo>
                                    <a:pt x="95" y="475"/>
                                    <a:pt x="96" y="473"/>
                                    <a:pt x="97" y="472"/>
                                  </a:cubicBezTo>
                                  <a:close/>
                                  <a:moveTo>
                                    <a:pt x="103" y="467"/>
                                  </a:moveTo>
                                  <a:cubicBezTo>
                                    <a:pt x="95" y="461"/>
                                    <a:pt x="85" y="457"/>
                                    <a:pt x="74" y="457"/>
                                  </a:cubicBezTo>
                                  <a:cubicBezTo>
                                    <a:pt x="63" y="457"/>
                                    <a:pt x="53" y="461"/>
                                    <a:pt x="45" y="467"/>
                                  </a:cubicBezTo>
                                  <a:cubicBezTo>
                                    <a:pt x="46" y="468"/>
                                    <a:pt x="48" y="469"/>
                                    <a:pt x="50" y="471"/>
                                  </a:cubicBezTo>
                                  <a:cubicBezTo>
                                    <a:pt x="57" y="466"/>
                                    <a:pt x="65" y="463"/>
                                    <a:pt x="74" y="463"/>
                                  </a:cubicBezTo>
                                  <a:cubicBezTo>
                                    <a:pt x="83" y="463"/>
                                    <a:pt x="92" y="466"/>
                                    <a:pt x="99" y="471"/>
                                  </a:cubicBezTo>
                                  <a:cubicBezTo>
                                    <a:pt x="100" y="469"/>
                                    <a:pt x="102" y="468"/>
                                    <a:pt x="103" y="467"/>
                                  </a:cubicBezTo>
                                  <a:close/>
                                  <a:moveTo>
                                    <a:pt x="140" y="455"/>
                                  </a:moveTo>
                                  <a:cubicBezTo>
                                    <a:pt x="140" y="453"/>
                                    <a:pt x="138" y="450"/>
                                    <a:pt x="135" y="450"/>
                                  </a:cubicBezTo>
                                  <a:cubicBezTo>
                                    <a:pt x="132" y="450"/>
                                    <a:pt x="130" y="453"/>
                                    <a:pt x="130" y="455"/>
                                  </a:cubicBezTo>
                                  <a:cubicBezTo>
                                    <a:pt x="130" y="456"/>
                                    <a:pt x="130" y="456"/>
                                    <a:pt x="130" y="456"/>
                                  </a:cubicBezTo>
                                  <a:cubicBezTo>
                                    <a:pt x="132" y="456"/>
                                    <a:pt x="133" y="456"/>
                                    <a:pt x="135" y="456"/>
                                  </a:cubicBezTo>
                                  <a:cubicBezTo>
                                    <a:pt x="137" y="456"/>
                                    <a:pt x="138" y="456"/>
                                    <a:pt x="140" y="456"/>
                                  </a:cubicBezTo>
                                  <a:cubicBezTo>
                                    <a:pt x="140" y="456"/>
                                    <a:pt x="140" y="456"/>
                                    <a:pt x="140" y="455"/>
                                  </a:cubicBezTo>
                                  <a:close/>
                                  <a:moveTo>
                                    <a:pt x="147" y="455"/>
                                  </a:moveTo>
                                  <a:cubicBezTo>
                                    <a:pt x="147" y="449"/>
                                    <a:pt x="142" y="443"/>
                                    <a:pt x="135" y="443"/>
                                  </a:cubicBezTo>
                                  <a:cubicBezTo>
                                    <a:pt x="128" y="443"/>
                                    <a:pt x="123" y="449"/>
                                    <a:pt x="123" y="455"/>
                                  </a:cubicBezTo>
                                  <a:cubicBezTo>
                                    <a:pt x="123" y="456"/>
                                    <a:pt x="123" y="456"/>
                                    <a:pt x="123" y="457"/>
                                  </a:cubicBezTo>
                                  <a:cubicBezTo>
                                    <a:pt x="125" y="457"/>
                                    <a:pt x="127" y="456"/>
                                    <a:pt x="128" y="456"/>
                                  </a:cubicBezTo>
                                  <a:cubicBezTo>
                                    <a:pt x="128" y="456"/>
                                    <a:pt x="128" y="456"/>
                                    <a:pt x="128" y="455"/>
                                  </a:cubicBezTo>
                                  <a:cubicBezTo>
                                    <a:pt x="128" y="452"/>
                                    <a:pt x="131" y="449"/>
                                    <a:pt x="135" y="449"/>
                                  </a:cubicBezTo>
                                  <a:cubicBezTo>
                                    <a:pt x="139" y="449"/>
                                    <a:pt x="142" y="452"/>
                                    <a:pt x="142" y="455"/>
                                  </a:cubicBezTo>
                                  <a:cubicBezTo>
                                    <a:pt x="142" y="456"/>
                                    <a:pt x="142" y="456"/>
                                    <a:pt x="142" y="456"/>
                                  </a:cubicBezTo>
                                  <a:cubicBezTo>
                                    <a:pt x="143" y="456"/>
                                    <a:pt x="145" y="457"/>
                                    <a:pt x="147" y="457"/>
                                  </a:cubicBezTo>
                                  <a:cubicBezTo>
                                    <a:pt x="147" y="456"/>
                                    <a:pt x="147" y="456"/>
                                    <a:pt x="147" y="455"/>
                                  </a:cubicBezTo>
                                  <a:close/>
                                  <a:moveTo>
                                    <a:pt x="155" y="455"/>
                                  </a:moveTo>
                                  <a:cubicBezTo>
                                    <a:pt x="155" y="450"/>
                                    <a:pt x="152" y="445"/>
                                    <a:pt x="149" y="442"/>
                                  </a:cubicBezTo>
                                  <a:cubicBezTo>
                                    <a:pt x="145" y="438"/>
                                    <a:pt x="140" y="436"/>
                                    <a:pt x="135" y="436"/>
                                  </a:cubicBezTo>
                                  <a:cubicBezTo>
                                    <a:pt x="130" y="436"/>
                                    <a:pt x="125" y="438"/>
                                    <a:pt x="121" y="442"/>
                                  </a:cubicBezTo>
                                  <a:cubicBezTo>
                                    <a:pt x="118" y="445"/>
                                    <a:pt x="116" y="450"/>
                                    <a:pt x="116" y="455"/>
                                  </a:cubicBezTo>
                                  <a:cubicBezTo>
                                    <a:pt x="116" y="457"/>
                                    <a:pt x="116" y="458"/>
                                    <a:pt x="116" y="459"/>
                                  </a:cubicBezTo>
                                  <a:cubicBezTo>
                                    <a:pt x="118" y="459"/>
                                    <a:pt x="120" y="458"/>
                                    <a:pt x="122" y="457"/>
                                  </a:cubicBezTo>
                                  <a:cubicBezTo>
                                    <a:pt x="122" y="457"/>
                                    <a:pt x="121" y="456"/>
                                    <a:pt x="121" y="455"/>
                                  </a:cubicBezTo>
                                  <a:cubicBezTo>
                                    <a:pt x="121" y="448"/>
                                    <a:pt x="128" y="442"/>
                                    <a:pt x="135" y="442"/>
                                  </a:cubicBezTo>
                                  <a:cubicBezTo>
                                    <a:pt x="143" y="442"/>
                                    <a:pt x="149" y="448"/>
                                    <a:pt x="149" y="455"/>
                                  </a:cubicBezTo>
                                  <a:cubicBezTo>
                                    <a:pt x="149" y="456"/>
                                    <a:pt x="149" y="457"/>
                                    <a:pt x="148" y="457"/>
                                  </a:cubicBezTo>
                                  <a:cubicBezTo>
                                    <a:pt x="150" y="458"/>
                                    <a:pt x="152" y="459"/>
                                    <a:pt x="154" y="459"/>
                                  </a:cubicBezTo>
                                  <a:cubicBezTo>
                                    <a:pt x="154" y="458"/>
                                    <a:pt x="155" y="457"/>
                                    <a:pt x="155" y="455"/>
                                  </a:cubicBezTo>
                                  <a:close/>
                                  <a:moveTo>
                                    <a:pt x="162" y="455"/>
                                  </a:moveTo>
                                  <a:cubicBezTo>
                                    <a:pt x="162" y="448"/>
                                    <a:pt x="159" y="441"/>
                                    <a:pt x="154" y="436"/>
                                  </a:cubicBezTo>
                                  <a:cubicBezTo>
                                    <a:pt x="149" y="431"/>
                                    <a:pt x="143" y="428"/>
                                    <a:pt x="135" y="428"/>
                                  </a:cubicBezTo>
                                  <a:cubicBezTo>
                                    <a:pt x="128" y="428"/>
                                    <a:pt x="121" y="431"/>
                                    <a:pt x="116" y="436"/>
                                  </a:cubicBezTo>
                                  <a:cubicBezTo>
                                    <a:pt x="111" y="441"/>
                                    <a:pt x="108" y="448"/>
                                    <a:pt x="108" y="455"/>
                                  </a:cubicBezTo>
                                  <a:cubicBezTo>
                                    <a:pt x="108" y="458"/>
                                    <a:pt x="108" y="460"/>
                                    <a:pt x="109" y="463"/>
                                  </a:cubicBezTo>
                                  <a:cubicBezTo>
                                    <a:pt x="111" y="462"/>
                                    <a:pt x="113" y="461"/>
                                    <a:pt x="114" y="460"/>
                                  </a:cubicBezTo>
                                  <a:cubicBezTo>
                                    <a:pt x="114" y="458"/>
                                    <a:pt x="114" y="457"/>
                                    <a:pt x="114" y="455"/>
                                  </a:cubicBezTo>
                                  <a:cubicBezTo>
                                    <a:pt x="114" y="444"/>
                                    <a:pt x="123" y="434"/>
                                    <a:pt x="135" y="434"/>
                                  </a:cubicBezTo>
                                  <a:cubicBezTo>
                                    <a:pt x="147" y="434"/>
                                    <a:pt x="156" y="444"/>
                                    <a:pt x="156" y="455"/>
                                  </a:cubicBezTo>
                                  <a:cubicBezTo>
                                    <a:pt x="156" y="457"/>
                                    <a:pt x="156" y="458"/>
                                    <a:pt x="156" y="460"/>
                                  </a:cubicBezTo>
                                  <a:cubicBezTo>
                                    <a:pt x="158" y="461"/>
                                    <a:pt x="159" y="462"/>
                                    <a:pt x="161" y="463"/>
                                  </a:cubicBezTo>
                                  <a:cubicBezTo>
                                    <a:pt x="162" y="460"/>
                                    <a:pt x="162" y="458"/>
                                    <a:pt x="162" y="455"/>
                                  </a:cubicBezTo>
                                  <a:close/>
                                  <a:moveTo>
                                    <a:pt x="165" y="465"/>
                                  </a:moveTo>
                                  <a:cubicBezTo>
                                    <a:pt x="166" y="465"/>
                                    <a:pt x="167" y="464"/>
                                    <a:pt x="168" y="463"/>
                                  </a:cubicBezTo>
                                  <a:cubicBezTo>
                                    <a:pt x="169" y="461"/>
                                    <a:pt x="169" y="458"/>
                                    <a:pt x="169" y="455"/>
                                  </a:cubicBezTo>
                                  <a:cubicBezTo>
                                    <a:pt x="169" y="446"/>
                                    <a:pt x="165" y="437"/>
                                    <a:pt x="159" y="431"/>
                                  </a:cubicBezTo>
                                  <a:cubicBezTo>
                                    <a:pt x="153" y="425"/>
                                    <a:pt x="144" y="421"/>
                                    <a:pt x="135" y="421"/>
                                  </a:cubicBezTo>
                                  <a:cubicBezTo>
                                    <a:pt x="126" y="421"/>
                                    <a:pt x="117" y="425"/>
                                    <a:pt x="111" y="431"/>
                                  </a:cubicBezTo>
                                  <a:cubicBezTo>
                                    <a:pt x="105" y="437"/>
                                    <a:pt x="101" y="446"/>
                                    <a:pt x="101" y="455"/>
                                  </a:cubicBezTo>
                                  <a:cubicBezTo>
                                    <a:pt x="101" y="458"/>
                                    <a:pt x="101" y="461"/>
                                    <a:pt x="102" y="464"/>
                                  </a:cubicBezTo>
                                  <a:cubicBezTo>
                                    <a:pt x="103" y="464"/>
                                    <a:pt x="104" y="465"/>
                                    <a:pt x="105" y="466"/>
                                  </a:cubicBezTo>
                                  <a:cubicBezTo>
                                    <a:pt x="106" y="465"/>
                                    <a:pt x="106" y="464"/>
                                    <a:pt x="107" y="464"/>
                                  </a:cubicBezTo>
                                  <a:cubicBezTo>
                                    <a:pt x="107" y="461"/>
                                    <a:pt x="106" y="458"/>
                                    <a:pt x="106" y="455"/>
                                  </a:cubicBezTo>
                                  <a:cubicBezTo>
                                    <a:pt x="106" y="440"/>
                                    <a:pt x="119" y="427"/>
                                    <a:pt x="135" y="427"/>
                                  </a:cubicBezTo>
                                  <a:cubicBezTo>
                                    <a:pt x="151" y="427"/>
                                    <a:pt x="164" y="440"/>
                                    <a:pt x="164" y="455"/>
                                  </a:cubicBezTo>
                                  <a:cubicBezTo>
                                    <a:pt x="164" y="458"/>
                                    <a:pt x="163" y="461"/>
                                    <a:pt x="163" y="464"/>
                                  </a:cubicBezTo>
                                  <a:cubicBezTo>
                                    <a:pt x="163" y="464"/>
                                    <a:pt x="164" y="465"/>
                                    <a:pt x="165" y="465"/>
                                  </a:cubicBezTo>
                                  <a:close/>
                                  <a:moveTo>
                                    <a:pt x="207" y="491"/>
                                  </a:moveTo>
                                  <a:cubicBezTo>
                                    <a:pt x="204" y="489"/>
                                    <a:pt x="200" y="487"/>
                                    <a:pt x="195" y="487"/>
                                  </a:cubicBezTo>
                                  <a:cubicBezTo>
                                    <a:pt x="191" y="487"/>
                                    <a:pt x="187" y="489"/>
                                    <a:pt x="184" y="491"/>
                                  </a:cubicBezTo>
                                  <a:cubicBezTo>
                                    <a:pt x="184" y="493"/>
                                    <a:pt x="185" y="495"/>
                                    <a:pt x="185" y="497"/>
                                  </a:cubicBezTo>
                                  <a:cubicBezTo>
                                    <a:pt x="188" y="495"/>
                                    <a:pt x="191" y="493"/>
                                    <a:pt x="195" y="493"/>
                                  </a:cubicBezTo>
                                  <a:cubicBezTo>
                                    <a:pt x="199" y="493"/>
                                    <a:pt x="203" y="495"/>
                                    <a:pt x="205" y="498"/>
                                  </a:cubicBezTo>
                                  <a:cubicBezTo>
                                    <a:pt x="206" y="496"/>
                                    <a:pt x="206" y="494"/>
                                    <a:pt x="207" y="491"/>
                                  </a:cubicBezTo>
                                  <a:close/>
                                  <a:moveTo>
                                    <a:pt x="210" y="484"/>
                                  </a:moveTo>
                                  <a:cubicBezTo>
                                    <a:pt x="206" y="481"/>
                                    <a:pt x="201" y="480"/>
                                    <a:pt x="195" y="480"/>
                                  </a:cubicBezTo>
                                  <a:cubicBezTo>
                                    <a:pt x="190" y="480"/>
                                    <a:pt x="185" y="481"/>
                                    <a:pt x="181" y="484"/>
                                  </a:cubicBezTo>
                                  <a:cubicBezTo>
                                    <a:pt x="182" y="485"/>
                                    <a:pt x="182" y="487"/>
                                    <a:pt x="183" y="489"/>
                                  </a:cubicBezTo>
                                  <a:cubicBezTo>
                                    <a:pt x="187" y="487"/>
                                    <a:pt x="191" y="486"/>
                                    <a:pt x="195" y="486"/>
                                  </a:cubicBezTo>
                                  <a:cubicBezTo>
                                    <a:pt x="200" y="486"/>
                                    <a:pt x="204" y="487"/>
                                    <a:pt x="208" y="490"/>
                                  </a:cubicBezTo>
                                  <a:cubicBezTo>
                                    <a:pt x="208" y="488"/>
                                    <a:pt x="209" y="486"/>
                                    <a:pt x="210" y="484"/>
                                  </a:cubicBezTo>
                                  <a:close/>
                                  <a:moveTo>
                                    <a:pt x="214" y="478"/>
                                  </a:moveTo>
                                  <a:cubicBezTo>
                                    <a:pt x="208" y="475"/>
                                    <a:pt x="202" y="473"/>
                                    <a:pt x="195" y="473"/>
                                  </a:cubicBezTo>
                                  <a:cubicBezTo>
                                    <a:pt x="188" y="473"/>
                                    <a:pt x="182" y="474"/>
                                    <a:pt x="177" y="478"/>
                                  </a:cubicBezTo>
                                  <a:cubicBezTo>
                                    <a:pt x="178" y="479"/>
                                    <a:pt x="179" y="481"/>
                                    <a:pt x="180" y="482"/>
                                  </a:cubicBezTo>
                                  <a:cubicBezTo>
                                    <a:pt x="184" y="480"/>
                                    <a:pt x="189" y="478"/>
                                    <a:pt x="195" y="478"/>
                                  </a:cubicBezTo>
                                  <a:cubicBezTo>
                                    <a:pt x="201" y="478"/>
                                    <a:pt x="206" y="480"/>
                                    <a:pt x="211" y="483"/>
                                  </a:cubicBezTo>
                                  <a:cubicBezTo>
                                    <a:pt x="212" y="481"/>
                                    <a:pt x="213" y="480"/>
                                    <a:pt x="214" y="478"/>
                                  </a:cubicBezTo>
                                  <a:close/>
                                  <a:moveTo>
                                    <a:pt x="218" y="472"/>
                                  </a:moveTo>
                                  <a:cubicBezTo>
                                    <a:pt x="212" y="467"/>
                                    <a:pt x="204" y="465"/>
                                    <a:pt x="195" y="465"/>
                                  </a:cubicBezTo>
                                  <a:cubicBezTo>
                                    <a:pt x="187" y="465"/>
                                    <a:pt x="179" y="467"/>
                                    <a:pt x="172" y="472"/>
                                  </a:cubicBezTo>
                                  <a:cubicBezTo>
                                    <a:pt x="174" y="473"/>
                                    <a:pt x="175" y="475"/>
                                    <a:pt x="176" y="476"/>
                                  </a:cubicBezTo>
                                  <a:cubicBezTo>
                                    <a:pt x="182" y="473"/>
                                    <a:pt x="188" y="471"/>
                                    <a:pt x="195" y="471"/>
                                  </a:cubicBezTo>
                                  <a:cubicBezTo>
                                    <a:pt x="202" y="471"/>
                                    <a:pt x="209" y="473"/>
                                    <a:pt x="214" y="477"/>
                                  </a:cubicBezTo>
                                  <a:cubicBezTo>
                                    <a:pt x="216" y="475"/>
                                    <a:pt x="217" y="473"/>
                                    <a:pt x="218" y="472"/>
                                  </a:cubicBezTo>
                                  <a:close/>
                                  <a:moveTo>
                                    <a:pt x="224" y="467"/>
                                  </a:moveTo>
                                  <a:cubicBezTo>
                                    <a:pt x="216" y="461"/>
                                    <a:pt x="206" y="457"/>
                                    <a:pt x="195" y="457"/>
                                  </a:cubicBezTo>
                                  <a:cubicBezTo>
                                    <a:pt x="184" y="457"/>
                                    <a:pt x="174" y="461"/>
                                    <a:pt x="166" y="466"/>
                                  </a:cubicBezTo>
                                  <a:cubicBezTo>
                                    <a:pt x="168" y="468"/>
                                    <a:pt x="170" y="469"/>
                                    <a:pt x="171" y="470"/>
                                  </a:cubicBezTo>
                                  <a:cubicBezTo>
                                    <a:pt x="178" y="466"/>
                                    <a:pt x="186" y="463"/>
                                    <a:pt x="195" y="463"/>
                                  </a:cubicBezTo>
                                  <a:cubicBezTo>
                                    <a:pt x="204" y="463"/>
                                    <a:pt x="212" y="466"/>
                                    <a:pt x="219" y="471"/>
                                  </a:cubicBezTo>
                                  <a:cubicBezTo>
                                    <a:pt x="221" y="469"/>
                                    <a:pt x="222" y="468"/>
                                    <a:pt x="224" y="467"/>
                                  </a:cubicBezTo>
                                  <a:close/>
                                  <a:moveTo>
                                    <a:pt x="261" y="455"/>
                                  </a:moveTo>
                                  <a:cubicBezTo>
                                    <a:pt x="261" y="453"/>
                                    <a:pt x="259" y="450"/>
                                    <a:pt x="256" y="450"/>
                                  </a:cubicBezTo>
                                  <a:cubicBezTo>
                                    <a:pt x="253" y="450"/>
                                    <a:pt x="251" y="453"/>
                                    <a:pt x="251" y="455"/>
                                  </a:cubicBezTo>
                                  <a:cubicBezTo>
                                    <a:pt x="251" y="456"/>
                                    <a:pt x="251" y="456"/>
                                    <a:pt x="251" y="456"/>
                                  </a:cubicBezTo>
                                  <a:cubicBezTo>
                                    <a:pt x="252" y="456"/>
                                    <a:pt x="254" y="456"/>
                                    <a:pt x="256" y="456"/>
                                  </a:cubicBezTo>
                                  <a:cubicBezTo>
                                    <a:pt x="258" y="456"/>
                                    <a:pt x="259" y="456"/>
                                    <a:pt x="261" y="456"/>
                                  </a:cubicBezTo>
                                  <a:cubicBezTo>
                                    <a:pt x="261" y="456"/>
                                    <a:pt x="261" y="456"/>
                                    <a:pt x="261" y="455"/>
                                  </a:cubicBezTo>
                                  <a:close/>
                                  <a:moveTo>
                                    <a:pt x="268" y="455"/>
                                  </a:moveTo>
                                  <a:cubicBezTo>
                                    <a:pt x="268" y="449"/>
                                    <a:pt x="262" y="443"/>
                                    <a:pt x="256" y="443"/>
                                  </a:cubicBezTo>
                                  <a:cubicBezTo>
                                    <a:pt x="249" y="443"/>
                                    <a:pt x="244" y="449"/>
                                    <a:pt x="244" y="455"/>
                                  </a:cubicBezTo>
                                  <a:cubicBezTo>
                                    <a:pt x="244" y="456"/>
                                    <a:pt x="244" y="456"/>
                                    <a:pt x="244" y="457"/>
                                  </a:cubicBezTo>
                                  <a:cubicBezTo>
                                    <a:pt x="246" y="457"/>
                                    <a:pt x="247" y="456"/>
                                    <a:pt x="249" y="456"/>
                                  </a:cubicBezTo>
                                  <a:cubicBezTo>
                                    <a:pt x="249" y="456"/>
                                    <a:pt x="249" y="456"/>
                                    <a:pt x="249" y="455"/>
                                  </a:cubicBezTo>
                                  <a:cubicBezTo>
                                    <a:pt x="249" y="452"/>
                                    <a:pt x="252" y="449"/>
                                    <a:pt x="256" y="449"/>
                                  </a:cubicBezTo>
                                  <a:cubicBezTo>
                                    <a:pt x="260" y="449"/>
                                    <a:pt x="263" y="452"/>
                                    <a:pt x="263" y="455"/>
                                  </a:cubicBezTo>
                                  <a:cubicBezTo>
                                    <a:pt x="263" y="456"/>
                                    <a:pt x="263" y="456"/>
                                    <a:pt x="263" y="456"/>
                                  </a:cubicBezTo>
                                  <a:cubicBezTo>
                                    <a:pt x="264" y="456"/>
                                    <a:pt x="266" y="457"/>
                                    <a:pt x="268" y="457"/>
                                  </a:cubicBezTo>
                                  <a:cubicBezTo>
                                    <a:pt x="268" y="456"/>
                                    <a:pt x="268" y="456"/>
                                    <a:pt x="268" y="455"/>
                                  </a:cubicBezTo>
                                  <a:close/>
                                  <a:moveTo>
                                    <a:pt x="275" y="455"/>
                                  </a:moveTo>
                                  <a:cubicBezTo>
                                    <a:pt x="275" y="450"/>
                                    <a:pt x="273" y="445"/>
                                    <a:pt x="270" y="442"/>
                                  </a:cubicBezTo>
                                  <a:cubicBezTo>
                                    <a:pt x="266" y="438"/>
                                    <a:pt x="261" y="436"/>
                                    <a:pt x="256" y="436"/>
                                  </a:cubicBezTo>
                                  <a:cubicBezTo>
                                    <a:pt x="250" y="436"/>
                                    <a:pt x="246" y="438"/>
                                    <a:pt x="242" y="442"/>
                                  </a:cubicBezTo>
                                  <a:cubicBezTo>
                                    <a:pt x="239" y="445"/>
                                    <a:pt x="236" y="450"/>
                                    <a:pt x="236" y="455"/>
                                  </a:cubicBezTo>
                                  <a:cubicBezTo>
                                    <a:pt x="236" y="457"/>
                                    <a:pt x="237" y="458"/>
                                    <a:pt x="237" y="459"/>
                                  </a:cubicBezTo>
                                  <a:cubicBezTo>
                                    <a:pt x="239" y="459"/>
                                    <a:pt x="241" y="458"/>
                                    <a:pt x="242" y="457"/>
                                  </a:cubicBezTo>
                                  <a:cubicBezTo>
                                    <a:pt x="242" y="457"/>
                                    <a:pt x="242" y="456"/>
                                    <a:pt x="242" y="455"/>
                                  </a:cubicBezTo>
                                  <a:cubicBezTo>
                                    <a:pt x="242" y="448"/>
                                    <a:pt x="248" y="442"/>
                                    <a:pt x="256" y="442"/>
                                  </a:cubicBezTo>
                                  <a:cubicBezTo>
                                    <a:pt x="263" y="442"/>
                                    <a:pt x="269" y="448"/>
                                    <a:pt x="269" y="455"/>
                                  </a:cubicBezTo>
                                  <a:cubicBezTo>
                                    <a:pt x="269" y="456"/>
                                    <a:pt x="269" y="457"/>
                                    <a:pt x="269" y="457"/>
                                  </a:cubicBezTo>
                                  <a:cubicBezTo>
                                    <a:pt x="271" y="458"/>
                                    <a:pt x="273" y="459"/>
                                    <a:pt x="275" y="459"/>
                                  </a:cubicBezTo>
                                  <a:cubicBezTo>
                                    <a:pt x="275" y="458"/>
                                    <a:pt x="275" y="457"/>
                                    <a:pt x="275" y="455"/>
                                  </a:cubicBezTo>
                                  <a:close/>
                                  <a:moveTo>
                                    <a:pt x="283" y="455"/>
                                  </a:moveTo>
                                  <a:cubicBezTo>
                                    <a:pt x="283" y="448"/>
                                    <a:pt x="280" y="441"/>
                                    <a:pt x="275" y="436"/>
                                  </a:cubicBezTo>
                                  <a:cubicBezTo>
                                    <a:pt x="270" y="431"/>
                                    <a:pt x="263" y="428"/>
                                    <a:pt x="256" y="428"/>
                                  </a:cubicBezTo>
                                  <a:cubicBezTo>
                                    <a:pt x="248" y="428"/>
                                    <a:pt x="242" y="431"/>
                                    <a:pt x="237" y="436"/>
                                  </a:cubicBezTo>
                                  <a:cubicBezTo>
                                    <a:pt x="232" y="441"/>
                                    <a:pt x="229" y="448"/>
                                    <a:pt x="229" y="455"/>
                                  </a:cubicBezTo>
                                  <a:cubicBezTo>
                                    <a:pt x="229" y="458"/>
                                    <a:pt x="229" y="460"/>
                                    <a:pt x="230" y="463"/>
                                  </a:cubicBezTo>
                                  <a:cubicBezTo>
                                    <a:pt x="231" y="462"/>
                                    <a:pt x="233" y="461"/>
                                    <a:pt x="235" y="460"/>
                                  </a:cubicBezTo>
                                  <a:cubicBezTo>
                                    <a:pt x="235" y="458"/>
                                    <a:pt x="235" y="457"/>
                                    <a:pt x="235" y="455"/>
                                  </a:cubicBezTo>
                                  <a:cubicBezTo>
                                    <a:pt x="235" y="444"/>
                                    <a:pt x="244" y="434"/>
                                    <a:pt x="256" y="434"/>
                                  </a:cubicBezTo>
                                  <a:cubicBezTo>
                                    <a:pt x="268" y="434"/>
                                    <a:pt x="277" y="444"/>
                                    <a:pt x="277" y="455"/>
                                  </a:cubicBezTo>
                                  <a:cubicBezTo>
                                    <a:pt x="277" y="457"/>
                                    <a:pt x="277" y="458"/>
                                    <a:pt x="276" y="460"/>
                                  </a:cubicBezTo>
                                  <a:cubicBezTo>
                                    <a:pt x="278" y="461"/>
                                    <a:pt x="280" y="462"/>
                                    <a:pt x="282" y="463"/>
                                  </a:cubicBezTo>
                                  <a:cubicBezTo>
                                    <a:pt x="283" y="460"/>
                                    <a:pt x="283" y="458"/>
                                    <a:pt x="283" y="455"/>
                                  </a:cubicBezTo>
                                  <a:close/>
                                  <a:moveTo>
                                    <a:pt x="286" y="466"/>
                                  </a:moveTo>
                                  <a:cubicBezTo>
                                    <a:pt x="287" y="465"/>
                                    <a:pt x="288" y="464"/>
                                    <a:pt x="289" y="464"/>
                                  </a:cubicBezTo>
                                  <a:cubicBezTo>
                                    <a:pt x="290" y="461"/>
                                    <a:pt x="290" y="458"/>
                                    <a:pt x="290" y="455"/>
                                  </a:cubicBezTo>
                                  <a:cubicBezTo>
                                    <a:pt x="290" y="446"/>
                                    <a:pt x="286" y="437"/>
                                    <a:pt x="280" y="431"/>
                                  </a:cubicBezTo>
                                  <a:cubicBezTo>
                                    <a:pt x="274" y="425"/>
                                    <a:pt x="265" y="421"/>
                                    <a:pt x="256" y="421"/>
                                  </a:cubicBezTo>
                                  <a:cubicBezTo>
                                    <a:pt x="246" y="421"/>
                                    <a:pt x="238" y="425"/>
                                    <a:pt x="232" y="431"/>
                                  </a:cubicBezTo>
                                  <a:cubicBezTo>
                                    <a:pt x="225" y="437"/>
                                    <a:pt x="222" y="446"/>
                                    <a:pt x="222" y="455"/>
                                  </a:cubicBezTo>
                                  <a:cubicBezTo>
                                    <a:pt x="222" y="458"/>
                                    <a:pt x="222" y="461"/>
                                    <a:pt x="223" y="464"/>
                                  </a:cubicBezTo>
                                  <a:cubicBezTo>
                                    <a:pt x="224" y="464"/>
                                    <a:pt x="225" y="465"/>
                                    <a:pt x="225" y="466"/>
                                  </a:cubicBezTo>
                                  <a:cubicBezTo>
                                    <a:pt x="226" y="465"/>
                                    <a:pt x="227" y="464"/>
                                    <a:pt x="228" y="464"/>
                                  </a:cubicBezTo>
                                  <a:cubicBezTo>
                                    <a:pt x="228" y="461"/>
                                    <a:pt x="227" y="458"/>
                                    <a:pt x="227" y="455"/>
                                  </a:cubicBezTo>
                                  <a:cubicBezTo>
                                    <a:pt x="227" y="440"/>
                                    <a:pt x="240" y="427"/>
                                    <a:pt x="256" y="427"/>
                                  </a:cubicBezTo>
                                  <a:cubicBezTo>
                                    <a:pt x="272" y="427"/>
                                    <a:pt x="285" y="440"/>
                                    <a:pt x="285" y="455"/>
                                  </a:cubicBezTo>
                                  <a:cubicBezTo>
                                    <a:pt x="285" y="458"/>
                                    <a:pt x="284" y="461"/>
                                    <a:pt x="283" y="464"/>
                                  </a:cubicBezTo>
                                  <a:cubicBezTo>
                                    <a:pt x="284" y="464"/>
                                    <a:pt x="285" y="465"/>
                                    <a:pt x="286" y="466"/>
                                  </a:cubicBezTo>
                                  <a:close/>
                                  <a:moveTo>
                                    <a:pt x="329" y="491"/>
                                  </a:moveTo>
                                  <a:cubicBezTo>
                                    <a:pt x="326" y="489"/>
                                    <a:pt x="321" y="487"/>
                                    <a:pt x="317" y="487"/>
                                  </a:cubicBezTo>
                                  <a:cubicBezTo>
                                    <a:pt x="312" y="487"/>
                                    <a:pt x="308" y="489"/>
                                    <a:pt x="305" y="492"/>
                                  </a:cubicBezTo>
                                  <a:cubicBezTo>
                                    <a:pt x="305" y="494"/>
                                    <a:pt x="306" y="496"/>
                                    <a:pt x="306" y="498"/>
                                  </a:cubicBezTo>
                                  <a:cubicBezTo>
                                    <a:pt x="309" y="495"/>
                                    <a:pt x="313" y="493"/>
                                    <a:pt x="317" y="493"/>
                                  </a:cubicBezTo>
                                  <a:cubicBezTo>
                                    <a:pt x="321" y="493"/>
                                    <a:pt x="325" y="495"/>
                                    <a:pt x="327" y="498"/>
                                  </a:cubicBezTo>
                                  <a:cubicBezTo>
                                    <a:pt x="328" y="496"/>
                                    <a:pt x="328" y="494"/>
                                    <a:pt x="329" y="491"/>
                                  </a:cubicBezTo>
                                  <a:close/>
                                  <a:moveTo>
                                    <a:pt x="332" y="484"/>
                                  </a:moveTo>
                                  <a:cubicBezTo>
                                    <a:pt x="328" y="481"/>
                                    <a:pt x="322" y="480"/>
                                    <a:pt x="317" y="480"/>
                                  </a:cubicBezTo>
                                  <a:cubicBezTo>
                                    <a:pt x="311" y="480"/>
                                    <a:pt x="306" y="481"/>
                                    <a:pt x="302" y="484"/>
                                  </a:cubicBezTo>
                                  <a:cubicBezTo>
                                    <a:pt x="303" y="486"/>
                                    <a:pt x="304" y="488"/>
                                    <a:pt x="304" y="490"/>
                                  </a:cubicBezTo>
                                  <a:cubicBezTo>
                                    <a:pt x="308" y="487"/>
                                    <a:pt x="312" y="486"/>
                                    <a:pt x="317" y="486"/>
                                  </a:cubicBezTo>
                                  <a:cubicBezTo>
                                    <a:pt x="322" y="486"/>
                                    <a:pt x="326" y="487"/>
                                    <a:pt x="329" y="490"/>
                                  </a:cubicBezTo>
                                  <a:cubicBezTo>
                                    <a:pt x="330" y="488"/>
                                    <a:pt x="331" y="486"/>
                                    <a:pt x="332" y="484"/>
                                  </a:cubicBezTo>
                                  <a:close/>
                                  <a:moveTo>
                                    <a:pt x="335" y="478"/>
                                  </a:moveTo>
                                  <a:cubicBezTo>
                                    <a:pt x="330" y="475"/>
                                    <a:pt x="324" y="473"/>
                                    <a:pt x="317" y="473"/>
                                  </a:cubicBezTo>
                                  <a:cubicBezTo>
                                    <a:pt x="310" y="473"/>
                                    <a:pt x="304" y="475"/>
                                    <a:pt x="298" y="478"/>
                                  </a:cubicBezTo>
                                  <a:cubicBezTo>
                                    <a:pt x="299" y="480"/>
                                    <a:pt x="300" y="481"/>
                                    <a:pt x="301" y="483"/>
                                  </a:cubicBezTo>
                                  <a:cubicBezTo>
                                    <a:pt x="306" y="480"/>
                                    <a:pt x="311" y="478"/>
                                    <a:pt x="317" y="478"/>
                                  </a:cubicBezTo>
                                  <a:cubicBezTo>
                                    <a:pt x="323" y="478"/>
                                    <a:pt x="328" y="480"/>
                                    <a:pt x="333" y="483"/>
                                  </a:cubicBezTo>
                                  <a:cubicBezTo>
                                    <a:pt x="333" y="481"/>
                                    <a:pt x="334" y="480"/>
                                    <a:pt x="335" y="478"/>
                                  </a:cubicBezTo>
                                  <a:close/>
                                  <a:moveTo>
                                    <a:pt x="340" y="472"/>
                                  </a:moveTo>
                                  <a:cubicBezTo>
                                    <a:pt x="334" y="467"/>
                                    <a:pt x="326" y="465"/>
                                    <a:pt x="317" y="465"/>
                                  </a:cubicBezTo>
                                  <a:cubicBezTo>
                                    <a:pt x="308" y="465"/>
                                    <a:pt x="300" y="468"/>
                                    <a:pt x="293" y="472"/>
                                  </a:cubicBezTo>
                                  <a:cubicBezTo>
                                    <a:pt x="295" y="474"/>
                                    <a:pt x="296" y="475"/>
                                    <a:pt x="297" y="477"/>
                                  </a:cubicBezTo>
                                  <a:cubicBezTo>
                                    <a:pt x="303" y="473"/>
                                    <a:pt x="310" y="471"/>
                                    <a:pt x="317" y="471"/>
                                  </a:cubicBezTo>
                                  <a:cubicBezTo>
                                    <a:pt x="324" y="471"/>
                                    <a:pt x="331" y="473"/>
                                    <a:pt x="336" y="477"/>
                                  </a:cubicBezTo>
                                  <a:cubicBezTo>
                                    <a:pt x="338" y="475"/>
                                    <a:pt x="339" y="473"/>
                                    <a:pt x="340" y="472"/>
                                  </a:cubicBezTo>
                                  <a:close/>
                                  <a:moveTo>
                                    <a:pt x="346" y="467"/>
                                  </a:moveTo>
                                  <a:cubicBezTo>
                                    <a:pt x="338" y="461"/>
                                    <a:pt x="328" y="457"/>
                                    <a:pt x="317" y="457"/>
                                  </a:cubicBezTo>
                                  <a:cubicBezTo>
                                    <a:pt x="306" y="457"/>
                                    <a:pt x="296" y="461"/>
                                    <a:pt x="288" y="467"/>
                                  </a:cubicBezTo>
                                  <a:cubicBezTo>
                                    <a:pt x="289" y="468"/>
                                    <a:pt x="291" y="469"/>
                                    <a:pt x="292" y="471"/>
                                  </a:cubicBezTo>
                                  <a:cubicBezTo>
                                    <a:pt x="299" y="466"/>
                                    <a:pt x="308" y="463"/>
                                    <a:pt x="317" y="463"/>
                                  </a:cubicBezTo>
                                  <a:cubicBezTo>
                                    <a:pt x="326" y="463"/>
                                    <a:pt x="334" y="466"/>
                                    <a:pt x="341" y="471"/>
                                  </a:cubicBezTo>
                                  <a:cubicBezTo>
                                    <a:pt x="343" y="469"/>
                                    <a:pt x="344" y="468"/>
                                    <a:pt x="346" y="467"/>
                                  </a:cubicBezTo>
                                  <a:close/>
                                  <a:moveTo>
                                    <a:pt x="383" y="455"/>
                                  </a:moveTo>
                                  <a:cubicBezTo>
                                    <a:pt x="383" y="453"/>
                                    <a:pt x="381" y="450"/>
                                    <a:pt x="378" y="450"/>
                                  </a:cubicBezTo>
                                  <a:cubicBezTo>
                                    <a:pt x="375" y="450"/>
                                    <a:pt x="373" y="453"/>
                                    <a:pt x="373" y="455"/>
                                  </a:cubicBezTo>
                                  <a:cubicBezTo>
                                    <a:pt x="373" y="456"/>
                                    <a:pt x="373" y="456"/>
                                    <a:pt x="373" y="456"/>
                                  </a:cubicBezTo>
                                  <a:cubicBezTo>
                                    <a:pt x="374" y="456"/>
                                    <a:pt x="376" y="456"/>
                                    <a:pt x="378" y="456"/>
                                  </a:cubicBezTo>
                                  <a:cubicBezTo>
                                    <a:pt x="379" y="456"/>
                                    <a:pt x="381" y="456"/>
                                    <a:pt x="383" y="456"/>
                                  </a:cubicBezTo>
                                  <a:cubicBezTo>
                                    <a:pt x="383" y="456"/>
                                    <a:pt x="383" y="456"/>
                                    <a:pt x="383" y="455"/>
                                  </a:cubicBezTo>
                                  <a:close/>
                                  <a:moveTo>
                                    <a:pt x="390" y="455"/>
                                  </a:moveTo>
                                  <a:cubicBezTo>
                                    <a:pt x="390" y="449"/>
                                    <a:pt x="384" y="443"/>
                                    <a:pt x="378" y="443"/>
                                  </a:cubicBezTo>
                                  <a:cubicBezTo>
                                    <a:pt x="371" y="443"/>
                                    <a:pt x="366" y="449"/>
                                    <a:pt x="366" y="455"/>
                                  </a:cubicBezTo>
                                  <a:cubicBezTo>
                                    <a:pt x="366" y="456"/>
                                    <a:pt x="366" y="456"/>
                                    <a:pt x="366" y="457"/>
                                  </a:cubicBezTo>
                                  <a:cubicBezTo>
                                    <a:pt x="368" y="457"/>
                                    <a:pt x="369" y="456"/>
                                    <a:pt x="371" y="456"/>
                                  </a:cubicBezTo>
                                  <a:cubicBezTo>
                                    <a:pt x="371" y="456"/>
                                    <a:pt x="371" y="456"/>
                                    <a:pt x="371" y="455"/>
                                  </a:cubicBezTo>
                                  <a:cubicBezTo>
                                    <a:pt x="371" y="452"/>
                                    <a:pt x="374" y="449"/>
                                    <a:pt x="378" y="449"/>
                                  </a:cubicBezTo>
                                  <a:cubicBezTo>
                                    <a:pt x="381" y="449"/>
                                    <a:pt x="384" y="452"/>
                                    <a:pt x="384" y="455"/>
                                  </a:cubicBezTo>
                                  <a:cubicBezTo>
                                    <a:pt x="384" y="456"/>
                                    <a:pt x="384" y="456"/>
                                    <a:pt x="384" y="456"/>
                                  </a:cubicBezTo>
                                  <a:cubicBezTo>
                                    <a:pt x="386" y="456"/>
                                    <a:pt x="388" y="457"/>
                                    <a:pt x="390" y="457"/>
                                  </a:cubicBezTo>
                                  <a:cubicBezTo>
                                    <a:pt x="390" y="456"/>
                                    <a:pt x="390" y="456"/>
                                    <a:pt x="390" y="455"/>
                                  </a:cubicBezTo>
                                  <a:close/>
                                  <a:moveTo>
                                    <a:pt x="397" y="455"/>
                                  </a:moveTo>
                                  <a:cubicBezTo>
                                    <a:pt x="397" y="450"/>
                                    <a:pt x="395" y="445"/>
                                    <a:pt x="392" y="442"/>
                                  </a:cubicBezTo>
                                  <a:cubicBezTo>
                                    <a:pt x="388" y="438"/>
                                    <a:pt x="383" y="436"/>
                                    <a:pt x="378" y="436"/>
                                  </a:cubicBezTo>
                                  <a:cubicBezTo>
                                    <a:pt x="372" y="436"/>
                                    <a:pt x="368" y="438"/>
                                    <a:pt x="364" y="442"/>
                                  </a:cubicBezTo>
                                  <a:cubicBezTo>
                                    <a:pt x="360" y="445"/>
                                    <a:pt x="358" y="450"/>
                                    <a:pt x="358" y="455"/>
                                  </a:cubicBezTo>
                                  <a:cubicBezTo>
                                    <a:pt x="358" y="457"/>
                                    <a:pt x="358" y="458"/>
                                    <a:pt x="359" y="459"/>
                                  </a:cubicBezTo>
                                  <a:cubicBezTo>
                                    <a:pt x="361" y="459"/>
                                    <a:pt x="362" y="458"/>
                                    <a:pt x="364" y="457"/>
                                  </a:cubicBezTo>
                                  <a:cubicBezTo>
                                    <a:pt x="364" y="457"/>
                                    <a:pt x="364" y="456"/>
                                    <a:pt x="364" y="455"/>
                                  </a:cubicBezTo>
                                  <a:cubicBezTo>
                                    <a:pt x="364" y="448"/>
                                    <a:pt x="370" y="442"/>
                                    <a:pt x="378" y="442"/>
                                  </a:cubicBezTo>
                                  <a:cubicBezTo>
                                    <a:pt x="385" y="442"/>
                                    <a:pt x="391" y="448"/>
                                    <a:pt x="391" y="455"/>
                                  </a:cubicBezTo>
                                  <a:cubicBezTo>
                                    <a:pt x="391" y="456"/>
                                    <a:pt x="391" y="457"/>
                                    <a:pt x="391" y="457"/>
                                  </a:cubicBezTo>
                                  <a:cubicBezTo>
                                    <a:pt x="393" y="458"/>
                                    <a:pt x="395" y="459"/>
                                    <a:pt x="397" y="459"/>
                                  </a:cubicBezTo>
                                  <a:cubicBezTo>
                                    <a:pt x="397" y="458"/>
                                    <a:pt x="397" y="457"/>
                                    <a:pt x="397" y="455"/>
                                  </a:cubicBezTo>
                                  <a:close/>
                                  <a:moveTo>
                                    <a:pt x="405" y="455"/>
                                  </a:moveTo>
                                  <a:cubicBezTo>
                                    <a:pt x="405" y="448"/>
                                    <a:pt x="402" y="441"/>
                                    <a:pt x="397" y="436"/>
                                  </a:cubicBezTo>
                                  <a:cubicBezTo>
                                    <a:pt x="392" y="431"/>
                                    <a:pt x="385" y="428"/>
                                    <a:pt x="378" y="428"/>
                                  </a:cubicBezTo>
                                  <a:cubicBezTo>
                                    <a:pt x="370" y="428"/>
                                    <a:pt x="363" y="431"/>
                                    <a:pt x="359" y="436"/>
                                  </a:cubicBezTo>
                                  <a:cubicBezTo>
                                    <a:pt x="354" y="441"/>
                                    <a:pt x="351" y="448"/>
                                    <a:pt x="351" y="455"/>
                                  </a:cubicBezTo>
                                  <a:cubicBezTo>
                                    <a:pt x="351" y="458"/>
                                    <a:pt x="351" y="460"/>
                                    <a:pt x="352" y="463"/>
                                  </a:cubicBezTo>
                                  <a:cubicBezTo>
                                    <a:pt x="353" y="462"/>
                                    <a:pt x="355" y="461"/>
                                    <a:pt x="357" y="460"/>
                                  </a:cubicBezTo>
                                  <a:cubicBezTo>
                                    <a:pt x="357" y="458"/>
                                    <a:pt x="357" y="457"/>
                                    <a:pt x="357" y="455"/>
                                  </a:cubicBezTo>
                                  <a:cubicBezTo>
                                    <a:pt x="357" y="444"/>
                                    <a:pt x="366" y="434"/>
                                    <a:pt x="378" y="434"/>
                                  </a:cubicBezTo>
                                  <a:cubicBezTo>
                                    <a:pt x="389" y="434"/>
                                    <a:pt x="399" y="444"/>
                                    <a:pt x="399" y="455"/>
                                  </a:cubicBezTo>
                                  <a:cubicBezTo>
                                    <a:pt x="399" y="457"/>
                                    <a:pt x="399" y="458"/>
                                    <a:pt x="398" y="460"/>
                                  </a:cubicBezTo>
                                  <a:cubicBezTo>
                                    <a:pt x="400" y="461"/>
                                    <a:pt x="402" y="462"/>
                                    <a:pt x="404" y="463"/>
                                  </a:cubicBezTo>
                                  <a:cubicBezTo>
                                    <a:pt x="405" y="460"/>
                                    <a:pt x="405" y="458"/>
                                    <a:pt x="405" y="455"/>
                                  </a:cubicBezTo>
                                  <a:close/>
                                  <a:moveTo>
                                    <a:pt x="408" y="465"/>
                                  </a:moveTo>
                                  <a:cubicBezTo>
                                    <a:pt x="409" y="465"/>
                                    <a:pt x="410" y="464"/>
                                    <a:pt x="411" y="463"/>
                                  </a:cubicBezTo>
                                  <a:cubicBezTo>
                                    <a:pt x="412" y="461"/>
                                    <a:pt x="412" y="458"/>
                                    <a:pt x="412" y="455"/>
                                  </a:cubicBezTo>
                                  <a:cubicBezTo>
                                    <a:pt x="412" y="446"/>
                                    <a:pt x="408" y="437"/>
                                    <a:pt x="402" y="431"/>
                                  </a:cubicBezTo>
                                  <a:cubicBezTo>
                                    <a:pt x="396" y="425"/>
                                    <a:pt x="387" y="421"/>
                                    <a:pt x="378" y="421"/>
                                  </a:cubicBezTo>
                                  <a:cubicBezTo>
                                    <a:pt x="368" y="421"/>
                                    <a:pt x="360" y="425"/>
                                    <a:pt x="354" y="431"/>
                                  </a:cubicBezTo>
                                  <a:cubicBezTo>
                                    <a:pt x="347" y="437"/>
                                    <a:pt x="344" y="446"/>
                                    <a:pt x="344" y="455"/>
                                  </a:cubicBezTo>
                                  <a:cubicBezTo>
                                    <a:pt x="344" y="458"/>
                                    <a:pt x="344" y="461"/>
                                    <a:pt x="345" y="464"/>
                                  </a:cubicBezTo>
                                  <a:cubicBezTo>
                                    <a:pt x="346" y="464"/>
                                    <a:pt x="346" y="465"/>
                                    <a:pt x="347" y="466"/>
                                  </a:cubicBezTo>
                                  <a:cubicBezTo>
                                    <a:pt x="348" y="465"/>
                                    <a:pt x="349" y="464"/>
                                    <a:pt x="350" y="464"/>
                                  </a:cubicBezTo>
                                  <a:cubicBezTo>
                                    <a:pt x="349" y="461"/>
                                    <a:pt x="349" y="458"/>
                                    <a:pt x="349" y="455"/>
                                  </a:cubicBezTo>
                                  <a:cubicBezTo>
                                    <a:pt x="349" y="440"/>
                                    <a:pt x="362" y="427"/>
                                    <a:pt x="378" y="427"/>
                                  </a:cubicBezTo>
                                  <a:cubicBezTo>
                                    <a:pt x="394" y="427"/>
                                    <a:pt x="407" y="440"/>
                                    <a:pt x="407" y="455"/>
                                  </a:cubicBezTo>
                                  <a:cubicBezTo>
                                    <a:pt x="407" y="458"/>
                                    <a:pt x="406" y="461"/>
                                    <a:pt x="405" y="464"/>
                                  </a:cubicBezTo>
                                  <a:cubicBezTo>
                                    <a:pt x="406" y="464"/>
                                    <a:pt x="407" y="465"/>
                                    <a:pt x="408" y="465"/>
                                  </a:cubicBezTo>
                                  <a:close/>
                                  <a:moveTo>
                                    <a:pt x="450" y="491"/>
                                  </a:moveTo>
                                  <a:cubicBezTo>
                                    <a:pt x="446" y="489"/>
                                    <a:pt x="442" y="487"/>
                                    <a:pt x="438" y="487"/>
                                  </a:cubicBezTo>
                                  <a:cubicBezTo>
                                    <a:pt x="434" y="487"/>
                                    <a:pt x="430" y="489"/>
                                    <a:pt x="426" y="491"/>
                                  </a:cubicBezTo>
                                  <a:cubicBezTo>
                                    <a:pt x="427" y="493"/>
                                    <a:pt x="428" y="495"/>
                                    <a:pt x="428" y="497"/>
                                  </a:cubicBezTo>
                                  <a:cubicBezTo>
                                    <a:pt x="431" y="495"/>
                                    <a:pt x="434" y="493"/>
                                    <a:pt x="438" y="493"/>
                                  </a:cubicBezTo>
                                  <a:cubicBezTo>
                                    <a:pt x="442" y="493"/>
                                    <a:pt x="446" y="495"/>
                                    <a:pt x="448" y="498"/>
                                  </a:cubicBezTo>
                                  <a:cubicBezTo>
                                    <a:pt x="449" y="496"/>
                                    <a:pt x="449" y="494"/>
                                    <a:pt x="450" y="491"/>
                                  </a:cubicBezTo>
                                  <a:close/>
                                  <a:moveTo>
                                    <a:pt x="453" y="484"/>
                                  </a:moveTo>
                                  <a:cubicBezTo>
                                    <a:pt x="448" y="481"/>
                                    <a:pt x="443" y="480"/>
                                    <a:pt x="438" y="480"/>
                                  </a:cubicBezTo>
                                  <a:cubicBezTo>
                                    <a:pt x="433" y="480"/>
                                    <a:pt x="428" y="481"/>
                                    <a:pt x="423" y="484"/>
                                  </a:cubicBezTo>
                                  <a:cubicBezTo>
                                    <a:pt x="424" y="485"/>
                                    <a:pt x="425" y="487"/>
                                    <a:pt x="426" y="489"/>
                                  </a:cubicBezTo>
                                  <a:cubicBezTo>
                                    <a:pt x="429" y="487"/>
                                    <a:pt x="433" y="486"/>
                                    <a:pt x="438" y="486"/>
                                  </a:cubicBezTo>
                                  <a:cubicBezTo>
                                    <a:pt x="442" y="486"/>
                                    <a:pt x="447" y="487"/>
                                    <a:pt x="450" y="490"/>
                                  </a:cubicBezTo>
                                  <a:cubicBezTo>
                                    <a:pt x="451" y="488"/>
                                    <a:pt x="452" y="486"/>
                                    <a:pt x="453" y="484"/>
                                  </a:cubicBezTo>
                                  <a:close/>
                                  <a:moveTo>
                                    <a:pt x="456" y="478"/>
                                  </a:moveTo>
                                  <a:cubicBezTo>
                                    <a:pt x="451" y="475"/>
                                    <a:pt x="445" y="473"/>
                                    <a:pt x="438" y="473"/>
                                  </a:cubicBezTo>
                                  <a:cubicBezTo>
                                    <a:pt x="431" y="473"/>
                                    <a:pt x="425" y="474"/>
                                    <a:pt x="420" y="478"/>
                                  </a:cubicBezTo>
                                  <a:cubicBezTo>
                                    <a:pt x="421" y="479"/>
                                    <a:pt x="422" y="481"/>
                                    <a:pt x="423" y="482"/>
                                  </a:cubicBezTo>
                                  <a:cubicBezTo>
                                    <a:pt x="427" y="480"/>
                                    <a:pt x="432" y="478"/>
                                    <a:pt x="438" y="478"/>
                                  </a:cubicBezTo>
                                  <a:cubicBezTo>
                                    <a:pt x="444" y="478"/>
                                    <a:pt x="449" y="480"/>
                                    <a:pt x="453" y="483"/>
                                  </a:cubicBezTo>
                                  <a:cubicBezTo>
                                    <a:pt x="454" y="481"/>
                                    <a:pt x="455" y="480"/>
                                    <a:pt x="456" y="478"/>
                                  </a:cubicBezTo>
                                  <a:close/>
                                  <a:moveTo>
                                    <a:pt x="461" y="472"/>
                                  </a:moveTo>
                                  <a:cubicBezTo>
                                    <a:pt x="454" y="467"/>
                                    <a:pt x="446" y="465"/>
                                    <a:pt x="438" y="465"/>
                                  </a:cubicBezTo>
                                  <a:cubicBezTo>
                                    <a:pt x="429" y="465"/>
                                    <a:pt x="422" y="467"/>
                                    <a:pt x="415" y="472"/>
                                  </a:cubicBezTo>
                                  <a:cubicBezTo>
                                    <a:pt x="416" y="473"/>
                                    <a:pt x="418" y="475"/>
                                    <a:pt x="419" y="476"/>
                                  </a:cubicBezTo>
                                  <a:cubicBezTo>
                                    <a:pt x="424" y="473"/>
                                    <a:pt x="431" y="471"/>
                                    <a:pt x="438" y="471"/>
                                  </a:cubicBezTo>
                                  <a:cubicBezTo>
                                    <a:pt x="445" y="471"/>
                                    <a:pt x="452" y="473"/>
                                    <a:pt x="457" y="477"/>
                                  </a:cubicBezTo>
                                  <a:cubicBezTo>
                                    <a:pt x="458" y="475"/>
                                    <a:pt x="460" y="473"/>
                                    <a:pt x="461" y="472"/>
                                  </a:cubicBezTo>
                                  <a:close/>
                                  <a:moveTo>
                                    <a:pt x="467" y="467"/>
                                  </a:moveTo>
                                  <a:cubicBezTo>
                                    <a:pt x="459" y="461"/>
                                    <a:pt x="449" y="457"/>
                                    <a:pt x="438" y="457"/>
                                  </a:cubicBezTo>
                                  <a:cubicBezTo>
                                    <a:pt x="427" y="457"/>
                                    <a:pt x="417" y="461"/>
                                    <a:pt x="409" y="466"/>
                                  </a:cubicBezTo>
                                  <a:cubicBezTo>
                                    <a:pt x="411" y="468"/>
                                    <a:pt x="412" y="469"/>
                                    <a:pt x="414" y="470"/>
                                  </a:cubicBezTo>
                                  <a:cubicBezTo>
                                    <a:pt x="421" y="466"/>
                                    <a:pt x="429" y="463"/>
                                    <a:pt x="438" y="463"/>
                                  </a:cubicBezTo>
                                  <a:cubicBezTo>
                                    <a:pt x="447" y="463"/>
                                    <a:pt x="455" y="466"/>
                                    <a:pt x="462" y="471"/>
                                  </a:cubicBezTo>
                                  <a:cubicBezTo>
                                    <a:pt x="464" y="469"/>
                                    <a:pt x="465" y="468"/>
                                    <a:pt x="467" y="467"/>
                                  </a:cubicBezTo>
                                  <a:close/>
                                  <a:moveTo>
                                    <a:pt x="504" y="455"/>
                                  </a:moveTo>
                                  <a:cubicBezTo>
                                    <a:pt x="504" y="453"/>
                                    <a:pt x="501" y="450"/>
                                    <a:pt x="499" y="450"/>
                                  </a:cubicBezTo>
                                  <a:cubicBezTo>
                                    <a:pt x="496" y="450"/>
                                    <a:pt x="494" y="453"/>
                                    <a:pt x="494" y="455"/>
                                  </a:cubicBezTo>
                                  <a:cubicBezTo>
                                    <a:pt x="494" y="456"/>
                                    <a:pt x="494" y="456"/>
                                    <a:pt x="494" y="456"/>
                                  </a:cubicBezTo>
                                  <a:cubicBezTo>
                                    <a:pt x="495" y="456"/>
                                    <a:pt x="497" y="456"/>
                                    <a:pt x="499" y="456"/>
                                  </a:cubicBezTo>
                                  <a:cubicBezTo>
                                    <a:pt x="500" y="456"/>
                                    <a:pt x="502" y="456"/>
                                    <a:pt x="504" y="456"/>
                                  </a:cubicBezTo>
                                  <a:cubicBezTo>
                                    <a:pt x="504" y="456"/>
                                    <a:pt x="504" y="456"/>
                                    <a:pt x="504" y="455"/>
                                  </a:cubicBezTo>
                                  <a:close/>
                                  <a:moveTo>
                                    <a:pt x="511" y="455"/>
                                  </a:moveTo>
                                  <a:cubicBezTo>
                                    <a:pt x="511" y="449"/>
                                    <a:pt x="505" y="443"/>
                                    <a:pt x="499" y="443"/>
                                  </a:cubicBezTo>
                                  <a:cubicBezTo>
                                    <a:pt x="492" y="443"/>
                                    <a:pt x="487" y="449"/>
                                    <a:pt x="487" y="455"/>
                                  </a:cubicBezTo>
                                  <a:cubicBezTo>
                                    <a:pt x="487" y="456"/>
                                    <a:pt x="487" y="456"/>
                                    <a:pt x="487" y="457"/>
                                  </a:cubicBezTo>
                                  <a:cubicBezTo>
                                    <a:pt x="489" y="457"/>
                                    <a:pt x="490" y="456"/>
                                    <a:pt x="492" y="456"/>
                                  </a:cubicBezTo>
                                  <a:cubicBezTo>
                                    <a:pt x="492" y="456"/>
                                    <a:pt x="492" y="456"/>
                                    <a:pt x="492" y="455"/>
                                  </a:cubicBezTo>
                                  <a:cubicBezTo>
                                    <a:pt x="492" y="452"/>
                                    <a:pt x="495" y="449"/>
                                    <a:pt x="499" y="449"/>
                                  </a:cubicBezTo>
                                  <a:cubicBezTo>
                                    <a:pt x="502" y="449"/>
                                    <a:pt x="505" y="452"/>
                                    <a:pt x="505" y="455"/>
                                  </a:cubicBezTo>
                                  <a:cubicBezTo>
                                    <a:pt x="505" y="456"/>
                                    <a:pt x="505" y="456"/>
                                    <a:pt x="505" y="456"/>
                                  </a:cubicBezTo>
                                  <a:cubicBezTo>
                                    <a:pt x="507" y="456"/>
                                    <a:pt x="509" y="457"/>
                                    <a:pt x="510" y="457"/>
                                  </a:cubicBezTo>
                                  <a:cubicBezTo>
                                    <a:pt x="511" y="456"/>
                                    <a:pt x="511" y="456"/>
                                    <a:pt x="511" y="455"/>
                                  </a:cubicBezTo>
                                  <a:close/>
                                  <a:moveTo>
                                    <a:pt x="518" y="455"/>
                                  </a:moveTo>
                                  <a:cubicBezTo>
                                    <a:pt x="518" y="450"/>
                                    <a:pt x="516" y="445"/>
                                    <a:pt x="512" y="442"/>
                                  </a:cubicBezTo>
                                  <a:cubicBezTo>
                                    <a:pt x="509" y="438"/>
                                    <a:pt x="504" y="436"/>
                                    <a:pt x="499" y="436"/>
                                  </a:cubicBezTo>
                                  <a:cubicBezTo>
                                    <a:pt x="493" y="436"/>
                                    <a:pt x="488" y="438"/>
                                    <a:pt x="485" y="442"/>
                                  </a:cubicBezTo>
                                  <a:cubicBezTo>
                                    <a:pt x="481" y="445"/>
                                    <a:pt x="479" y="450"/>
                                    <a:pt x="479" y="455"/>
                                  </a:cubicBezTo>
                                  <a:cubicBezTo>
                                    <a:pt x="479" y="457"/>
                                    <a:pt x="479" y="458"/>
                                    <a:pt x="480" y="459"/>
                                  </a:cubicBezTo>
                                  <a:cubicBezTo>
                                    <a:pt x="481" y="459"/>
                                    <a:pt x="483" y="458"/>
                                    <a:pt x="485" y="457"/>
                                  </a:cubicBezTo>
                                  <a:cubicBezTo>
                                    <a:pt x="485" y="457"/>
                                    <a:pt x="485" y="456"/>
                                    <a:pt x="485" y="455"/>
                                  </a:cubicBezTo>
                                  <a:cubicBezTo>
                                    <a:pt x="485" y="448"/>
                                    <a:pt x="491" y="442"/>
                                    <a:pt x="499" y="442"/>
                                  </a:cubicBezTo>
                                  <a:cubicBezTo>
                                    <a:pt x="506" y="442"/>
                                    <a:pt x="512" y="448"/>
                                    <a:pt x="512" y="455"/>
                                  </a:cubicBezTo>
                                  <a:cubicBezTo>
                                    <a:pt x="512" y="456"/>
                                    <a:pt x="512" y="457"/>
                                    <a:pt x="512" y="457"/>
                                  </a:cubicBezTo>
                                  <a:cubicBezTo>
                                    <a:pt x="514" y="458"/>
                                    <a:pt x="516" y="459"/>
                                    <a:pt x="518" y="459"/>
                                  </a:cubicBezTo>
                                  <a:cubicBezTo>
                                    <a:pt x="518" y="458"/>
                                    <a:pt x="518" y="457"/>
                                    <a:pt x="518" y="455"/>
                                  </a:cubicBezTo>
                                  <a:close/>
                                  <a:moveTo>
                                    <a:pt x="526" y="455"/>
                                  </a:moveTo>
                                  <a:cubicBezTo>
                                    <a:pt x="526" y="448"/>
                                    <a:pt x="523" y="441"/>
                                    <a:pt x="518" y="436"/>
                                  </a:cubicBezTo>
                                  <a:cubicBezTo>
                                    <a:pt x="513" y="431"/>
                                    <a:pt x="506" y="428"/>
                                    <a:pt x="499" y="428"/>
                                  </a:cubicBezTo>
                                  <a:cubicBezTo>
                                    <a:pt x="491" y="428"/>
                                    <a:pt x="484" y="431"/>
                                    <a:pt x="479" y="436"/>
                                  </a:cubicBezTo>
                                  <a:cubicBezTo>
                                    <a:pt x="474" y="441"/>
                                    <a:pt x="471" y="448"/>
                                    <a:pt x="471" y="455"/>
                                  </a:cubicBezTo>
                                  <a:cubicBezTo>
                                    <a:pt x="471" y="458"/>
                                    <a:pt x="472" y="460"/>
                                    <a:pt x="472" y="463"/>
                                  </a:cubicBezTo>
                                  <a:cubicBezTo>
                                    <a:pt x="474" y="462"/>
                                    <a:pt x="476" y="461"/>
                                    <a:pt x="478" y="460"/>
                                  </a:cubicBezTo>
                                  <a:cubicBezTo>
                                    <a:pt x="478" y="458"/>
                                    <a:pt x="478" y="457"/>
                                    <a:pt x="478" y="455"/>
                                  </a:cubicBezTo>
                                  <a:cubicBezTo>
                                    <a:pt x="478" y="444"/>
                                    <a:pt x="487" y="434"/>
                                    <a:pt x="499" y="434"/>
                                  </a:cubicBezTo>
                                  <a:cubicBezTo>
                                    <a:pt x="510" y="434"/>
                                    <a:pt x="520" y="444"/>
                                    <a:pt x="520" y="455"/>
                                  </a:cubicBezTo>
                                  <a:cubicBezTo>
                                    <a:pt x="520" y="457"/>
                                    <a:pt x="520" y="458"/>
                                    <a:pt x="519" y="460"/>
                                  </a:cubicBezTo>
                                  <a:cubicBezTo>
                                    <a:pt x="521" y="461"/>
                                    <a:pt x="523" y="462"/>
                                    <a:pt x="525" y="463"/>
                                  </a:cubicBezTo>
                                  <a:cubicBezTo>
                                    <a:pt x="525" y="460"/>
                                    <a:pt x="526" y="458"/>
                                    <a:pt x="526" y="455"/>
                                  </a:cubicBezTo>
                                  <a:close/>
                                  <a:moveTo>
                                    <a:pt x="529" y="466"/>
                                  </a:moveTo>
                                  <a:cubicBezTo>
                                    <a:pt x="530" y="465"/>
                                    <a:pt x="531" y="465"/>
                                    <a:pt x="532" y="464"/>
                                  </a:cubicBezTo>
                                  <a:cubicBezTo>
                                    <a:pt x="532" y="461"/>
                                    <a:pt x="533" y="458"/>
                                    <a:pt x="533" y="455"/>
                                  </a:cubicBezTo>
                                  <a:cubicBezTo>
                                    <a:pt x="533" y="446"/>
                                    <a:pt x="529" y="437"/>
                                    <a:pt x="523" y="431"/>
                                  </a:cubicBezTo>
                                  <a:cubicBezTo>
                                    <a:pt x="517" y="425"/>
                                    <a:pt x="508" y="421"/>
                                    <a:pt x="499" y="421"/>
                                  </a:cubicBezTo>
                                  <a:cubicBezTo>
                                    <a:pt x="489" y="421"/>
                                    <a:pt x="481" y="425"/>
                                    <a:pt x="474" y="431"/>
                                  </a:cubicBezTo>
                                  <a:cubicBezTo>
                                    <a:pt x="468" y="437"/>
                                    <a:pt x="464" y="446"/>
                                    <a:pt x="464" y="455"/>
                                  </a:cubicBezTo>
                                  <a:cubicBezTo>
                                    <a:pt x="464" y="458"/>
                                    <a:pt x="465" y="461"/>
                                    <a:pt x="465" y="464"/>
                                  </a:cubicBezTo>
                                  <a:cubicBezTo>
                                    <a:pt x="466" y="464"/>
                                    <a:pt x="467" y="465"/>
                                    <a:pt x="468" y="466"/>
                                  </a:cubicBezTo>
                                  <a:cubicBezTo>
                                    <a:pt x="469" y="465"/>
                                    <a:pt x="470" y="464"/>
                                    <a:pt x="471" y="464"/>
                                  </a:cubicBezTo>
                                  <a:cubicBezTo>
                                    <a:pt x="470" y="461"/>
                                    <a:pt x="470" y="458"/>
                                    <a:pt x="470" y="455"/>
                                  </a:cubicBezTo>
                                  <a:cubicBezTo>
                                    <a:pt x="470" y="440"/>
                                    <a:pt x="483" y="427"/>
                                    <a:pt x="499" y="427"/>
                                  </a:cubicBezTo>
                                  <a:cubicBezTo>
                                    <a:pt x="515" y="427"/>
                                    <a:pt x="527" y="440"/>
                                    <a:pt x="527" y="455"/>
                                  </a:cubicBezTo>
                                  <a:cubicBezTo>
                                    <a:pt x="527" y="458"/>
                                    <a:pt x="527" y="461"/>
                                    <a:pt x="526" y="464"/>
                                  </a:cubicBezTo>
                                  <a:cubicBezTo>
                                    <a:pt x="527" y="464"/>
                                    <a:pt x="528" y="465"/>
                                    <a:pt x="529" y="466"/>
                                  </a:cubicBezTo>
                                  <a:close/>
                                  <a:moveTo>
                                    <a:pt x="572" y="491"/>
                                  </a:moveTo>
                                  <a:cubicBezTo>
                                    <a:pt x="569" y="489"/>
                                    <a:pt x="564" y="487"/>
                                    <a:pt x="560" y="487"/>
                                  </a:cubicBezTo>
                                  <a:cubicBezTo>
                                    <a:pt x="555" y="487"/>
                                    <a:pt x="551" y="489"/>
                                    <a:pt x="548" y="492"/>
                                  </a:cubicBezTo>
                                  <a:cubicBezTo>
                                    <a:pt x="548" y="494"/>
                                    <a:pt x="549" y="496"/>
                                    <a:pt x="549" y="499"/>
                                  </a:cubicBezTo>
                                  <a:cubicBezTo>
                                    <a:pt x="549" y="499"/>
                                    <a:pt x="549" y="499"/>
                                    <a:pt x="549" y="499"/>
                                  </a:cubicBezTo>
                                  <a:cubicBezTo>
                                    <a:pt x="552" y="495"/>
                                    <a:pt x="556" y="493"/>
                                    <a:pt x="560" y="493"/>
                                  </a:cubicBezTo>
                                  <a:cubicBezTo>
                                    <a:pt x="564" y="493"/>
                                    <a:pt x="568" y="495"/>
                                    <a:pt x="570" y="498"/>
                                  </a:cubicBezTo>
                                  <a:cubicBezTo>
                                    <a:pt x="571" y="496"/>
                                    <a:pt x="571" y="494"/>
                                    <a:pt x="572" y="491"/>
                                  </a:cubicBezTo>
                                  <a:close/>
                                  <a:moveTo>
                                    <a:pt x="575" y="484"/>
                                  </a:moveTo>
                                  <a:cubicBezTo>
                                    <a:pt x="571" y="481"/>
                                    <a:pt x="565" y="480"/>
                                    <a:pt x="560" y="480"/>
                                  </a:cubicBezTo>
                                  <a:cubicBezTo>
                                    <a:pt x="554" y="480"/>
                                    <a:pt x="549" y="481"/>
                                    <a:pt x="545" y="484"/>
                                  </a:cubicBezTo>
                                  <a:cubicBezTo>
                                    <a:pt x="546" y="486"/>
                                    <a:pt x="546" y="488"/>
                                    <a:pt x="547" y="490"/>
                                  </a:cubicBezTo>
                                  <a:cubicBezTo>
                                    <a:pt x="551" y="487"/>
                                    <a:pt x="555" y="486"/>
                                    <a:pt x="560" y="486"/>
                                  </a:cubicBezTo>
                                  <a:cubicBezTo>
                                    <a:pt x="565" y="486"/>
                                    <a:pt x="569" y="487"/>
                                    <a:pt x="572" y="490"/>
                                  </a:cubicBezTo>
                                  <a:cubicBezTo>
                                    <a:pt x="573" y="488"/>
                                    <a:pt x="574" y="486"/>
                                    <a:pt x="575" y="484"/>
                                  </a:cubicBezTo>
                                  <a:close/>
                                  <a:moveTo>
                                    <a:pt x="578" y="478"/>
                                  </a:moveTo>
                                  <a:cubicBezTo>
                                    <a:pt x="573" y="475"/>
                                    <a:pt x="567" y="473"/>
                                    <a:pt x="560" y="473"/>
                                  </a:cubicBezTo>
                                  <a:cubicBezTo>
                                    <a:pt x="553" y="473"/>
                                    <a:pt x="547" y="475"/>
                                    <a:pt x="541" y="478"/>
                                  </a:cubicBezTo>
                                  <a:cubicBezTo>
                                    <a:pt x="542" y="480"/>
                                    <a:pt x="543" y="481"/>
                                    <a:pt x="544" y="483"/>
                                  </a:cubicBezTo>
                                  <a:cubicBezTo>
                                    <a:pt x="549" y="480"/>
                                    <a:pt x="554" y="478"/>
                                    <a:pt x="560" y="478"/>
                                  </a:cubicBezTo>
                                  <a:cubicBezTo>
                                    <a:pt x="566" y="478"/>
                                    <a:pt x="571" y="480"/>
                                    <a:pt x="576" y="483"/>
                                  </a:cubicBezTo>
                                  <a:cubicBezTo>
                                    <a:pt x="577" y="481"/>
                                    <a:pt x="577" y="480"/>
                                    <a:pt x="578" y="478"/>
                                  </a:cubicBezTo>
                                  <a:close/>
                                  <a:moveTo>
                                    <a:pt x="583" y="472"/>
                                  </a:moveTo>
                                  <a:cubicBezTo>
                                    <a:pt x="577" y="467"/>
                                    <a:pt x="569" y="465"/>
                                    <a:pt x="560" y="465"/>
                                  </a:cubicBezTo>
                                  <a:cubicBezTo>
                                    <a:pt x="551" y="465"/>
                                    <a:pt x="543" y="468"/>
                                    <a:pt x="536" y="472"/>
                                  </a:cubicBezTo>
                                  <a:cubicBezTo>
                                    <a:pt x="538" y="474"/>
                                    <a:pt x="539" y="475"/>
                                    <a:pt x="540" y="477"/>
                                  </a:cubicBezTo>
                                  <a:cubicBezTo>
                                    <a:pt x="546" y="473"/>
                                    <a:pt x="553" y="471"/>
                                    <a:pt x="560" y="471"/>
                                  </a:cubicBezTo>
                                  <a:cubicBezTo>
                                    <a:pt x="567" y="471"/>
                                    <a:pt x="574" y="473"/>
                                    <a:pt x="579" y="477"/>
                                  </a:cubicBezTo>
                                  <a:cubicBezTo>
                                    <a:pt x="581" y="475"/>
                                    <a:pt x="582" y="473"/>
                                    <a:pt x="583" y="472"/>
                                  </a:cubicBezTo>
                                  <a:close/>
                                  <a:moveTo>
                                    <a:pt x="589" y="467"/>
                                  </a:moveTo>
                                  <a:cubicBezTo>
                                    <a:pt x="581" y="461"/>
                                    <a:pt x="571" y="457"/>
                                    <a:pt x="560" y="457"/>
                                  </a:cubicBezTo>
                                  <a:cubicBezTo>
                                    <a:pt x="549" y="457"/>
                                    <a:pt x="539" y="461"/>
                                    <a:pt x="531" y="467"/>
                                  </a:cubicBezTo>
                                  <a:cubicBezTo>
                                    <a:pt x="532" y="468"/>
                                    <a:pt x="534" y="470"/>
                                    <a:pt x="535" y="471"/>
                                  </a:cubicBezTo>
                                  <a:cubicBezTo>
                                    <a:pt x="542" y="466"/>
                                    <a:pt x="551" y="463"/>
                                    <a:pt x="560" y="463"/>
                                  </a:cubicBezTo>
                                  <a:cubicBezTo>
                                    <a:pt x="569" y="463"/>
                                    <a:pt x="577" y="466"/>
                                    <a:pt x="584" y="471"/>
                                  </a:cubicBezTo>
                                  <a:cubicBezTo>
                                    <a:pt x="586" y="469"/>
                                    <a:pt x="587" y="468"/>
                                    <a:pt x="589" y="467"/>
                                  </a:cubicBezTo>
                                  <a:close/>
                                  <a:moveTo>
                                    <a:pt x="626" y="455"/>
                                  </a:moveTo>
                                  <a:cubicBezTo>
                                    <a:pt x="626" y="453"/>
                                    <a:pt x="624" y="450"/>
                                    <a:pt x="621" y="450"/>
                                  </a:cubicBezTo>
                                  <a:cubicBezTo>
                                    <a:pt x="618" y="450"/>
                                    <a:pt x="616" y="453"/>
                                    <a:pt x="616" y="455"/>
                                  </a:cubicBezTo>
                                  <a:cubicBezTo>
                                    <a:pt x="616" y="456"/>
                                    <a:pt x="616" y="456"/>
                                    <a:pt x="616" y="456"/>
                                  </a:cubicBezTo>
                                  <a:cubicBezTo>
                                    <a:pt x="617" y="456"/>
                                    <a:pt x="619" y="456"/>
                                    <a:pt x="621" y="456"/>
                                  </a:cubicBezTo>
                                  <a:cubicBezTo>
                                    <a:pt x="623" y="456"/>
                                    <a:pt x="624" y="456"/>
                                    <a:pt x="626" y="456"/>
                                  </a:cubicBezTo>
                                  <a:cubicBezTo>
                                    <a:pt x="626" y="456"/>
                                    <a:pt x="626" y="456"/>
                                    <a:pt x="626" y="455"/>
                                  </a:cubicBezTo>
                                  <a:close/>
                                  <a:moveTo>
                                    <a:pt x="633" y="455"/>
                                  </a:moveTo>
                                  <a:cubicBezTo>
                                    <a:pt x="633" y="449"/>
                                    <a:pt x="627" y="443"/>
                                    <a:pt x="621" y="443"/>
                                  </a:cubicBezTo>
                                  <a:cubicBezTo>
                                    <a:pt x="614" y="443"/>
                                    <a:pt x="609" y="449"/>
                                    <a:pt x="609" y="455"/>
                                  </a:cubicBezTo>
                                  <a:cubicBezTo>
                                    <a:pt x="609" y="456"/>
                                    <a:pt x="609" y="456"/>
                                    <a:pt x="609" y="457"/>
                                  </a:cubicBezTo>
                                  <a:cubicBezTo>
                                    <a:pt x="611" y="457"/>
                                    <a:pt x="612" y="456"/>
                                    <a:pt x="614" y="456"/>
                                  </a:cubicBezTo>
                                  <a:cubicBezTo>
                                    <a:pt x="614" y="456"/>
                                    <a:pt x="614" y="456"/>
                                    <a:pt x="614" y="455"/>
                                  </a:cubicBezTo>
                                  <a:cubicBezTo>
                                    <a:pt x="614" y="452"/>
                                    <a:pt x="617" y="449"/>
                                    <a:pt x="621" y="449"/>
                                  </a:cubicBezTo>
                                  <a:cubicBezTo>
                                    <a:pt x="625" y="449"/>
                                    <a:pt x="628" y="452"/>
                                    <a:pt x="628" y="455"/>
                                  </a:cubicBezTo>
                                  <a:cubicBezTo>
                                    <a:pt x="628" y="456"/>
                                    <a:pt x="627" y="456"/>
                                    <a:pt x="627" y="456"/>
                                  </a:cubicBezTo>
                                  <a:cubicBezTo>
                                    <a:pt x="629" y="456"/>
                                    <a:pt x="631" y="457"/>
                                    <a:pt x="633" y="457"/>
                                  </a:cubicBezTo>
                                  <a:cubicBezTo>
                                    <a:pt x="633" y="456"/>
                                    <a:pt x="633" y="456"/>
                                    <a:pt x="633" y="455"/>
                                  </a:cubicBezTo>
                                  <a:close/>
                                  <a:moveTo>
                                    <a:pt x="640" y="455"/>
                                  </a:moveTo>
                                  <a:cubicBezTo>
                                    <a:pt x="640" y="450"/>
                                    <a:pt x="638" y="445"/>
                                    <a:pt x="635" y="442"/>
                                  </a:cubicBezTo>
                                  <a:cubicBezTo>
                                    <a:pt x="631" y="438"/>
                                    <a:pt x="626" y="436"/>
                                    <a:pt x="621" y="436"/>
                                  </a:cubicBezTo>
                                  <a:cubicBezTo>
                                    <a:pt x="615" y="436"/>
                                    <a:pt x="611" y="438"/>
                                    <a:pt x="607" y="442"/>
                                  </a:cubicBezTo>
                                  <a:cubicBezTo>
                                    <a:pt x="603" y="445"/>
                                    <a:pt x="601" y="450"/>
                                    <a:pt x="601" y="455"/>
                                  </a:cubicBezTo>
                                  <a:cubicBezTo>
                                    <a:pt x="601" y="457"/>
                                    <a:pt x="601" y="458"/>
                                    <a:pt x="602" y="459"/>
                                  </a:cubicBezTo>
                                  <a:cubicBezTo>
                                    <a:pt x="604" y="459"/>
                                    <a:pt x="605" y="458"/>
                                    <a:pt x="607" y="457"/>
                                  </a:cubicBezTo>
                                  <a:cubicBezTo>
                                    <a:pt x="607" y="457"/>
                                    <a:pt x="607" y="456"/>
                                    <a:pt x="607" y="455"/>
                                  </a:cubicBezTo>
                                  <a:cubicBezTo>
                                    <a:pt x="607" y="448"/>
                                    <a:pt x="613" y="442"/>
                                    <a:pt x="621" y="442"/>
                                  </a:cubicBezTo>
                                  <a:cubicBezTo>
                                    <a:pt x="628" y="442"/>
                                    <a:pt x="634" y="448"/>
                                    <a:pt x="634" y="455"/>
                                  </a:cubicBezTo>
                                  <a:cubicBezTo>
                                    <a:pt x="634" y="456"/>
                                    <a:pt x="634" y="457"/>
                                    <a:pt x="634" y="457"/>
                                  </a:cubicBezTo>
                                  <a:cubicBezTo>
                                    <a:pt x="636" y="458"/>
                                    <a:pt x="638" y="459"/>
                                    <a:pt x="640" y="459"/>
                                  </a:cubicBezTo>
                                  <a:cubicBezTo>
                                    <a:pt x="640" y="458"/>
                                    <a:pt x="640" y="457"/>
                                    <a:pt x="640" y="455"/>
                                  </a:cubicBezTo>
                                  <a:close/>
                                  <a:moveTo>
                                    <a:pt x="648" y="455"/>
                                  </a:moveTo>
                                  <a:cubicBezTo>
                                    <a:pt x="648" y="448"/>
                                    <a:pt x="645" y="441"/>
                                    <a:pt x="640" y="436"/>
                                  </a:cubicBezTo>
                                  <a:cubicBezTo>
                                    <a:pt x="635" y="431"/>
                                    <a:pt x="628" y="428"/>
                                    <a:pt x="621" y="428"/>
                                  </a:cubicBezTo>
                                  <a:cubicBezTo>
                                    <a:pt x="613" y="428"/>
                                    <a:pt x="607" y="431"/>
                                    <a:pt x="602" y="436"/>
                                  </a:cubicBezTo>
                                  <a:cubicBezTo>
                                    <a:pt x="597" y="441"/>
                                    <a:pt x="594" y="448"/>
                                    <a:pt x="594" y="455"/>
                                  </a:cubicBezTo>
                                  <a:cubicBezTo>
                                    <a:pt x="594" y="458"/>
                                    <a:pt x="594" y="460"/>
                                    <a:pt x="595" y="463"/>
                                  </a:cubicBezTo>
                                  <a:cubicBezTo>
                                    <a:pt x="596" y="462"/>
                                    <a:pt x="598" y="461"/>
                                    <a:pt x="600" y="460"/>
                                  </a:cubicBezTo>
                                  <a:cubicBezTo>
                                    <a:pt x="600" y="458"/>
                                    <a:pt x="600" y="457"/>
                                    <a:pt x="600" y="455"/>
                                  </a:cubicBezTo>
                                  <a:cubicBezTo>
                                    <a:pt x="600" y="444"/>
                                    <a:pt x="609" y="434"/>
                                    <a:pt x="621" y="434"/>
                                  </a:cubicBezTo>
                                  <a:cubicBezTo>
                                    <a:pt x="632" y="434"/>
                                    <a:pt x="642" y="444"/>
                                    <a:pt x="642" y="455"/>
                                  </a:cubicBezTo>
                                  <a:cubicBezTo>
                                    <a:pt x="642" y="457"/>
                                    <a:pt x="642" y="458"/>
                                    <a:pt x="641" y="460"/>
                                  </a:cubicBezTo>
                                  <a:cubicBezTo>
                                    <a:pt x="643" y="461"/>
                                    <a:pt x="645" y="462"/>
                                    <a:pt x="647" y="463"/>
                                  </a:cubicBezTo>
                                  <a:cubicBezTo>
                                    <a:pt x="648" y="460"/>
                                    <a:pt x="648" y="458"/>
                                    <a:pt x="648" y="455"/>
                                  </a:cubicBezTo>
                                  <a:close/>
                                  <a:moveTo>
                                    <a:pt x="651" y="465"/>
                                  </a:moveTo>
                                  <a:cubicBezTo>
                                    <a:pt x="652" y="465"/>
                                    <a:pt x="653" y="464"/>
                                    <a:pt x="654" y="463"/>
                                  </a:cubicBezTo>
                                  <a:cubicBezTo>
                                    <a:pt x="655" y="461"/>
                                    <a:pt x="655" y="458"/>
                                    <a:pt x="655" y="455"/>
                                  </a:cubicBezTo>
                                  <a:cubicBezTo>
                                    <a:pt x="655" y="446"/>
                                    <a:pt x="651" y="437"/>
                                    <a:pt x="645" y="431"/>
                                  </a:cubicBezTo>
                                  <a:cubicBezTo>
                                    <a:pt x="639" y="425"/>
                                    <a:pt x="630" y="421"/>
                                    <a:pt x="621" y="421"/>
                                  </a:cubicBezTo>
                                  <a:cubicBezTo>
                                    <a:pt x="611" y="421"/>
                                    <a:pt x="603" y="425"/>
                                    <a:pt x="597" y="431"/>
                                  </a:cubicBezTo>
                                  <a:cubicBezTo>
                                    <a:pt x="590" y="437"/>
                                    <a:pt x="587" y="446"/>
                                    <a:pt x="587" y="455"/>
                                  </a:cubicBezTo>
                                  <a:cubicBezTo>
                                    <a:pt x="587" y="458"/>
                                    <a:pt x="587" y="461"/>
                                    <a:pt x="588" y="464"/>
                                  </a:cubicBezTo>
                                  <a:cubicBezTo>
                                    <a:pt x="589" y="464"/>
                                    <a:pt x="589" y="465"/>
                                    <a:pt x="590" y="466"/>
                                  </a:cubicBezTo>
                                  <a:cubicBezTo>
                                    <a:pt x="591" y="465"/>
                                    <a:pt x="592" y="464"/>
                                    <a:pt x="593" y="464"/>
                                  </a:cubicBezTo>
                                  <a:cubicBezTo>
                                    <a:pt x="592" y="461"/>
                                    <a:pt x="592" y="458"/>
                                    <a:pt x="592" y="455"/>
                                  </a:cubicBezTo>
                                  <a:cubicBezTo>
                                    <a:pt x="592" y="440"/>
                                    <a:pt x="605" y="427"/>
                                    <a:pt x="621" y="427"/>
                                  </a:cubicBezTo>
                                  <a:cubicBezTo>
                                    <a:pt x="637" y="427"/>
                                    <a:pt x="650" y="440"/>
                                    <a:pt x="650" y="455"/>
                                  </a:cubicBezTo>
                                  <a:cubicBezTo>
                                    <a:pt x="650" y="458"/>
                                    <a:pt x="649" y="461"/>
                                    <a:pt x="648" y="464"/>
                                  </a:cubicBezTo>
                                  <a:cubicBezTo>
                                    <a:pt x="649" y="464"/>
                                    <a:pt x="650" y="465"/>
                                    <a:pt x="651" y="465"/>
                                  </a:cubicBezTo>
                                  <a:close/>
                                  <a:moveTo>
                                    <a:pt x="693" y="491"/>
                                  </a:moveTo>
                                  <a:cubicBezTo>
                                    <a:pt x="690" y="489"/>
                                    <a:pt x="685" y="487"/>
                                    <a:pt x="681" y="487"/>
                                  </a:cubicBezTo>
                                  <a:cubicBezTo>
                                    <a:pt x="677" y="487"/>
                                    <a:pt x="673" y="489"/>
                                    <a:pt x="669" y="491"/>
                                  </a:cubicBezTo>
                                  <a:cubicBezTo>
                                    <a:pt x="670" y="493"/>
                                    <a:pt x="671" y="495"/>
                                    <a:pt x="671" y="497"/>
                                  </a:cubicBezTo>
                                  <a:cubicBezTo>
                                    <a:pt x="674" y="495"/>
                                    <a:pt x="677" y="493"/>
                                    <a:pt x="681" y="493"/>
                                  </a:cubicBezTo>
                                  <a:cubicBezTo>
                                    <a:pt x="685" y="493"/>
                                    <a:pt x="689" y="495"/>
                                    <a:pt x="691" y="498"/>
                                  </a:cubicBezTo>
                                  <a:cubicBezTo>
                                    <a:pt x="692" y="496"/>
                                    <a:pt x="692" y="494"/>
                                    <a:pt x="693" y="491"/>
                                  </a:cubicBezTo>
                                  <a:close/>
                                  <a:moveTo>
                                    <a:pt x="696" y="484"/>
                                  </a:moveTo>
                                  <a:cubicBezTo>
                                    <a:pt x="691" y="481"/>
                                    <a:pt x="686" y="480"/>
                                    <a:pt x="681" y="480"/>
                                  </a:cubicBezTo>
                                  <a:cubicBezTo>
                                    <a:pt x="676" y="480"/>
                                    <a:pt x="671" y="481"/>
                                    <a:pt x="666" y="484"/>
                                  </a:cubicBezTo>
                                  <a:cubicBezTo>
                                    <a:pt x="667" y="485"/>
                                    <a:pt x="668" y="487"/>
                                    <a:pt x="669" y="489"/>
                                  </a:cubicBezTo>
                                  <a:cubicBezTo>
                                    <a:pt x="672" y="487"/>
                                    <a:pt x="676" y="486"/>
                                    <a:pt x="681" y="486"/>
                                  </a:cubicBezTo>
                                  <a:cubicBezTo>
                                    <a:pt x="686" y="486"/>
                                    <a:pt x="690" y="487"/>
                                    <a:pt x="693" y="490"/>
                                  </a:cubicBezTo>
                                  <a:cubicBezTo>
                                    <a:pt x="694" y="488"/>
                                    <a:pt x="695" y="486"/>
                                    <a:pt x="696" y="484"/>
                                  </a:cubicBezTo>
                                  <a:close/>
                                  <a:moveTo>
                                    <a:pt x="699" y="478"/>
                                  </a:moveTo>
                                  <a:cubicBezTo>
                                    <a:pt x="694" y="475"/>
                                    <a:pt x="688" y="473"/>
                                    <a:pt x="681" y="473"/>
                                  </a:cubicBezTo>
                                  <a:cubicBezTo>
                                    <a:pt x="674" y="473"/>
                                    <a:pt x="668" y="474"/>
                                    <a:pt x="663" y="478"/>
                                  </a:cubicBezTo>
                                  <a:cubicBezTo>
                                    <a:pt x="664" y="479"/>
                                    <a:pt x="665" y="481"/>
                                    <a:pt x="666" y="482"/>
                                  </a:cubicBezTo>
                                  <a:cubicBezTo>
                                    <a:pt x="670" y="480"/>
                                    <a:pt x="675" y="478"/>
                                    <a:pt x="681" y="478"/>
                                  </a:cubicBezTo>
                                  <a:cubicBezTo>
                                    <a:pt x="687" y="478"/>
                                    <a:pt x="692" y="480"/>
                                    <a:pt x="697" y="483"/>
                                  </a:cubicBezTo>
                                  <a:cubicBezTo>
                                    <a:pt x="697" y="481"/>
                                    <a:pt x="698" y="480"/>
                                    <a:pt x="699" y="478"/>
                                  </a:cubicBezTo>
                                  <a:close/>
                                  <a:moveTo>
                                    <a:pt x="704" y="472"/>
                                  </a:moveTo>
                                  <a:cubicBezTo>
                                    <a:pt x="697" y="467"/>
                                    <a:pt x="689" y="465"/>
                                    <a:pt x="681" y="465"/>
                                  </a:cubicBezTo>
                                  <a:cubicBezTo>
                                    <a:pt x="672" y="465"/>
                                    <a:pt x="665" y="467"/>
                                    <a:pt x="658" y="472"/>
                                  </a:cubicBezTo>
                                  <a:cubicBezTo>
                                    <a:pt x="659" y="473"/>
                                    <a:pt x="661" y="475"/>
                                    <a:pt x="662" y="476"/>
                                  </a:cubicBezTo>
                                  <a:cubicBezTo>
                                    <a:pt x="667" y="473"/>
                                    <a:pt x="674" y="471"/>
                                    <a:pt x="681" y="471"/>
                                  </a:cubicBezTo>
                                  <a:cubicBezTo>
                                    <a:pt x="688" y="471"/>
                                    <a:pt x="695" y="473"/>
                                    <a:pt x="700" y="477"/>
                                  </a:cubicBezTo>
                                  <a:cubicBezTo>
                                    <a:pt x="701" y="475"/>
                                    <a:pt x="703" y="473"/>
                                    <a:pt x="704" y="472"/>
                                  </a:cubicBezTo>
                                  <a:close/>
                                  <a:moveTo>
                                    <a:pt x="710" y="467"/>
                                  </a:moveTo>
                                  <a:cubicBezTo>
                                    <a:pt x="702" y="461"/>
                                    <a:pt x="692" y="457"/>
                                    <a:pt x="681" y="457"/>
                                  </a:cubicBezTo>
                                  <a:cubicBezTo>
                                    <a:pt x="670" y="457"/>
                                    <a:pt x="660" y="461"/>
                                    <a:pt x="652" y="466"/>
                                  </a:cubicBezTo>
                                  <a:cubicBezTo>
                                    <a:pt x="654" y="468"/>
                                    <a:pt x="655" y="469"/>
                                    <a:pt x="657" y="470"/>
                                  </a:cubicBezTo>
                                  <a:cubicBezTo>
                                    <a:pt x="664" y="466"/>
                                    <a:pt x="672" y="463"/>
                                    <a:pt x="681" y="463"/>
                                  </a:cubicBezTo>
                                  <a:cubicBezTo>
                                    <a:pt x="690" y="463"/>
                                    <a:pt x="698" y="466"/>
                                    <a:pt x="705" y="471"/>
                                  </a:cubicBezTo>
                                  <a:cubicBezTo>
                                    <a:pt x="707" y="469"/>
                                    <a:pt x="708" y="468"/>
                                    <a:pt x="710" y="467"/>
                                  </a:cubicBezTo>
                                  <a:close/>
                                  <a:moveTo>
                                    <a:pt x="747" y="455"/>
                                  </a:moveTo>
                                  <a:cubicBezTo>
                                    <a:pt x="747" y="453"/>
                                    <a:pt x="745" y="450"/>
                                    <a:pt x="742" y="450"/>
                                  </a:cubicBezTo>
                                  <a:cubicBezTo>
                                    <a:pt x="739" y="450"/>
                                    <a:pt x="737" y="453"/>
                                    <a:pt x="737" y="455"/>
                                  </a:cubicBezTo>
                                  <a:cubicBezTo>
                                    <a:pt x="737" y="456"/>
                                    <a:pt x="737" y="456"/>
                                    <a:pt x="737" y="456"/>
                                  </a:cubicBezTo>
                                  <a:cubicBezTo>
                                    <a:pt x="738" y="456"/>
                                    <a:pt x="740" y="456"/>
                                    <a:pt x="742" y="456"/>
                                  </a:cubicBezTo>
                                  <a:cubicBezTo>
                                    <a:pt x="743" y="456"/>
                                    <a:pt x="745" y="456"/>
                                    <a:pt x="747" y="456"/>
                                  </a:cubicBezTo>
                                  <a:cubicBezTo>
                                    <a:pt x="747" y="456"/>
                                    <a:pt x="747" y="456"/>
                                    <a:pt x="747" y="455"/>
                                  </a:cubicBezTo>
                                  <a:close/>
                                  <a:moveTo>
                                    <a:pt x="754" y="455"/>
                                  </a:moveTo>
                                  <a:cubicBezTo>
                                    <a:pt x="754" y="449"/>
                                    <a:pt x="748" y="443"/>
                                    <a:pt x="742" y="443"/>
                                  </a:cubicBezTo>
                                  <a:cubicBezTo>
                                    <a:pt x="735" y="443"/>
                                    <a:pt x="730" y="449"/>
                                    <a:pt x="730" y="455"/>
                                  </a:cubicBezTo>
                                  <a:cubicBezTo>
                                    <a:pt x="730" y="456"/>
                                    <a:pt x="730" y="456"/>
                                    <a:pt x="730" y="457"/>
                                  </a:cubicBezTo>
                                  <a:cubicBezTo>
                                    <a:pt x="732" y="457"/>
                                    <a:pt x="733" y="456"/>
                                    <a:pt x="735" y="456"/>
                                  </a:cubicBezTo>
                                  <a:cubicBezTo>
                                    <a:pt x="735" y="456"/>
                                    <a:pt x="735" y="456"/>
                                    <a:pt x="735" y="455"/>
                                  </a:cubicBezTo>
                                  <a:cubicBezTo>
                                    <a:pt x="735" y="452"/>
                                    <a:pt x="738" y="449"/>
                                    <a:pt x="742" y="449"/>
                                  </a:cubicBezTo>
                                  <a:cubicBezTo>
                                    <a:pt x="745" y="449"/>
                                    <a:pt x="748" y="452"/>
                                    <a:pt x="748" y="455"/>
                                  </a:cubicBezTo>
                                  <a:cubicBezTo>
                                    <a:pt x="748" y="456"/>
                                    <a:pt x="748" y="456"/>
                                    <a:pt x="748" y="456"/>
                                  </a:cubicBezTo>
                                  <a:cubicBezTo>
                                    <a:pt x="750" y="456"/>
                                    <a:pt x="752" y="457"/>
                                    <a:pt x="754" y="457"/>
                                  </a:cubicBezTo>
                                  <a:cubicBezTo>
                                    <a:pt x="754" y="456"/>
                                    <a:pt x="754" y="456"/>
                                    <a:pt x="754" y="455"/>
                                  </a:cubicBezTo>
                                  <a:close/>
                                  <a:moveTo>
                                    <a:pt x="761" y="455"/>
                                  </a:moveTo>
                                  <a:cubicBezTo>
                                    <a:pt x="761" y="450"/>
                                    <a:pt x="759" y="445"/>
                                    <a:pt x="755" y="442"/>
                                  </a:cubicBezTo>
                                  <a:cubicBezTo>
                                    <a:pt x="752" y="438"/>
                                    <a:pt x="747" y="436"/>
                                    <a:pt x="742" y="436"/>
                                  </a:cubicBezTo>
                                  <a:cubicBezTo>
                                    <a:pt x="736" y="436"/>
                                    <a:pt x="731" y="438"/>
                                    <a:pt x="728" y="442"/>
                                  </a:cubicBezTo>
                                  <a:cubicBezTo>
                                    <a:pt x="724" y="445"/>
                                    <a:pt x="722" y="450"/>
                                    <a:pt x="722" y="455"/>
                                  </a:cubicBezTo>
                                  <a:cubicBezTo>
                                    <a:pt x="722" y="457"/>
                                    <a:pt x="722" y="458"/>
                                    <a:pt x="723" y="459"/>
                                  </a:cubicBezTo>
                                  <a:cubicBezTo>
                                    <a:pt x="724" y="459"/>
                                    <a:pt x="726" y="458"/>
                                    <a:pt x="728" y="457"/>
                                  </a:cubicBezTo>
                                  <a:cubicBezTo>
                                    <a:pt x="728" y="457"/>
                                    <a:pt x="728" y="456"/>
                                    <a:pt x="728" y="455"/>
                                  </a:cubicBezTo>
                                  <a:cubicBezTo>
                                    <a:pt x="728" y="448"/>
                                    <a:pt x="734" y="442"/>
                                    <a:pt x="742" y="442"/>
                                  </a:cubicBezTo>
                                  <a:cubicBezTo>
                                    <a:pt x="749" y="442"/>
                                    <a:pt x="755" y="448"/>
                                    <a:pt x="755" y="455"/>
                                  </a:cubicBezTo>
                                  <a:cubicBezTo>
                                    <a:pt x="755" y="456"/>
                                    <a:pt x="755" y="457"/>
                                    <a:pt x="755" y="457"/>
                                  </a:cubicBezTo>
                                  <a:cubicBezTo>
                                    <a:pt x="757" y="458"/>
                                    <a:pt x="759" y="459"/>
                                    <a:pt x="761" y="459"/>
                                  </a:cubicBezTo>
                                  <a:cubicBezTo>
                                    <a:pt x="761" y="458"/>
                                    <a:pt x="761" y="457"/>
                                    <a:pt x="761" y="455"/>
                                  </a:cubicBezTo>
                                  <a:close/>
                                  <a:moveTo>
                                    <a:pt x="769" y="455"/>
                                  </a:moveTo>
                                  <a:cubicBezTo>
                                    <a:pt x="769" y="448"/>
                                    <a:pt x="766" y="441"/>
                                    <a:pt x="761" y="436"/>
                                  </a:cubicBezTo>
                                  <a:cubicBezTo>
                                    <a:pt x="756" y="431"/>
                                    <a:pt x="749" y="428"/>
                                    <a:pt x="742" y="428"/>
                                  </a:cubicBezTo>
                                  <a:cubicBezTo>
                                    <a:pt x="734" y="428"/>
                                    <a:pt x="727" y="431"/>
                                    <a:pt x="722" y="436"/>
                                  </a:cubicBezTo>
                                  <a:cubicBezTo>
                                    <a:pt x="718" y="441"/>
                                    <a:pt x="714" y="448"/>
                                    <a:pt x="714" y="455"/>
                                  </a:cubicBezTo>
                                  <a:cubicBezTo>
                                    <a:pt x="714" y="458"/>
                                    <a:pt x="715" y="460"/>
                                    <a:pt x="715" y="463"/>
                                  </a:cubicBezTo>
                                  <a:cubicBezTo>
                                    <a:pt x="717" y="462"/>
                                    <a:pt x="719" y="461"/>
                                    <a:pt x="721" y="460"/>
                                  </a:cubicBezTo>
                                  <a:cubicBezTo>
                                    <a:pt x="721" y="458"/>
                                    <a:pt x="721" y="457"/>
                                    <a:pt x="721" y="455"/>
                                  </a:cubicBezTo>
                                  <a:cubicBezTo>
                                    <a:pt x="721" y="444"/>
                                    <a:pt x="730" y="434"/>
                                    <a:pt x="742" y="434"/>
                                  </a:cubicBezTo>
                                  <a:cubicBezTo>
                                    <a:pt x="753" y="434"/>
                                    <a:pt x="763" y="444"/>
                                    <a:pt x="763" y="455"/>
                                  </a:cubicBezTo>
                                  <a:cubicBezTo>
                                    <a:pt x="763" y="457"/>
                                    <a:pt x="763" y="458"/>
                                    <a:pt x="762" y="460"/>
                                  </a:cubicBezTo>
                                  <a:cubicBezTo>
                                    <a:pt x="764" y="461"/>
                                    <a:pt x="766" y="462"/>
                                    <a:pt x="768" y="463"/>
                                  </a:cubicBezTo>
                                  <a:cubicBezTo>
                                    <a:pt x="769" y="460"/>
                                    <a:pt x="769" y="458"/>
                                    <a:pt x="769" y="455"/>
                                  </a:cubicBezTo>
                                  <a:close/>
                                  <a:moveTo>
                                    <a:pt x="772" y="466"/>
                                  </a:moveTo>
                                  <a:cubicBezTo>
                                    <a:pt x="773" y="465"/>
                                    <a:pt x="774" y="464"/>
                                    <a:pt x="775" y="464"/>
                                  </a:cubicBezTo>
                                  <a:cubicBezTo>
                                    <a:pt x="776" y="461"/>
                                    <a:pt x="776" y="458"/>
                                    <a:pt x="776" y="455"/>
                                  </a:cubicBezTo>
                                  <a:cubicBezTo>
                                    <a:pt x="776" y="446"/>
                                    <a:pt x="772" y="437"/>
                                    <a:pt x="766" y="431"/>
                                  </a:cubicBezTo>
                                  <a:cubicBezTo>
                                    <a:pt x="760" y="425"/>
                                    <a:pt x="751" y="421"/>
                                    <a:pt x="742" y="421"/>
                                  </a:cubicBezTo>
                                  <a:cubicBezTo>
                                    <a:pt x="732" y="421"/>
                                    <a:pt x="724" y="425"/>
                                    <a:pt x="717" y="431"/>
                                  </a:cubicBezTo>
                                  <a:cubicBezTo>
                                    <a:pt x="711" y="437"/>
                                    <a:pt x="707" y="446"/>
                                    <a:pt x="707" y="455"/>
                                  </a:cubicBezTo>
                                  <a:cubicBezTo>
                                    <a:pt x="707" y="458"/>
                                    <a:pt x="708" y="461"/>
                                    <a:pt x="708" y="464"/>
                                  </a:cubicBezTo>
                                  <a:cubicBezTo>
                                    <a:pt x="709" y="464"/>
                                    <a:pt x="710" y="465"/>
                                    <a:pt x="711" y="466"/>
                                  </a:cubicBezTo>
                                  <a:cubicBezTo>
                                    <a:pt x="712" y="465"/>
                                    <a:pt x="713" y="464"/>
                                    <a:pt x="714" y="464"/>
                                  </a:cubicBezTo>
                                  <a:cubicBezTo>
                                    <a:pt x="713" y="461"/>
                                    <a:pt x="713" y="458"/>
                                    <a:pt x="713" y="455"/>
                                  </a:cubicBezTo>
                                  <a:cubicBezTo>
                                    <a:pt x="713" y="440"/>
                                    <a:pt x="726" y="427"/>
                                    <a:pt x="742" y="427"/>
                                  </a:cubicBezTo>
                                  <a:cubicBezTo>
                                    <a:pt x="758" y="427"/>
                                    <a:pt x="770" y="440"/>
                                    <a:pt x="770" y="455"/>
                                  </a:cubicBezTo>
                                  <a:cubicBezTo>
                                    <a:pt x="770" y="458"/>
                                    <a:pt x="770" y="461"/>
                                    <a:pt x="769" y="464"/>
                                  </a:cubicBezTo>
                                  <a:cubicBezTo>
                                    <a:pt x="770" y="464"/>
                                    <a:pt x="771" y="465"/>
                                    <a:pt x="772" y="466"/>
                                  </a:cubicBezTo>
                                  <a:close/>
                                  <a:moveTo>
                                    <a:pt x="815" y="491"/>
                                  </a:moveTo>
                                  <a:cubicBezTo>
                                    <a:pt x="811" y="489"/>
                                    <a:pt x="807" y="487"/>
                                    <a:pt x="803" y="487"/>
                                  </a:cubicBezTo>
                                  <a:cubicBezTo>
                                    <a:pt x="798" y="487"/>
                                    <a:pt x="794" y="489"/>
                                    <a:pt x="791" y="492"/>
                                  </a:cubicBezTo>
                                  <a:cubicBezTo>
                                    <a:pt x="791" y="494"/>
                                    <a:pt x="792" y="496"/>
                                    <a:pt x="792" y="498"/>
                                  </a:cubicBezTo>
                                  <a:cubicBezTo>
                                    <a:pt x="795" y="495"/>
                                    <a:pt x="798" y="493"/>
                                    <a:pt x="803" y="493"/>
                                  </a:cubicBezTo>
                                  <a:cubicBezTo>
                                    <a:pt x="807" y="493"/>
                                    <a:pt x="811" y="495"/>
                                    <a:pt x="813" y="498"/>
                                  </a:cubicBezTo>
                                  <a:cubicBezTo>
                                    <a:pt x="814" y="496"/>
                                    <a:pt x="814" y="494"/>
                                    <a:pt x="815" y="491"/>
                                  </a:cubicBezTo>
                                  <a:close/>
                                  <a:moveTo>
                                    <a:pt x="818" y="484"/>
                                  </a:moveTo>
                                  <a:cubicBezTo>
                                    <a:pt x="813" y="481"/>
                                    <a:pt x="808" y="480"/>
                                    <a:pt x="803" y="480"/>
                                  </a:cubicBezTo>
                                  <a:cubicBezTo>
                                    <a:pt x="797" y="480"/>
                                    <a:pt x="792" y="481"/>
                                    <a:pt x="788" y="484"/>
                                  </a:cubicBezTo>
                                  <a:cubicBezTo>
                                    <a:pt x="789" y="486"/>
                                    <a:pt x="789" y="488"/>
                                    <a:pt x="790" y="490"/>
                                  </a:cubicBezTo>
                                  <a:cubicBezTo>
                                    <a:pt x="794" y="487"/>
                                    <a:pt x="798" y="486"/>
                                    <a:pt x="803" y="486"/>
                                  </a:cubicBezTo>
                                  <a:cubicBezTo>
                                    <a:pt x="807" y="486"/>
                                    <a:pt x="812" y="487"/>
                                    <a:pt x="815" y="490"/>
                                  </a:cubicBezTo>
                                  <a:cubicBezTo>
                                    <a:pt x="816" y="488"/>
                                    <a:pt x="817" y="486"/>
                                    <a:pt x="818" y="484"/>
                                  </a:cubicBezTo>
                                  <a:close/>
                                  <a:moveTo>
                                    <a:pt x="821" y="478"/>
                                  </a:moveTo>
                                  <a:cubicBezTo>
                                    <a:pt x="816" y="475"/>
                                    <a:pt x="810" y="473"/>
                                    <a:pt x="803" y="473"/>
                                  </a:cubicBezTo>
                                  <a:cubicBezTo>
                                    <a:pt x="796" y="473"/>
                                    <a:pt x="789" y="475"/>
                                    <a:pt x="784" y="478"/>
                                  </a:cubicBezTo>
                                  <a:cubicBezTo>
                                    <a:pt x="785" y="480"/>
                                    <a:pt x="786" y="481"/>
                                    <a:pt x="787" y="483"/>
                                  </a:cubicBezTo>
                                  <a:cubicBezTo>
                                    <a:pt x="791" y="480"/>
                                    <a:pt x="797" y="478"/>
                                    <a:pt x="803" y="478"/>
                                  </a:cubicBezTo>
                                  <a:cubicBezTo>
                                    <a:pt x="809" y="478"/>
                                    <a:pt x="814" y="480"/>
                                    <a:pt x="818" y="483"/>
                                  </a:cubicBezTo>
                                  <a:cubicBezTo>
                                    <a:pt x="819" y="481"/>
                                    <a:pt x="820" y="480"/>
                                    <a:pt x="821" y="478"/>
                                  </a:cubicBezTo>
                                  <a:close/>
                                  <a:moveTo>
                                    <a:pt x="826" y="472"/>
                                  </a:moveTo>
                                  <a:cubicBezTo>
                                    <a:pt x="819" y="467"/>
                                    <a:pt x="811" y="465"/>
                                    <a:pt x="803" y="465"/>
                                  </a:cubicBezTo>
                                  <a:cubicBezTo>
                                    <a:pt x="794" y="465"/>
                                    <a:pt x="786" y="468"/>
                                    <a:pt x="779" y="472"/>
                                  </a:cubicBezTo>
                                  <a:cubicBezTo>
                                    <a:pt x="781" y="474"/>
                                    <a:pt x="782" y="475"/>
                                    <a:pt x="783" y="477"/>
                                  </a:cubicBezTo>
                                  <a:cubicBezTo>
                                    <a:pt x="789" y="473"/>
                                    <a:pt x="795" y="471"/>
                                    <a:pt x="803" y="471"/>
                                  </a:cubicBezTo>
                                  <a:cubicBezTo>
                                    <a:pt x="810" y="471"/>
                                    <a:pt x="817" y="473"/>
                                    <a:pt x="822" y="477"/>
                                  </a:cubicBezTo>
                                  <a:cubicBezTo>
                                    <a:pt x="823" y="475"/>
                                    <a:pt x="825" y="473"/>
                                    <a:pt x="826" y="472"/>
                                  </a:cubicBezTo>
                                  <a:close/>
                                  <a:moveTo>
                                    <a:pt x="832" y="467"/>
                                  </a:moveTo>
                                  <a:cubicBezTo>
                                    <a:pt x="824" y="461"/>
                                    <a:pt x="814" y="457"/>
                                    <a:pt x="803" y="457"/>
                                  </a:cubicBezTo>
                                  <a:cubicBezTo>
                                    <a:pt x="792" y="457"/>
                                    <a:pt x="782" y="461"/>
                                    <a:pt x="773" y="467"/>
                                  </a:cubicBezTo>
                                  <a:cubicBezTo>
                                    <a:pt x="775" y="468"/>
                                    <a:pt x="777" y="469"/>
                                    <a:pt x="778" y="471"/>
                                  </a:cubicBezTo>
                                  <a:cubicBezTo>
                                    <a:pt x="785" y="466"/>
                                    <a:pt x="794" y="463"/>
                                    <a:pt x="803" y="463"/>
                                  </a:cubicBezTo>
                                  <a:cubicBezTo>
                                    <a:pt x="812" y="463"/>
                                    <a:pt x="820" y="466"/>
                                    <a:pt x="827" y="471"/>
                                  </a:cubicBezTo>
                                  <a:cubicBezTo>
                                    <a:pt x="829" y="469"/>
                                    <a:pt x="830" y="468"/>
                                    <a:pt x="832" y="467"/>
                                  </a:cubicBezTo>
                                  <a:close/>
                                  <a:moveTo>
                                    <a:pt x="869" y="455"/>
                                  </a:moveTo>
                                  <a:cubicBezTo>
                                    <a:pt x="869" y="453"/>
                                    <a:pt x="866" y="450"/>
                                    <a:pt x="864" y="450"/>
                                  </a:cubicBezTo>
                                  <a:cubicBezTo>
                                    <a:pt x="861" y="450"/>
                                    <a:pt x="858" y="453"/>
                                    <a:pt x="858" y="455"/>
                                  </a:cubicBezTo>
                                  <a:cubicBezTo>
                                    <a:pt x="858" y="456"/>
                                    <a:pt x="859" y="456"/>
                                    <a:pt x="859" y="456"/>
                                  </a:cubicBezTo>
                                  <a:cubicBezTo>
                                    <a:pt x="860" y="456"/>
                                    <a:pt x="862" y="456"/>
                                    <a:pt x="864" y="456"/>
                                  </a:cubicBezTo>
                                  <a:cubicBezTo>
                                    <a:pt x="865" y="456"/>
                                    <a:pt x="867" y="456"/>
                                    <a:pt x="869" y="456"/>
                                  </a:cubicBezTo>
                                  <a:cubicBezTo>
                                    <a:pt x="869" y="456"/>
                                    <a:pt x="869" y="456"/>
                                    <a:pt x="869" y="455"/>
                                  </a:cubicBezTo>
                                  <a:close/>
                                  <a:moveTo>
                                    <a:pt x="876" y="455"/>
                                  </a:moveTo>
                                  <a:cubicBezTo>
                                    <a:pt x="876" y="449"/>
                                    <a:pt x="870" y="443"/>
                                    <a:pt x="864" y="443"/>
                                  </a:cubicBezTo>
                                  <a:cubicBezTo>
                                    <a:pt x="857" y="443"/>
                                    <a:pt x="852" y="449"/>
                                    <a:pt x="852" y="455"/>
                                  </a:cubicBezTo>
                                  <a:cubicBezTo>
                                    <a:pt x="852" y="456"/>
                                    <a:pt x="852" y="456"/>
                                    <a:pt x="852" y="457"/>
                                  </a:cubicBezTo>
                                  <a:cubicBezTo>
                                    <a:pt x="853" y="457"/>
                                    <a:pt x="855" y="456"/>
                                    <a:pt x="857" y="456"/>
                                  </a:cubicBezTo>
                                  <a:cubicBezTo>
                                    <a:pt x="857" y="456"/>
                                    <a:pt x="857" y="456"/>
                                    <a:pt x="857" y="455"/>
                                  </a:cubicBezTo>
                                  <a:cubicBezTo>
                                    <a:pt x="857" y="452"/>
                                    <a:pt x="860" y="449"/>
                                    <a:pt x="864" y="449"/>
                                  </a:cubicBezTo>
                                  <a:cubicBezTo>
                                    <a:pt x="867" y="449"/>
                                    <a:pt x="870" y="452"/>
                                    <a:pt x="870" y="455"/>
                                  </a:cubicBezTo>
                                  <a:cubicBezTo>
                                    <a:pt x="870" y="456"/>
                                    <a:pt x="870" y="456"/>
                                    <a:pt x="870" y="456"/>
                                  </a:cubicBezTo>
                                  <a:cubicBezTo>
                                    <a:pt x="872" y="456"/>
                                    <a:pt x="874" y="457"/>
                                    <a:pt x="875" y="457"/>
                                  </a:cubicBezTo>
                                  <a:cubicBezTo>
                                    <a:pt x="876" y="456"/>
                                    <a:pt x="876" y="456"/>
                                    <a:pt x="876" y="455"/>
                                  </a:cubicBezTo>
                                  <a:close/>
                                  <a:moveTo>
                                    <a:pt x="883" y="455"/>
                                  </a:moveTo>
                                  <a:cubicBezTo>
                                    <a:pt x="883" y="450"/>
                                    <a:pt x="881" y="445"/>
                                    <a:pt x="877" y="442"/>
                                  </a:cubicBezTo>
                                  <a:cubicBezTo>
                                    <a:pt x="874" y="438"/>
                                    <a:pt x="869" y="436"/>
                                    <a:pt x="864" y="436"/>
                                  </a:cubicBezTo>
                                  <a:cubicBezTo>
                                    <a:pt x="858" y="436"/>
                                    <a:pt x="853" y="438"/>
                                    <a:pt x="850" y="442"/>
                                  </a:cubicBezTo>
                                  <a:cubicBezTo>
                                    <a:pt x="846" y="445"/>
                                    <a:pt x="844" y="450"/>
                                    <a:pt x="844" y="455"/>
                                  </a:cubicBezTo>
                                  <a:cubicBezTo>
                                    <a:pt x="844" y="457"/>
                                    <a:pt x="844" y="458"/>
                                    <a:pt x="844" y="459"/>
                                  </a:cubicBezTo>
                                  <a:cubicBezTo>
                                    <a:pt x="846" y="459"/>
                                    <a:pt x="848" y="458"/>
                                    <a:pt x="850" y="457"/>
                                  </a:cubicBezTo>
                                  <a:cubicBezTo>
                                    <a:pt x="850" y="457"/>
                                    <a:pt x="850" y="456"/>
                                    <a:pt x="850" y="455"/>
                                  </a:cubicBezTo>
                                  <a:cubicBezTo>
                                    <a:pt x="850" y="448"/>
                                    <a:pt x="856" y="442"/>
                                    <a:pt x="864" y="442"/>
                                  </a:cubicBezTo>
                                  <a:cubicBezTo>
                                    <a:pt x="871" y="442"/>
                                    <a:pt x="877" y="448"/>
                                    <a:pt x="877" y="455"/>
                                  </a:cubicBezTo>
                                  <a:cubicBezTo>
                                    <a:pt x="877" y="456"/>
                                    <a:pt x="877" y="457"/>
                                    <a:pt x="877" y="457"/>
                                  </a:cubicBezTo>
                                  <a:cubicBezTo>
                                    <a:pt x="879" y="458"/>
                                    <a:pt x="881" y="459"/>
                                    <a:pt x="883" y="459"/>
                                  </a:cubicBezTo>
                                  <a:cubicBezTo>
                                    <a:pt x="883" y="458"/>
                                    <a:pt x="883" y="457"/>
                                    <a:pt x="883" y="455"/>
                                  </a:cubicBezTo>
                                  <a:close/>
                                  <a:moveTo>
                                    <a:pt x="891" y="455"/>
                                  </a:moveTo>
                                  <a:cubicBezTo>
                                    <a:pt x="891" y="448"/>
                                    <a:pt x="888" y="441"/>
                                    <a:pt x="883" y="436"/>
                                  </a:cubicBezTo>
                                  <a:cubicBezTo>
                                    <a:pt x="878" y="431"/>
                                    <a:pt x="871" y="428"/>
                                    <a:pt x="864" y="428"/>
                                  </a:cubicBezTo>
                                  <a:cubicBezTo>
                                    <a:pt x="856" y="428"/>
                                    <a:pt x="849" y="431"/>
                                    <a:pt x="844" y="436"/>
                                  </a:cubicBezTo>
                                  <a:cubicBezTo>
                                    <a:pt x="839" y="441"/>
                                    <a:pt x="836" y="448"/>
                                    <a:pt x="836" y="455"/>
                                  </a:cubicBezTo>
                                  <a:cubicBezTo>
                                    <a:pt x="836" y="458"/>
                                    <a:pt x="837" y="460"/>
                                    <a:pt x="837" y="463"/>
                                  </a:cubicBezTo>
                                  <a:cubicBezTo>
                                    <a:pt x="839" y="462"/>
                                    <a:pt x="841" y="461"/>
                                    <a:pt x="843" y="460"/>
                                  </a:cubicBezTo>
                                  <a:cubicBezTo>
                                    <a:pt x="843" y="458"/>
                                    <a:pt x="842" y="457"/>
                                    <a:pt x="842" y="455"/>
                                  </a:cubicBezTo>
                                  <a:cubicBezTo>
                                    <a:pt x="842" y="444"/>
                                    <a:pt x="852" y="434"/>
                                    <a:pt x="864" y="434"/>
                                  </a:cubicBezTo>
                                  <a:cubicBezTo>
                                    <a:pt x="875" y="434"/>
                                    <a:pt x="885" y="444"/>
                                    <a:pt x="885" y="455"/>
                                  </a:cubicBezTo>
                                  <a:cubicBezTo>
                                    <a:pt x="885" y="457"/>
                                    <a:pt x="884" y="458"/>
                                    <a:pt x="884" y="460"/>
                                  </a:cubicBezTo>
                                  <a:cubicBezTo>
                                    <a:pt x="886" y="461"/>
                                    <a:pt x="888" y="462"/>
                                    <a:pt x="890" y="463"/>
                                  </a:cubicBezTo>
                                  <a:cubicBezTo>
                                    <a:pt x="890" y="460"/>
                                    <a:pt x="891" y="458"/>
                                    <a:pt x="891" y="455"/>
                                  </a:cubicBezTo>
                                  <a:close/>
                                  <a:moveTo>
                                    <a:pt x="898" y="455"/>
                                  </a:moveTo>
                                  <a:cubicBezTo>
                                    <a:pt x="898" y="446"/>
                                    <a:pt x="894" y="437"/>
                                    <a:pt x="888" y="431"/>
                                  </a:cubicBezTo>
                                  <a:cubicBezTo>
                                    <a:pt x="882" y="425"/>
                                    <a:pt x="873" y="421"/>
                                    <a:pt x="864" y="421"/>
                                  </a:cubicBezTo>
                                  <a:cubicBezTo>
                                    <a:pt x="854" y="421"/>
                                    <a:pt x="846" y="425"/>
                                    <a:pt x="839" y="431"/>
                                  </a:cubicBezTo>
                                  <a:cubicBezTo>
                                    <a:pt x="833" y="437"/>
                                    <a:pt x="829" y="446"/>
                                    <a:pt x="829" y="455"/>
                                  </a:cubicBezTo>
                                  <a:cubicBezTo>
                                    <a:pt x="829" y="458"/>
                                    <a:pt x="830" y="461"/>
                                    <a:pt x="830" y="464"/>
                                  </a:cubicBezTo>
                                  <a:cubicBezTo>
                                    <a:pt x="831" y="464"/>
                                    <a:pt x="832" y="465"/>
                                    <a:pt x="833" y="466"/>
                                  </a:cubicBezTo>
                                  <a:cubicBezTo>
                                    <a:pt x="834" y="465"/>
                                    <a:pt x="835" y="464"/>
                                    <a:pt x="836" y="464"/>
                                  </a:cubicBezTo>
                                  <a:cubicBezTo>
                                    <a:pt x="835" y="461"/>
                                    <a:pt x="835" y="458"/>
                                    <a:pt x="835" y="455"/>
                                  </a:cubicBezTo>
                                  <a:cubicBezTo>
                                    <a:pt x="835" y="440"/>
                                    <a:pt x="848" y="427"/>
                                    <a:pt x="864" y="427"/>
                                  </a:cubicBezTo>
                                  <a:cubicBezTo>
                                    <a:pt x="879" y="427"/>
                                    <a:pt x="892" y="440"/>
                                    <a:pt x="892" y="455"/>
                                  </a:cubicBezTo>
                                  <a:cubicBezTo>
                                    <a:pt x="892" y="458"/>
                                    <a:pt x="892" y="461"/>
                                    <a:pt x="891" y="464"/>
                                  </a:cubicBezTo>
                                  <a:cubicBezTo>
                                    <a:pt x="892" y="464"/>
                                    <a:pt x="893" y="465"/>
                                    <a:pt x="894" y="465"/>
                                  </a:cubicBezTo>
                                  <a:cubicBezTo>
                                    <a:pt x="895" y="465"/>
                                    <a:pt x="896" y="464"/>
                                    <a:pt x="897" y="463"/>
                                  </a:cubicBezTo>
                                  <a:cubicBezTo>
                                    <a:pt x="897" y="461"/>
                                    <a:pt x="898" y="458"/>
                                    <a:pt x="898" y="455"/>
                                  </a:cubicBezTo>
                                  <a:close/>
                                  <a:moveTo>
                                    <a:pt x="906" y="455"/>
                                  </a:moveTo>
                                  <a:cubicBezTo>
                                    <a:pt x="906" y="444"/>
                                    <a:pt x="901" y="433"/>
                                    <a:pt x="893" y="426"/>
                                  </a:cubicBezTo>
                                  <a:cubicBezTo>
                                    <a:pt x="886" y="418"/>
                                    <a:pt x="875" y="413"/>
                                    <a:pt x="864" y="413"/>
                                  </a:cubicBezTo>
                                  <a:cubicBezTo>
                                    <a:pt x="852" y="413"/>
                                    <a:pt x="842" y="418"/>
                                    <a:pt x="834" y="426"/>
                                  </a:cubicBezTo>
                                  <a:cubicBezTo>
                                    <a:pt x="826" y="433"/>
                                    <a:pt x="822" y="444"/>
                                    <a:pt x="822" y="455"/>
                                  </a:cubicBezTo>
                                  <a:cubicBezTo>
                                    <a:pt x="822" y="457"/>
                                    <a:pt x="822" y="458"/>
                                    <a:pt x="822" y="459"/>
                                  </a:cubicBezTo>
                                  <a:cubicBezTo>
                                    <a:pt x="824" y="460"/>
                                    <a:pt x="826" y="461"/>
                                    <a:pt x="829" y="463"/>
                                  </a:cubicBezTo>
                                  <a:cubicBezTo>
                                    <a:pt x="828" y="460"/>
                                    <a:pt x="828" y="458"/>
                                    <a:pt x="828" y="455"/>
                                  </a:cubicBezTo>
                                  <a:cubicBezTo>
                                    <a:pt x="828" y="436"/>
                                    <a:pt x="844" y="420"/>
                                    <a:pt x="864" y="420"/>
                                  </a:cubicBezTo>
                                  <a:cubicBezTo>
                                    <a:pt x="883" y="420"/>
                                    <a:pt x="899" y="436"/>
                                    <a:pt x="899" y="455"/>
                                  </a:cubicBezTo>
                                  <a:cubicBezTo>
                                    <a:pt x="899" y="458"/>
                                    <a:pt x="899" y="460"/>
                                    <a:pt x="899" y="462"/>
                                  </a:cubicBezTo>
                                  <a:cubicBezTo>
                                    <a:pt x="901" y="461"/>
                                    <a:pt x="903" y="460"/>
                                    <a:pt x="905" y="459"/>
                                  </a:cubicBezTo>
                                  <a:cubicBezTo>
                                    <a:pt x="905" y="458"/>
                                    <a:pt x="906" y="457"/>
                                    <a:pt x="906" y="455"/>
                                  </a:cubicBezTo>
                                  <a:close/>
                                  <a:moveTo>
                                    <a:pt x="929" y="455"/>
                                  </a:moveTo>
                                  <a:cubicBezTo>
                                    <a:pt x="929" y="453"/>
                                    <a:pt x="926" y="450"/>
                                    <a:pt x="924" y="450"/>
                                  </a:cubicBezTo>
                                  <a:cubicBezTo>
                                    <a:pt x="921" y="450"/>
                                    <a:pt x="918" y="453"/>
                                    <a:pt x="918" y="455"/>
                                  </a:cubicBezTo>
                                  <a:cubicBezTo>
                                    <a:pt x="918" y="456"/>
                                    <a:pt x="918" y="456"/>
                                    <a:pt x="919" y="456"/>
                                  </a:cubicBezTo>
                                  <a:cubicBezTo>
                                    <a:pt x="920" y="456"/>
                                    <a:pt x="922" y="456"/>
                                    <a:pt x="924" y="456"/>
                                  </a:cubicBezTo>
                                  <a:cubicBezTo>
                                    <a:pt x="925" y="456"/>
                                    <a:pt x="927" y="456"/>
                                    <a:pt x="929" y="456"/>
                                  </a:cubicBezTo>
                                  <a:cubicBezTo>
                                    <a:pt x="929" y="456"/>
                                    <a:pt x="929" y="456"/>
                                    <a:pt x="929" y="455"/>
                                  </a:cubicBezTo>
                                  <a:close/>
                                  <a:moveTo>
                                    <a:pt x="933" y="455"/>
                                  </a:moveTo>
                                  <a:cubicBezTo>
                                    <a:pt x="933" y="453"/>
                                    <a:pt x="933" y="451"/>
                                    <a:pt x="934" y="449"/>
                                  </a:cubicBezTo>
                                  <a:cubicBezTo>
                                    <a:pt x="932" y="446"/>
                                    <a:pt x="928" y="443"/>
                                    <a:pt x="924" y="443"/>
                                  </a:cubicBezTo>
                                  <a:cubicBezTo>
                                    <a:pt x="920" y="443"/>
                                    <a:pt x="916" y="445"/>
                                    <a:pt x="914" y="448"/>
                                  </a:cubicBezTo>
                                  <a:cubicBezTo>
                                    <a:pt x="915" y="450"/>
                                    <a:pt x="915" y="453"/>
                                    <a:pt x="915" y="455"/>
                                  </a:cubicBezTo>
                                  <a:cubicBezTo>
                                    <a:pt x="915" y="456"/>
                                    <a:pt x="915" y="456"/>
                                    <a:pt x="915" y="456"/>
                                  </a:cubicBezTo>
                                  <a:cubicBezTo>
                                    <a:pt x="915" y="456"/>
                                    <a:pt x="916" y="456"/>
                                    <a:pt x="917" y="456"/>
                                  </a:cubicBezTo>
                                  <a:cubicBezTo>
                                    <a:pt x="917" y="456"/>
                                    <a:pt x="917" y="456"/>
                                    <a:pt x="917" y="455"/>
                                  </a:cubicBezTo>
                                  <a:cubicBezTo>
                                    <a:pt x="917" y="452"/>
                                    <a:pt x="920" y="449"/>
                                    <a:pt x="924" y="449"/>
                                  </a:cubicBezTo>
                                  <a:cubicBezTo>
                                    <a:pt x="927" y="449"/>
                                    <a:pt x="930" y="452"/>
                                    <a:pt x="930" y="455"/>
                                  </a:cubicBezTo>
                                  <a:cubicBezTo>
                                    <a:pt x="930" y="456"/>
                                    <a:pt x="930" y="456"/>
                                    <a:pt x="930" y="456"/>
                                  </a:cubicBezTo>
                                  <a:cubicBezTo>
                                    <a:pt x="931" y="456"/>
                                    <a:pt x="932" y="456"/>
                                    <a:pt x="933" y="457"/>
                                  </a:cubicBezTo>
                                  <a:cubicBezTo>
                                    <a:pt x="933" y="456"/>
                                    <a:pt x="933" y="456"/>
                                    <a:pt x="933" y="455"/>
                                  </a:cubicBezTo>
                                  <a:close/>
                                  <a:moveTo>
                                    <a:pt x="912" y="440"/>
                                  </a:moveTo>
                                  <a:cubicBezTo>
                                    <a:pt x="913" y="442"/>
                                    <a:pt x="913" y="444"/>
                                    <a:pt x="914" y="446"/>
                                  </a:cubicBezTo>
                                  <a:cubicBezTo>
                                    <a:pt x="916" y="443"/>
                                    <a:pt x="920" y="442"/>
                                    <a:pt x="924" y="442"/>
                                  </a:cubicBezTo>
                                  <a:cubicBezTo>
                                    <a:pt x="928" y="442"/>
                                    <a:pt x="931" y="444"/>
                                    <a:pt x="934" y="447"/>
                                  </a:cubicBezTo>
                                  <a:cubicBezTo>
                                    <a:pt x="934" y="444"/>
                                    <a:pt x="935" y="442"/>
                                    <a:pt x="936" y="440"/>
                                  </a:cubicBezTo>
                                  <a:cubicBezTo>
                                    <a:pt x="932" y="437"/>
                                    <a:pt x="928" y="436"/>
                                    <a:pt x="924" y="436"/>
                                  </a:cubicBezTo>
                                  <a:cubicBezTo>
                                    <a:pt x="919" y="436"/>
                                    <a:pt x="915" y="437"/>
                                    <a:pt x="912" y="440"/>
                                  </a:cubicBezTo>
                                  <a:close/>
                                  <a:moveTo>
                                    <a:pt x="864" y="406"/>
                                  </a:moveTo>
                                  <a:cubicBezTo>
                                    <a:pt x="850" y="406"/>
                                    <a:pt x="837" y="411"/>
                                    <a:pt x="828" y="420"/>
                                  </a:cubicBezTo>
                                  <a:cubicBezTo>
                                    <a:pt x="820" y="429"/>
                                    <a:pt x="814" y="442"/>
                                    <a:pt x="814" y="455"/>
                                  </a:cubicBezTo>
                                  <a:cubicBezTo>
                                    <a:pt x="814" y="456"/>
                                    <a:pt x="814" y="456"/>
                                    <a:pt x="814" y="457"/>
                                  </a:cubicBezTo>
                                  <a:cubicBezTo>
                                    <a:pt x="816" y="457"/>
                                    <a:pt x="818" y="458"/>
                                    <a:pt x="820" y="459"/>
                                  </a:cubicBezTo>
                                  <a:cubicBezTo>
                                    <a:pt x="820" y="458"/>
                                    <a:pt x="820" y="457"/>
                                    <a:pt x="820" y="455"/>
                                  </a:cubicBezTo>
                                  <a:cubicBezTo>
                                    <a:pt x="820" y="431"/>
                                    <a:pt x="840" y="412"/>
                                    <a:pt x="864" y="412"/>
                                  </a:cubicBezTo>
                                  <a:cubicBezTo>
                                    <a:pt x="888" y="412"/>
                                    <a:pt x="907" y="431"/>
                                    <a:pt x="907" y="455"/>
                                  </a:cubicBezTo>
                                  <a:cubicBezTo>
                                    <a:pt x="907" y="456"/>
                                    <a:pt x="907" y="457"/>
                                    <a:pt x="907" y="458"/>
                                  </a:cubicBezTo>
                                  <a:cubicBezTo>
                                    <a:pt x="909" y="458"/>
                                    <a:pt x="911" y="457"/>
                                    <a:pt x="913" y="457"/>
                                  </a:cubicBezTo>
                                  <a:cubicBezTo>
                                    <a:pt x="913" y="456"/>
                                    <a:pt x="913" y="456"/>
                                    <a:pt x="913" y="455"/>
                                  </a:cubicBezTo>
                                  <a:cubicBezTo>
                                    <a:pt x="913" y="442"/>
                                    <a:pt x="908" y="429"/>
                                    <a:pt x="899" y="420"/>
                                  </a:cubicBezTo>
                                  <a:cubicBezTo>
                                    <a:pt x="890" y="411"/>
                                    <a:pt x="877" y="406"/>
                                    <a:pt x="864" y="406"/>
                                  </a:cubicBezTo>
                                  <a:close/>
                                  <a:moveTo>
                                    <a:pt x="885" y="404"/>
                                  </a:moveTo>
                                  <a:cubicBezTo>
                                    <a:pt x="885" y="406"/>
                                    <a:pt x="884" y="407"/>
                                    <a:pt x="884" y="409"/>
                                  </a:cubicBezTo>
                                  <a:cubicBezTo>
                                    <a:pt x="886" y="409"/>
                                    <a:pt x="888" y="410"/>
                                    <a:pt x="890" y="411"/>
                                  </a:cubicBezTo>
                                  <a:cubicBezTo>
                                    <a:pt x="890" y="409"/>
                                    <a:pt x="891" y="407"/>
                                    <a:pt x="891" y="404"/>
                                  </a:cubicBezTo>
                                  <a:cubicBezTo>
                                    <a:pt x="891" y="397"/>
                                    <a:pt x="888" y="390"/>
                                    <a:pt x="883" y="385"/>
                                  </a:cubicBezTo>
                                  <a:cubicBezTo>
                                    <a:pt x="878" y="380"/>
                                    <a:pt x="871" y="377"/>
                                    <a:pt x="864" y="377"/>
                                  </a:cubicBezTo>
                                  <a:cubicBezTo>
                                    <a:pt x="856" y="377"/>
                                    <a:pt x="849" y="380"/>
                                    <a:pt x="844" y="385"/>
                                  </a:cubicBezTo>
                                  <a:cubicBezTo>
                                    <a:pt x="839" y="390"/>
                                    <a:pt x="836" y="397"/>
                                    <a:pt x="836" y="404"/>
                                  </a:cubicBezTo>
                                  <a:cubicBezTo>
                                    <a:pt x="836" y="407"/>
                                    <a:pt x="837" y="409"/>
                                    <a:pt x="837" y="411"/>
                                  </a:cubicBezTo>
                                  <a:cubicBezTo>
                                    <a:pt x="839" y="410"/>
                                    <a:pt x="841" y="409"/>
                                    <a:pt x="843" y="409"/>
                                  </a:cubicBezTo>
                                  <a:cubicBezTo>
                                    <a:pt x="843" y="407"/>
                                    <a:pt x="842" y="406"/>
                                    <a:pt x="842" y="404"/>
                                  </a:cubicBezTo>
                                  <a:cubicBezTo>
                                    <a:pt x="842" y="392"/>
                                    <a:pt x="852" y="383"/>
                                    <a:pt x="864" y="383"/>
                                  </a:cubicBezTo>
                                  <a:cubicBezTo>
                                    <a:pt x="875" y="383"/>
                                    <a:pt x="885" y="392"/>
                                    <a:pt x="885" y="404"/>
                                  </a:cubicBezTo>
                                  <a:close/>
                                  <a:moveTo>
                                    <a:pt x="877" y="404"/>
                                  </a:moveTo>
                                  <a:cubicBezTo>
                                    <a:pt x="877" y="405"/>
                                    <a:pt x="877" y="405"/>
                                    <a:pt x="877" y="406"/>
                                  </a:cubicBezTo>
                                  <a:cubicBezTo>
                                    <a:pt x="879" y="407"/>
                                    <a:pt x="881" y="407"/>
                                    <a:pt x="883" y="408"/>
                                  </a:cubicBezTo>
                                  <a:cubicBezTo>
                                    <a:pt x="883" y="407"/>
                                    <a:pt x="883" y="405"/>
                                    <a:pt x="883" y="404"/>
                                  </a:cubicBezTo>
                                  <a:cubicBezTo>
                                    <a:pt x="883" y="399"/>
                                    <a:pt x="881" y="394"/>
                                    <a:pt x="877" y="390"/>
                                  </a:cubicBezTo>
                                  <a:cubicBezTo>
                                    <a:pt x="874" y="387"/>
                                    <a:pt x="869" y="385"/>
                                    <a:pt x="864" y="385"/>
                                  </a:cubicBezTo>
                                  <a:cubicBezTo>
                                    <a:pt x="858" y="385"/>
                                    <a:pt x="853" y="387"/>
                                    <a:pt x="850" y="390"/>
                                  </a:cubicBezTo>
                                  <a:cubicBezTo>
                                    <a:pt x="846" y="394"/>
                                    <a:pt x="844" y="399"/>
                                    <a:pt x="844" y="404"/>
                                  </a:cubicBezTo>
                                  <a:cubicBezTo>
                                    <a:pt x="844" y="405"/>
                                    <a:pt x="844" y="407"/>
                                    <a:pt x="844" y="408"/>
                                  </a:cubicBezTo>
                                  <a:cubicBezTo>
                                    <a:pt x="846" y="407"/>
                                    <a:pt x="848" y="407"/>
                                    <a:pt x="850" y="406"/>
                                  </a:cubicBezTo>
                                  <a:cubicBezTo>
                                    <a:pt x="850" y="405"/>
                                    <a:pt x="850" y="405"/>
                                    <a:pt x="850" y="404"/>
                                  </a:cubicBezTo>
                                  <a:cubicBezTo>
                                    <a:pt x="850" y="397"/>
                                    <a:pt x="856" y="390"/>
                                    <a:pt x="864" y="390"/>
                                  </a:cubicBezTo>
                                  <a:cubicBezTo>
                                    <a:pt x="871" y="390"/>
                                    <a:pt x="877" y="397"/>
                                    <a:pt x="877" y="404"/>
                                  </a:cubicBezTo>
                                  <a:close/>
                                  <a:moveTo>
                                    <a:pt x="870" y="404"/>
                                  </a:moveTo>
                                  <a:cubicBezTo>
                                    <a:pt x="870" y="404"/>
                                    <a:pt x="870" y="404"/>
                                    <a:pt x="870" y="405"/>
                                  </a:cubicBezTo>
                                  <a:cubicBezTo>
                                    <a:pt x="872" y="405"/>
                                    <a:pt x="874" y="405"/>
                                    <a:pt x="875" y="406"/>
                                  </a:cubicBezTo>
                                  <a:cubicBezTo>
                                    <a:pt x="876" y="405"/>
                                    <a:pt x="876" y="405"/>
                                    <a:pt x="876" y="404"/>
                                  </a:cubicBezTo>
                                  <a:cubicBezTo>
                                    <a:pt x="876" y="397"/>
                                    <a:pt x="870" y="392"/>
                                    <a:pt x="864" y="392"/>
                                  </a:cubicBezTo>
                                  <a:cubicBezTo>
                                    <a:pt x="857" y="392"/>
                                    <a:pt x="852" y="397"/>
                                    <a:pt x="852" y="404"/>
                                  </a:cubicBezTo>
                                  <a:cubicBezTo>
                                    <a:pt x="852" y="405"/>
                                    <a:pt x="852" y="405"/>
                                    <a:pt x="852" y="406"/>
                                  </a:cubicBezTo>
                                  <a:cubicBezTo>
                                    <a:pt x="853" y="405"/>
                                    <a:pt x="855" y="405"/>
                                    <a:pt x="857" y="405"/>
                                  </a:cubicBezTo>
                                  <a:cubicBezTo>
                                    <a:pt x="857" y="404"/>
                                    <a:pt x="857" y="404"/>
                                    <a:pt x="857" y="404"/>
                                  </a:cubicBezTo>
                                  <a:cubicBezTo>
                                    <a:pt x="857" y="400"/>
                                    <a:pt x="860" y="397"/>
                                    <a:pt x="864" y="397"/>
                                  </a:cubicBezTo>
                                  <a:cubicBezTo>
                                    <a:pt x="867" y="397"/>
                                    <a:pt x="870" y="400"/>
                                    <a:pt x="870" y="404"/>
                                  </a:cubicBezTo>
                                  <a:close/>
                                  <a:moveTo>
                                    <a:pt x="864" y="399"/>
                                  </a:moveTo>
                                  <a:cubicBezTo>
                                    <a:pt x="861" y="399"/>
                                    <a:pt x="858" y="401"/>
                                    <a:pt x="858" y="404"/>
                                  </a:cubicBezTo>
                                  <a:cubicBezTo>
                                    <a:pt x="858" y="404"/>
                                    <a:pt x="859" y="404"/>
                                    <a:pt x="859" y="404"/>
                                  </a:cubicBezTo>
                                  <a:cubicBezTo>
                                    <a:pt x="860" y="404"/>
                                    <a:pt x="862" y="404"/>
                                    <a:pt x="864" y="404"/>
                                  </a:cubicBezTo>
                                  <a:cubicBezTo>
                                    <a:pt x="865" y="404"/>
                                    <a:pt x="867" y="404"/>
                                    <a:pt x="869" y="404"/>
                                  </a:cubicBezTo>
                                  <a:cubicBezTo>
                                    <a:pt x="869" y="404"/>
                                    <a:pt x="869" y="404"/>
                                    <a:pt x="869" y="404"/>
                                  </a:cubicBezTo>
                                  <a:cubicBezTo>
                                    <a:pt x="869" y="401"/>
                                    <a:pt x="866" y="399"/>
                                    <a:pt x="864" y="399"/>
                                  </a:cubicBezTo>
                                  <a:close/>
                                  <a:moveTo>
                                    <a:pt x="898" y="404"/>
                                  </a:moveTo>
                                  <a:cubicBezTo>
                                    <a:pt x="898" y="395"/>
                                    <a:pt x="894" y="386"/>
                                    <a:pt x="888" y="380"/>
                                  </a:cubicBezTo>
                                  <a:cubicBezTo>
                                    <a:pt x="882" y="374"/>
                                    <a:pt x="873" y="370"/>
                                    <a:pt x="864" y="370"/>
                                  </a:cubicBezTo>
                                  <a:cubicBezTo>
                                    <a:pt x="854" y="370"/>
                                    <a:pt x="846" y="374"/>
                                    <a:pt x="839" y="380"/>
                                  </a:cubicBezTo>
                                  <a:cubicBezTo>
                                    <a:pt x="833" y="386"/>
                                    <a:pt x="829" y="395"/>
                                    <a:pt x="829" y="404"/>
                                  </a:cubicBezTo>
                                  <a:cubicBezTo>
                                    <a:pt x="829" y="407"/>
                                    <a:pt x="830" y="410"/>
                                    <a:pt x="830" y="412"/>
                                  </a:cubicBezTo>
                                  <a:cubicBezTo>
                                    <a:pt x="831" y="413"/>
                                    <a:pt x="832" y="414"/>
                                    <a:pt x="833" y="414"/>
                                  </a:cubicBezTo>
                                  <a:cubicBezTo>
                                    <a:pt x="834" y="414"/>
                                    <a:pt x="835" y="413"/>
                                    <a:pt x="836" y="412"/>
                                  </a:cubicBezTo>
                                  <a:cubicBezTo>
                                    <a:pt x="835" y="410"/>
                                    <a:pt x="835" y="407"/>
                                    <a:pt x="835" y="404"/>
                                  </a:cubicBezTo>
                                  <a:cubicBezTo>
                                    <a:pt x="835" y="388"/>
                                    <a:pt x="848" y="375"/>
                                    <a:pt x="864" y="375"/>
                                  </a:cubicBezTo>
                                  <a:cubicBezTo>
                                    <a:pt x="879" y="375"/>
                                    <a:pt x="892" y="388"/>
                                    <a:pt x="892" y="404"/>
                                  </a:cubicBezTo>
                                  <a:cubicBezTo>
                                    <a:pt x="892" y="407"/>
                                    <a:pt x="892" y="410"/>
                                    <a:pt x="891" y="412"/>
                                  </a:cubicBezTo>
                                  <a:cubicBezTo>
                                    <a:pt x="892" y="413"/>
                                    <a:pt x="893" y="413"/>
                                    <a:pt x="894" y="414"/>
                                  </a:cubicBezTo>
                                  <a:cubicBezTo>
                                    <a:pt x="895" y="413"/>
                                    <a:pt x="896" y="412"/>
                                    <a:pt x="897" y="412"/>
                                  </a:cubicBezTo>
                                  <a:cubicBezTo>
                                    <a:pt x="897" y="409"/>
                                    <a:pt x="898" y="407"/>
                                    <a:pt x="898" y="404"/>
                                  </a:cubicBezTo>
                                  <a:close/>
                                  <a:moveTo>
                                    <a:pt x="906" y="404"/>
                                  </a:moveTo>
                                  <a:cubicBezTo>
                                    <a:pt x="906" y="392"/>
                                    <a:pt x="901" y="382"/>
                                    <a:pt x="893" y="374"/>
                                  </a:cubicBezTo>
                                  <a:cubicBezTo>
                                    <a:pt x="886" y="367"/>
                                    <a:pt x="875" y="362"/>
                                    <a:pt x="864" y="362"/>
                                  </a:cubicBezTo>
                                  <a:cubicBezTo>
                                    <a:pt x="852" y="362"/>
                                    <a:pt x="842" y="367"/>
                                    <a:pt x="834" y="374"/>
                                  </a:cubicBezTo>
                                  <a:cubicBezTo>
                                    <a:pt x="826" y="382"/>
                                    <a:pt x="822" y="392"/>
                                    <a:pt x="822" y="404"/>
                                  </a:cubicBezTo>
                                  <a:cubicBezTo>
                                    <a:pt x="822" y="405"/>
                                    <a:pt x="822" y="407"/>
                                    <a:pt x="822" y="408"/>
                                  </a:cubicBezTo>
                                  <a:cubicBezTo>
                                    <a:pt x="824" y="409"/>
                                    <a:pt x="826" y="410"/>
                                    <a:pt x="829" y="411"/>
                                  </a:cubicBezTo>
                                  <a:cubicBezTo>
                                    <a:pt x="828" y="409"/>
                                    <a:pt x="828" y="406"/>
                                    <a:pt x="828" y="404"/>
                                  </a:cubicBezTo>
                                  <a:cubicBezTo>
                                    <a:pt x="828" y="384"/>
                                    <a:pt x="844" y="368"/>
                                    <a:pt x="864" y="368"/>
                                  </a:cubicBezTo>
                                  <a:cubicBezTo>
                                    <a:pt x="883" y="368"/>
                                    <a:pt x="899" y="384"/>
                                    <a:pt x="899" y="404"/>
                                  </a:cubicBezTo>
                                  <a:cubicBezTo>
                                    <a:pt x="899" y="406"/>
                                    <a:pt x="899" y="408"/>
                                    <a:pt x="899" y="411"/>
                                  </a:cubicBezTo>
                                  <a:cubicBezTo>
                                    <a:pt x="901" y="409"/>
                                    <a:pt x="903" y="408"/>
                                    <a:pt x="905" y="408"/>
                                  </a:cubicBezTo>
                                  <a:cubicBezTo>
                                    <a:pt x="905" y="406"/>
                                    <a:pt x="906" y="405"/>
                                    <a:pt x="906" y="404"/>
                                  </a:cubicBezTo>
                                  <a:close/>
                                  <a:moveTo>
                                    <a:pt x="929" y="404"/>
                                  </a:moveTo>
                                  <a:cubicBezTo>
                                    <a:pt x="929" y="401"/>
                                    <a:pt x="926" y="399"/>
                                    <a:pt x="924" y="399"/>
                                  </a:cubicBezTo>
                                  <a:cubicBezTo>
                                    <a:pt x="921" y="399"/>
                                    <a:pt x="918" y="401"/>
                                    <a:pt x="918" y="404"/>
                                  </a:cubicBezTo>
                                  <a:cubicBezTo>
                                    <a:pt x="918" y="404"/>
                                    <a:pt x="918" y="404"/>
                                    <a:pt x="919" y="404"/>
                                  </a:cubicBezTo>
                                  <a:cubicBezTo>
                                    <a:pt x="920" y="404"/>
                                    <a:pt x="922" y="404"/>
                                    <a:pt x="924" y="404"/>
                                  </a:cubicBezTo>
                                  <a:cubicBezTo>
                                    <a:pt x="925" y="404"/>
                                    <a:pt x="927" y="404"/>
                                    <a:pt x="929" y="404"/>
                                  </a:cubicBezTo>
                                  <a:cubicBezTo>
                                    <a:pt x="929" y="404"/>
                                    <a:pt x="929" y="404"/>
                                    <a:pt x="929" y="404"/>
                                  </a:cubicBezTo>
                                  <a:close/>
                                  <a:moveTo>
                                    <a:pt x="933" y="404"/>
                                  </a:moveTo>
                                  <a:cubicBezTo>
                                    <a:pt x="933" y="402"/>
                                    <a:pt x="933" y="400"/>
                                    <a:pt x="934" y="398"/>
                                  </a:cubicBezTo>
                                  <a:cubicBezTo>
                                    <a:pt x="932" y="394"/>
                                    <a:pt x="928" y="392"/>
                                    <a:pt x="924" y="392"/>
                                  </a:cubicBezTo>
                                  <a:cubicBezTo>
                                    <a:pt x="920" y="392"/>
                                    <a:pt x="916" y="394"/>
                                    <a:pt x="914" y="397"/>
                                  </a:cubicBezTo>
                                  <a:cubicBezTo>
                                    <a:pt x="915" y="399"/>
                                    <a:pt x="915" y="402"/>
                                    <a:pt x="915" y="404"/>
                                  </a:cubicBezTo>
                                  <a:cubicBezTo>
                                    <a:pt x="915" y="404"/>
                                    <a:pt x="915" y="405"/>
                                    <a:pt x="915" y="405"/>
                                  </a:cubicBezTo>
                                  <a:cubicBezTo>
                                    <a:pt x="915" y="405"/>
                                    <a:pt x="916" y="405"/>
                                    <a:pt x="917" y="405"/>
                                  </a:cubicBezTo>
                                  <a:cubicBezTo>
                                    <a:pt x="917" y="404"/>
                                    <a:pt x="917" y="404"/>
                                    <a:pt x="917" y="404"/>
                                  </a:cubicBezTo>
                                  <a:cubicBezTo>
                                    <a:pt x="917" y="400"/>
                                    <a:pt x="920" y="397"/>
                                    <a:pt x="924" y="397"/>
                                  </a:cubicBezTo>
                                  <a:cubicBezTo>
                                    <a:pt x="927" y="397"/>
                                    <a:pt x="930" y="400"/>
                                    <a:pt x="930" y="404"/>
                                  </a:cubicBezTo>
                                  <a:cubicBezTo>
                                    <a:pt x="930" y="404"/>
                                    <a:pt x="930" y="404"/>
                                    <a:pt x="930" y="405"/>
                                  </a:cubicBezTo>
                                  <a:cubicBezTo>
                                    <a:pt x="931" y="405"/>
                                    <a:pt x="932" y="405"/>
                                    <a:pt x="933" y="405"/>
                                  </a:cubicBezTo>
                                  <a:cubicBezTo>
                                    <a:pt x="933" y="405"/>
                                    <a:pt x="933" y="404"/>
                                    <a:pt x="933" y="404"/>
                                  </a:cubicBezTo>
                                  <a:close/>
                                  <a:moveTo>
                                    <a:pt x="912" y="388"/>
                                  </a:moveTo>
                                  <a:cubicBezTo>
                                    <a:pt x="913" y="390"/>
                                    <a:pt x="913" y="392"/>
                                    <a:pt x="914" y="395"/>
                                  </a:cubicBezTo>
                                  <a:cubicBezTo>
                                    <a:pt x="916" y="392"/>
                                    <a:pt x="920" y="390"/>
                                    <a:pt x="924" y="390"/>
                                  </a:cubicBezTo>
                                  <a:cubicBezTo>
                                    <a:pt x="928" y="390"/>
                                    <a:pt x="931" y="392"/>
                                    <a:pt x="934" y="395"/>
                                  </a:cubicBezTo>
                                  <a:cubicBezTo>
                                    <a:pt x="934" y="393"/>
                                    <a:pt x="935" y="391"/>
                                    <a:pt x="936" y="389"/>
                                  </a:cubicBezTo>
                                  <a:cubicBezTo>
                                    <a:pt x="932" y="386"/>
                                    <a:pt x="928" y="385"/>
                                    <a:pt x="924" y="385"/>
                                  </a:cubicBezTo>
                                  <a:cubicBezTo>
                                    <a:pt x="919" y="385"/>
                                    <a:pt x="915" y="386"/>
                                    <a:pt x="912" y="388"/>
                                  </a:cubicBezTo>
                                  <a:close/>
                                  <a:moveTo>
                                    <a:pt x="864" y="354"/>
                                  </a:moveTo>
                                  <a:cubicBezTo>
                                    <a:pt x="850" y="354"/>
                                    <a:pt x="837" y="360"/>
                                    <a:pt x="828" y="369"/>
                                  </a:cubicBezTo>
                                  <a:cubicBezTo>
                                    <a:pt x="820" y="378"/>
                                    <a:pt x="814" y="390"/>
                                    <a:pt x="814" y="404"/>
                                  </a:cubicBezTo>
                                  <a:cubicBezTo>
                                    <a:pt x="814" y="405"/>
                                    <a:pt x="814" y="405"/>
                                    <a:pt x="814" y="405"/>
                                  </a:cubicBezTo>
                                  <a:cubicBezTo>
                                    <a:pt x="816" y="406"/>
                                    <a:pt x="818" y="407"/>
                                    <a:pt x="820" y="407"/>
                                  </a:cubicBezTo>
                                  <a:cubicBezTo>
                                    <a:pt x="820" y="406"/>
                                    <a:pt x="820" y="405"/>
                                    <a:pt x="820" y="404"/>
                                  </a:cubicBezTo>
                                  <a:cubicBezTo>
                                    <a:pt x="820" y="380"/>
                                    <a:pt x="840" y="361"/>
                                    <a:pt x="864" y="361"/>
                                  </a:cubicBezTo>
                                  <a:cubicBezTo>
                                    <a:pt x="888" y="361"/>
                                    <a:pt x="907" y="380"/>
                                    <a:pt x="907" y="404"/>
                                  </a:cubicBezTo>
                                  <a:cubicBezTo>
                                    <a:pt x="907" y="405"/>
                                    <a:pt x="907" y="406"/>
                                    <a:pt x="907" y="407"/>
                                  </a:cubicBezTo>
                                  <a:cubicBezTo>
                                    <a:pt x="909" y="406"/>
                                    <a:pt x="911" y="406"/>
                                    <a:pt x="913" y="405"/>
                                  </a:cubicBezTo>
                                  <a:cubicBezTo>
                                    <a:pt x="913" y="405"/>
                                    <a:pt x="913" y="404"/>
                                    <a:pt x="913" y="404"/>
                                  </a:cubicBezTo>
                                  <a:cubicBezTo>
                                    <a:pt x="913" y="390"/>
                                    <a:pt x="908" y="378"/>
                                    <a:pt x="899" y="369"/>
                                  </a:cubicBezTo>
                                  <a:cubicBezTo>
                                    <a:pt x="890" y="360"/>
                                    <a:pt x="877" y="354"/>
                                    <a:pt x="864" y="354"/>
                                  </a:cubicBezTo>
                                  <a:close/>
                                  <a:moveTo>
                                    <a:pt x="885" y="353"/>
                                  </a:moveTo>
                                  <a:cubicBezTo>
                                    <a:pt x="885" y="354"/>
                                    <a:pt x="884" y="356"/>
                                    <a:pt x="884" y="357"/>
                                  </a:cubicBezTo>
                                  <a:cubicBezTo>
                                    <a:pt x="886" y="358"/>
                                    <a:pt x="888" y="359"/>
                                    <a:pt x="890" y="360"/>
                                  </a:cubicBezTo>
                                  <a:cubicBezTo>
                                    <a:pt x="890" y="358"/>
                                    <a:pt x="891" y="355"/>
                                    <a:pt x="891" y="353"/>
                                  </a:cubicBezTo>
                                  <a:cubicBezTo>
                                    <a:pt x="891" y="345"/>
                                    <a:pt x="888" y="338"/>
                                    <a:pt x="883" y="333"/>
                                  </a:cubicBezTo>
                                  <a:cubicBezTo>
                                    <a:pt x="878" y="328"/>
                                    <a:pt x="871" y="325"/>
                                    <a:pt x="864" y="325"/>
                                  </a:cubicBezTo>
                                  <a:cubicBezTo>
                                    <a:pt x="856" y="325"/>
                                    <a:pt x="849" y="328"/>
                                    <a:pt x="844" y="333"/>
                                  </a:cubicBezTo>
                                  <a:cubicBezTo>
                                    <a:pt x="839" y="338"/>
                                    <a:pt x="836" y="345"/>
                                    <a:pt x="836" y="353"/>
                                  </a:cubicBezTo>
                                  <a:cubicBezTo>
                                    <a:pt x="836" y="355"/>
                                    <a:pt x="837" y="358"/>
                                    <a:pt x="837" y="360"/>
                                  </a:cubicBezTo>
                                  <a:cubicBezTo>
                                    <a:pt x="839" y="359"/>
                                    <a:pt x="841" y="358"/>
                                    <a:pt x="843" y="357"/>
                                  </a:cubicBezTo>
                                  <a:cubicBezTo>
                                    <a:pt x="843" y="356"/>
                                    <a:pt x="842" y="354"/>
                                    <a:pt x="842" y="353"/>
                                  </a:cubicBezTo>
                                  <a:cubicBezTo>
                                    <a:pt x="842" y="341"/>
                                    <a:pt x="852" y="332"/>
                                    <a:pt x="864" y="332"/>
                                  </a:cubicBezTo>
                                  <a:cubicBezTo>
                                    <a:pt x="875" y="332"/>
                                    <a:pt x="885" y="341"/>
                                    <a:pt x="885" y="353"/>
                                  </a:cubicBezTo>
                                  <a:close/>
                                  <a:moveTo>
                                    <a:pt x="877" y="353"/>
                                  </a:moveTo>
                                  <a:cubicBezTo>
                                    <a:pt x="877" y="353"/>
                                    <a:pt x="877" y="354"/>
                                    <a:pt x="877" y="355"/>
                                  </a:cubicBezTo>
                                  <a:cubicBezTo>
                                    <a:pt x="879" y="355"/>
                                    <a:pt x="881" y="356"/>
                                    <a:pt x="883" y="357"/>
                                  </a:cubicBezTo>
                                  <a:cubicBezTo>
                                    <a:pt x="883" y="355"/>
                                    <a:pt x="883" y="354"/>
                                    <a:pt x="883" y="353"/>
                                  </a:cubicBezTo>
                                  <a:cubicBezTo>
                                    <a:pt x="883" y="347"/>
                                    <a:pt x="881" y="342"/>
                                    <a:pt x="877" y="339"/>
                                  </a:cubicBezTo>
                                  <a:cubicBezTo>
                                    <a:pt x="874" y="335"/>
                                    <a:pt x="869" y="333"/>
                                    <a:pt x="864" y="333"/>
                                  </a:cubicBezTo>
                                  <a:cubicBezTo>
                                    <a:pt x="858" y="333"/>
                                    <a:pt x="853" y="335"/>
                                    <a:pt x="850" y="339"/>
                                  </a:cubicBezTo>
                                  <a:cubicBezTo>
                                    <a:pt x="846" y="342"/>
                                    <a:pt x="844" y="347"/>
                                    <a:pt x="844" y="353"/>
                                  </a:cubicBezTo>
                                  <a:cubicBezTo>
                                    <a:pt x="844" y="354"/>
                                    <a:pt x="844" y="355"/>
                                    <a:pt x="844" y="357"/>
                                  </a:cubicBezTo>
                                  <a:cubicBezTo>
                                    <a:pt x="846" y="356"/>
                                    <a:pt x="848" y="355"/>
                                    <a:pt x="850" y="355"/>
                                  </a:cubicBezTo>
                                  <a:cubicBezTo>
                                    <a:pt x="850" y="354"/>
                                    <a:pt x="850" y="353"/>
                                    <a:pt x="850" y="353"/>
                                  </a:cubicBezTo>
                                  <a:cubicBezTo>
                                    <a:pt x="850" y="345"/>
                                    <a:pt x="856" y="339"/>
                                    <a:pt x="864" y="339"/>
                                  </a:cubicBezTo>
                                  <a:cubicBezTo>
                                    <a:pt x="871" y="339"/>
                                    <a:pt x="877" y="345"/>
                                    <a:pt x="877" y="353"/>
                                  </a:cubicBezTo>
                                  <a:close/>
                                  <a:moveTo>
                                    <a:pt x="870" y="353"/>
                                  </a:moveTo>
                                  <a:cubicBezTo>
                                    <a:pt x="870" y="353"/>
                                    <a:pt x="870" y="353"/>
                                    <a:pt x="870" y="353"/>
                                  </a:cubicBezTo>
                                  <a:cubicBezTo>
                                    <a:pt x="872" y="354"/>
                                    <a:pt x="874" y="354"/>
                                    <a:pt x="875" y="354"/>
                                  </a:cubicBezTo>
                                  <a:cubicBezTo>
                                    <a:pt x="876" y="354"/>
                                    <a:pt x="876" y="353"/>
                                    <a:pt x="876" y="353"/>
                                  </a:cubicBezTo>
                                  <a:cubicBezTo>
                                    <a:pt x="876" y="346"/>
                                    <a:pt x="870" y="341"/>
                                    <a:pt x="864" y="341"/>
                                  </a:cubicBezTo>
                                  <a:cubicBezTo>
                                    <a:pt x="857" y="341"/>
                                    <a:pt x="852" y="346"/>
                                    <a:pt x="852" y="353"/>
                                  </a:cubicBezTo>
                                  <a:cubicBezTo>
                                    <a:pt x="852" y="353"/>
                                    <a:pt x="852" y="354"/>
                                    <a:pt x="852" y="354"/>
                                  </a:cubicBezTo>
                                  <a:cubicBezTo>
                                    <a:pt x="853" y="354"/>
                                    <a:pt x="855" y="354"/>
                                    <a:pt x="857" y="353"/>
                                  </a:cubicBezTo>
                                  <a:cubicBezTo>
                                    <a:pt x="857" y="353"/>
                                    <a:pt x="857" y="353"/>
                                    <a:pt x="857" y="353"/>
                                  </a:cubicBezTo>
                                  <a:cubicBezTo>
                                    <a:pt x="857" y="349"/>
                                    <a:pt x="860" y="346"/>
                                    <a:pt x="864" y="346"/>
                                  </a:cubicBezTo>
                                  <a:cubicBezTo>
                                    <a:pt x="867" y="346"/>
                                    <a:pt x="870" y="349"/>
                                    <a:pt x="870" y="353"/>
                                  </a:cubicBezTo>
                                  <a:close/>
                                  <a:moveTo>
                                    <a:pt x="864" y="348"/>
                                  </a:moveTo>
                                  <a:cubicBezTo>
                                    <a:pt x="861" y="348"/>
                                    <a:pt x="858" y="350"/>
                                    <a:pt x="858" y="353"/>
                                  </a:cubicBezTo>
                                  <a:cubicBezTo>
                                    <a:pt x="858" y="353"/>
                                    <a:pt x="859" y="353"/>
                                    <a:pt x="859" y="353"/>
                                  </a:cubicBezTo>
                                  <a:cubicBezTo>
                                    <a:pt x="860" y="353"/>
                                    <a:pt x="862" y="353"/>
                                    <a:pt x="864" y="353"/>
                                  </a:cubicBezTo>
                                  <a:cubicBezTo>
                                    <a:pt x="865" y="353"/>
                                    <a:pt x="867" y="353"/>
                                    <a:pt x="869" y="353"/>
                                  </a:cubicBezTo>
                                  <a:cubicBezTo>
                                    <a:pt x="869" y="353"/>
                                    <a:pt x="869" y="353"/>
                                    <a:pt x="869" y="353"/>
                                  </a:cubicBezTo>
                                  <a:cubicBezTo>
                                    <a:pt x="869" y="350"/>
                                    <a:pt x="866" y="348"/>
                                    <a:pt x="864" y="348"/>
                                  </a:cubicBezTo>
                                  <a:close/>
                                  <a:moveTo>
                                    <a:pt x="898" y="353"/>
                                  </a:moveTo>
                                  <a:cubicBezTo>
                                    <a:pt x="898" y="343"/>
                                    <a:pt x="894" y="335"/>
                                    <a:pt x="888" y="328"/>
                                  </a:cubicBezTo>
                                  <a:cubicBezTo>
                                    <a:pt x="882" y="322"/>
                                    <a:pt x="873" y="318"/>
                                    <a:pt x="864" y="318"/>
                                  </a:cubicBezTo>
                                  <a:cubicBezTo>
                                    <a:pt x="854" y="318"/>
                                    <a:pt x="846" y="322"/>
                                    <a:pt x="839" y="328"/>
                                  </a:cubicBezTo>
                                  <a:cubicBezTo>
                                    <a:pt x="833" y="335"/>
                                    <a:pt x="829" y="343"/>
                                    <a:pt x="829" y="353"/>
                                  </a:cubicBezTo>
                                  <a:cubicBezTo>
                                    <a:pt x="829" y="356"/>
                                    <a:pt x="830" y="358"/>
                                    <a:pt x="830" y="361"/>
                                  </a:cubicBezTo>
                                  <a:cubicBezTo>
                                    <a:pt x="831" y="362"/>
                                    <a:pt x="832" y="362"/>
                                    <a:pt x="833" y="363"/>
                                  </a:cubicBezTo>
                                  <a:cubicBezTo>
                                    <a:pt x="834" y="362"/>
                                    <a:pt x="835" y="362"/>
                                    <a:pt x="836" y="361"/>
                                  </a:cubicBezTo>
                                  <a:cubicBezTo>
                                    <a:pt x="835" y="358"/>
                                    <a:pt x="835" y="356"/>
                                    <a:pt x="835" y="353"/>
                                  </a:cubicBezTo>
                                  <a:cubicBezTo>
                                    <a:pt x="835" y="337"/>
                                    <a:pt x="848" y="324"/>
                                    <a:pt x="864" y="324"/>
                                  </a:cubicBezTo>
                                  <a:cubicBezTo>
                                    <a:pt x="879" y="324"/>
                                    <a:pt x="892" y="337"/>
                                    <a:pt x="892" y="353"/>
                                  </a:cubicBezTo>
                                  <a:cubicBezTo>
                                    <a:pt x="892" y="356"/>
                                    <a:pt x="892" y="358"/>
                                    <a:pt x="891" y="361"/>
                                  </a:cubicBezTo>
                                  <a:cubicBezTo>
                                    <a:pt x="892" y="361"/>
                                    <a:pt x="893" y="362"/>
                                    <a:pt x="894" y="363"/>
                                  </a:cubicBezTo>
                                  <a:cubicBezTo>
                                    <a:pt x="895" y="362"/>
                                    <a:pt x="896" y="361"/>
                                    <a:pt x="897" y="360"/>
                                  </a:cubicBezTo>
                                  <a:cubicBezTo>
                                    <a:pt x="897" y="358"/>
                                    <a:pt x="898" y="355"/>
                                    <a:pt x="898" y="353"/>
                                  </a:cubicBezTo>
                                  <a:close/>
                                  <a:moveTo>
                                    <a:pt x="906" y="353"/>
                                  </a:moveTo>
                                  <a:cubicBezTo>
                                    <a:pt x="906" y="341"/>
                                    <a:pt x="901" y="331"/>
                                    <a:pt x="893" y="323"/>
                                  </a:cubicBezTo>
                                  <a:cubicBezTo>
                                    <a:pt x="886" y="315"/>
                                    <a:pt x="875" y="311"/>
                                    <a:pt x="864" y="311"/>
                                  </a:cubicBezTo>
                                  <a:cubicBezTo>
                                    <a:pt x="852" y="311"/>
                                    <a:pt x="842" y="315"/>
                                    <a:pt x="834" y="323"/>
                                  </a:cubicBezTo>
                                  <a:cubicBezTo>
                                    <a:pt x="826" y="331"/>
                                    <a:pt x="822" y="341"/>
                                    <a:pt x="822" y="353"/>
                                  </a:cubicBezTo>
                                  <a:cubicBezTo>
                                    <a:pt x="822" y="354"/>
                                    <a:pt x="822" y="355"/>
                                    <a:pt x="822" y="357"/>
                                  </a:cubicBezTo>
                                  <a:cubicBezTo>
                                    <a:pt x="824" y="357"/>
                                    <a:pt x="826" y="359"/>
                                    <a:pt x="829" y="360"/>
                                  </a:cubicBezTo>
                                  <a:cubicBezTo>
                                    <a:pt x="828" y="358"/>
                                    <a:pt x="828" y="355"/>
                                    <a:pt x="828" y="353"/>
                                  </a:cubicBezTo>
                                  <a:cubicBezTo>
                                    <a:pt x="828" y="333"/>
                                    <a:pt x="844" y="317"/>
                                    <a:pt x="864" y="317"/>
                                  </a:cubicBezTo>
                                  <a:cubicBezTo>
                                    <a:pt x="883" y="317"/>
                                    <a:pt x="899" y="333"/>
                                    <a:pt x="899" y="353"/>
                                  </a:cubicBezTo>
                                  <a:cubicBezTo>
                                    <a:pt x="899" y="355"/>
                                    <a:pt x="899" y="357"/>
                                    <a:pt x="899" y="359"/>
                                  </a:cubicBezTo>
                                  <a:cubicBezTo>
                                    <a:pt x="901" y="358"/>
                                    <a:pt x="903" y="357"/>
                                    <a:pt x="905" y="356"/>
                                  </a:cubicBezTo>
                                  <a:cubicBezTo>
                                    <a:pt x="905" y="355"/>
                                    <a:pt x="906" y="354"/>
                                    <a:pt x="906" y="353"/>
                                  </a:cubicBezTo>
                                  <a:close/>
                                  <a:moveTo>
                                    <a:pt x="929" y="353"/>
                                  </a:moveTo>
                                  <a:cubicBezTo>
                                    <a:pt x="929" y="350"/>
                                    <a:pt x="926" y="348"/>
                                    <a:pt x="924" y="348"/>
                                  </a:cubicBezTo>
                                  <a:cubicBezTo>
                                    <a:pt x="921" y="348"/>
                                    <a:pt x="918" y="350"/>
                                    <a:pt x="918" y="353"/>
                                  </a:cubicBezTo>
                                  <a:cubicBezTo>
                                    <a:pt x="918" y="353"/>
                                    <a:pt x="918" y="353"/>
                                    <a:pt x="919" y="353"/>
                                  </a:cubicBezTo>
                                  <a:cubicBezTo>
                                    <a:pt x="920" y="353"/>
                                    <a:pt x="922" y="353"/>
                                    <a:pt x="924" y="353"/>
                                  </a:cubicBezTo>
                                  <a:cubicBezTo>
                                    <a:pt x="925" y="353"/>
                                    <a:pt x="927" y="353"/>
                                    <a:pt x="929" y="353"/>
                                  </a:cubicBezTo>
                                  <a:cubicBezTo>
                                    <a:pt x="929" y="353"/>
                                    <a:pt x="929" y="353"/>
                                    <a:pt x="929" y="353"/>
                                  </a:cubicBezTo>
                                  <a:close/>
                                  <a:moveTo>
                                    <a:pt x="933" y="353"/>
                                  </a:moveTo>
                                  <a:cubicBezTo>
                                    <a:pt x="933" y="350"/>
                                    <a:pt x="933" y="348"/>
                                    <a:pt x="934" y="346"/>
                                  </a:cubicBezTo>
                                  <a:cubicBezTo>
                                    <a:pt x="932" y="343"/>
                                    <a:pt x="928" y="341"/>
                                    <a:pt x="924" y="341"/>
                                  </a:cubicBezTo>
                                  <a:cubicBezTo>
                                    <a:pt x="920" y="341"/>
                                    <a:pt x="916" y="342"/>
                                    <a:pt x="914" y="345"/>
                                  </a:cubicBezTo>
                                  <a:cubicBezTo>
                                    <a:pt x="915" y="348"/>
                                    <a:pt x="915" y="350"/>
                                    <a:pt x="915" y="353"/>
                                  </a:cubicBezTo>
                                  <a:cubicBezTo>
                                    <a:pt x="915" y="353"/>
                                    <a:pt x="915" y="353"/>
                                    <a:pt x="915" y="354"/>
                                  </a:cubicBezTo>
                                  <a:cubicBezTo>
                                    <a:pt x="915" y="353"/>
                                    <a:pt x="916" y="353"/>
                                    <a:pt x="917" y="353"/>
                                  </a:cubicBezTo>
                                  <a:cubicBezTo>
                                    <a:pt x="917" y="353"/>
                                    <a:pt x="917" y="353"/>
                                    <a:pt x="917" y="353"/>
                                  </a:cubicBezTo>
                                  <a:cubicBezTo>
                                    <a:pt x="917" y="349"/>
                                    <a:pt x="920" y="346"/>
                                    <a:pt x="924" y="346"/>
                                  </a:cubicBezTo>
                                  <a:cubicBezTo>
                                    <a:pt x="927" y="346"/>
                                    <a:pt x="930" y="349"/>
                                    <a:pt x="930" y="353"/>
                                  </a:cubicBezTo>
                                  <a:cubicBezTo>
                                    <a:pt x="930" y="353"/>
                                    <a:pt x="930" y="353"/>
                                    <a:pt x="930" y="353"/>
                                  </a:cubicBezTo>
                                  <a:cubicBezTo>
                                    <a:pt x="931" y="353"/>
                                    <a:pt x="932" y="354"/>
                                    <a:pt x="933" y="354"/>
                                  </a:cubicBezTo>
                                  <a:cubicBezTo>
                                    <a:pt x="933" y="353"/>
                                    <a:pt x="933" y="353"/>
                                    <a:pt x="933" y="353"/>
                                  </a:cubicBezTo>
                                  <a:close/>
                                  <a:moveTo>
                                    <a:pt x="912" y="337"/>
                                  </a:moveTo>
                                  <a:cubicBezTo>
                                    <a:pt x="913" y="339"/>
                                    <a:pt x="913" y="341"/>
                                    <a:pt x="914" y="343"/>
                                  </a:cubicBezTo>
                                  <a:cubicBezTo>
                                    <a:pt x="916" y="341"/>
                                    <a:pt x="920" y="339"/>
                                    <a:pt x="924" y="339"/>
                                  </a:cubicBezTo>
                                  <a:cubicBezTo>
                                    <a:pt x="928" y="339"/>
                                    <a:pt x="931" y="341"/>
                                    <a:pt x="934" y="344"/>
                                  </a:cubicBezTo>
                                  <a:cubicBezTo>
                                    <a:pt x="934" y="342"/>
                                    <a:pt x="935" y="339"/>
                                    <a:pt x="936" y="337"/>
                                  </a:cubicBezTo>
                                  <a:cubicBezTo>
                                    <a:pt x="932" y="335"/>
                                    <a:pt x="928" y="333"/>
                                    <a:pt x="924" y="333"/>
                                  </a:cubicBezTo>
                                  <a:cubicBezTo>
                                    <a:pt x="919" y="333"/>
                                    <a:pt x="915" y="334"/>
                                    <a:pt x="912" y="337"/>
                                  </a:cubicBezTo>
                                  <a:close/>
                                  <a:moveTo>
                                    <a:pt x="864" y="303"/>
                                  </a:moveTo>
                                  <a:cubicBezTo>
                                    <a:pt x="850" y="303"/>
                                    <a:pt x="837" y="309"/>
                                    <a:pt x="828" y="318"/>
                                  </a:cubicBezTo>
                                  <a:cubicBezTo>
                                    <a:pt x="820" y="327"/>
                                    <a:pt x="814" y="339"/>
                                    <a:pt x="814" y="353"/>
                                  </a:cubicBezTo>
                                  <a:cubicBezTo>
                                    <a:pt x="814" y="353"/>
                                    <a:pt x="814" y="354"/>
                                    <a:pt x="814" y="354"/>
                                  </a:cubicBezTo>
                                  <a:cubicBezTo>
                                    <a:pt x="816" y="355"/>
                                    <a:pt x="818" y="355"/>
                                    <a:pt x="820" y="356"/>
                                  </a:cubicBezTo>
                                  <a:cubicBezTo>
                                    <a:pt x="820" y="355"/>
                                    <a:pt x="820" y="354"/>
                                    <a:pt x="820" y="353"/>
                                  </a:cubicBezTo>
                                  <a:cubicBezTo>
                                    <a:pt x="820" y="329"/>
                                    <a:pt x="840" y="309"/>
                                    <a:pt x="864" y="309"/>
                                  </a:cubicBezTo>
                                  <a:cubicBezTo>
                                    <a:pt x="888" y="309"/>
                                    <a:pt x="907" y="329"/>
                                    <a:pt x="907" y="353"/>
                                  </a:cubicBezTo>
                                  <a:cubicBezTo>
                                    <a:pt x="907" y="354"/>
                                    <a:pt x="907" y="355"/>
                                    <a:pt x="907" y="356"/>
                                  </a:cubicBezTo>
                                  <a:cubicBezTo>
                                    <a:pt x="909" y="355"/>
                                    <a:pt x="911" y="354"/>
                                    <a:pt x="913" y="354"/>
                                  </a:cubicBezTo>
                                  <a:cubicBezTo>
                                    <a:pt x="913" y="353"/>
                                    <a:pt x="913" y="353"/>
                                    <a:pt x="913" y="353"/>
                                  </a:cubicBezTo>
                                  <a:cubicBezTo>
                                    <a:pt x="913" y="339"/>
                                    <a:pt x="908" y="327"/>
                                    <a:pt x="899" y="318"/>
                                  </a:cubicBezTo>
                                  <a:cubicBezTo>
                                    <a:pt x="890" y="309"/>
                                    <a:pt x="877" y="303"/>
                                    <a:pt x="864" y="303"/>
                                  </a:cubicBezTo>
                                  <a:close/>
                                  <a:moveTo>
                                    <a:pt x="885" y="301"/>
                                  </a:moveTo>
                                  <a:cubicBezTo>
                                    <a:pt x="885" y="303"/>
                                    <a:pt x="884" y="304"/>
                                    <a:pt x="884" y="306"/>
                                  </a:cubicBezTo>
                                  <a:cubicBezTo>
                                    <a:pt x="886" y="307"/>
                                    <a:pt x="888" y="308"/>
                                    <a:pt x="890" y="309"/>
                                  </a:cubicBezTo>
                                  <a:cubicBezTo>
                                    <a:pt x="890" y="306"/>
                                    <a:pt x="891" y="304"/>
                                    <a:pt x="891" y="301"/>
                                  </a:cubicBezTo>
                                  <a:cubicBezTo>
                                    <a:pt x="891" y="294"/>
                                    <a:pt x="888" y="287"/>
                                    <a:pt x="883" y="282"/>
                                  </a:cubicBezTo>
                                  <a:cubicBezTo>
                                    <a:pt x="878" y="277"/>
                                    <a:pt x="871" y="274"/>
                                    <a:pt x="864" y="274"/>
                                  </a:cubicBezTo>
                                  <a:cubicBezTo>
                                    <a:pt x="856" y="274"/>
                                    <a:pt x="849" y="277"/>
                                    <a:pt x="844" y="282"/>
                                  </a:cubicBezTo>
                                  <a:cubicBezTo>
                                    <a:pt x="839" y="287"/>
                                    <a:pt x="836" y="294"/>
                                    <a:pt x="836" y="301"/>
                                  </a:cubicBezTo>
                                  <a:cubicBezTo>
                                    <a:pt x="836" y="304"/>
                                    <a:pt x="837" y="306"/>
                                    <a:pt x="837" y="309"/>
                                  </a:cubicBezTo>
                                  <a:cubicBezTo>
                                    <a:pt x="839" y="308"/>
                                    <a:pt x="841" y="307"/>
                                    <a:pt x="843" y="306"/>
                                  </a:cubicBezTo>
                                  <a:cubicBezTo>
                                    <a:pt x="843" y="304"/>
                                    <a:pt x="842" y="303"/>
                                    <a:pt x="842" y="301"/>
                                  </a:cubicBezTo>
                                  <a:cubicBezTo>
                                    <a:pt x="842" y="290"/>
                                    <a:pt x="852" y="280"/>
                                    <a:pt x="864" y="280"/>
                                  </a:cubicBezTo>
                                  <a:cubicBezTo>
                                    <a:pt x="875" y="280"/>
                                    <a:pt x="885" y="290"/>
                                    <a:pt x="885" y="301"/>
                                  </a:cubicBezTo>
                                  <a:close/>
                                  <a:moveTo>
                                    <a:pt x="877" y="301"/>
                                  </a:moveTo>
                                  <a:cubicBezTo>
                                    <a:pt x="877" y="302"/>
                                    <a:pt x="877" y="303"/>
                                    <a:pt x="877" y="303"/>
                                  </a:cubicBezTo>
                                  <a:cubicBezTo>
                                    <a:pt x="879" y="304"/>
                                    <a:pt x="881" y="304"/>
                                    <a:pt x="883" y="305"/>
                                  </a:cubicBezTo>
                                  <a:cubicBezTo>
                                    <a:pt x="883" y="304"/>
                                    <a:pt x="883" y="303"/>
                                    <a:pt x="883" y="301"/>
                                  </a:cubicBezTo>
                                  <a:cubicBezTo>
                                    <a:pt x="883" y="296"/>
                                    <a:pt x="881" y="291"/>
                                    <a:pt x="877" y="287"/>
                                  </a:cubicBezTo>
                                  <a:cubicBezTo>
                                    <a:pt x="874" y="284"/>
                                    <a:pt x="869" y="282"/>
                                    <a:pt x="864" y="282"/>
                                  </a:cubicBezTo>
                                  <a:cubicBezTo>
                                    <a:pt x="858" y="282"/>
                                    <a:pt x="853" y="284"/>
                                    <a:pt x="850" y="287"/>
                                  </a:cubicBezTo>
                                  <a:cubicBezTo>
                                    <a:pt x="846" y="291"/>
                                    <a:pt x="844" y="296"/>
                                    <a:pt x="844" y="301"/>
                                  </a:cubicBezTo>
                                  <a:cubicBezTo>
                                    <a:pt x="844" y="303"/>
                                    <a:pt x="844" y="304"/>
                                    <a:pt x="844" y="305"/>
                                  </a:cubicBezTo>
                                  <a:cubicBezTo>
                                    <a:pt x="846" y="304"/>
                                    <a:pt x="848" y="304"/>
                                    <a:pt x="850" y="303"/>
                                  </a:cubicBezTo>
                                  <a:cubicBezTo>
                                    <a:pt x="850" y="303"/>
                                    <a:pt x="850" y="302"/>
                                    <a:pt x="850" y="301"/>
                                  </a:cubicBezTo>
                                  <a:cubicBezTo>
                                    <a:pt x="850" y="294"/>
                                    <a:pt x="856" y="288"/>
                                    <a:pt x="864" y="288"/>
                                  </a:cubicBezTo>
                                  <a:cubicBezTo>
                                    <a:pt x="871" y="288"/>
                                    <a:pt x="877" y="294"/>
                                    <a:pt x="877" y="301"/>
                                  </a:cubicBezTo>
                                  <a:close/>
                                  <a:moveTo>
                                    <a:pt x="870" y="301"/>
                                  </a:moveTo>
                                  <a:cubicBezTo>
                                    <a:pt x="870" y="301"/>
                                    <a:pt x="870" y="302"/>
                                    <a:pt x="870" y="302"/>
                                  </a:cubicBezTo>
                                  <a:cubicBezTo>
                                    <a:pt x="872" y="302"/>
                                    <a:pt x="874" y="302"/>
                                    <a:pt x="875" y="303"/>
                                  </a:cubicBezTo>
                                  <a:cubicBezTo>
                                    <a:pt x="876" y="302"/>
                                    <a:pt x="876" y="302"/>
                                    <a:pt x="876" y="301"/>
                                  </a:cubicBezTo>
                                  <a:cubicBezTo>
                                    <a:pt x="876" y="295"/>
                                    <a:pt x="870" y="289"/>
                                    <a:pt x="864" y="289"/>
                                  </a:cubicBezTo>
                                  <a:cubicBezTo>
                                    <a:pt x="857" y="289"/>
                                    <a:pt x="852" y="295"/>
                                    <a:pt x="852" y="301"/>
                                  </a:cubicBezTo>
                                  <a:cubicBezTo>
                                    <a:pt x="852" y="302"/>
                                    <a:pt x="852" y="302"/>
                                    <a:pt x="852" y="303"/>
                                  </a:cubicBezTo>
                                  <a:cubicBezTo>
                                    <a:pt x="853" y="302"/>
                                    <a:pt x="855" y="302"/>
                                    <a:pt x="857" y="302"/>
                                  </a:cubicBezTo>
                                  <a:cubicBezTo>
                                    <a:pt x="857" y="302"/>
                                    <a:pt x="857" y="301"/>
                                    <a:pt x="857" y="301"/>
                                  </a:cubicBezTo>
                                  <a:cubicBezTo>
                                    <a:pt x="857" y="298"/>
                                    <a:pt x="860" y="295"/>
                                    <a:pt x="864" y="295"/>
                                  </a:cubicBezTo>
                                  <a:cubicBezTo>
                                    <a:pt x="867" y="295"/>
                                    <a:pt x="870" y="298"/>
                                    <a:pt x="870" y="301"/>
                                  </a:cubicBezTo>
                                  <a:close/>
                                  <a:moveTo>
                                    <a:pt x="864" y="296"/>
                                  </a:moveTo>
                                  <a:cubicBezTo>
                                    <a:pt x="861" y="296"/>
                                    <a:pt x="858" y="298"/>
                                    <a:pt x="858" y="301"/>
                                  </a:cubicBezTo>
                                  <a:cubicBezTo>
                                    <a:pt x="858" y="301"/>
                                    <a:pt x="859" y="302"/>
                                    <a:pt x="859" y="302"/>
                                  </a:cubicBezTo>
                                  <a:cubicBezTo>
                                    <a:pt x="860" y="302"/>
                                    <a:pt x="862" y="301"/>
                                    <a:pt x="864" y="301"/>
                                  </a:cubicBezTo>
                                  <a:cubicBezTo>
                                    <a:pt x="865" y="301"/>
                                    <a:pt x="867" y="302"/>
                                    <a:pt x="869" y="302"/>
                                  </a:cubicBezTo>
                                  <a:cubicBezTo>
                                    <a:pt x="869" y="302"/>
                                    <a:pt x="869" y="301"/>
                                    <a:pt x="869" y="301"/>
                                  </a:cubicBezTo>
                                  <a:cubicBezTo>
                                    <a:pt x="869" y="298"/>
                                    <a:pt x="866" y="296"/>
                                    <a:pt x="864" y="296"/>
                                  </a:cubicBezTo>
                                  <a:close/>
                                  <a:moveTo>
                                    <a:pt x="898" y="301"/>
                                  </a:moveTo>
                                  <a:cubicBezTo>
                                    <a:pt x="898" y="292"/>
                                    <a:pt x="894" y="283"/>
                                    <a:pt x="888" y="277"/>
                                  </a:cubicBezTo>
                                  <a:cubicBezTo>
                                    <a:pt x="882" y="271"/>
                                    <a:pt x="873" y="267"/>
                                    <a:pt x="864" y="267"/>
                                  </a:cubicBezTo>
                                  <a:cubicBezTo>
                                    <a:pt x="854" y="267"/>
                                    <a:pt x="846" y="271"/>
                                    <a:pt x="839" y="277"/>
                                  </a:cubicBezTo>
                                  <a:cubicBezTo>
                                    <a:pt x="833" y="283"/>
                                    <a:pt x="829" y="292"/>
                                    <a:pt x="829" y="301"/>
                                  </a:cubicBezTo>
                                  <a:cubicBezTo>
                                    <a:pt x="829" y="304"/>
                                    <a:pt x="830" y="307"/>
                                    <a:pt x="830" y="310"/>
                                  </a:cubicBezTo>
                                  <a:cubicBezTo>
                                    <a:pt x="831" y="310"/>
                                    <a:pt x="832" y="311"/>
                                    <a:pt x="833" y="311"/>
                                  </a:cubicBezTo>
                                  <a:cubicBezTo>
                                    <a:pt x="834" y="311"/>
                                    <a:pt x="835" y="310"/>
                                    <a:pt x="836" y="310"/>
                                  </a:cubicBezTo>
                                  <a:cubicBezTo>
                                    <a:pt x="835" y="307"/>
                                    <a:pt x="835" y="304"/>
                                    <a:pt x="835" y="301"/>
                                  </a:cubicBezTo>
                                  <a:cubicBezTo>
                                    <a:pt x="835" y="285"/>
                                    <a:pt x="848" y="272"/>
                                    <a:pt x="864" y="272"/>
                                  </a:cubicBezTo>
                                  <a:cubicBezTo>
                                    <a:pt x="879" y="272"/>
                                    <a:pt x="892" y="285"/>
                                    <a:pt x="892" y="301"/>
                                  </a:cubicBezTo>
                                  <a:cubicBezTo>
                                    <a:pt x="892" y="304"/>
                                    <a:pt x="892" y="307"/>
                                    <a:pt x="891" y="310"/>
                                  </a:cubicBezTo>
                                  <a:cubicBezTo>
                                    <a:pt x="892" y="310"/>
                                    <a:pt x="893" y="311"/>
                                    <a:pt x="894" y="311"/>
                                  </a:cubicBezTo>
                                  <a:cubicBezTo>
                                    <a:pt x="895" y="310"/>
                                    <a:pt x="896" y="310"/>
                                    <a:pt x="897" y="309"/>
                                  </a:cubicBezTo>
                                  <a:cubicBezTo>
                                    <a:pt x="897" y="306"/>
                                    <a:pt x="898" y="304"/>
                                    <a:pt x="898" y="301"/>
                                  </a:cubicBezTo>
                                  <a:close/>
                                  <a:moveTo>
                                    <a:pt x="906" y="301"/>
                                  </a:moveTo>
                                  <a:cubicBezTo>
                                    <a:pt x="906" y="290"/>
                                    <a:pt x="901" y="279"/>
                                    <a:pt x="893" y="272"/>
                                  </a:cubicBezTo>
                                  <a:cubicBezTo>
                                    <a:pt x="886" y="264"/>
                                    <a:pt x="875" y="259"/>
                                    <a:pt x="864" y="259"/>
                                  </a:cubicBezTo>
                                  <a:cubicBezTo>
                                    <a:pt x="852" y="259"/>
                                    <a:pt x="842" y="264"/>
                                    <a:pt x="834" y="272"/>
                                  </a:cubicBezTo>
                                  <a:cubicBezTo>
                                    <a:pt x="826" y="279"/>
                                    <a:pt x="822" y="290"/>
                                    <a:pt x="822" y="301"/>
                                  </a:cubicBezTo>
                                  <a:cubicBezTo>
                                    <a:pt x="822" y="303"/>
                                    <a:pt x="822" y="304"/>
                                    <a:pt x="822" y="305"/>
                                  </a:cubicBezTo>
                                  <a:cubicBezTo>
                                    <a:pt x="824" y="306"/>
                                    <a:pt x="826" y="307"/>
                                    <a:pt x="829" y="308"/>
                                  </a:cubicBezTo>
                                  <a:cubicBezTo>
                                    <a:pt x="828" y="306"/>
                                    <a:pt x="828" y="304"/>
                                    <a:pt x="828" y="301"/>
                                  </a:cubicBezTo>
                                  <a:cubicBezTo>
                                    <a:pt x="828" y="282"/>
                                    <a:pt x="844" y="265"/>
                                    <a:pt x="864" y="265"/>
                                  </a:cubicBezTo>
                                  <a:cubicBezTo>
                                    <a:pt x="883" y="265"/>
                                    <a:pt x="899" y="282"/>
                                    <a:pt x="899" y="301"/>
                                  </a:cubicBezTo>
                                  <a:cubicBezTo>
                                    <a:pt x="899" y="304"/>
                                    <a:pt x="899" y="306"/>
                                    <a:pt x="899" y="308"/>
                                  </a:cubicBezTo>
                                  <a:cubicBezTo>
                                    <a:pt x="901" y="307"/>
                                    <a:pt x="903" y="306"/>
                                    <a:pt x="905" y="305"/>
                                  </a:cubicBezTo>
                                  <a:cubicBezTo>
                                    <a:pt x="905" y="304"/>
                                    <a:pt x="906" y="302"/>
                                    <a:pt x="906" y="301"/>
                                  </a:cubicBezTo>
                                  <a:close/>
                                  <a:moveTo>
                                    <a:pt x="929" y="301"/>
                                  </a:moveTo>
                                  <a:cubicBezTo>
                                    <a:pt x="929" y="298"/>
                                    <a:pt x="926" y="296"/>
                                    <a:pt x="924" y="296"/>
                                  </a:cubicBezTo>
                                  <a:cubicBezTo>
                                    <a:pt x="921" y="296"/>
                                    <a:pt x="918" y="298"/>
                                    <a:pt x="918" y="301"/>
                                  </a:cubicBezTo>
                                  <a:cubicBezTo>
                                    <a:pt x="918" y="301"/>
                                    <a:pt x="918" y="302"/>
                                    <a:pt x="919" y="302"/>
                                  </a:cubicBezTo>
                                  <a:cubicBezTo>
                                    <a:pt x="920" y="302"/>
                                    <a:pt x="922" y="301"/>
                                    <a:pt x="924" y="301"/>
                                  </a:cubicBezTo>
                                  <a:cubicBezTo>
                                    <a:pt x="925" y="301"/>
                                    <a:pt x="927" y="302"/>
                                    <a:pt x="929" y="302"/>
                                  </a:cubicBezTo>
                                  <a:cubicBezTo>
                                    <a:pt x="929" y="302"/>
                                    <a:pt x="929" y="301"/>
                                    <a:pt x="929" y="301"/>
                                  </a:cubicBezTo>
                                  <a:close/>
                                  <a:moveTo>
                                    <a:pt x="933" y="301"/>
                                  </a:moveTo>
                                  <a:cubicBezTo>
                                    <a:pt x="933" y="299"/>
                                    <a:pt x="933" y="297"/>
                                    <a:pt x="934" y="295"/>
                                  </a:cubicBezTo>
                                  <a:cubicBezTo>
                                    <a:pt x="932" y="292"/>
                                    <a:pt x="928" y="289"/>
                                    <a:pt x="924" y="289"/>
                                  </a:cubicBezTo>
                                  <a:cubicBezTo>
                                    <a:pt x="920" y="289"/>
                                    <a:pt x="916" y="291"/>
                                    <a:pt x="914" y="294"/>
                                  </a:cubicBezTo>
                                  <a:cubicBezTo>
                                    <a:pt x="915" y="296"/>
                                    <a:pt x="915" y="299"/>
                                    <a:pt x="915" y="301"/>
                                  </a:cubicBezTo>
                                  <a:cubicBezTo>
                                    <a:pt x="915" y="302"/>
                                    <a:pt x="915" y="302"/>
                                    <a:pt x="915" y="302"/>
                                  </a:cubicBezTo>
                                  <a:cubicBezTo>
                                    <a:pt x="915" y="302"/>
                                    <a:pt x="916" y="302"/>
                                    <a:pt x="917" y="302"/>
                                  </a:cubicBezTo>
                                  <a:cubicBezTo>
                                    <a:pt x="917" y="302"/>
                                    <a:pt x="917" y="301"/>
                                    <a:pt x="917" y="301"/>
                                  </a:cubicBezTo>
                                  <a:cubicBezTo>
                                    <a:pt x="917" y="298"/>
                                    <a:pt x="920" y="295"/>
                                    <a:pt x="924" y="295"/>
                                  </a:cubicBezTo>
                                  <a:cubicBezTo>
                                    <a:pt x="927" y="295"/>
                                    <a:pt x="930" y="298"/>
                                    <a:pt x="930" y="301"/>
                                  </a:cubicBezTo>
                                  <a:cubicBezTo>
                                    <a:pt x="930" y="301"/>
                                    <a:pt x="930" y="302"/>
                                    <a:pt x="930" y="302"/>
                                  </a:cubicBezTo>
                                  <a:cubicBezTo>
                                    <a:pt x="931" y="302"/>
                                    <a:pt x="932" y="302"/>
                                    <a:pt x="933" y="302"/>
                                  </a:cubicBezTo>
                                  <a:cubicBezTo>
                                    <a:pt x="933" y="302"/>
                                    <a:pt x="933" y="302"/>
                                    <a:pt x="933" y="301"/>
                                  </a:cubicBezTo>
                                  <a:close/>
                                  <a:moveTo>
                                    <a:pt x="912" y="285"/>
                                  </a:moveTo>
                                  <a:cubicBezTo>
                                    <a:pt x="913" y="287"/>
                                    <a:pt x="913" y="290"/>
                                    <a:pt x="914" y="292"/>
                                  </a:cubicBezTo>
                                  <a:cubicBezTo>
                                    <a:pt x="916" y="289"/>
                                    <a:pt x="920" y="288"/>
                                    <a:pt x="924" y="288"/>
                                  </a:cubicBezTo>
                                  <a:cubicBezTo>
                                    <a:pt x="928" y="288"/>
                                    <a:pt x="931" y="290"/>
                                    <a:pt x="934" y="293"/>
                                  </a:cubicBezTo>
                                  <a:cubicBezTo>
                                    <a:pt x="934" y="290"/>
                                    <a:pt x="935" y="288"/>
                                    <a:pt x="936" y="286"/>
                                  </a:cubicBezTo>
                                  <a:cubicBezTo>
                                    <a:pt x="932" y="283"/>
                                    <a:pt x="928" y="282"/>
                                    <a:pt x="924" y="282"/>
                                  </a:cubicBezTo>
                                  <a:cubicBezTo>
                                    <a:pt x="919" y="282"/>
                                    <a:pt x="915" y="283"/>
                                    <a:pt x="912" y="285"/>
                                  </a:cubicBezTo>
                                  <a:close/>
                                  <a:moveTo>
                                    <a:pt x="864" y="252"/>
                                  </a:moveTo>
                                  <a:cubicBezTo>
                                    <a:pt x="850" y="252"/>
                                    <a:pt x="837" y="257"/>
                                    <a:pt x="828" y="266"/>
                                  </a:cubicBezTo>
                                  <a:cubicBezTo>
                                    <a:pt x="820" y="275"/>
                                    <a:pt x="814" y="288"/>
                                    <a:pt x="814" y="301"/>
                                  </a:cubicBezTo>
                                  <a:cubicBezTo>
                                    <a:pt x="814" y="302"/>
                                    <a:pt x="814" y="302"/>
                                    <a:pt x="814" y="303"/>
                                  </a:cubicBezTo>
                                  <a:cubicBezTo>
                                    <a:pt x="816" y="303"/>
                                    <a:pt x="818" y="304"/>
                                    <a:pt x="820" y="305"/>
                                  </a:cubicBezTo>
                                  <a:cubicBezTo>
                                    <a:pt x="820" y="303"/>
                                    <a:pt x="820" y="302"/>
                                    <a:pt x="820" y="301"/>
                                  </a:cubicBezTo>
                                  <a:cubicBezTo>
                                    <a:pt x="820" y="277"/>
                                    <a:pt x="840" y="258"/>
                                    <a:pt x="864" y="258"/>
                                  </a:cubicBezTo>
                                  <a:cubicBezTo>
                                    <a:pt x="888" y="258"/>
                                    <a:pt x="907" y="277"/>
                                    <a:pt x="907" y="301"/>
                                  </a:cubicBezTo>
                                  <a:cubicBezTo>
                                    <a:pt x="907" y="302"/>
                                    <a:pt x="907" y="303"/>
                                    <a:pt x="907" y="304"/>
                                  </a:cubicBezTo>
                                  <a:cubicBezTo>
                                    <a:pt x="909" y="304"/>
                                    <a:pt x="911" y="303"/>
                                    <a:pt x="913" y="303"/>
                                  </a:cubicBezTo>
                                  <a:cubicBezTo>
                                    <a:pt x="913" y="302"/>
                                    <a:pt x="913" y="302"/>
                                    <a:pt x="913" y="301"/>
                                  </a:cubicBezTo>
                                  <a:cubicBezTo>
                                    <a:pt x="913" y="288"/>
                                    <a:pt x="908" y="275"/>
                                    <a:pt x="899" y="266"/>
                                  </a:cubicBezTo>
                                  <a:cubicBezTo>
                                    <a:pt x="890" y="257"/>
                                    <a:pt x="877" y="252"/>
                                    <a:pt x="864" y="252"/>
                                  </a:cubicBezTo>
                                  <a:close/>
                                  <a:moveTo>
                                    <a:pt x="885" y="250"/>
                                  </a:moveTo>
                                  <a:cubicBezTo>
                                    <a:pt x="885" y="251"/>
                                    <a:pt x="884" y="253"/>
                                    <a:pt x="884" y="254"/>
                                  </a:cubicBezTo>
                                  <a:cubicBezTo>
                                    <a:pt x="886" y="255"/>
                                    <a:pt x="888" y="256"/>
                                    <a:pt x="890" y="257"/>
                                  </a:cubicBezTo>
                                  <a:cubicBezTo>
                                    <a:pt x="890" y="255"/>
                                    <a:pt x="891" y="252"/>
                                    <a:pt x="891" y="250"/>
                                  </a:cubicBezTo>
                                  <a:cubicBezTo>
                                    <a:pt x="891" y="242"/>
                                    <a:pt x="888" y="236"/>
                                    <a:pt x="883" y="231"/>
                                  </a:cubicBezTo>
                                  <a:cubicBezTo>
                                    <a:pt x="878" y="226"/>
                                    <a:pt x="871" y="223"/>
                                    <a:pt x="864" y="223"/>
                                  </a:cubicBezTo>
                                  <a:cubicBezTo>
                                    <a:pt x="856" y="223"/>
                                    <a:pt x="849" y="226"/>
                                    <a:pt x="844" y="231"/>
                                  </a:cubicBezTo>
                                  <a:cubicBezTo>
                                    <a:pt x="839" y="236"/>
                                    <a:pt x="836" y="242"/>
                                    <a:pt x="836" y="250"/>
                                  </a:cubicBezTo>
                                  <a:cubicBezTo>
                                    <a:pt x="836" y="252"/>
                                    <a:pt x="837" y="255"/>
                                    <a:pt x="837" y="257"/>
                                  </a:cubicBezTo>
                                  <a:cubicBezTo>
                                    <a:pt x="839" y="256"/>
                                    <a:pt x="841" y="255"/>
                                    <a:pt x="843" y="254"/>
                                  </a:cubicBezTo>
                                  <a:cubicBezTo>
                                    <a:pt x="843" y="253"/>
                                    <a:pt x="842" y="251"/>
                                    <a:pt x="842" y="250"/>
                                  </a:cubicBezTo>
                                  <a:cubicBezTo>
                                    <a:pt x="842" y="238"/>
                                    <a:pt x="852" y="229"/>
                                    <a:pt x="864" y="229"/>
                                  </a:cubicBezTo>
                                  <a:cubicBezTo>
                                    <a:pt x="875" y="229"/>
                                    <a:pt x="885" y="238"/>
                                    <a:pt x="885" y="250"/>
                                  </a:cubicBezTo>
                                  <a:close/>
                                  <a:moveTo>
                                    <a:pt x="877" y="250"/>
                                  </a:moveTo>
                                  <a:cubicBezTo>
                                    <a:pt x="877" y="251"/>
                                    <a:pt x="877" y="251"/>
                                    <a:pt x="877" y="252"/>
                                  </a:cubicBezTo>
                                  <a:cubicBezTo>
                                    <a:pt x="879" y="252"/>
                                    <a:pt x="881" y="253"/>
                                    <a:pt x="883" y="254"/>
                                  </a:cubicBezTo>
                                  <a:cubicBezTo>
                                    <a:pt x="883" y="253"/>
                                    <a:pt x="883" y="251"/>
                                    <a:pt x="883" y="250"/>
                                  </a:cubicBezTo>
                                  <a:cubicBezTo>
                                    <a:pt x="883" y="245"/>
                                    <a:pt x="881" y="240"/>
                                    <a:pt x="877" y="236"/>
                                  </a:cubicBezTo>
                                  <a:cubicBezTo>
                                    <a:pt x="874" y="233"/>
                                    <a:pt x="869" y="230"/>
                                    <a:pt x="864" y="230"/>
                                  </a:cubicBezTo>
                                  <a:cubicBezTo>
                                    <a:pt x="858" y="230"/>
                                    <a:pt x="853" y="233"/>
                                    <a:pt x="850" y="236"/>
                                  </a:cubicBezTo>
                                  <a:cubicBezTo>
                                    <a:pt x="846" y="240"/>
                                    <a:pt x="844" y="245"/>
                                    <a:pt x="844" y="250"/>
                                  </a:cubicBezTo>
                                  <a:cubicBezTo>
                                    <a:pt x="844" y="251"/>
                                    <a:pt x="844" y="253"/>
                                    <a:pt x="844" y="254"/>
                                  </a:cubicBezTo>
                                  <a:cubicBezTo>
                                    <a:pt x="846" y="253"/>
                                    <a:pt x="848" y="252"/>
                                    <a:pt x="850" y="252"/>
                                  </a:cubicBezTo>
                                  <a:cubicBezTo>
                                    <a:pt x="850" y="251"/>
                                    <a:pt x="850" y="251"/>
                                    <a:pt x="850" y="250"/>
                                  </a:cubicBezTo>
                                  <a:cubicBezTo>
                                    <a:pt x="850" y="242"/>
                                    <a:pt x="856" y="236"/>
                                    <a:pt x="864" y="236"/>
                                  </a:cubicBezTo>
                                  <a:cubicBezTo>
                                    <a:pt x="871" y="236"/>
                                    <a:pt x="877" y="242"/>
                                    <a:pt x="877" y="250"/>
                                  </a:cubicBezTo>
                                  <a:close/>
                                  <a:moveTo>
                                    <a:pt x="870" y="250"/>
                                  </a:moveTo>
                                  <a:cubicBezTo>
                                    <a:pt x="870" y="250"/>
                                    <a:pt x="870" y="250"/>
                                    <a:pt x="870" y="251"/>
                                  </a:cubicBezTo>
                                  <a:cubicBezTo>
                                    <a:pt x="872" y="251"/>
                                    <a:pt x="874" y="251"/>
                                    <a:pt x="875" y="251"/>
                                  </a:cubicBezTo>
                                  <a:cubicBezTo>
                                    <a:pt x="876" y="251"/>
                                    <a:pt x="876" y="250"/>
                                    <a:pt x="876" y="250"/>
                                  </a:cubicBezTo>
                                  <a:cubicBezTo>
                                    <a:pt x="876" y="243"/>
                                    <a:pt x="870" y="238"/>
                                    <a:pt x="864" y="238"/>
                                  </a:cubicBezTo>
                                  <a:cubicBezTo>
                                    <a:pt x="857" y="238"/>
                                    <a:pt x="852" y="243"/>
                                    <a:pt x="852" y="250"/>
                                  </a:cubicBezTo>
                                  <a:cubicBezTo>
                                    <a:pt x="852" y="250"/>
                                    <a:pt x="852" y="251"/>
                                    <a:pt x="852" y="251"/>
                                  </a:cubicBezTo>
                                  <a:cubicBezTo>
                                    <a:pt x="853" y="251"/>
                                    <a:pt x="855" y="251"/>
                                    <a:pt x="857" y="251"/>
                                  </a:cubicBezTo>
                                  <a:cubicBezTo>
                                    <a:pt x="857" y="250"/>
                                    <a:pt x="857" y="250"/>
                                    <a:pt x="857" y="250"/>
                                  </a:cubicBezTo>
                                  <a:cubicBezTo>
                                    <a:pt x="857" y="246"/>
                                    <a:pt x="860" y="243"/>
                                    <a:pt x="864" y="243"/>
                                  </a:cubicBezTo>
                                  <a:cubicBezTo>
                                    <a:pt x="867" y="243"/>
                                    <a:pt x="870" y="246"/>
                                    <a:pt x="870" y="250"/>
                                  </a:cubicBezTo>
                                  <a:close/>
                                  <a:moveTo>
                                    <a:pt x="864" y="245"/>
                                  </a:moveTo>
                                  <a:cubicBezTo>
                                    <a:pt x="861" y="245"/>
                                    <a:pt x="858" y="247"/>
                                    <a:pt x="858" y="250"/>
                                  </a:cubicBezTo>
                                  <a:cubicBezTo>
                                    <a:pt x="858" y="250"/>
                                    <a:pt x="859" y="250"/>
                                    <a:pt x="859" y="250"/>
                                  </a:cubicBezTo>
                                  <a:cubicBezTo>
                                    <a:pt x="860" y="250"/>
                                    <a:pt x="862" y="250"/>
                                    <a:pt x="864" y="250"/>
                                  </a:cubicBezTo>
                                  <a:cubicBezTo>
                                    <a:pt x="865" y="250"/>
                                    <a:pt x="867" y="250"/>
                                    <a:pt x="869" y="250"/>
                                  </a:cubicBezTo>
                                  <a:cubicBezTo>
                                    <a:pt x="869" y="250"/>
                                    <a:pt x="869" y="250"/>
                                    <a:pt x="869" y="250"/>
                                  </a:cubicBezTo>
                                  <a:cubicBezTo>
                                    <a:pt x="869" y="247"/>
                                    <a:pt x="866" y="245"/>
                                    <a:pt x="864" y="245"/>
                                  </a:cubicBezTo>
                                  <a:close/>
                                  <a:moveTo>
                                    <a:pt x="898" y="250"/>
                                  </a:moveTo>
                                  <a:cubicBezTo>
                                    <a:pt x="898" y="240"/>
                                    <a:pt x="894" y="232"/>
                                    <a:pt x="888" y="226"/>
                                  </a:cubicBezTo>
                                  <a:cubicBezTo>
                                    <a:pt x="882" y="220"/>
                                    <a:pt x="873" y="216"/>
                                    <a:pt x="864" y="216"/>
                                  </a:cubicBezTo>
                                  <a:cubicBezTo>
                                    <a:pt x="854" y="216"/>
                                    <a:pt x="846" y="220"/>
                                    <a:pt x="839" y="226"/>
                                  </a:cubicBezTo>
                                  <a:cubicBezTo>
                                    <a:pt x="833" y="232"/>
                                    <a:pt x="829" y="240"/>
                                    <a:pt x="829" y="250"/>
                                  </a:cubicBezTo>
                                  <a:cubicBezTo>
                                    <a:pt x="829" y="253"/>
                                    <a:pt x="830" y="256"/>
                                    <a:pt x="830" y="258"/>
                                  </a:cubicBezTo>
                                  <a:cubicBezTo>
                                    <a:pt x="831" y="259"/>
                                    <a:pt x="832" y="259"/>
                                    <a:pt x="833" y="260"/>
                                  </a:cubicBezTo>
                                  <a:cubicBezTo>
                                    <a:pt x="834" y="259"/>
                                    <a:pt x="835" y="259"/>
                                    <a:pt x="836" y="258"/>
                                  </a:cubicBezTo>
                                  <a:cubicBezTo>
                                    <a:pt x="835" y="256"/>
                                    <a:pt x="835" y="253"/>
                                    <a:pt x="835" y="250"/>
                                  </a:cubicBezTo>
                                  <a:cubicBezTo>
                                    <a:pt x="835" y="234"/>
                                    <a:pt x="848" y="221"/>
                                    <a:pt x="864" y="221"/>
                                  </a:cubicBezTo>
                                  <a:cubicBezTo>
                                    <a:pt x="879" y="221"/>
                                    <a:pt x="892" y="234"/>
                                    <a:pt x="892" y="250"/>
                                  </a:cubicBezTo>
                                  <a:cubicBezTo>
                                    <a:pt x="892" y="253"/>
                                    <a:pt x="892" y="256"/>
                                    <a:pt x="891" y="258"/>
                                  </a:cubicBezTo>
                                  <a:cubicBezTo>
                                    <a:pt x="892" y="259"/>
                                    <a:pt x="893" y="259"/>
                                    <a:pt x="894" y="260"/>
                                  </a:cubicBezTo>
                                  <a:cubicBezTo>
                                    <a:pt x="895" y="259"/>
                                    <a:pt x="896" y="258"/>
                                    <a:pt x="897" y="258"/>
                                  </a:cubicBezTo>
                                  <a:cubicBezTo>
                                    <a:pt x="897" y="255"/>
                                    <a:pt x="898" y="253"/>
                                    <a:pt x="898" y="250"/>
                                  </a:cubicBezTo>
                                  <a:close/>
                                  <a:moveTo>
                                    <a:pt x="906" y="250"/>
                                  </a:moveTo>
                                  <a:cubicBezTo>
                                    <a:pt x="906" y="238"/>
                                    <a:pt x="901" y="228"/>
                                    <a:pt x="893" y="220"/>
                                  </a:cubicBezTo>
                                  <a:cubicBezTo>
                                    <a:pt x="886" y="213"/>
                                    <a:pt x="875" y="208"/>
                                    <a:pt x="864" y="208"/>
                                  </a:cubicBezTo>
                                  <a:cubicBezTo>
                                    <a:pt x="852" y="208"/>
                                    <a:pt x="842" y="213"/>
                                    <a:pt x="834" y="220"/>
                                  </a:cubicBezTo>
                                  <a:cubicBezTo>
                                    <a:pt x="826" y="228"/>
                                    <a:pt x="822" y="238"/>
                                    <a:pt x="822" y="250"/>
                                  </a:cubicBezTo>
                                  <a:cubicBezTo>
                                    <a:pt x="822" y="251"/>
                                    <a:pt x="822" y="253"/>
                                    <a:pt x="822" y="254"/>
                                  </a:cubicBezTo>
                                  <a:cubicBezTo>
                                    <a:pt x="824" y="255"/>
                                    <a:pt x="826" y="256"/>
                                    <a:pt x="829" y="257"/>
                                  </a:cubicBezTo>
                                  <a:cubicBezTo>
                                    <a:pt x="828" y="255"/>
                                    <a:pt x="828" y="252"/>
                                    <a:pt x="828" y="250"/>
                                  </a:cubicBezTo>
                                  <a:cubicBezTo>
                                    <a:pt x="828" y="230"/>
                                    <a:pt x="844" y="214"/>
                                    <a:pt x="864" y="214"/>
                                  </a:cubicBezTo>
                                  <a:cubicBezTo>
                                    <a:pt x="883" y="214"/>
                                    <a:pt x="899" y="230"/>
                                    <a:pt x="899" y="250"/>
                                  </a:cubicBezTo>
                                  <a:cubicBezTo>
                                    <a:pt x="899" y="252"/>
                                    <a:pt x="899" y="254"/>
                                    <a:pt x="899" y="256"/>
                                  </a:cubicBezTo>
                                  <a:cubicBezTo>
                                    <a:pt x="901" y="255"/>
                                    <a:pt x="903" y="254"/>
                                    <a:pt x="905" y="253"/>
                                  </a:cubicBezTo>
                                  <a:cubicBezTo>
                                    <a:pt x="905" y="252"/>
                                    <a:pt x="906" y="251"/>
                                    <a:pt x="906" y="250"/>
                                  </a:cubicBezTo>
                                  <a:close/>
                                  <a:moveTo>
                                    <a:pt x="929" y="250"/>
                                  </a:moveTo>
                                  <a:cubicBezTo>
                                    <a:pt x="929" y="247"/>
                                    <a:pt x="926" y="245"/>
                                    <a:pt x="924" y="245"/>
                                  </a:cubicBezTo>
                                  <a:cubicBezTo>
                                    <a:pt x="921" y="245"/>
                                    <a:pt x="918" y="247"/>
                                    <a:pt x="918" y="250"/>
                                  </a:cubicBezTo>
                                  <a:cubicBezTo>
                                    <a:pt x="918" y="250"/>
                                    <a:pt x="918" y="250"/>
                                    <a:pt x="919" y="250"/>
                                  </a:cubicBezTo>
                                  <a:cubicBezTo>
                                    <a:pt x="920" y="250"/>
                                    <a:pt x="922" y="250"/>
                                    <a:pt x="924" y="250"/>
                                  </a:cubicBezTo>
                                  <a:cubicBezTo>
                                    <a:pt x="925" y="250"/>
                                    <a:pt x="927" y="250"/>
                                    <a:pt x="929" y="250"/>
                                  </a:cubicBezTo>
                                  <a:cubicBezTo>
                                    <a:pt x="929" y="250"/>
                                    <a:pt x="929" y="250"/>
                                    <a:pt x="929" y="250"/>
                                  </a:cubicBezTo>
                                  <a:close/>
                                  <a:moveTo>
                                    <a:pt x="933" y="250"/>
                                  </a:moveTo>
                                  <a:cubicBezTo>
                                    <a:pt x="933" y="248"/>
                                    <a:pt x="933" y="246"/>
                                    <a:pt x="934" y="244"/>
                                  </a:cubicBezTo>
                                  <a:cubicBezTo>
                                    <a:pt x="932" y="240"/>
                                    <a:pt x="928" y="238"/>
                                    <a:pt x="924" y="238"/>
                                  </a:cubicBezTo>
                                  <a:cubicBezTo>
                                    <a:pt x="920" y="238"/>
                                    <a:pt x="916" y="240"/>
                                    <a:pt x="914" y="242"/>
                                  </a:cubicBezTo>
                                  <a:cubicBezTo>
                                    <a:pt x="915" y="245"/>
                                    <a:pt x="915" y="247"/>
                                    <a:pt x="915" y="250"/>
                                  </a:cubicBezTo>
                                  <a:cubicBezTo>
                                    <a:pt x="915" y="250"/>
                                    <a:pt x="915" y="251"/>
                                    <a:pt x="915" y="251"/>
                                  </a:cubicBezTo>
                                  <a:cubicBezTo>
                                    <a:pt x="915" y="251"/>
                                    <a:pt x="916" y="251"/>
                                    <a:pt x="917" y="251"/>
                                  </a:cubicBezTo>
                                  <a:cubicBezTo>
                                    <a:pt x="917" y="250"/>
                                    <a:pt x="917" y="250"/>
                                    <a:pt x="917" y="250"/>
                                  </a:cubicBezTo>
                                  <a:cubicBezTo>
                                    <a:pt x="917" y="246"/>
                                    <a:pt x="920" y="243"/>
                                    <a:pt x="924" y="243"/>
                                  </a:cubicBezTo>
                                  <a:cubicBezTo>
                                    <a:pt x="927" y="243"/>
                                    <a:pt x="930" y="246"/>
                                    <a:pt x="930" y="250"/>
                                  </a:cubicBezTo>
                                  <a:cubicBezTo>
                                    <a:pt x="930" y="250"/>
                                    <a:pt x="930" y="250"/>
                                    <a:pt x="930" y="251"/>
                                  </a:cubicBezTo>
                                  <a:cubicBezTo>
                                    <a:pt x="931" y="251"/>
                                    <a:pt x="932" y="251"/>
                                    <a:pt x="933" y="251"/>
                                  </a:cubicBezTo>
                                  <a:cubicBezTo>
                                    <a:pt x="933" y="251"/>
                                    <a:pt x="933" y="250"/>
                                    <a:pt x="933" y="250"/>
                                  </a:cubicBezTo>
                                  <a:close/>
                                  <a:moveTo>
                                    <a:pt x="912" y="234"/>
                                  </a:moveTo>
                                  <a:cubicBezTo>
                                    <a:pt x="913" y="236"/>
                                    <a:pt x="913" y="238"/>
                                    <a:pt x="914" y="240"/>
                                  </a:cubicBezTo>
                                  <a:cubicBezTo>
                                    <a:pt x="916" y="238"/>
                                    <a:pt x="920" y="236"/>
                                    <a:pt x="924" y="236"/>
                                  </a:cubicBezTo>
                                  <a:cubicBezTo>
                                    <a:pt x="928" y="236"/>
                                    <a:pt x="931" y="238"/>
                                    <a:pt x="934" y="241"/>
                                  </a:cubicBezTo>
                                  <a:cubicBezTo>
                                    <a:pt x="934" y="239"/>
                                    <a:pt x="935" y="237"/>
                                    <a:pt x="936" y="235"/>
                                  </a:cubicBezTo>
                                  <a:cubicBezTo>
                                    <a:pt x="932" y="232"/>
                                    <a:pt x="928" y="230"/>
                                    <a:pt x="924" y="230"/>
                                  </a:cubicBezTo>
                                  <a:cubicBezTo>
                                    <a:pt x="919" y="230"/>
                                    <a:pt x="915" y="232"/>
                                    <a:pt x="912" y="234"/>
                                  </a:cubicBezTo>
                                  <a:close/>
                                  <a:moveTo>
                                    <a:pt x="864" y="200"/>
                                  </a:moveTo>
                                  <a:cubicBezTo>
                                    <a:pt x="850" y="200"/>
                                    <a:pt x="837" y="206"/>
                                    <a:pt x="828" y="215"/>
                                  </a:cubicBezTo>
                                  <a:cubicBezTo>
                                    <a:pt x="820" y="224"/>
                                    <a:pt x="814" y="236"/>
                                    <a:pt x="814" y="250"/>
                                  </a:cubicBezTo>
                                  <a:cubicBezTo>
                                    <a:pt x="814" y="250"/>
                                    <a:pt x="814" y="251"/>
                                    <a:pt x="814" y="251"/>
                                  </a:cubicBezTo>
                                  <a:cubicBezTo>
                                    <a:pt x="816" y="252"/>
                                    <a:pt x="818" y="252"/>
                                    <a:pt x="820" y="253"/>
                                  </a:cubicBezTo>
                                  <a:cubicBezTo>
                                    <a:pt x="820" y="252"/>
                                    <a:pt x="820" y="251"/>
                                    <a:pt x="820" y="250"/>
                                  </a:cubicBezTo>
                                  <a:cubicBezTo>
                                    <a:pt x="820" y="226"/>
                                    <a:pt x="840" y="206"/>
                                    <a:pt x="864" y="206"/>
                                  </a:cubicBezTo>
                                  <a:cubicBezTo>
                                    <a:pt x="888" y="206"/>
                                    <a:pt x="907" y="226"/>
                                    <a:pt x="907" y="250"/>
                                  </a:cubicBezTo>
                                  <a:cubicBezTo>
                                    <a:pt x="907" y="251"/>
                                    <a:pt x="907" y="252"/>
                                    <a:pt x="907" y="253"/>
                                  </a:cubicBezTo>
                                  <a:cubicBezTo>
                                    <a:pt x="909" y="252"/>
                                    <a:pt x="911" y="252"/>
                                    <a:pt x="913" y="251"/>
                                  </a:cubicBezTo>
                                  <a:cubicBezTo>
                                    <a:pt x="913" y="251"/>
                                    <a:pt x="913" y="250"/>
                                    <a:pt x="913" y="250"/>
                                  </a:cubicBezTo>
                                  <a:cubicBezTo>
                                    <a:pt x="913" y="236"/>
                                    <a:pt x="908" y="224"/>
                                    <a:pt x="899" y="215"/>
                                  </a:cubicBezTo>
                                  <a:cubicBezTo>
                                    <a:pt x="890" y="206"/>
                                    <a:pt x="877" y="200"/>
                                    <a:pt x="864" y="200"/>
                                  </a:cubicBezTo>
                                  <a:close/>
                                  <a:moveTo>
                                    <a:pt x="885" y="199"/>
                                  </a:moveTo>
                                  <a:cubicBezTo>
                                    <a:pt x="885" y="200"/>
                                    <a:pt x="884" y="202"/>
                                    <a:pt x="884" y="203"/>
                                  </a:cubicBezTo>
                                  <a:cubicBezTo>
                                    <a:pt x="886" y="204"/>
                                    <a:pt x="888" y="205"/>
                                    <a:pt x="890" y="206"/>
                                  </a:cubicBezTo>
                                  <a:cubicBezTo>
                                    <a:pt x="890" y="204"/>
                                    <a:pt x="891" y="201"/>
                                    <a:pt x="891" y="199"/>
                                  </a:cubicBezTo>
                                  <a:cubicBezTo>
                                    <a:pt x="891" y="191"/>
                                    <a:pt x="888" y="184"/>
                                    <a:pt x="883" y="179"/>
                                  </a:cubicBezTo>
                                  <a:cubicBezTo>
                                    <a:pt x="878" y="174"/>
                                    <a:pt x="871" y="171"/>
                                    <a:pt x="864" y="171"/>
                                  </a:cubicBezTo>
                                  <a:cubicBezTo>
                                    <a:pt x="856" y="171"/>
                                    <a:pt x="849" y="174"/>
                                    <a:pt x="844" y="179"/>
                                  </a:cubicBezTo>
                                  <a:cubicBezTo>
                                    <a:pt x="839" y="184"/>
                                    <a:pt x="836" y="191"/>
                                    <a:pt x="836" y="199"/>
                                  </a:cubicBezTo>
                                  <a:cubicBezTo>
                                    <a:pt x="836" y="201"/>
                                    <a:pt x="837" y="204"/>
                                    <a:pt x="837" y="206"/>
                                  </a:cubicBezTo>
                                  <a:cubicBezTo>
                                    <a:pt x="839" y="205"/>
                                    <a:pt x="841" y="204"/>
                                    <a:pt x="843" y="203"/>
                                  </a:cubicBezTo>
                                  <a:cubicBezTo>
                                    <a:pt x="843" y="202"/>
                                    <a:pt x="842" y="200"/>
                                    <a:pt x="842" y="199"/>
                                  </a:cubicBezTo>
                                  <a:cubicBezTo>
                                    <a:pt x="842" y="187"/>
                                    <a:pt x="852" y="177"/>
                                    <a:pt x="864" y="177"/>
                                  </a:cubicBezTo>
                                  <a:cubicBezTo>
                                    <a:pt x="875" y="177"/>
                                    <a:pt x="885" y="187"/>
                                    <a:pt x="885" y="199"/>
                                  </a:cubicBezTo>
                                  <a:close/>
                                  <a:moveTo>
                                    <a:pt x="877" y="199"/>
                                  </a:moveTo>
                                  <a:cubicBezTo>
                                    <a:pt x="877" y="199"/>
                                    <a:pt x="877" y="200"/>
                                    <a:pt x="877" y="200"/>
                                  </a:cubicBezTo>
                                  <a:cubicBezTo>
                                    <a:pt x="879" y="201"/>
                                    <a:pt x="881" y="202"/>
                                    <a:pt x="883" y="202"/>
                                  </a:cubicBezTo>
                                  <a:cubicBezTo>
                                    <a:pt x="883" y="201"/>
                                    <a:pt x="883" y="200"/>
                                    <a:pt x="883" y="199"/>
                                  </a:cubicBezTo>
                                  <a:cubicBezTo>
                                    <a:pt x="883" y="193"/>
                                    <a:pt x="881" y="188"/>
                                    <a:pt x="877" y="185"/>
                                  </a:cubicBezTo>
                                  <a:cubicBezTo>
                                    <a:pt x="874" y="181"/>
                                    <a:pt x="869" y="179"/>
                                    <a:pt x="864" y="179"/>
                                  </a:cubicBezTo>
                                  <a:cubicBezTo>
                                    <a:pt x="858" y="179"/>
                                    <a:pt x="853" y="181"/>
                                    <a:pt x="850" y="185"/>
                                  </a:cubicBezTo>
                                  <a:cubicBezTo>
                                    <a:pt x="846" y="188"/>
                                    <a:pt x="844" y="193"/>
                                    <a:pt x="844" y="199"/>
                                  </a:cubicBezTo>
                                  <a:cubicBezTo>
                                    <a:pt x="844" y="200"/>
                                    <a:pt x="844" y="201"/>
                                    <a:pt x="844" y="202"/>
                                  </a:cubicBezTo>
                                  <a:cubicBezTo>
                                    <a:pt x="846" y="202"/>
                                    <a:pt x="848" y="201"/>
                                    <a:pt x="850" y="200"/>
                                  </a:cubicBezTo>
                                  <a:cubicBezTo>
                                    <a:pt x="850" y="200"/>
                                    <a:pt x="850" y="199"/>
                                    <a:pt x="850" y="199"/>
                                  </a:cubicBezTo>
                                  <a:cubicBezTo>
                                    <a:pt x="850" y="191"/>
                                    <a:pt x="856" y="185"/>
                                    <a:pt x="864" y="185"/>
                                  </a:cubicBezTo>
                                  <a:cubicBezTo>
                                    <a:pt x="871" y="185"/>
                                    <a:pt x="877" y="191"/>
                                    <a:pt x="877" y="199"/>
                                  </a:cubicBezTo>
                                  <a:close/>
                                  <a:moveTo>
                                    <a:pt x="870" y="199"/>
                                  </a:moveTo>
                                  <a:cubicBezTo>
                                    <a:pt x="870" y="199"/>
                                    <a:pt x="870" y="199"/>
                                    <a:pt x="870" y="199"/>
                                  </a:cubicBezTo>
                                  <a:cubicBezTo>
                                    <a:pt x="872" y="199"/>
                                    <a:pt x="874" y="200"/>
                                    <a:pt x="875" y="200"/>
                                  </a:cubicBezTo>
                                  <a:cubicBezTo>
                                    <a:pt x="876" y="200"/>
                                    <a:pt x="876" y="199"/>
                                    <a:pt x="876" y="199"/>
                                  </a:cubicBezTo>
                                  <a:cubicBezTo>
                                    <a:pt x="876" y="192"/>
                                    <a:pt x="870" y="187"/>
                                    <a:pt x="864" y="187"/>
                                  </a:cubicBezTo>
                                  <a:cubicBezTo>
                                    <a:pt x="857" y="187"/>
                                    <a:pt x="852" y="192"/>
                                    <a:pt x="852" y="199"/>
                                  </a:cubicBezTo>
                                  <a:cubicBezTo>
                                    <a:pt x="852" y="199"/>
                                    <a:pt x="852" y="200"/>
                                    <a:pt x="852" y="200"/>
                                  </a:cubicBezTo>
                                  <a:cubicBezTo>
                                    <a:pt x="853" y="200"/>
                                    <a:pt x="855" y="199"/>
                                    <a:pt x="857" y="199"/>
                                  </a:cubicBezTo>
                                  <a:cubicBezTo>
                                    <a:pt x="857" y="199"/>
                                    <a:pt x="857" y="199"/>
                                    <a:pt x="857" y="199"/>
                                  </a:cubicBezTo>
                                  <a:cubicBezTo>
                                    <a:pt x="857" y="195"/>
                                    <a:pt x="860" y="192"/>
                                    <a:pt x="864" y="192"/>
                                  </a:cubicBezTo>
                                  <a:cubicBezTo>
                                    <a:pt x="867" y="192"/>
                                    <a:pt x="870" y="195"/>
                                    <a:pt x="870" y="199"/>
                                  </a:cubicBezTo>
                                  <a:close/>
                                  <a:moveTo>
                                    <a:pt x="864" y="193"/>
                                  </a:moveTo>
                                  <a:cubicBezTo>
                                    <a:pt x="861" y="193"/>
                                    <a:pt x="858" y="196"/>
                                    <a:pt x="858" y="199"/>
                                  </a:cubicBezTo>
                                  <a:cubicBezTo>
                                    <a:pt x="858" y="199"/>
                                    <a:pt x="859" y="199"/>
                                    <a:pt x="859" y="199"/>
                                  </a:cubicBezTo>
                                  <a:cubicBezTo>
                                    <a:pt x="860" y="199"/>
                                    <a:pt x="862" y="199"/>
                                    <a:pt x="864" y="199"/>
                                  </a:cubicBezTo>
                                  <a:cubicBezTo>
                                    <a:pt x="865" y="199"/>
                                    <a:pt x="867" y="199"/>
                                    <a:pt x="869" y="199"/>
                                  </a:cubicBezTo>
                                  <a:cubicBezTo>
                                    <a:pt x="869" y="199"/>
                                    <a:pt x="869" y="199"/>
                                    <a:pt x="869" y="199"/>
                                  </a:cubicBezTo>
                                  <a:cubicBezTo>
                                    <a:pt x="869" y="196"/>
                                    <a:pt x="866" y="193"/>
                                    <a:pt x="864" y="193"/>
                                  </a:cubicBezTo>
                                  <a:close/>
                                  <a:moveTo>
                                    <a:pt x="898" y="199"/>
                                  </a:moveTo>
                                  <a:cubicBezTo>
                                    <a:pt x="898" y="189"/>
                                    <a:pt x="894" y="181"/>
                                    <a:pt x="888" y="174"/>
                                  </a:cubicBezTo>
                                  <a:cubicBezTo>
                                    <a:pt x="882" y="168"/>
                                    <a:pt x="873" y="164"/>
                                    <a:pt x="864" y="164"/>
                                  </a:cubicBezTo>
                                  <a:cubicBezTo>
                                    <a:pt x="854" y="164"/>
                                    <a:pt x="846" y="168"/>
                                    <a:pt x="839" y="174"/>
                                  </a:cubicBezTo>
                                  <a:cubicBezTo>
                                    <a:pt x="833" y="181"/>
                                    <a:pt x="829" y="189"/>
                                    <a:pt x="829" y="199"/>
                                  </a:cubicBezTo>
                                  <a:cubicBezTo>
                                    <a:pt x="829" y="201"/>
                                    <a:pt x="830" y="204"/>
                                    <a:pt x="830" y="207"/>
                                  </a:cubicBezTo>
                                  <a:cubicBezTo>
                                    <a:pt x="831" y="207"/>
                                    <a:pt x="832" y="208"/>
                                    <a:pt x="833" y="209"/>
                                  </a:cubicBezTo>
                                  <a:cubicBezTo>
                                    <a:pt x="834" y="208"/>
                                    <a:pt x="835" y="207"/>
                                    <a:pt x="836" y="207"/>
                                  </a:cubicBezTo>
                                  <a:cubicBezTo>
                                    <a:pt x="835" y="204"/>
                                    <a:pt x="835" y="201"/>
                                    <a:pt x="835" y="199"/>
                                  </a:cubicBezTo>
                                  <a:cubicBezTo>
                                    <a:pt x="835" y="183"/>
                                    <a:pt x="848" y="170"/>
                                    <a:pt x="864" y="170"/>
                                  </a:cubicBezTo>
                                  <a:cubicBezTo>
                                    <a:pt x="879" y="170"/>
                                    <a:pt x="892" y="183"/>
                                    <a:pt x="892" y="199"/>
                                  </a:cubicBezTo>
                                  <a:cubicBezTo>
                                    <a:pt x="892" y="201"/>
                                    <a:pt x="892" y="204"/>
                                    <a:pt x="891" y="207"/>
                                  </a:cubicBezTo>
                                  <a:cubicBezTo>
                                    <a:pt x="892" y="207"/>
                                    <a:pt x="893" y="208"/>
                                    <a:pt x="894" y="208"/>
                                  </a:cubicBezTo>
                                  <a:cubicBezTo>
                                    <a:pt x="895" y="208"/>
                                    <a:pt x="896" y="207"/>
                                    <a:pt x="897" y="206"/>
                                  </a:cubicBezTo>
                                  <a:cubicBezTo>
                                    <a:pt x="897" y="204"/>
                                    <a:pt x="898" y="201"/>
                                    <a:pt x="898" y="199"/>
                                  </a:cubicBezTo>
                                  <a:close/>
                                  <a:moveTo>
                                    <a:pt x="906" y="199"/>
                                  </a:moveTo>
                                  <a:cubicBezTo>
                                    <a:pt x="906" y="187"/>
                                    <a:pt x="901" y="176"/>
                                    <a:pt x="893" y="169"/>
                                  </a:cubicBezTo>
                                  <a:cubicBezTo>
                                    <a:pt x="886" y="161"/>
                                    <a:pt x="875" y="157"/>
                                    <a:pt x="864" y="157"/>
                                  </a:cubicBezTo>
                                  <a:cubicBezTo>
                                    <a:pt x="852" y="157"/>
                                    <a:pt x="842" y="161"/>
                                    <a:pt x="834" y="169"/>
                                  </a:cubicBezTo>
                                  <a:cubicBezTo>
                                    <a:pt x="826" y="176"/>
                                    <a:pt x="822" y="187"/>
                                    <a:pt x="822" y="199"/>
                                  </a:cubicBezTo>
                                  <a:cubicBezTo>
                                    <a:pt x="822" y="200"/>
                                    <a:pt x="822" y="201"/>
                                    <a:pt x="822" y="202"/>
                                  </a:cubicBezTo>
                                  <a:cubicBezTo>
                                    <a:pt x="824" y="203"/>
                                    <a:pt x="826" y="204"/>
                                    <a:pt x="829" y="206"/>
                                  </a:cubicBezTo>
                                  <a:cubicBezTo>
                                    <a:pt x="828" y="203"/>
                                    <a:pt x="828" y="201"/>
                                    <a:pt x="828" y="199"/>
                                  </a:cubicBezTo>
                                  <a:cubicBezTo>
                                    <a:pt x="828" y="179"/>
                                    <a:pt x="844" y="163"/>
                                    <a:pt x="864" y="163"/>
                                  </a:cubicBezTo>
                                  <a:cubicBezTo>
                                    <a:pt x="883" y="163"/>
                                    <a:pt x="899" y="179"/>
                                    <a:pt x="899" y="199"/>
                                  </a:cubicBezTo>
                                  <a:cubicBezTo>
                                    <a:pt x="899" y="201"/>
                                    <a:pt x="899" y="203"/>
                                    <a:pt x="899" y="205"/>
                                  </a:cubicBezTo>
                                  <a:cubicBezTo>
                                    <a:pt x="901" y="204"/>
                                    <a:pt x="903" y="203"/>
                                    <a:pt x="905" y="202"/>
                                  </a:cubicBezTo>
                                  <a:cubicBezTo>
                                    <a:pt x="905" y="201"/>
                                    <a:pt x="906" y="200"/>
                                    <a:pt x="906" y="199"/>
                                  </a:cubicBezTo>
                                  <a:close/>
                                  <a:moveTo>
                                    <a:pt x="929" y="199"/>
                                  </a:moveTo>
                                  <a:cubicBezTo>
                                    <a:pt x="929" y="196"/>
                                    <a:pt x="926" y="193"/>
                                    <a:pt x="924" y="193"/>
                                  </a:cubicBezTo>
                                  <a:cubicBezTo>
                                    <a:pt x="921" y="193"/>
                                    <a:pt x="918" y="196"/>
                                    <a:pt x="918" y="199"/>
                                  </a:cubicBezTo>
                                  <a:cubicBezTo>
                                    <a:pt x="918" y="199"/>
                                    <a:pt x="918" y="199"/>
                                    <a:pt x="919" y="199"/>
                                  </a:cubicBezTo>
                                  <a:cubicBezTo>
                                    <a:pt x="920" y="199"/>
                                    <a:pt x="922" y="199"/>
                                    <a:pt x="924" y="199"/>
                                  </a:cubicBezTo>
                                  <a:cubicBezTo>
                                    <a:pt x="925" y="199"/>
                                    <a:pt x="927" y="199"/>
                                    <a:pt x="929" y="199"/>
                                  </a:cubicBezTo>
                                  <a:cubicBezTo>
                                    <a:pt x="929" y="199"/>
                                    <a:pt x="929" y="199"/>
                                    <a:pt x="929" y="199"/>
                                  </a:cubicBezTo>
                                  <a:close/>
                                  <a:moveTo>
                                    <a:pt x="933" y="199"/>
                                  </a:moveTo>
                                  <a:cubicBezTo>
                                    <a:pt x="933" y="196"/>
                                    <a:pt x="933" y="194"/>
                                    <a:pt x="934" y="192"/>
                                  </a:cubicBezTo>
                                  <a:cubicBezTo>
                                    <a:pt x="932" y="189"/>
                                    <a:pt x="928" y="187"/>
                                    <a:pt x="924" y="187"/>
                                  </a:cubicBezTo>
                                  <a:cubicBezTo>
                                    <a:pt x="920" y="187"/>
                                    <a:pt x="916" y="188"/>
                                    <a:pt x="914" y="191"/>
                                  </a:cubicBezTo>
                                  <a:cubicBezTo>
                                    <a:pt x="915" y="194"/>
                                    <a:pt x="915" y="196"/>
                                    <a:pt x="915" y="199"/>
                                  </a:cubicBezTo>
                                  <a:cubicBezTo>
                                    <a:pt x="915" y="199"/>
                                    <a:pt x="915" y="199"/>
                                    <a:pt x="915" y="199"/>
                                  </a:cubicBezTo>
                                  <a:cubicBezTo>
                                    <a:pt x="915" y="199"/>
                                    <a:pt x="916" y="199"/>
                                    <a:pt x="917" y="199"/>
                                  </a:cubicBezTo>
                                  <a:cubicBezTo>
                                    <a:pt x="917" y="199"/>
                                    <a:pt x="917" y="199"/>
                                    <a:pt x="917" y="199"/>
                                  </a:cubicBezTo>
                                  <a:cubicBezTo>
                                    <a:pt x="917" y="195"/>
                                    <a:pt x="920" y="192"/>
                                    <a:pt x="924" y="192"/>
                                  </a:cubicBezTo>
                                  <a:cubicBezTo>
                                    <a:pt x="927" y="192"/>
                                    <a:pt x="930" y="195"/>
                                    <a:pt x="930" y="199"/>
                                  </a:cubicBezTo>
                                  <a:cubicBezTo>
                                    <a:pt x="930" y="199"/>
                                    <a:pt x="930" y="199"/>
                                    <a:pt x="930" y="199"/>
                                  </a:cubicBezTo>
                                  <a:cubicBezTo>
                                    <a:pt x="931" y="199"/>
                                    <a:pt x="932" y="199"/>
                                    <a:pt x="933" y="200"/>
                                  </a:cubicBezTo>
                                  <a:cubicBezTo>
                                    <a:pt x="933" y="199"/>
                                    <a:pt x="933" y="199"/>
                                    <a:pt x="933" y="199"/>
                                  </a:cubicBezTo>
                                  <a:close/>
                                  <a:moveTo>
                                    <a:pt x="912" y="183"/>
                                  </a:moveTo>
                                  <a:cubicBezTo>
                                    <a:pt x="913" y="185"/>
                                    <a:pt x="913" y="187"/>
                                    <a:pt x="914" y="189"/>
                                  </a:cubicBezTo>
                                  <a:cubicBezTo>
                                    <a:pt x="916" y="187"/>
                                    <a:pt x="920" y="185"/>
                                    <a:pt x="924" y="185"/>
                                  </a:cubicBezTo>
                                  <a:cubicBezTo>
                                    <a:pt x="928" y="185"/>
                                    <a:pt x="931" y="187"/>
                                    <a:pt x="934" y="190"/>
                                  </a:cubicBezTo>
                                  <a:cubicBezTo>
                                    <a:pt x="934" y="188"/>
                                    <a:pt x="935" y="185"/>
                                    <a:pt x="936" y="183"/>
                                  </a:cubicBezTo>
                                  <a:cubicBezTo>
                                    <a:pt x="932" y="181"/>
                                    <a:pt x="928" y="179"/>
                                    <a:pt x="924" y="179"/>
                                  </a:cubicBezTo>
                                  <a:cubicBezTo>
                                    <a:pt x="919" y="179"/>
                                    <a:pt x="915" y="180"/>
                                    <a:pt x="912" y="183"/>
                                  </a:cubicBezTo>
                                  <a:close/>
                                  <a:moveTo>
                                    <a:pt x="864" y="149"/>
                                  </a:moveTo>
                                  <a:cubicBezTo>
                                    <a:pt x="850" y="149"/>
                                    <a:pt x="837" y="154"/>
                                    <a:pt x="828" y="163"/>
                                  </a:cubicBezTo>
                                  <a:cubicBezTo>
                                    <a:pt x="820" y="172"/>
                                    <a:pt x="814" y="185"/>
                                    <a:pt x="814" y="199"/>
                                  </a:cubicBezTo>
                                  <a:cubicBezTo>
                                    <a:pt x="814" y="199"/>
                                    <a:pt x="814" y="199"/>
                                    <a:pt x="814" y="200"/>
                                  </a:cubicBezTo>
                                  <a:cubicBezTo>
                                    <a:pt x="816" y="200"/>
                                    <a:pt x="818" y="201"/>
                                    <a:pt x="820" y="202"/>
                                  </a:cubicBezTo>
                                  <a:cubicBezTo>
                                    <a:pt x="820" y="201"/>
                                    <a:pt x="820" y="200"/>
                                    <a:pt x="820" y="199"/>
                                  </a:cubicBezTo>
                                  <a:cubicBezTo>
                                    <a:pt x="820" y="175"/>
                                    <a:pt x="840" y="155"/>
                                    <a:pt x="864" y="155"/>
                                  </a:cubicBezTo>
                                  <a:cubicBezTo>
                                    <a:pt x="888" y="155"/>
                                    <a:pt x="907" y="175"/>
                                    <a:pt x="907" y="199"/>
                                  </a:cubicBezTo>
                                  <a:cubicBezTo>
                                    <a:pt x="907" y="200"/>
                                    <a:pt x="907" y="200"/>
                                    <a:pt x="907" y="201"/>
                                  </a:cubicBezTo>
                                  <a:cubicBezTo>
                                    <a:pt x="909" y="201"/>
                                    <a:pt x="911" y="200"/>
                                    <a:pt x="913" y="200"/>
                                  </a:cubicBezTo>
                                  <a:cubicBezTo>
                                    <a:pt x="913" y="199"/>
                                    <a:pt x="913" y="199"/>
                                    <a:pt x="913" y="199"/>
                                  </a:cubicBezTo>
                                  <a:cubicBezTo>
                                    <a:pt x="913" y="185"/>
                                    <a:pt x="908" y="172"/>
                                    <a:pt x="899" y="163"/>
                                  </a:cubicBezTo>
                                  <a:cubicBezTo>
                                    <a:pt x="890" y="154"/>
                                    <a:pt x="877" y="149"/>
                                    <a:pt x="864" y="149"/>
                                  </a:cubicBezTo>
                                  <a:close/>
                                  <a:moveTo>
                                    <a:pt x="885" y="147"/>
                                  </a:moveTo>
                                  <a:cubicBezTo>
                                    <a:pt x="885" y="149"/>
                                    <a:pt x="884" y="150"/>
                                    <a:pt x="884" y="152"/>
                                  </a:cubicBezTo>
                                  <a:cubicBezTo>
                                    <a:pt x="886" y="152"/>
                                    <a:pt x="888" y="153"/>
                                    <a:pt x="890" y="155"/>
                                  </a:cubicBezTo>
                                  <a:cubicBezTo>
                                    <a:pt x="890" y="152"/>
                                    <a:pt x="891" y="150"/>
                                    <a:pt x="891" y="147"/>
                                  </a:cubicBezTo>
                                  <a:cubicBezTo>
                                    <a:pt x="891" y="140"/>
                                    <a:pt x="888" y="133"/>
                                    <a:pt x="883" y="128"/>
                                  </a:cubicBezTo>
                                  <a:cubicBezTo>
                                    <a:pt x="878" y="123"/>
                                    <a:pt x="871" y="120"/>
                                    <a:pt x="864" y="120"/>
                                  </a:cubicBezTo>
                                  <a:cubicBezTo>
                                    <a:pt x="856" y="120"/>
                                    <a:pt x="849" y="123"/>
                                    <a:pt x="844" y="128"/>
                                  </a:cubicBezTo>
                                  <a:cubicBezTo>
                                    <a:pt x="839" y="133"/>
                                    <a:pt x="836" y="140"/>
                                    <a:pt x="836" y="147"/>
                                  </a:cubicBezTo>
                                  <a:cubicBezTo>
                                    <a:pt x="836" y="150"/>
                                    <a:pt x="837" y="152"/>
                                    <a:pt x="837" y="155"/>
                                  </a:cubicBezTo>
                                  <a:cubicBezTo>
                                    <a:pt x="839" y="153"/>
                                    <a:pt x="841" y="152"/>
                                    <a:pt x="843" y="152"/>
                                  </a:cubicBezTo>
                                  <a:cubicBezTo>
                                    <a:pt x="843" y="150"/>
                                    <a:pt x="842" y="149"/>
                                    <a:pt x="842" y="147"/>
                                  </a:cubicBezTo>
                                  <a:cubicBezTo>
                                    <a:pt x="842" y="135"/>
                                    <a:pt x="852" y="126"/>
                                    <a:pt x="864" y="126"/>
                                  </a:cubicBezTo>
                                  <a:cubicBezTo>
                                    <a:pt x="875" y="126"/>
                                    <a:pt x="885" y="135"/>
                                    <a:pt x="885" y="147"/>
                                  </a:cubicBezTo>
                                  <a:close/>
                                  <a:moveTo>
                                    <a:pt x="877" y="147"/>
                                  </a:moveTo>
                                  <a:cubicBezTo>
                                    <a:pt x="877" y="148"/>
                                    <a:pt x="877" y="148"/>
                                    <a:pt x="877" y="149"/>
                                  </a:cubicBezTo>
                                  <a:cubicBezTo>
                                    <a:pt x="879" y="150"/>
                                    <a:pt x="881" y="150"/>
                                    <a:pt x="883" y="151"/>
                                  </a:cubicBezTo>
                                  <a:cubicBezTo>
                                    <a:pt x="883" y="150"/>
                                    <a:pt x="883" y="148"/>
                                    <a:pt x="883" y="147"/>
                                  </a:cubicBezTo>
                                  <a:cubicBezTo>
                                    <a:pt x="883" y="142"/>
                                    <a:pt x="881" y="137"/>
                                    <a:pt x="877" y="133"/>
                                  </a:cubicBezTo>
                                  <a:cubicBezTo>
                                    <a:pt x="874" y="130"/>
                                    <a:pt x="869" y="128"/>
                                    <a:pt x="864" y="128"/>
                                  </a:cubicBezTo>
                                  <a:cubicBezTo>
                                    <a:pt x="858" y="128"/>
                                    <a:pt x="853" y="130"/>
                                    <a:pt x="850" y="133"/>
                                  </a:cubicBezTo>
                                  <a:cubicBezTo>
                                    <a:pt x="846" y="137"/>
                                    <a:pt x="844" y="142"/>
                                    <a:pt x="844" y="147"/>
                                  </a:cubicBezTo>
                                  <a:cubicBezTo>
                                    <a:pt x="844" y="148"/>
                                    <a:pt x="844" y="150"/>
                                    <a:pt x="844" y="151"/>
                                  </a:cubicBezTo>
                                  <a:cubicBezTo>
                                    <a:pt x="846" y="150"/>
                                    <a:pt x="848" y="150"/>
                                    <a:pt x="850" y="149"/>
                                  </a:cubicBezTo>
                                  <a:cubicBezTo>
                                    <a:pt x="850" y="148"/>
                                    <a:pt x="850" y="148"/>
                                    <a:pt x="850" y="147"/>
                                  </a:cubicBezTo>
                                  <a:cubicBezTo>
                                    <a:pt x="850" y="140"/>
                                    <a:pt x="856" y="134"/>
                                    <a:pt x="864" y="134"/>
                                  </a:cubicBezTo>
                                  <a:cubicBezTo>
                                    <a:pt x="871" y="134"/>
                                    <a:pt x="877" y="140"/>
                                    <a:pt x="877" y="147"/>
                                  </a:cubicBezTo>
                                  <a:close/>
                                  <a:moveTo>
                                    <a:pt x="870" y="147"/>
                                  </a:moveTo>
                                  <a:cubicBezTo>
                                    <a:pt x="870" y="147"/>
                                    <a:pt x="870" y="148"/>
                                    <a:pt x="870" y="148"/>
                                  </a:cubicBezTo>
                                  <a:cubicBezTo>
                                    <a:pt x="872" y="148"/>
                                    <a:pt x="874" y="148"/>
                                    <a:pt x="875" y="149"/>
                                  </a:cubicBezTo>
                                  <a:cubicBezTo>
                                    <a:pt x="876" y="148"/>
                                    <a:pt x="876" y="148"/>
                                    <a:pt x="876" y="147"/>
                                  </a:cubicBezTo>
                                  <a:cubicBezTo>
                                    <a:pt x="876" y="141"/>
                                    <a:pt x="870" y="135"/>
                                    <a:pt x="864" y="135"/>
                                  </a:cubicBezTo>
                                  <a:cubicBezTo>
                                    <a:pt x="857" y="135"/>
                                    <a:pt x="852" y="141"/>
                                    <a:pt x="852" y="147"/>
                                  </a:cubicBezTo>
                                  <a:cubicBezTo>
                                    <a:pt x="852" y="148"/>
                                    <a:pt x="852" y="148"/>
                                    <a:pt x="852" y="149"/>
                                  </a:cubicBezTo>
                                  <a:cubicBezTo>
                                    <a:pt x="853" y="148"/>
                                    <a:pt x="855" y="148"/>
                                    <a:pt x="857" y="148"/>
                                  </a:cubicBezTo>
                                  <a:cubicBezTo>
                                    <a:pt x="857" y="148"/>
                                    <a:pt x="857" y="147"/>
                                    <a:pt x="857" y="147"/>
                                  </a:cubicBezTo>
                                  <a:cubicBezTo>
                                    <a:pt x="857" y="143"/>
                                    <a:pt x="860" y="140"/>
                                    <a:pt x="864" y="140"/>
                                  </a:cubicBezTo>
                                  <a:cubicBezTo>
                                    <a:pt x="867" y="140"/>
                                    <a:pt x="870" y="143"/>
                                    <a:pt x="870" y="147"/>
                                  </a:cubicBezTo>
                                  <a:close/>
                                  <a:moveTo>
                                    <a:pt x="864" y="142"/>
                                  </a:moveTo>
                                  <a:cubicBezTo>
                                    <a:pt x="861" y="142"/>
                                    <a:pt x="858" y="144"/>
                                    <a:pt x="858" y="147"/>
                                  </a:cubicBezTo>
                                  <a:cubicBezTo>
                                    <a:pt x="858" y="147"/>
                                    <a:pt x="859" y="147"/>
                                    <a:pt x="859" y="148"/>
                                  </a:cubicBezTo>
                                  <a:cubicBezTo>
                                    <a:pt x="860" y="147"/>
                                    <a:pt x="862" y="147"/>
                                    <a:pt x="864" y="147"/>
                                  </a:cubicBezTo>
                                  <a:cubicBezTo>
                                    <a:pt x="865" y="147"/>
                                    <a:pt x="867" y="147"/>
                                    <a:pt x="869" y="148"/>
                                  </a:cubicBezTo>
                                  <a:cubicBezTo>
                                    <a:pt x="869" y="147"/>
                                    <a:pt x="869" y="147"/>
                                    <a:pt x="869" y="147"/>
                                  </a:cubicBezTo>
                                  <a:cubicBezTo>
                                    <a:pt x="869" y="144"/>
                                    <a:pt x="866" y="142"/>
                                    <a:pt x="864" y="142"/>
                                  </a:cubicBezTo>
                                  <a:close/>
                                  <a:moveTo>
                                    <a:pt x="898" y="147"/>
                                  </a:moveTo>
                                  <a:cubicBezTo>
                                    <a:pt x="898" y="138"/>
                                    <a:pt x="894" y="129"/>
                                    <a:pt x="888" y="123"/>
                                  </a:cubicBezTo>
                                  <a:cubicBezTo>
                                    <a:pt x="882" y="117"/>
                                    <a:pt x="873" y="113"/>
                                    <a:pt x="864" y="113"/>
                                  </a:cubicBezTo>
                                  <a:cubicBezTo>
                                    <a:pt x="854" y="113"/>
                                    <a:pt x="846" y="117"/>
                                    <a:pt x="839" y="123"/>
                                  </a:cubicBezTo>
                                  <a:cubicBezTo>
                                    <a:pt x="833" y="129"/>
                                    <a:pt x="829" y="138"/>
                                    <a:pt x="829" y="147"/>
                                  </a:cubicBezTo>
                                  <a:cubicBezTo>
                                    <a:pt x="829" y="150"/>
                                    <a:pt x="830" y="153"/>
                                    <a:pt x="830" y="155"/>
                                  </a:cubicBezTo>
                                  <a:cubicBezTo>
                                    <a:pt x="831" y="156"/>
                                    <a:pt x="832" y="157"/>
                                    <a:pt x="833" y="157"/>
                                  </a:cubicBezTo>
                                  <a:cubicBezTo>
                                    <a:pt x="834" y="157"/>
                                    <a:pt x="835" y="156"/>
                                    <a:pt x="836" y="155"/>
                                  </a:cubicBezTo>
                                  <a:cubicBezTo>
                                    <a:pt x="835" y="153"/>
                                    <a:pt x="835" y="150"/>
                                    <a:pt x="835" y="147"/>
                                  </a:cubicBezTo>
                                  <a:cubicBezTo>
                                    <a:pt x="835" y="131"/>
                                    <a:pt x="848" y="118"/>
                                    <a:pt x="864" y="118"/>
                                  </a:cubicBezTo>
                                  <a:cubicBezTo>
                                    <a:pt x="879" y="118"/>
                                    <a:pt x="892" y="131"/>
                                    <a:pt x="892" y="147"/>
                                  </a:cubicBezTo>
                                  <a:cubicBezTo>
                                    <a:pt x="892" y="150"/>
                                    <a:pt x="892" y="153"/>
                                    <a:pt x="891" y="155"/>
                                  </a:cubicBezTo>
                                  <a:cubicBezTo>
                                    <a:pt x="892" y="156"/>
                                    <a:pt x="893" y="156"/>
                                    <a:pt x="894" y="157"/>
                                  </a:cubicBezTo>
                                  <a:cubicBezTo>
                                    <a:pt x="895" y="156"/>
                                    <a:pt x="896" y="156"/>
                                    <a:pt x="897" y="155"/>
                                  </a:cubicBezTo>
                                  <a:cubicBezTo>
                                    <a:pt x="897" y="152"/>
                                    <a:pt x="898" y="150"/>
                                    <a:pt x="898" y="147"/>
                                  </a:cubicBezTo>
                                  <a:close/>
                                  <a:moveTo>
                                    <a:pt x="906" y="147"/>
                                  </a:moveTo>
                                  <a:cubicBezTo>
                                    <a:pt x="906" y="136"/>
                                    <a:pt x="901" y="125"/>
                                    <a:pt x="893" y="117"/>
                                  </a:cubicBezTo>
                                  <a:cubicBezTo>
                                    <a:pt x="886" y="110"/>
                                    <a:pt x="875" y="105"/>
                                    <a:pt x="864" y="105"/>
                                  </a:cubicBezTo>
                                  <a:cubicBezTo>
                                    <a:pt x="852" y="105"/>
                                    <a:pt x="842" y="110"/>
                                    <a:pt x="834" y="117"/>
                                  </a:cubicBezTo>
                                  <a:cubicBezTo>
                                    <a:pt x="826" y="125"/>
                                    <a:pt x="822" y="136"/>
                                    <a:pt x="822" y="147"/>
                                  </a:cubicBezTo>
                                  <a:cubicBezTo>
                                    <a:pt x="822" y="148"/>
                                    <a:pt x="822" y="150"/>
                                    <a:pt x="822" y="151"/>
                                  </a:cubicBezTo>
                                  <a:cubicBezTo>
                                    <a:pt x="824" y="152"/>
                                    <a:pt x="826" y="153"/>
                                    <a:pt x="829" y="154"/>
                                  </a:cubicBezTo>
                                  <a:cubicBezTo>
                                    <a:pt x="828" y="152"/>
                                    <a:pt x="828" y="150"/>
                                    <a:pt x="828" y="147"/>
                                  </a:cubicBezTo>
                                  <a:cubicBezTo>
                                    <a:pt x="828" y="127"/>
                                    <a:pt x="844" y="111"/>
                                    <a:pt x="864" y="111"/>
                                  </a:cubicBezTo>
                                  <a:cubicBezTo>
                                    <a:pt x="883" y="111"/>
                                    <a:pt x="899" y="127"/>
                                    <a:pt x="899" y="147"/>
                                  </a:cubicBezTo>
                                  <a:cubicBezTo>
                                    <a:pt x="899" y="149"/>
                                    <a:pt x="899" y="152"/>
                                    <a:pt x="899" y="154"/>
                                  </a:cubicBezTo>
                                  <a:cubicBezTo>
                                    <a:pt x="901" y="153"/>
                                    <a:pt x="903" y="152"/>
                                    <a:pt x="905" y="151"/>
                                  </a:cubicBezTo>
                                  <a:cubicBezTo>
                                    <a:pt x="905" y="150"/>
                                    <a:pt x="906" y="148"/>
                                    <a:pt x="906" y="147"/>
                                  </a:cubicBezTo>
                                  <a:close/>
                                  <a:moveTo>
                                    <a:pt x="929" y="147"/>
                                  </a:moveTo>
                                  <a:cubicBezTo>
                                    <a:pt x="929" y="144"/>
                                    <a:pt x="926" y="142"/>
                                    <a:pt x="924" y="142"/>
                                  </a:cubicBezTo>
                                  <a:cubicBezTo>
                                    <a:pt x="921" y="142"/>
                                    <a:pt x="918" y="144"/>
                                    <a:pt x="918" y="147"/>
                                  </a:cubicBezTo>
                                  <a:cubicBezTo>
                                    <a:pt x="918" y="147"/>
                                    <a:pt x="918" y="147"/>
                                    <a:pt x="919" y="148"/>
                                  </a:cubicBezTo>
                                  <a:cubicBezTo>
                                    <a:pt x="920" y="147"/>
                                    <a:pt x="922" y="147"/>
                                    <a:pt x="924" y="147"/>
                                  </a:cubicBezTo>
                                  <a:cubicBezTo>
                                    <a:pt x="925" y="147"/>
                                    <a:pt x="927" y="147"/>
                                    <a:pt x="929" y="148"/>
                                  </a:cubicBezTo>
                                  <a:cubicBezTo>
                                    <a:pt x="929" y="147"/>
                                    <a:pt x="929" y="147"/>
                                    <a:pt x="929" y="147"/>
                                  </a:cubicBezTo>
                                  <a:close/>
                                  <a:moveTo>
                                    <a:pt x="933" y="147"/>
                                  </a:moveTo>
                                  <a:cubicBezTo>
                                    <a:pt x="933" y="145"/>
                                    <a:pt x="933" y="143"/>
                                    <a:pt x="934" y="141"/>
                                  </a:cubicBezTo>
                                  <a:cubicBezTo>
                                    <a:pt x="932" y="137"/>
                                    <a:pt x="928" y="135"/>
                                    <a:pt x="924" y="135"/>
                                  </a:cubicBezTo>
                                  <a:cubicBezTo>
                                    <a:pt x="920" y="135"/>
                                    <a:pt x="916" y="137"/>
                                    <a:pt x="914" y="140"/>
                                  </a:cubicBezTo>
                                  <a:cubicBezTo>
                                    <a:pt x="915" y="142"/>
                                    <a:pt x="915" y="145"/>
                                    <a:pt x="915" y="147"/>
                                  </a:cubicBezTo>
                                  <a:cubicBezTo>
                                    <a:pt x="915" y="147"/>
                                    <a:pt x="915" y="148"/>
                                    <a:pt x="915" y="148"/>
                                  </a:cubicBezTo>
                                  <a:cubicBezTo>
                                    <a:pt x="915" y="148"/>
                                    <a:pt x="916" y="148"/>
                                    <a:pt x="917" y="148"/>
                                  </a:cubicBezTo>
                                  <a:cubicBezTo>
                                    <a:pt x="917" y="148"/>
                                    <a:pt x="917" y="147"/>
                                    <a:pt x="917" y="147"/>
                                  </a:cubicBezTo>
                                  <a:cubicBezTo>
                                    <a:pt x="917" y="143"/>
                                    <a:pt x="920" y="140"/>
                                    <a:pt x="924" y="140"/>
                                  </a:cubicBezTo>
                                  <a:cubicBezTo>
                                    <a:pt x="927" y="140"/>
                                    <a:pt x="930" y="143"/>
                                    <a:pt x="930" y="147"/>
                                  </a:cubicBezTo>
                                  <a:cubicBezTo>
                                    <a:pt x="930" y="147"/>
                                    <a:pt x="930" y="148"/>
                                    <a:pt x="930" y="148"/>
                                  </a:cubicBezTo>
                                  <a:cubicBezTo>
                                    <a:pt x="931" y="148"/>
                                    <a:pt x="932" y="148"/>
                                    <a:pt x="933" y="148"/>
                                  </a:cubicBezTo>
                                  <a:cubicBezTo>
                                    <a:pt x="933" y="148"/>
                                    <a:pt x="933" y="148"/>
                                    <a:pt x="933" y="147"/>
                                  </a:cubicBezTo>
                                  <a:close/>
                                  <a:moveTo>
                                    <a:pt x="912" y="131"/>
                                  </a:moveTo>
                                  <a:cubicBezTo>
                                    <a:pt x="913" y="133"/>
                                    <a:pt x="913" y="135"/>
                                    <a:pt x="914" y="138"/>
                                  </a:cubicBezTo>
                                  <a:cubicBezTo>
                                    <a:pt x="916" y="135"/>
                                    <a:pt x="920" y="134"/>
                                    <a:pt x="924" y="134"/>
                                  </a:cubicBezTo>
                                  <a:cubicBezTo>
                                    <a:pt x="928" y="134"/>
                                    <a:pt x="931" y="136"/>
                                    <a:pt x="934" y="139"/>
                                  </a:cubicBezTo>
                                  <a:cubicBezTo>
                                    <a:pt x="934" y="136"/>
                                    <a:pt x="935" y="134"/>
                                    <a:pt x="936" y="132"/>
                                  </a:cubicBezTo>
                                  <a:cubicBezTo>
                                    <a:pt x="932" y="129"/>
                                    <a:pt x="928" y="128"/>
                                    <a:pt x="924" y="128"/>
                                  </a:cubicBezTo>
                                  <a:cubicBezTo>
                                    <a:pt x="919" y="128"/>
                                    <a:pt x="915" y="129"/>
                                    <a:pt x="912" y="131"/>
                                  </a:cubicBezTo>
                                  <a:close/>
                                  <a:moveTo>
                                    <a:pt x="864" y="98"/>
                                  </a:moveTo>
                                  <a:cubicBezTo>
                                    <a:pt x="850" y="98"/>
                                    <a:pt x="837" y="103"/>
                                    <a:pt x="828" y="112"/>
                                  </a:cubicBezTo>
                                  <a:cubicBezTo>
                                    <a:pt x="820" y="121"/>
                                    <a:pt x="814" y="133"/>
                                    <a:pt x="814" y="147"/>
                                  </a:cubicBezTo>
                                  <a:cubicBezTo>
                                    <a:pt x="814" y="148"/>
                                    <a:pt x="814" y="148"/>
                                    <a:pt x="814" y="149"/>
                                  </a:cubicBezTo>
                                  <a:cubicBezTo>
                                    <a:pt x="816" y="149"/>
                                    <a:pt x="818" y="150"/>
                                    <a:pt x="820" y="150"/>
                                  </a:cubicBezTo>
                                  <a:cubicBezTo>
                                    <a:pt x="820" y="149"/>
                                    <a:pt x="820" y="148"/>
                                    <a:pt x="820" y="147"/>
                                  </a:cubicBezTo>
                                  <a:cubicBezTo>
                                    <a:pt x="820" y="123"/>
                                    <a:pt x="840" y="104"/>
                                    <a:pt x="864" y="104"/>
                                  </a:cubicBezTo>
                                  <a:cubicBezTo>
                                    <a:pt x="888" y="104"/>
                                    <a:pt x="907" y="123"/>
                                    <a:pt x="907" y="147"/>
                                  </a:cubicBezTo>
                                  <a:cubicBezTo>
                                    <a:pt x="907" y="148"/>
                                    <a:pt x="907" y="149"/>
                                    <a:pt x="907" y="150"/>
                                  </a:cubicBezTo>
                                  <a:cubicBezTo>
                                    <a:pt x="909" y="149"/>
                                    <a:pt x="911" y="149"/>
                                    <a:pt x="913" y="148"/>
                                  </a:cubicBezTo>
                                  <a:cubicBezTo>
                                    <a:pt x="913" y="148"/>
                                    <a:pt x="913" y="148"/>
                                    <a:pt x="913" y="147"/>
                                  </a:cubicBezTo>
                                  <a:cubicBezTo>
                                    <a:pt x="913" y="133"/>
                                    <a:pt x="908" y="121"/>
                                    <a:pt x="899" y="112"/>
                                  </a:cubicBezTo>
                                  <a:cubicBezTo>
                                    <a:pt x="890" y="103"/>
                                    <a:pt x="877" y="98"/>
                                    <a:pt x="864" y="98"/>
                                  </a:cubicBezTo>
                                  <a:close/>
                                  <a:moveTo>
                                    <a:pt x="885" y="96"/>
                                  </a:moveTo>
                                  <a:cubicBezTo>
                                    <a:pt x="885" y="97"/>
                                    <a:pt x="884" y="99"/>
                                    <a:pt x="884" y="100"/>
                                  </a:cubicBezTo>
                                  <a:cubicBezTo>
                                    <a:pt x="886" y="101"/>
                                    <a:pt x="888" y="102"/>
                                    <a:pt x="890" y="103"/>
                                  </a:cubicBezTo>
                                  <a:cubicBezTo>
                                    <a:pt x="890" y="101"/>
                                    <a:pt x="891" y="98"/>
                                    <a:pt x="891" y="96"/>
                                  </a:cubicBezTo>
                                  <a:cubicBezTo>
                                    <a:pt x="891" y="88"/>
                                    <a:pt x="888" y="81"/>
                                    <a:pt x="883" y="77"/>
                                  </a:cubicBezTo>
                                  <a:cubicBezTo>
                                    <a:pt x="878" y="72"/>
                                    <a:pt x="871" y="69"/>
                                    <a:pt x="864" y="69"/>
                                  </a:cubicBezTo>
                                  <a:cubicBezTo>
                                    <a:pt x="856" y="69"/>
                                    <a:pt x="849" y="72"/>
                                    <a:pt x="844" y="77"/>
                                  </a:cubicBezTo>
                                  <a:cubicBezTo>
                                    <a:pt x="839" y="81"/>
                                    <a:pt x="836" y="88"/>
                                    <a:pt x="836" y="96"/>
                                  </a:cubicBezTo>
                                  <a:cubicBezTo>
                                    <a:pt x="836" y="98"/>
                                    <a:pt x="837" y="101"/>
                                    <a:pt x="837" y="103"/>
                                  </a:cubicBezTo>
                                  <a:cubicBezTo>
                                    <a:pt x="839" y="102"/>
                                    <a:pt x="841" y="101"/>
                                    <a:pt x="843" y="100"/>
                                  </a:cubicBezTo>
                                  <a:cubicBezTo>
                                    <a:pt x="843" y="99"/>
                                    <a:pt x="842" y="97"/>
                                    <a:pt x="842" y="96"/>
                                  </a:cubicBezTo>
                                  <a:cubicBezTo>
                                    <a:pt x="842" y="84"/>
                                    <a:pt x="852" y="75"/>
                                    <a:pt x="864" y="75"/>
                                  </a:cubicBezTo>
                                  <a:cubicBezTo>
                                    <a:pt x="875" y="75"/>
                                    <a:pt x="885" y="84"/>
                                    <a:pt x="885" y="96"/>
                                  </a:cubicBezTo>
                                  <a:close/>
                                  <a:moveTo>
                                    <a:pt x="877" y="96"/>
                                  </a:moveTo>
                                  <a:cubicBezTo>
                                    <a:pt x="877" y="96"/>
                                    <a:pt x="877" y="97"/>
                                    <a:pt x="877" y="98"/>
                                  </a:cubicBezTo>
                                  <a:cubicBezTo>
                                    <a:pt x="879" y="98"/>
                                    <a:pt x="881" y="99"/>
                                    <a:pt x="883" y="100"/>
                                  </a:cubicBezTo>
                                  <a:cubicBezTo>
                                    <a:pt x="883" y="98"/>
                                    <a:pt x="883" y="97"/>
                                    <a:pt x="883" y="96"/>
                                  </a:cubicBezTo>
                                  <a:cubicBezTo>
                                    <a:pt x="883" y="90"/>
                                    <a:pt x="881" y="86"/>
                                    <a:pt x="877" y="82"/>
                                  </a:cubicBezTo>
                                  <a:cubicBezTo>
                                    <a:pt x="874" y="78"/>
                                    <a:pt x="869" y="76"/>
                                    <a:pt x="864" y="76"/>
                                  </a:cubicBezTo>
                                  <a:cubicBezTo>
                                    <a:pt x="858" y="76"/>
                                    <a:pt x="853" y="78"/>
                                    <a:pt x="850" y="82"/>
                                  </a:cubicBezTo>
                                  <a:cubicBezTo>
                                    <a:pt x="846" y="86"/>
                                    <a:pt x="844" y="90"/>
                                    <a:pt x="844" y="96"/>
                                  </a:cubicBezTo>
                                  <a:cubicBezTo>
                                    <a:pt x="844" y="97"/>
                                    <a:pt x="844" y="98"/>
                                    <a:pt x="844" y="100"/>
                                  </a:cubicBezTo>
                                  <a:cubicBezTo>
                                    <a:pt x="846" y="99"/>
                                    <a:pt x="848" y="98"/>
                                    <a:pt x="850" y="98"/>
                                  </a:cubicBezTo>
                                  <a:cubicBezTo>
                                    <a:pt x="850" y="97"/>
                                    <a:pt x="850" y="96"/>
                                    <a:pt x="850" y="96"/>
                                  </a:cubicBezTo>
                                  <a:cubicBezTo>
                                    <a:pt x="850" y="88"/>
                                    <a:pt x="856" y="82"/>
                                    <a:pt x="864" y="82"/>
                                  </a:cubicBezTo>
                                  <a:cubicBezTo>
                                    <a:pt x="871" y="82"/>
                                    <a:pt x="877" y="88"/>
                                    <a:pt x="877" y="96"/>
                                  </a:cubicBezTo>
                                  <a:close/>
                                  <a:moveTo>
                                    <a:pt x="870" y="96"/>
                                  </a:moveTo>
                                  <a:cubicBezTo>
                                    <a:pt x="870" y="96"/>
                                    <a:pt x="870" y="96"/>
                                    <a:pt x="870" y="96"/>
                                  </a:cubicBezTo>
                                  <a:cubicBezTo>
                                    <a:pt x="872" y="97"/>
                                    <a:pt x="874" y="97"/>
                                    <a:pt x="875" y="97"/>
                                  </a:cubicBezTo>
                                  <a:cubicBezTo>
                                    <a:pt x="876" y="97"/>
                                    <a:pt x="876" y="96"/>
                                    <a:pt x="876" y="96"/>
                                  </a:cubicBezTo>
                                  <a:cubicBezTo>
                                    <a:pt x="876" y="89"/>
                                    <a:pt x="870" y="84"/>
                                    <a:pt x="864" y="84"/>
                                  </a:cubicBezTo>
                                  <a:cubicBezTo>
                                    <a:pt x="857" y="84"/>
                                    <a:pt x="852" y="89"/>
                                    <a:pt x="852" y="96"/>
                                  </a:cubicBezTo>
                                  <a:cubicBezTo>
                                    <a:pt x="852" y="96"/>
                                    <a:pt x="852" y="97"/>
                                    <a:pt x="852" y="97"/>
                                  </a:cubicBezTo>
                                  <a:cubicBezTo>
                                    <a:pt x="853" y="97"/>
                                    <a:pt x="855" y="97"/>
                                    <a:pt x="857" y="96"/>
                                  </a:cubicBezTo>
                                  <a:cubicBezTo>
                                    <a:pt x="857" y="96"/>
                                    <a:pt x="857" y="96"/>
                                    <a:pt x="857" y="96"/>
                                  </a:cubicBezTo>
                                  <a:cubicBezTo>
                                    <a:pt x="857" y="92"/>
                                    <a:pt x="860" y="89"/>
                                    <a:pt x="864" y="89"/>
                                  </a:cubicBezTo>
                                  <a:cubicBezTo>
                                    <a:pt x="867" y="89"/>
                                    <a:pt x="870" y="92"/>
                                    <a:pt x="870" y="96"/>
                                  </a:cubicBezTo>
                                  <a:close/>
                                  <a:moveTo>
                                    <a:pt x="864" y="91"/>
                                  </a:moveTo>
                                  <a:cubicBezTo>
                                    <a:pt x="861" y="91"/>
                                    <a:pt x="858" y="93"/>
                                    <a:pt x="858" y="96"/>
                                  </a:cubicBezTo>
                                  <a:cubicBezTo>
                                    <a:pt x="858" y="96"/>
                                    <a:pt x="859" y="96"/>
                                    <a:pt x="859" y="96"/>
                                  </a:cubicBezTo>
                                  <a:cubicBezTo>
                                    <a:pt x="860" y="96"/>
                                    <a:pt x="862" y="96"/>
                                    <a:pt x="864" y="96"/>
                                  </a:cubicBezTo>
                                  <a:cubicBezTo>
                                    <a:pt x="865" y="96"/>
                                    <a:pt x="867" y="96"/>
                                    <a:pt x="869" y="96"/>
                                  </a:cubicBezTo>
                                  <a:cubicBezTo>
                                    <a:pt x="869" y="96"/>
                                    <a:pt x="869" y="96"/>
                                    <a:pt x="869" y="96"/>
                                  </a:cubicBezTo>
                                  <a:cubicBezTo>
                                    <a:pt x="869" y="93"/>
                                    <a:pt x="866" y="91"/>
                                    <a:pt x="864" y="91"/>
                                  </a:cubicBezTo>
                                  <a:close/>
                                  <a:moveTo>
                                    <a:pt x="898" y="96"/>
                                  </a:moveTo>
                                  <a:cubicBezTo>
                                    <a:pt x="898" y="86"/>
                                    <a:pt x="894" y="78"/>
                                    <a:pt x="888" y="72"/>
                                  </a:cubicBezTo>
                                  <a:cubicBezTo>
                                    <a:pt x="882" y="65"/>
                                    <a:pt x="873" y="62"/>
                                    <a:pt x="864" y="62"/>
                                  </a:cubicBezTo>
                                  <a:cubicBezTo>
                                    <a:pt x="854" y="62"/>
                                    <a:pt x="846" y="65"/>
                                    <a:pt x="839" y="72"/>
                                  </a:cubicBezTo>
                                  <a:cubicBezTo>
                                    <a:pt x="833" y="78"/>
                                    <a:pt x="829" y="86"/>
                                    <a:pt x="829" y="96"/>
                                  </a:cubicBezTo>
                                  <a:cubicBezTo>
                                    <a:pt x="829" y="99"/>
                                    <a:pt x="830" y="101"/>
                                    <a:pt x="830" y="104"/>
                                  </a:cubicBezTo>
                                  <a:cubicBezTo>
                                    <a:pt x="831" y="105"/>
                                    <a:pt x="832" y="105"/>
                                    <a:pt x="833" y="106"/>
                                  </a:cubicBezTo>
                                  <a:cubicBezTo>
                                    <a:pt x="834" y="105"/>
                                    <a:pt x="835" y="105"/>
                                    <a:pt x="836" y="104"/>
                                  </a:cubicBezTo>
                                  <a:cubicBezTo>
                                    <a:pt x="835" y="101"/>
                                    <a:pt x="835" y="99"/>
                                    <a:pt x="835" y="96"/>
                                  </a:cubicBezTo>
                                  <a:cubicBezTo>
                                    <a:pt x="835" y="80"/>
                                    <a:pt x="848" y="67"/>
                                    <a:pt x="864" y="67"/>
                                  </a:cubicBezTo>
                                  <a:cubicBezTo>
                                    <a:pt x="879" y="67"/>
                                    <a:pt x="892" y="80"/>
                                    <a:pt x="892" y="96"/>
                                  </a:cubicBezTo>
                                  <a:cubicBezTo>
                                    <a:pt x="892" y="99"/>
                                    <a:pt x="892" y="101"/>
                                    <a:pt x="891" y="104"/>
                                  </a:cubicBezTo>
                                  <a:cubicBezTo>
                                    <a:pt x="892" y="105"/>
                                    <a:pt x="893" y="105"/>
                                    <a:pt x="894" y="106"/>
                                  </a:cubicBezTo>
                                  <a:cubicBezTo>
                                    <a:pt x="895" y="105"/>
                                    <a:pt x="896" y="104"/>
                                    <a:pt x="897" y="103"/>
                                  </a:cubicBezTo>
                                  <a:cubicBezTo>
                                    <a:pt x="897" y="101"/>
                                    <a:pt x="898" y="98"/>
                                    <a:pt x="898" y="96"/>
                                  </a:cubicBezTo>
                                  <a:close/>
                                  <a:moveTo>
                                    <a:pt x="906" y="96"/>
                                  </a:moveTo>
                                  <a:cubicBezTo>
                                    <a:pt x="906" y="84"/>
                                    <a:pt x="901" y="74"/>
                                    <a:pt x="893" y="66"/>
                                  </a:cubicBezTo>
                                  <a:cubicBezTo>
                                    <a:pt x="886" y="59"/>
                                    <a:pt x="875" y="54"/>
                                    <a:pt x="864" y="54"/>
                                  </a:cubicBezTo>
                                  <a:cubicBezTo>
                                    <a:pt x="852" y="54"/>
                                    <a:pt x="842" y="59"/>
                                    <a:pt x="834" y="66"/>
                                  </a:cubicBezTo>
                                  <a:cubicBezTo>
                                    <a:pt x="826" y="74"/>
                                    <a:pt x="822" y="84"/>
                                    <a:pt x="822" y="96"/>
                                  </a:cubicBezTo>
                                  <a:cubicBezTo>
                                    <a:pt x="822" y="97"/>
                                    <a:pt x="822" y="98"/>
                                    <a:pt x="822" y="100"/>
                                  </a:cubicBezTo>
                                  <a:cubicBezTo>
                                    <a:pt x="824" y="101"/>
                                    <a:pt x="826" y="102"/>
                                    <a:pt x="829" y="103"/>
                                  </a:cubicBezTo>
                                  <a:cubicBezTo>
                                    <a:pt x="828" y="101"/>
                                    <a:pt x="828" y="98"/>
                                    <a:pt x="828" y="96"/>
                                  </a:cubicBezTo>
                                  <a:cubicBezTo>
                                    <a:pt x="828" y="76"/>
                                    <a:pt x="844" y="60"/>
                                    <a:pt x="864" y="60"/>
                                  </a:cubicBezTo>
                                  <a:cubicBezTo>
                                    <a:pt x="883" y="60"/>
                                    <a:pt x="899" y="76"/>
                                    <a:pt x="899" y="96"/>
                                  </a:cubicBezTo>
                                  <a:cubicBezTo>
                                    <a:pt x="899" y="98"/>
                                    <a:pt x="899" y="100"/>
                                    <a:pt x="899" y="102"/>
                                  </a:cubicBezTo>
                                  <a:cubicBezTo>
                                    <a:pt x="901" y="101"/>
                                    <a:pt x="903" y="100"/>
                                    <a:pt x="905" y="99"/>
                                  </a:cubicBezTo>
                                  <a:cubicBezTo>
                                    <a:pt x="905" y="98"/>
                                    <a:pt x="906" y="97"/>
                                    <a:pt x="906" y="96"/>
                                  </a:cubicBezTo>
                                  <a:close/>
                                  <a:moveTo>
                                    <a:pt x="929" y="96"/>
                                  </a:moveTo>
                                  <a:cubicBezTo>
                                    <a:pt x="929" y="93"/>
                                    <a:pt x="926" y="91"/>
                                    <a:pt x="924" y="91"/>
                                  </a:cubicBezTo>
                                  <a:cubicBezTo>
                                    <a:pt x="921" y="91"/>
                                    <a:pt x="918" y="93"/>
                                    <a:pt x="918" y="96"/>
                                  </a:cubicBezTo>
                                  <a:cubicBezTo>
                                    <a:pt x="918" y="96"/>
                                    <a:pt x="918" y="96"/>
                                    <a:pt x="919" y="96"/>
                                  </a:cubicBezTo>
                                  <a:cubicBezTo>
                                    <a:pt x="920" y="96"/>
                                    <a:pt x="922" y="96"/>
                                    <a:pt x="924" y="96"/>
                                  </a:cubicBezTo>
                                  <a:cubicBezTo>
                                    <a:pt x="925" y="96"/>
                                    <a:pt x="927" y="96"/>
                                    <a:pt x="929" y="96"/>
                                  </a:cubicBezTo>
                                  <a:cubicBezTo>
                                    <a:pt x="929" y="96"/>
                                    <a:pt x="929" y="96"/>
                                    <a:pt x="929" y="96"/>
                                  </a:cubicBezTo>
                                  <a:close/>
                                  <a:moveTo>
                                    <a:pt x="933" y="96"/>
                                  </a:moveTo>
                                  <a:cubicBezTo>
                                    <a:pt x="933" y="94"/>
                                    <a:pt x="933" y="91"/>
                                    <a:pt x="934" y="89"/>
                                  </a:cubicBezTo>
                                  <a:cubicBezTo>
                                    <a:pt x="932" y="86"/>
                                    <a:pt x="928" y="84"/>
                                    <a:pt x="924" y="84"/>
                                  </a:cubicBezTo>
                                  <a:cubicBezTo>
                                    <a:pt x="920" y="84"/>
                                    <a:pt x="916" y="86"/>
                                    <a:pt x="914" y="88"/>
                                  </a:cubicBezTo>
                                  <a:cubicBezTo>
                                    <a:pt x="915" y="91"/>
                                    <a:pt x="915" y="93"/>
                                    <a:pt x="915" y="96"/>
                                  </a:cubicBezTo>
                                  <a:cubicBezTo>
                                    <a:pt x="915" y="96"/>
                                    <a:pt x="915" y="96"/>
                                    <a:pt x="915" y="97"/>
                                  </a:cubicBezTo>
                                  <a:cubicBezTo>
                                    <a:pt x="915" y="97"/>
                                    <a:pt x="916" y="96"/>
                                    <a:pt x="917" y="96"/>
                                  </a:cubicBezTo>
                                  <a:cubicBezTo>
                                    <a:pt x="917" y="96"/>
                                    <a:pt x="917" y="96"/>
                                    <a:pt x="917" y="96"/>
                                  </a:cubicBezTo>
                                  <a:cubicBezTo>
                                    <a:pt x="917" y="92"/>
                                    <a:pt x="920" y="89"/>
                                    <a:pt x="924" y="89"/>
                                  </a:cubicBezTo>
                                  <a:cubicBezTo>
                                    <a:pt x="927" y="89"/>
                                    <a:pt x="930" y="92"/>
                                    <a:pt x="930" y="96"/>
                                  </a:cubicBezTo>
                                  <a:cubicBezTo>
                                    <a:pt x="930" y="96"/>
                                    <a:pt x="930" y="96"/>
                                    <a:pt x="930" y="96"/>
                                  </a:cubicBezTo>
                                  <a:cubicBezTo>
                                    <a:pt x="931" y="97"/>
                                    <a:pt x="932" y="97"/>
                                    <a:pt x="933" y="97"/>
                                  </a:cubicBezTo>
                                  <a:cubicBezTo>
                                    <a:pt x="933" y="97"/>
                                    <a:pt x="933" y="96"/>
                                    <a:pt x="933" y="96"/>
                                  </a:cubicBezTo>
                                  <a:close/>
                                  <a:moveTo>
                                    <a:pt x="912" y="80"/>
                                  </a:moveTo>
                                  <a:cubicBezTo>
                                    <a:pt x="913" y="82"/>
                                    <a:pt x="913" y="84"/>
                                    <a:pt x="914" y="86"/>
                                  </a:cubicBezTo>
                                  <a:cubicBezTo>
                                    <a:pt x="916" y="84"/>
                                    <a:pt x="920" y="82"/>
                                    <a:pt x="924" y="82"/>
                                  </a:cubicBezTo>
                                  <a:cubicBezTo>
                                    <a:pt x="928" y="82"/>
                                    <a:pt x="931" y="84"/>
                                    <a:pt x="934" y="87"/>
                                  </a:cubicBezTo>
                                  <a:cubicBezTo>
                                    <a:pt x="934" y="85"/>
                                    <a:pt x="935" y="83"/>
                                    <a:pt x="936" y="80"/>
                                  </a:cubicBezTo>
                                  <a:cubicBezTo>
                                    <a:pt x="932" y="78"/>
                                    <a:pt x="928" y="76"/>
                                    <a:pt x="924" y="76"/>
                                  </a:cubicBezTo>
                                  <a:cubicBezTo>
                                    <a:pt x="919" y="76"/>
                                    <a:pt x="915" y="78"/>
                                    <a:pt x="912" y="80"/>
                                  </a:cubicBezTo>
                                  <a:close/>
                                  <a:moveTo>
                                    <a:pt x="864" y="46"/>
                                  </a:moveTo>
                                  <a:cubicBezTo>
                                    <a:pt x="850" y="46"/>
                                    <a:pt x="837" y="52"/>
                                    <a:pt x="828" y="61"/>
                                  </a:cubicBezTo>
                                  <a:cubicBezTo>
                                    <a:pt x="820" y="70"/>
                                    <a:pt x="814" y="82"/>
                                    <a:pt x="814" y="96"/>
                                  </a:cubicBezTo>
                                  <a:cubicBezTo>
                                    <a:pt x="814" y="96"/>
                                    <a:pt x="814" y="97"/>
                                    <a:pt x="814" y="97"/>
                                  </a:cubicBezTo>
                                  <a:cubicBezTo>
                                    <a:pt x="816" y="98"/>
                                    <a:pt x="818" y="98"/>
                                    <a:pt x="820" y="99"/>
                                  </a:cubicBezTo>
                                  <a:cubicBezTo>
                                    <a:pt x="820" y="98"/>
                                    <a:pt x="820" y="97"/>
                                    <a:pt x="820" y="96"/>
                                  </a:cubicBezTo>
                                  <a:cubicBezTo>
                                    <a:pt x="820" y="72"/>
                                    <a:pt x="840" y="52"/>
                                    <a:pt x="864" y="52"/>
                                  </a:cubicBezTo>
                                  <a:cubicBezTo>
                                    <a:pt x="888" y="52"/>
                                    <a:pt x="907" y="72"/>
                                    <a:pt x="907" y="96"/>
                                  </a:cubicBezTo>
                                  <a:cubicBezTo>
                                    <a:pt x="907" y="97"/>
                                    <a:pt x="907" y="98"/>
                                    <a:pt x="907" y="99"/>
                                  </a:cubicBezTo>
                                  <a:cubicBezTo>
                                    <a:pt x="909" y="98"/>
                                    <a:pt x="911" y="97"/>
                                    <a:pt x="913" y="97"/>
                                  </a:cubicBezTo>
                                  <a:cubicBezTo>
                                    <a:pt x="913" y="97"/>
                                    <a:pt x="913" y="96"/>
                                    <a:pt x="913" y="96"/>
                                  </a:cubicBezTo>
                                  <a:cubicBezTo>
                                    <a:pt x="913" y="82"/>
                                    <a:pt x="908" y="70"/>
                                    <a:pt x="899" y="61"/>
                                  </a:cubicBezTo>
                                  <a:cubicBezTo>
                                    <a:pt x="890" y="52"/>
                                    <a:pt x="877" y="46"/>
                                    <a:pt x="864" y="46"/>
                                  </a:cubicBezTo>
                                  <a:close/>
                                  <a:moveTo>
                                    <a:pt x="885" y="44"/>
                                  </a:moveTo>
                                  <a:cubicBezTo>
                                    <a:pt x="885" y="46"/>
                                    <a:pt x="884" y="47"/>
                                    <a:pt x="884" y="49"/>
                                  </a:cubicBezTo>
                                  <a:cubicBezTo>
                                    <a:pt x="886" y="50"/>
                                    <a:pt x="888" y="51"/>
                                    <a:pt x="890" y="52"/>
                                  </a:cubicBezTo>
                                  <a:cubicBezTo>
                                    <a:pt x="890" y="49"/>
                                    <a:pt x="891" y="47"/>
                                    <a:pt x="891" y="44"/>
                                  </a:cubicBezTo>
                                  <a:cubicBezTo>
                                    <a:pt x="891" y="37"/>
                                    <a:pt x="888" y="30"/>
                                    <a:pt x="883" y="25"/>
                                  </a:cubicBezTo>
                                  <a:cubicBezTo>
                                    <a:pt x="878" y="20"/>
                                    <a:pt x="871" y="17"/>
                                    <a:pt x="864" y="17"/>
                                  </a:cubicBezTo>
                                  <a:cubicBezTo>
                                    <a:pt x="856" y="17"/>
                                    <a:pt x="849" y="20"/>
                                    <a:pt x="844" y="25"/>
                                  </a:cubicBezTo>
                                  <a:cubicBezTo>
                                    <a:pt x="839" y="30"/>
                                    <a:pt x="836" y="37"/>
                                    <a:pt x="836" y="44"/>
                                  </a:cubicBezTo>
                                  <a:cubicBezTo>
                                    <a:pt x="836" y="47"/>
                                    <a:pt x="837" y="49"/>
                                    <a:pt x="837" y="52"/>
                                  </a:cubicBezTo>
                                  <a:cubicBezTo>
                                    <a:pt x="839" y="51"/>
                                    <a:pt x="841" y="50"/>
                                    <a:pt x="843" y="49"/>
                                  </a:cubicBezTo>
                                  <a:cubicBezTo>
                                    <a:pt x="843" y="47"/>
                                    <a:pt x="842" y="46"/>
                                    <a:pt x="842" y="44"/>
                                  </a:cubicBezTo>
                                  <a:cubicBezTo>
                                    <a:pt x="842" y="33"/>
                                    <a:pt x="852" y="23"/>
                                    <a:pt x="864" y="23"/>
                                  </a:cubicBezTo>
                                  <a:cubicBezTo>
                                    <a:pt x="875" y="23"/>
                                    <a:pt x="885" y="33"/>
                                    <a:pt x="885" y="44"/>
                                  </a:cubicBezTo>
                                  <a:close/>
                                  <a:moveTo>
                                    <a:pt x="877" y="44"/>
                                  </a:moveTo>
                                  <a:cubicBezTo>
                                    <a:pt x="877" y="45"/>
                                    <a:pt x="877" y="46"/>
                                    <a:pt x="877" y="46"/>
                                  </a:cubicBezTo>
                                  <a:cubicBezTo>
                                    <a:pt x="879" y="47"/>
                                    <a:pt x="881" y="48"/>
                                    <a:pt x="883" y="48"/>
                                  </a:cubicBezTo>
                                  <a:cubicBezTo>
                                    <a:pt x="883" y="47"/>
                                    <a:pt x="883" y="46"/>
                                    <a:pt x="883" y="44"/>
                                  </a:cubicBezTo>
                                  <a:cubicBezTo>
                                    <a:pt x="883" y="39"/>
                                    <a:pt x="881" y="34"/>
                                    <a:pt x="877" y="31"/>
                                  </a:cubicBezTo>
                                  <a:cubicBezTo>
                                    <a:pt x="874" y="27"/>
                                    <a:pt x="869" y="25"/>
                                    <a:pt x="864" y="25"/>
                                  </a:cubicBezTo>
                                  <a:cubicBezTo>
                                    <a:pt x="858" y="25"/>
                                    <a:pt x="853" y="27"/>
                                    <a:pt x="850" y="31"/>
                                  </a:cubicBezTo>
                                  <a:cubicBezTo>
                                    <a:pt x="846" y="34"/>
                                    <a:pt x="844" y="39"/>
                                    <a:pt x="844" y="44"/>
                                  </a:cubicBezTo>
                                  <a:cubicBezTo>
                                    <a:pt x="844" y="46"/>
                                    <a:pt x="844" y="47"/>
                                    <a:pt x="844" y="48"/>
                                  </a:cubicBezTo>
                                  <a:cubicBezTo>
                                    <a:pt x="846" y="48"/>
                                    <a:pt x="848" y="47"/>
                                    <a:pt x="850" y="46"/>
                                  </a:cubicBezTo>
                                  <a:cubicBezTo>
                                    <a:pt x="850" y="46"/>
                                    <a:pt x="850" y="45"/>
                                    <a:pt x="850" y="44"/>
                                  </a:cubicBezTo>
                                  <a:cubicBezTo>
                                    <a:pt x="850" y="37"/>
                                    <a:pt x="856" y="31"/>
                                    <a:pt x="864" y="31"/>
                                  </a:cubicBezTo>
                                  <a:cubicBezTo>
                                    <a:pt x="871" y="31"/>
                                    <a:pt x="877" y="37"/>
                                    <a:pt x="877" y="44"/>
                                  </a:cubicBezTo>
                                  <a:close/>
                                  <a:moveTo>
                                    <a:pt x="870" y="44"/>
                                  </a:moveTo>
                                  <a:cubicBezTo>
                                    <a:pt x="870" y="45"/>
                                    <a:pt x="870" y="45"/>
                                    <a:pt x="870" y="45"/>
                                  </a:cubicBezTo>
                                  <a:cubicBezTo>
                                    <a:pt x="872" y="45"/>
                                    <a:pt x="874" y="46"/>
                                    <a:pt x="875" y="46"/>
                                  </a:cubicBezTo>
                                  <a:cubicBezTo>
                                    <a:pt x="876" y="45"/>
                                    <a:pt x="876" y="45"/>
                                    <a:pt x="876" y="44"/>
                                  </a:cubicBezTo>
                                  <a:cubicBezTo>
                                    <a:pt x="876" y="38"/>
                                    <a:pt x="870" y="32"/>
                                    <a:pt x="864" y="32"/>
                                  </a:cubicBezTo>
                                  <a:cubicBezTo>
                                    <a:pt x="857" y="32"/>
                                    <a:pt x="852" y="38"/>
                                    <a:pt x="852" y="44"/>
                                  </a:cubicBezTo>
                                  <a:cubicBezTo>
                                    <a:pt x="852" y="45"/>
                                    <a:pt x="852" y="45"/>
                                    <a:pt x="852" y="46"/>
                                  </a:cubicBezTo>
                                  <a:cubicBezTo>
                                    <a:pt x="853" y="46"/>
                                    <a:pt x="855" y="45"/>
                                    <a:pt x="857" y="45"/>
                                  </a:cubicBezTo>
                                  <a:cubicBezTo>
                                    <a:pt x="857" y="45"/>
                                    <a:pt x="857" y="45"/>
                                    <a:pt x="857" y="44"/>
                                  </a:cubicBezTo>
                                  <a:cubicBezTo>
                                    <a:pt x="857" y="41"/>
                                    <a:pt x="860" y="38"/>
                                    <a:pt x="864" y="38"/>
                                  </a:cubicBezTo>
                                  <a:cubicBezTo>
                                    <a:pt x="867" y="38"/>
                                    <a:pt x="870" y="41"/>
                                    <a:pt x="870" y="44"/>
                                  </a:cubicBezTo>
                                  <a:close/>
                                  <a:moveTo>
                                    <a:pt x="864" y="39"/>
                                  </a:moveTo>
                                  <a:cubicBezTo>
                                    <a:pt x="861" y="39"/>
                                    <a:pt x="858" y="42"/>
                                    <a:pt x="858" y="44"/>
                                  </a:cubicBezTo>
                                  <a:cubicBezTo>
                                    <a:pt x="858" y="45"/>
                                    <a:pt x="859" y="45"/>
                                    <a:pt x="859" y="45"/>
                                  </a:cubicBezTo>
                                  <a:cubicBezTo>
                                    <a:pt x="860" y="45"/>
                                    <a:pt x="862" y="45"/>
                                    <a:pt x="864" y="45"/>
                                  </a:cubicBezTo>
                                  <a:cubicBezTo>
                                    <a:pt x="865" y="45"/>
                                    <a:pt x="867" y="45"/>
                                    <a:pt x="869" y="45"/>
                                  </a:cubicBezTo>
                                  <a:cubicBezTo>
                                    <a:pt x="869" y="45"/>
                                    <a:pt x="869" y="45"/>
                                    <a:pt x="869" y="44"/>
                                  </a:cubicBezTo>
                                  <a:cubicBezTo>
                                    <a:pt x="869" y="42"/>
                                    <a:pt x="866" y="39"/>
                                    <a:pt x="864" y="39"/>
                                  </a:cubicBezTo>
                                  <a:close/>
                                  <a:moveTo>
                                    <a:pt x="898" y="44"/>
                                  </a:moveTo>
                                  <a:cubicBezTo>
                                    <a:pt x="898" y="35"/>
                                    <a:pt x="894" y="26"/>
                                    <a:pt x="888" y="20"/>
                                  </a:cubicBezTo>
                                  <a:cubicBezTo>
                                    <a:pt x="882" y="14"/>
                                    <a:pt x="873" y="10"/>
                                    <a:pt x="864" y="10"/>
                                  </a:cubicBezTo>
                                  <a:cubicBezTo>
                                    <a:pt x="854" y="10"/>
                                    <a:pt x="846" y="14"/>
                                    <a:pt x="839" y="20"/>
                                  </a:cubicBezTo>
                                  <a:cubicBezTo>
                                    <a:pt x="833" y="26"/>
                                    <a:pt x="829" y="35"/>
                                    <a:pt x="829" y="44"/>
                                  </a:cubicBezTo>
                                  <a:cubicBezTo>
                                    <a:pt x="829" y="47"/>
                                    <a:pt x="830" y="50"/>
                                    <a:pt x="830" y="53"/>
                                  </a:cubicBezTo>
                                  <a:cubicBezTo>
                                    <a:pt x="831" y="53"/>
                                    <a:pt x="832" y="54"/>
                                    <a:pt x="833" y="55"/>
                                  </a:cubicBezTo>
                                  <a:cubicBezTo>
                                    <a:pt x="834" y="54"/>
                                    <a:pt x="835" y="53"/>
                                    <a:pt x="836" y="53"/>
                                  </a:cubicBezTo>
                                  <a:cubicBezTo>
                                    <a:pt x="835" y="50"/>
                                    <a:pt x="835" y="47"/>
                                    <a:pt x="835" y="44"/>
                                  </a:cubicBezTo>
                                  <a:cubicBezTo>
                                    <a:pt x="835" y="28"/>
                                    <a:pt x="848" y="16"/>
                                    <a:pt x="864" y="16"/>
                                  </a:cubicBezTo>
                                  <a:cubicBezTo>
                                    <a:pt x="879" y="16"/>
                                    <a:pt x="892" y="28"/>
                                    <a:pt x="892" y="44"/>
                                  </a:cubicBezTo>
                                  <a:cubicBezTo>
                                    <a:pt x="892" y="47"/>
                                    <a:pt x="892" y="50"/>
                                    <a:pt x="891" y="53"/>
                                  </a:cubicBezTo>
                                  <a:cubicBezTo>
                                    <a:pt x="892" y="53"/>
                                    <a:pt x="893" y="54"/>
                                    <a:pt x="894" y="54"/>
                                  </a:cubicBezTo>
                                  <a:cubicBezTo>
                                    <a:pt x="895" y="53"/>
                                    <a:pt x="896" y="53"/>
                                    <a:pt x="897" y="52"/>
                                  </a:cubicBezTo>
                                  <a:cubicBezTo>
                                    <a:pt x="897" y="50"/>
                                    <a:pt x="898" y="47"/>
                                    <a:pt x="898" y="44"/>
                                  </a:cubicBezTo>
                                  <a:close/>
                                  <a:moveTo>
                                    <a:pt x="906" y="44"/>
                                  </a:moveTo>
                                  <a:cubicBezTo>
                                    <a:pt x="906" y="33"/>
                                    <a:pt x="901" y="22"/>
                                    <a:pt x="893" y="15"/>
                                  </a:cubicBezTo>
                                  <a:cubicBezTo>
                                    <a:pt x="886" y="7"/>
                                    <a:pt x="875" y="2"/>
                                    <a:pt x="864" y="2"/>
                                  </a:cubicBezTo>
                                  <a:cubicBezTo>
                                    <a:pt x="852" y="2"/>
                                    <a:pt x="842" y="7"/>
                                    <a:pt x="834" y="15"/>
                                  </a:cubicBezTo>
                                  <a:cubicBezTo>
                                    <a:pt x="826" y="22"/>
                                    <a:pt x="822" y="33"/>
                                    <a:pt x="822" y="44"/>
                                  </a:cubicBezTo>
                                  <a:cubicBezTo>
                                    <a:pt x="822" y="46"/>
                                    <a:pt x="822" y="47"/>
                                    <a:pt x="822" y="48"/>
                                  </a:cubicBezTo>
                                  <a:cubicBezTo>
                                    <a:pt x="824" y="49"/>
                                    <a:pt x="826" y="50"/>
                                    <a:pt x="829" y="52"/>
                                  </a:cubicBezTo>
                                  <a:cubicBezTo>
                                    <a:pt x="828" y="49"/>
                                    <a:pt x="828" y="47"/>
                                    <a:pt x="828" y="44"/>
                                  </a:cubicBezTo>
                                  <a:cubicBezTo>
                                    <a:pt x="828" y="25"/>
                                    <a:pt x="844" y="9"/>
                                    <a:pt x="864" y="9"/>
                                  </a:cubicBezTo>
                                  <a:cubicBezTo>
                                    <a:pt x="883" y="9"/>
                                    <a:pt x="899" y="25"/>
                                    <a:pt x="899" y="44"/>
                                  </a:cubicBezTo>
                                  <a:cubicBezTo>
                                    <a:pt x="899" y="47"/>
                                    <a:pt x="899" y="49"/>
                                    <a:pt x="899" y="51"/>
                                  </a:cubicBezTo>
                                  <a:cubicBezTo>
                                    <a:pt x="901" y="50"/>
                                    <a:pt x="903" y="49"/>
                                    <a:pt x="905" y="48"/>
                                  </a:cubicBezTo>
                                  <a:cubicBezTo>
                                    <a:pt x="905" y="47"/>
                                    <a:pt x="906" y="46"/>
                                    <a:pt x="906" y="44"/>
                                  </a:cubicBezTo>
                                  <a:close/>
                                  <a:moveTo>
                                    <a:pt x="929" y="44"/>
                                  </a:moveTo>
                                  <a:cubicBezTo>
                                    <a:pt x="929" y="42"/>
                                    <a:pt x="926" y="39"/>
                                    <a:pt x="924" y="39"/>
                                  </a:cubicBezTo>
                                  <a:cubicBezTo>
                                    <a:pt x="921" y="39"/>
                                    <a:pt x="918" y="42"/>
                                    <a:pt x="918" y="44"/>
                                  </a:cubicBezTo>
                                  <a:cubicBezTo>
                                    <a:pt x="918" y="45"/>
                                    <a:pt x="918" y="45"/>
                                    <a:pt x="919" y="45"/>
                                  </a:cubicBezTo>
                                  <a:cubicBezTo>
                                    <a:pt x="920" y="45"/>
                                    <a:pt x="922" y="45"/>
                                    <a:pt x="924" y="45"/>
                                  </a:cubicBezTo>
                                  <a:cubicBezTo>
                                    <a:pt x="925" y="45"/>
                                    <a:pt x="927" y="45"/>
                                    <a:pt x="929" y="45"/>
                                  </a:cubicBezTo>
                                  <a:cubicBezTo>
                                    <a:pt x="929" y="45"/>
                                    <a:pt x="929" y="45"/>
                                    <a:pt x="929" y="44"/>
                                  </a:cubicBezTo>
                                  <a:close/>
                                  <a:moveTo>
                                    <a:pt x="933" y="44"/>
                                  </a:moveTo>
                                  <a:cubicBezTo>
                                    <a:pt x="933" y="42"/>
                                    <a:pt x="933" y="40"/>
                                    <a:pt x="934" y="38"/>
                                  </a:cubicBezTo>
                                  <a:cubicBezTo>
                                    <a:pt x="932" y="35"/>
                                    <a:pt x="928" y="32"/>
                                    <a:pt x="924" y="32"/>
                                  </a:cubicBezTo>
                                  <a:cubicBezTo>
                                    <a:pt x="920" y="32"/>
                                    <a:pt x="916" y="34"/>
                                    <a:pt x="914" y="37"/>
                                  </a:cubicBezTo>
                                  <a:cubicBezTo>
                                    <a:pt x="915" y="39"/>
                                    <a:pt x="915" y="42"/>
                                    <a:pt x="915" y="44"/>
                                  </a:cubicBezTo>
                                  <a:cubicBezTo>
                                    <a:pt x="915" y="45"/>
                                    <a:pt x="915" y="45"/>
                                    <a:pt x="915" y="45"/>
                                  </a:cubicBezTo>
                                  <a:cubicBezTo>
                                    <a:pt x="915" y="45"/>
                                    <a:pt x="916" y="45"/>
                                    <a:pt x="917" y="45"/>
                                  </a:cubicBezTo>
                                  <a:cubicBezTo>
                                    <a:pt x="917" y="45"/>
                                    <a:pt x="917" y="45"/>
                                    <a:pt x="917" y="44"/>
                                  </a:cubicBezTo>
                                  <a:cubicBezTo>
                                    <a:pt x="917" y="41"/>
                                    <a:pt x="920" y="38"/>
                                    <a:pt x="924" y="38"/>
                                  </a:cubicBezTo>
                                  <a:cubicBezTo>
                                    <a:pt x="927" y="38"/>
                                    <a:pt x="930" y="41"/>
                                    <a:pt x="930" y="44"/>
                                  </a:cubicBezTo>
                                  <a:cubicBezTo>
                                    <a:pt x="930" y="45"/>
                                    <a:pt x="930" y="45"/>
                                    <a:pt x="930" y="45"/>
                                  </a:cubicBezTo>
                                  <a:cubicBezTo>
                                    <a:pt x="931" y="45"/>
                                    <a:pt x="932" y="45"/>
                                    <a:pt x="933" y="45"/>
                                  </a:cubicBezTo>
                                  <a:cubicBezTo>
                                    <a:pt x="933" y="45"/>
                                    <a:pt x="933" y="45"/>
                                    <a:pt x="933" y="44"/>
                                  </a:cubicBezTo>
                                  <a:close/>
                                  <a:moveTo>
                                    <a:pt x="934" y="36"/>
                                  </a:moveTo>
                                  <a:cubicBezTo>
                                    <a:pt x="934" y="33"/>
                                    <a:pt x="935" y="31"/>
                                    <a:pt x="936" y="29"/>
                                  </a:cubicBezTo>
                                  <a:cubicBezTo>
                                    <a:pt x="932" y="26"/>
                                    <a:pt x="928" y="25"/>
                                    <a:pt x="924" y="25"/>
                                  </a:cubicBezTo>
                                  <a:cubicBezTo>
                                    <a:pt x="919" y="25"/>
                                    <a:pt x="915" y="26"/>
                                    <a:pt x="912" y="28"/>
                                  </a:cubicBezTo>
                                  <a:cubicBezTo>
                                    <a:pt x="913" y="31"/>
                                    <a:pt x="913" y="33"/>
                                    <a:pt x="914" y="35"/>
                                  </a:cubicBezTo>
                                  <a:cubicBezTo>
                                    <a:pt x="916" y="32"/>
                                    <a:pt x="920" y="31"/>
                                    <a:pt x="924" y="31"/>
                                  </a:cubicBezTo>
                                  <a:cubicBezTo>
                                    <a:pt x="928" y="31"/>
                                    <a:pt x="931" y="33"/>
                                    <a:pt x="934" y="36"/>
                                  </a:cubicBezTo>
                                  <a:close/>
                                  <a:moveTo>
                                    <a:pt x="317" y="500"/>
                                  </a:moveTo>
                                  <a:cubicBezTo>
                                    <a:pt x="314" y="500"/>
                                    <a:pt x="312" y="502"/>
                                    <a:pt x="311" y="504"/>
                                  </a:cubicBezTo>
                                  <a:cubicBezTo>
                                    <a:pt x="313" y="504"/>
                                    <a:pt x="313" y="504"/>
                                    <a:pt x="313" y="504"/>
                                  </a:cubicBezTo>
                                  <a:cubicBezTo>
                                    <a:pt x="314" y="503"/>
                                    <a:pt x="315" y="502"/>
                                    <a:pt x="317" y="502"/>
                                  </a:cubicBezTo>
                                  <a:cubicBezTo>
                                    <a:pt x="319" y="502"/>
                                    <a:pt x="320" y="503"/>
                                    <a:pt x="321" y="504"/>
                                  </a:cubicBezTo>
                                  <a:cubicBezTo>
                                    <a:pt x="323" y="504"/>
                                    <a:pt x="323" y="504"/>
                                    <a:pt x="323" y="504"/>
                                  </a:cubicBezTo>
                                  <a:cubicBezTo>
                                    <a:pt x="322" y="502"/>
                                    <a:pt x="320" y="500"/>
                                    <a:pt x="317" y="500"/>
                                  </a:cubicBezTo>
                                  <a:close/>
                                  <a:moveTo>
                                    <a:pt x="621" y="500"/>
                                  </a:moveTo>
                                  <a:cubicBezTo>
                                    <a:pt x="618" y="500"/>
                                    <a:pt x="616" y="502"/>
                                    <a:pt x="615" y="504"/>
                                  </a:cubicBezTo>
                                  <a:cubicBezTo>
                                    <a:pt x="617" y="504"/>
                                    <a:pt x="617" y="504"/>
                                    <a:pt x="617" y="504"/>
                                  </a:cubicBezTo>
                                  <a:cubicBezTo>
                                    <a:pt x="618" y="503"/>
                                    <a:pt x="619" y="502"/>
                                    <a:pt x="621" y="502"/>
                                  </a:cubicBezTo>
                                  <a:cubicBezTo>
                                    <a:pt x="623" y="502"/>
                                    <a:pt x="624" y="503"/>
                                    <a:pt x="625" y="504"/>
                                  </a:cubicBezTo>
                                  <a:cubicBezTo>
                                    <a:pt x="627" y="504"/>
                                    <a:pt x="627" y="504"/>
                                    <a:pt x="627" y="504"/>
                                  </a:cubicBezTo>
                                  <a:cubicBezTo>
                                    <a:pt x="626" y="502"/>
                                    <a:pt x="624" y="500"/>
                                    <a:pt x="621" y="500"/>
                                  </a:cubicBezTo>
                                  <a:close/>
                                  <a:moveTo>
                                    <a:pt x="256" y="478"/>
                                  </a:moveTo>
                                  <a:cubicBezTo>
                                    <a:pt x="241" y="478"/>
                                    <a:pt x="229" y="489"/>
                                    <a:pt x="227" y="504"/>
                                  </a:cubicBezTo>
                                  <a:cubicBezTo>
                                    <a:pt x="229" y="504"/>
                                    <a:pt x="229" y="504"/>
                                    <a:pt x="229" y="504"/>
                                  </a:cubicBezTo>
                                  <a:cubicBezTo>
                                    <a:pt x="229" y="498"/>
                                    <a:pt x="232" y="492"/>
                                    <a:pt x="237" y="488"/>
                                  </a:cubicBezTo>
                                  <a:cubicBezTo>
                                    <a:pt x="242" y="483"/>
                                    <a:pt x="248" y="480"/>
                                    <a:pt x="256" y="480"/>
                                  </a:cubicBezTo>
                                  <a:cubicBezTo>
                                    <a:pt x="263" y="480"/>
                                    <a:pt x="270" y="483"/>
                                    <a:pt x="275" y="488"/>
                                  </a:cubicBezTo>
                                  <a:cubicBezTo>
                                    <a:pt x="279" y="492"/>
                                    <a:pt x="282" y="498"/>
                                    <a:pt x="283" y="504"/>
                                  </a:cubicBezTo>
                                  <a:cubicBezTo>
                                    <a:pt x="285" y="504"/>
                                    <a:pt x="285" y="504"/>
                                    <a:pt x="285" y="504"/>
                                  </a:cubicBezTo>
                                  <a:cubicBezTo>
                                    <a:pt x="283" y="489"/>
                                    <a:pt x="271" y="478"/>
                                    <a:pt x="256" y="478"/>
                                  </a:cubicBezTo>
                                  <a:close/>
                                  <a:moveTo>
                                    <a:pt x="438" y="500"/>
                                  </a:moveTo>
                                  <a:cubicBezTo>
                                    <a:pt x="435" y="500"/>
                                    <a:pt x="433" y="502"/>
                                    <a:pt x="432" y="504"/>
                                  </a:cubicBezTo>
                                  <a:cubicBezTo>
                                    <a:pt x="434" y="504"/>
                                    <a:pt x="434" y="504"/>
                                    <a:pt x="434" y="504"/>
                                  </a:cubicBezTo>
                                  <a:cubicBezTo>
                                    <a:pt x="435" y="503"/>
                                    <a:pt x="436" y="502"/>
                                    <a:pt x="438" y="502"/>
                                  </a:cubicBezTo>
                                  <a:cubicBezTo>
                                    <a:pt x="440" y="502"/>
                                    <a:pt x="441" y="503"/>
                                    <a:pt x="442" y="504"/>
                                  </a:cubicBezTo>
                                  <a:cubicBezTo>
                                    <a:pt x="444" y="504"/>
                                    <a:pt x="444" y="504"/>
                                    <a:pt x="444" y="504"/>
                                  </a:cubicBezTo>
                                  <a:cubicBezTo>
                                    <a:pt x="443" y="502"/>
                                    <a:pt x="440" y="500"/>
                                    <a:pt x="438" y="500"/>
                                  </a:cubicBezTo>
                                  <a:close/>
                                  <a:moveTo>
                                    <a:pt x="499" y="500"/>
                                  </a:moveTo>
                                  <a:cubicBezTo>
                                    <a:pt x="496" y="500"/>
                                    <a:pt x="494" y="502"/>
                                    <a:pt x="493" y="504"/>
                                  </a:cubicBezTo>
                                  <a:cubicBezTo>
                                    <a:pt x="494" y="504"/>
                                    <a:pt x="494" y="504"/>
                                    <a:pt x="494" y="504"/>
                                  </a:cubicBezTo>
                                  <a:cubicBezTo>
                                    <a:pt x="495" y="503"/>
                                    <a:pt x="497" y="502"/>
                                    <a:pt x="499" y="502"/>
                                  </a:cubicBezTo>
                                  <a:cubicBezTo>
                                    <a:pt x="500" y="502"/>
                                    <a:pt x="502" y="503"/>
                                    <a:pt x="503" y="504"/>
                                  </a:cubicBezTo>
                                  <a:cubicBezTo>
                                    <a:pt x="505" y="504"/>
                                    <a:pt x="505" y="504"/>
                                    <a:pt x="505" y="504"/>
                                  </a:cubicBezTo>
                                  <a:cubicBezTo>
                                    <a:pt x="504" y="502"/>
                                    <a:pt x="501" y="500"/>
                                    <a:pt x="499" y="500"/>
                                  </a:cubicBezTo>
                                  <a:close/>
                                  <a:moveTo>
                                    <a:pt x="499" y="486"/>
                                  </a:moveTo>
                                  <a:cubicBezTo>
                                    <a:pt x="488" y="486"/>
                                    <a:pt x="479" y="494"/>
                                    <a:pt x="478" y="504"/>
                                  </a:cubicBezTo>
                                  <a:cubicBezTo>
                                    <a:pt x="479" y="504"/>
                                    <a:pt x="479" y="504"/>
                                    <a:pt x="479" y="504"/>
                                  </a:cubicBezTo>
                                  <a:cubicBezTo>
                                    <a:pt x="480" y="500"/>
                                    <a:pt x="482" y="496"/>
                                    <a:pt x="485" y="493"/>
                                  </a:cubicBezTo>
                                  <a:cubicBezTo>
                                    <a:pt x="488" y="489"/>
                                    <a:pt x="493" y="487"/>
                                    <a:pt x="499" y="487"/>
                                  </a:cubicBezTo>
                                  <a:cubicBezTo>
                                    <a:pt x="504" y="487"/>
                                    <a:pt x="509" y="489"/>
                                    <a:pt x="512" y="493"/>
                                  </a:cubicBezTo>
                                  <a:cubicBezTo>
                                    <a:pt x="515" y="496"/>
                                    <a:pt x="517" y="500"/>
                                    <a:pt x="518" y="504"/>
                                  </a:cubicBezTo>
                                  <a:cubicBezTo>
                                    <a:pt x="519" y="504"/>
                                    <a:pt x="519" y="504"/>
                                    <a:pt x="519" y="504"/>
                                  </a:cubicBezTo>
                                  <a:cubicBezTo>
                                    <a:pt x="518" y="494"/>
                                    <a:pt x="509" y="486"/>
                                    <a:pt x="499" y="486"/>
                                  </a:cubicBezTo>
                                  <a:close/>
                                  <a:moveTo>
                                    <a:pt x="378" y="471"/>
                                  </a:moveTo>
                                  <a:cubicBezTo>
                                    <a:pt x="359" y="471"/>
                                    <a:pt x="344" y="486"/>
                                    <a:pt x="342" y="504"/>
                                  </a:cubicBezTo>
                                  <a:cubicBezTo>
                                    <a:pt x="344" y="504"/>
                                    <a:pt x="344" y="504"/>
                                    <a:pt x="344" y="504"/>
                                  </a:cubicBezTo>
                                  <a:cubicBezTo>
                                    <a:pt x="344" y="496"/>
                                    <a:pt x="348" y="488"/>
                                    <a:pt x="354" y="483"/>
                                  </a:cubicBezTo>
                                  <a:cubicBezTo>
                                    <a:pt x="360" y="476"/>
                                    <a:pt x="368" y="473"/>
                                    <a:pt x="378" y="473"/>
                                  </a:cubicBezTo>
                                  <a:cubicBezTo>
                                    <a:pt x="387" y="473"/>
                                    <a:pt x="396" y="476"/>
                                    <a:pt x="402" y="483"/>
                                  </a:cubicBezTo>
                                  <a:cubicBezTo>
                                    <a:pt x="408" y="488"/>
                                    <a:pt x="411" y="496"/>
                                    <a:pt x="412" y="504"/>
                                  </a:cubicBezTo>
                                  <a:cubicBezTo>
                                    <a:pt x="413" y="504"/>
                                    <a:pt x="413" y="504"/>
                                    <a:pt x="413" y="504"/>
                                  </a:cubicBezTo>
                                  <a:cubicBezTo>
                                    <a:pt x="412" y="486"/>
                                    <a:pt x="397" y="471"/>
                                    <a:pt x="378" y="471"/>
                                  </a:cubicBezTo>
                                  <a:close/>
                                  <a:moveTo>
                                    <a:pt x="378" y="463"/>
                                  </a:moveTo>
                                  <a:cubicBezTo>
                                    <a:pt x="355" y="463"/>
                                    <a:pt x="336" y="481"/>
                                    <a:pt x="334" y="504"/>
                                  </a:cubicBezTo>
                                  <a:cubicBezTo>
                                    <a:pt x="336" y="504"/>
                                    <a:pt x="336" y="504"/>
                                    <a:pt x="336" y="504"/>
                                  </a:cubicBezTo>
                                  <a:cubicBezTo>
                                    <a:pt x="337" y="494"/>
                                    <a:pt x="341" y="484"/>
                                    <a:pt x="348" y="477"/>
                                  </a:cubicBezTo>
                                  <a:cubicBezTo>
                                    <a:pt x="356" y="470"/>
                                    <a:pt x="366" y="465"/>
                                    <a:pt x="378" y="465"/>
                                  </a:cubicBezTo>
                                  <a:cubicBezTo>
                                    <a:pt x="389" y="465"/>
                                    <a:pt x="400" y="470"/>
                                    <a:pt x="407" y="477"/>
                                  </a:cubicBezTo>
                                  <a:cubicBezTo>
                                    <a:pt x="414" y="484"/>
                                    <a:pt x="419" y="494"/>
                                    <a:pt x="420" y="504"/>
                                  </a:cubicBezTo>
                                  <a:cubicBezTo>
                                    <a:pt x="421" y="504"/>
                                    <a:pt x="421" y="504"/>
                                    <a:pt x="421" y="504"/>
                                  </a:cubicBezTo>
                                  <a:cubicBezTo>
                                    <a:pt x="420" y="481"/>
                                    <a:pt x="401" y="463"/>
                                    <a:pt x="378" y="463"/>
                                  </a:cubicBezTo>
                                  <a:close/>
                                  <a:moveTo>
                                    <a:pt x="256" y="471"/>
                                  </a:moveTo>
                                  <a:cubicBezTo>
                                    <a:pt x="237" y="471"/>
                                    <a:pt x="222" y="486"/>
                                    <a:pt x="220" y="504"/>
                                  </a:cubicBezTo>
                                  <a:cubicBezTo>
                                    <a:pt x="222" y="504"/>
                                    <a:pt x="222" y="504"/>
                                    <a:pt x="222" y="504"/>
                                  </a:cubicBezTo>
                                  <a:cubicBezTo>
                                    <a:pt x="222" y="496"/>
                                    <a:pt x="226" y="488"/>
                                    <a:pt x="232" y="483"/>
                                  </a:cubicBezTo>
                                  <a:cubicBezTo>
                                    <a:pt x="238" y="476"/>
                                    <a:pt x="246" y="473"/>
                                    <a:pt x="256" y="473"/>
                                  </a:cubicBezTo>
                                  <a:cubicBezTo>
                                    <a:pt x="265" y="473"/>
                                    <a:pt x="274" y="476"/>
                                    <a:pt x="280" y="483"/>
                                  </a:cubicBezTo>
                                  <a:cubicBezTo>
                                    <a:pt x="286" y="488"/>
                                    <a:pt x="289" y="496"/>
                                    <a:pt x="290" y="504"/>
                                  </a:cubicBezTo>
                                  <a:cubicBezTo>
                                    <a:pt x="292" y="504"/>
                                    <a:pt x="292" y="504"/>
                                    <a:pt x="292" y="504"/>
                                  </a:cubicBezTo>
                                  <a:cubicBezTo>
                                    <a:pt x="290" y="486"/>
                                    <a:pt x="275" y="471"/>
                                    <a:pt x="256" y="471"/>
                                  </a:cubicBezTo>
                                  <a:close/>
                                  <a:moveTo>
                                    <a:pt x="499" y="493"/>
                                  </a:moveTo>
                                  <a:cubicBezTo>
                                    <a:pt x="492" y="493"/>
                                    <a:pt x="487" y="498"/>
                                    <a:pt x="485" y="504"/>
                                  </a:cubicBezTo>
                                  <a:cubicBezTo>
                                    <a:pt x="487" y="504"/>
                                    <a:pt x="487" y="504"/>
                                    <a:pt x="487" y="504"/>
                                  </a:cubicBezTo>
                                  <a:cubicBezTo>
                                    <a:pt x="488" y="499"/>
                                    <a:pt x="493" y="495"/>
                                    <a:pt x="499" y="495"/>
                                  </a:cubicBezTo>
                                  <a:cubicBezTo>
                                    <a:pt x="504" y="495"/>
                                    <a:pt x="509" y="499"/>
                                    <a:pt x="510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1" y="498"/>
                                    <a:pt x="505" y="493"/>
                                    <a:pt x="499" y="493"/>
                                  </a:cubicBezTo>
                                  <a:close/>
                                  <a:moveTo>
                                    <a:pt x="864" y="500"/>
                                  </a:moveTo>
                                  <a:cubicBezTo>
                                    <a:pt x="861" y="500"/>
                                    <a:pt x="859" y="502"/>
                                    <a:pt x="858" y="504"/>
                                  </a:cubicBezTo>
                                  <a:cubicBezTo>
                                    <a:pt x="859" y="504"/>
                                    <a:pt x="859" y="504"/>
                                    <a:pt x="859" y="504"/>
                                  </a:cubicBezTo>
                                  <a:cubicBezTo>
                                    <a:pt x="860" y="503"/>
                                    <a:pt x="862" y="502"/>
                                    <a:pt x="864" y="502"/>
                                  </a:cubicBezTo>
                                  <a:cubicBezTo>
                                    <a:pt x="865" y="502"/>
                                    <a:pt x="867" y="503"/>
                                    <a:pt x="868" y="504"/>
                                  </a:cubicBezTo>
                                  <a:cubicBezTo>
                                    <a:pt x="870" y="504"/>
                                    <a:pt x="870" y="504"/>
                                    <a:pt x="870" y="504"/>
                                  </a:cubicBezTo>
                                  <a:cubicBezTo>
                                    <a:pt x="869" y="502"/>
                                    <a:pt x="866" y="500"/>
                                    <a:pt x="864" y="500"/>
                                  </a:cubicBezTo>
                                  <a:close/>
                                  <a:moveTo>
                                    <a:pt x="621" y="493"/>
                                  </a:moveTo>
                                  <a:cubicBezTo>
                                    <a:pt x="614" y="493"/>
                                    <a:pt x="609" y="498"/>
                                    <a:pt x="608" y="504"/>
                                  </a:cubicBezTo>
                                  <a:cubicBezTo>
                                    <a:pt x="609" y="504"/>
                                    <a:pt x="609" y="504"/>
                                    <a:pt x="609" y="504"/>
                                  </a:cubicBezTo>
                                  <a:cubicBezTo>
                                    <a:pt x="610" y="499"/>
                                    <a:pt x="615" y="495"/>
                                    <a:pt x="621" y="495"/>
                                  </a:cubicBezTo>
                                  <a:cubicBezTo>
                                    <a:pt x="626" y="495"/>
                                    <a:pt x="631" y="499"/>
                                    <a:pt x="632" y="504"/>
                                  </a:cubicBezTo>
                                  <a:cubicBezTo>
                                    <a:pt x="634" y="504"/>
                                    <a:pt x="634" y="504"/>
                                    <a:pt x="634" y="504"/>
                                  </a:cubicBezTo>
                                  <a:cubicBezTo>
                                    <a:pt x="633" y="498"/>
                                    <a:pt x="627" y="493"/>
                                    <a:pt x="621" y="493"/>
                                  </a:cubicBezTo>
                                  <a:close/>
                                  <a:moveTo>
                                    <a:pt x="742" y="463"/>
                                  </a:moveTo>
                                  <a:cubicBezTo>
                                    <a:pt x="719" y="463"/>
                                    <a:pt x="700" y="481"/>
                                    <a:pt x="698" y="504"/>
                                  </a:cubicBezTo>
                                  <a:cubicBezTo>
                                    <a:pt x="700" y="504"/>
                                    <a:pt x="700" y="504"/>
                                    <a:pt x="700" y="504"/>
                                  </a:cubicBezTo>
                                  <a:cubicBezTo>
                                    <a:pt x="701" y="494"/>
                                    <a:pt x="705" y="484"/>
                                    <a:pt x="712" y="477"/>
                                  </a:cubicBezTo>
                                  <a:cubicBezTo>
                                    <a:pt x="720" y="470"/>
                                    <a:pt x="730" y="465"/>
                                    <a:pt x="742" y="465"/>
                                  </a:cubicBezTo>
                                  <a:cubicBezTo>
                                    <a:pt x="753" y="465"/>
                                    <a:pt x="764" y="470"/>
                                    <a:pt x="771" y="477"/>
                                  </a:cubicBezTo>
                                  <a:cubicBezTo>
                                    <a:pt x="778" y="484"/>
                                    <a:pt x="783" y="494"/>
                                    <a:pt x="783" y="504"/>
                                  </a:cubicBezTo>
                                  <a:cubicBezTo>
                                    <a:pt x="785" y="504"/>
                                    <a:pt x="785" y="504"/>
                                    <a:pt x="785" y="504"/>
                                  </a:cubicBezTo>
                                  <a:cubicBezTo>
                                    <a:pt x="784" y="481"/>
                                    <a:pt x="765" y="463"/>
                                    <a:pt x="742" y="463"/>
                                  </a:cubicBezTo>
                                  <a:close/>
                                  <a:moveTo>
                                    <a:pt x="864" y="486"/>
                                  </a:moveTo>
                                  <a:cubicBezTo>
                                    <a:pt x="853" y="486"/>
                                    <a:pt x="844" y="494"/>
                                    <a:pt x="843" y="504"/>
                                  </a:cubicBezTo>
                                  <a:cubicBezTo>
                                    <a:pt x="844" y="504"/>
                                    <a:pt x="844" y="504"/>
                                    <a:pt x="844" y="504"/>
                                  </a:cubicBezTo>
                                  <a:cubicBezTo>
                                    <a:pt x="845" y="500"/>
                                    <a:pt x="847" y="496"/>
                                    <a:pt x="850" y="493"/>
                                  </a:cubicBezTo>
                                  <a:cubicBezTo>
                                    <a:pt x="853" y="489"/>
                                    <a:pt x="858" y="487"/>
                                    <a:pt x="864" y="487"/>
                                  </a:cubicBezTo>
                                  <a:cubicBezTo>
                                    <a:pt x="869" y="487"/>
                                    <a:pt x="874" y="489"/>
                                    <a:pt x="877" y="493"/>
                                  </a:cubicBezTo>
                                  <a:cubicBezTo>
                                    <a:pt x="880" y="496"/>
                                    <a:pt x="882" y="500"/>
                                    <a:pt x="883" y="504"/>
                                  </a:cubicBezTo>
                                  <a:cubicBezTo>
                                    <a:pt x="884" y="504"/>
                                    <a:pt x="884" y="504"/>
                                    <a:pt x="884" y="504"/>
                                  </a:cubicBezTo>
                                  <a:cubicBezTo>
                                    <a:pt x="883" y="494"/>
                                    <a:pt x="874" y="486"/>
                                    <a:pt x="864" y="486"/>
                                  </a:cubicBezTo>
                                  <a:close/>
                                  <a:moveTo>
                                    <a:pt x="13" y="471"/>
                                  </a:moveTo>
                                  <a:cubicBezTo>
                                    <a:pt x="9" y="471"/>
                                    <a:pt x="4" y="472"/>
                                    <a:pt x="0" y="473"/>
                                  </a:cubicBezTo>
                                  <a:cubicBezTo>
                                    <a:pt x="0" y="475"/>
                                    <a:pt x="0" y="475"/>
                                    <a:pt x="0" y="475"/>
                                  </a:cubicBezTo>
                                  <a:cubicBezTo>
                                    <a:pt x="4" y="473"/>
                                    <a:pt x="9" y="473"/>
                                    <a:pt x="13" y="473"/>
                                  </a:cubicBezTo>
                                  <a:cubicBezTo>
                                    <a:pt x="22" y="473"/>
                                    <a:pt x="31" y="476"/>
                                    <a:pt x="37" y="483"/>
                                  </a:cubicBezTo>
                                  <a:cubicBezTo>
                                    <a:pt x="43" y="488"/>
                                    <a:pt x="46" y="496"/>
                                    <a:pt x="47" y="504"/>
                                  </a:cubicBezTo>
                                  <a:cubicBezTo>
                                    <a:pt x="49" y="504"/>
                                    <a:pt x="49" y="504"/>
                                    <a:pt x="49" y="504"/>
                                  </a:cubicBezTo>
                                  <a:cubicBezTo>
                                    <a:pt x="47" y="486"/>
                                    <a:pt x="32" y="471"/>
                                    <a:pt x="13" y="471"/>
                                  </a:cubicBezTo>
                                  <a:close/>
                                  <a:moveTo>
                                    <a:pt x="74" y="500"/>
                                  </a:moveTo>
                                  <a:cubicBezTo>
                                    <a:pt x="71" y="500"/>
                                    <a:pt x="69" y="502"/>
                                    <a:pt x="68" y="504"/>
                                  </a:cubicBezTo>
                                  <a:cubicBezTo>
                                    <a:pt x="70" y="504"/>
                                    <a:pt x="70" y="504"/>
                                    <a:pt x="70" y="504"/>
                                  </a:cubicBezTo>
                                  <a:cubicBezTo>
                                    <a:pt x="71" y="503"/>
                                    <a:pt x="72" y="502"/>
                                    <a:pt x="74" y="502"/>
                                  </a:cubicBezTo>
                                  <a:cubicBezTo>
                                    <a:pt x="76" y="502"/>
                                    <a:pt x="77" y="503"/>
                                    <a:pt x="78" y="504"/>
                                  </a:cubicBezTo>
                                  <a:cubicBezTo>
                                    <a:pt x="80" y="504"/>
                                    <a:pt x="80" y="504"/>
                                    <a:pt x="80" y="504"/>
                                  </a:cubicBezTo>
                                  <a:cubicBezTo>
                                    <a:pt x="79" y="502"/>
                                    <a:pt x="77" y="500"/>
                                    <a:pt x="74" y="500"/>
                                  </a:cubicBezTo>
                                  <a:close/>
                                  <a:moveTo>
                                    <a:pt x="13" y="463"/>
                                  </a:moveTo>
                                  <a:cubicBezTo>
                                    <a:pt x="9" y="463"/>
                                    <a:pt x="4" y="464"/>
                                    <a:pt x="0" y="465"/>
                                  </a:cubicBezTo>
                                  <a:cubicBezTo>
                                    <a:pt x="0" y="467"/>
                                    <a:pt x="0" y="467"/>
                                    <a:pt x="0" y="467"/>
                                  </a:cubicBezTo>
                                  <a:cubicBezTo>
                                    <a:pt x="4" y="466"/>
                                    <a:pt x="9" y="465"/>
                                    <a:pt x="13" y="465"/>
                                  </a:cubicBezTo>
                                  <a:cubicBezTo>
                                    <a:pt x="25" y="465"/>
                                    <a:pt x="35" y="470"/>
                                    <a:pt x="43" y="477"/>
                                  </a:cubicBezTo>
                                  <a:cubicBezTo>
                                    <a:pt x="50" y="484"/>
                                    <a:pt x="54" y="494"/>
                                    <a:pt x="55" y="504"/>
                                  </a:cubicBezTo>
                                  <a:cubicBezTo>
                                    <a:pt x="56" y="504"/>
                                    <a:pt x="56" y="504"/>
                                    <a:pt x="56" y="504"/>
                                  </a:cubicBezTo>
                                  <a:cubicBezTo>
                                    <a:pt x="55" y="481"/>
                                    <a:pt x="36" y="463"/>
                                    <a:pt x="13" y="463"/>
                                  </a:cubicBezTo>
                                  <a:close/>
                                  <a:moveTo>
                                    <a:pt x="803" y="500"/>
                                  </a:moveTo>
                                  <a:cubicBezTo>
                                    <a:pt x="800" y="500"/>
                                    <a:pt x="798" y="502"/>
                                    <a:pt x="797" y="504"/>
                                  </a:cubicBezTo>
                                  <a:cubicBezTo>
                                    <a:pt x="799" y="504"/>
                                    <a:pt x="799" y="504"/>
                                    <a:pt x="799" y="504"/>
                                  </a:cubicBezTo>
                                  <a:cubicBezTo>
                                    <a:pt x="799" y="503"/>
                                    <a:pt x="801" y="502"/>
                                    <a:pt x="803" y="502"/>
                                  </a:cubicBezTo>
                                  <a:cubicBezTo>
                                    <a:pt x="804" y="502"/>
                                    <a:pt x="806" y="503"/>
                                    <a:pt x="807" y="504"/>
                                  </a:cubicBezTo>
                                  <a:cubicBezTo>
                                    <a:pt x="809" y="504"/>
                                    <a:pt x="809" y="504"/>
                                    <a:pt x="809" y="504"/>
                                  </a:cubicBezTo>
                                  <a:cubicBezTo>
                                    <a:pt x="808" y="502"/>
                                    <a:pt x="805" y="500"/>
                                    <a:pt x="803" y="500"/>
                                  </a:cubicBezTo>
                                  <a:close/>
                                  <a:moveTo>
                                    <a:pt x="864" y="493"/>
                                  </a:moveTo>
                                  <a:cubicBezTo>
                                    <a:pt x="857" y="493"/>
                                    <a:pt x="852" y="498"/>
                                    <a:pt x="850" y="504"/>
                                  </a:cubicBezTo>
                                  <a:cubicBezTo>
                                    <a:pt x="852" y="504"/>
                                    <a:pt x="852" y="504"/>
                                    <a:pt x="852" y="504"/>
                                  </a:cubicBezTo>
                                  <a:cubicBezTo>
                                    <a:pt x="853" y="499"/>
                                    <a:pt x="858" y="495"/>
                                    <a:pt x="864" y="495"/>
                                  </a:cubicBezTo>
                                  <a:cubicBezTo>
                                    <a:pt x="869" y="495"/>
                                    <a:pt x="874" y="499"/>
                                    <a:pt x="875" y="504"/>
                                  </a:cubicBezTo>
                                  <a:cubicBezTo>
                                    <a:pt x="877" y="504"/>
                                    <a:pt x="877" y="504"/>
                                    <a:pt x="877" y="504"/>
                                  </a:cubicBezTo>
                                  <a:cubicBezTo>
                                    <a:pt x="876" y="498"/>
                                    <a:pt x="870" y="493"/>
                                    <a:pt x="864" y="493"/>
                                  </a:cubicBezTo>
                                  <a:close/>
                                  <a:moveTo>
                                    <a:pt x="924" y="500"/>
                                  </a:moveTo>
                                  <a:cubicBezTo>
                                    <a:pt x="921" y="500"/>
                                    <a:pt x="919" y="502"/>
                                    <a:pt x="918" y="504"/>
                                  </a:cubicBezTo>
                                  <a:cubicBezTo>
                                    <a:pt x="919" y="504"/>
                                    <a:pt x="919" y="504"/>
                                    <a:pt x="919" y="504"/>
                                  </a:cubicBezTo>
                                  <a:cubicBezTo>
                                    <a:pt x="920" y="503"/>
                                    <a:pt x="922" y="502"/>
                                    <a:pt x="924" y="502"/>
                                  </a:cubicBezTo>
                                  <a:cubicBezTo>
                                    <a:pt x="925" y="502"/>
                                    <a:pt x="927" y="503"/>
                                    <a:pt x="928" y="504"/>
                                  </a:cubicBezTo>
                                  <a:cubicBezTo>
                                    <a:pt x="930" y="504"/>
                                    <a:pt x="930" y="504"/>
                                    <a:pt x="930" y="504"/>
                                  </a:cubicBezTo>
                                  <a:cubicBezTo>
                                    <a:pt x="929" y="502"/>
                                    <a:pt x="926" y="500"/>
                                    <a:pt x="924" y="500"/>
                                  </a:cubicBezTo>
                                  <a:close/>
                                  <a:moveTo>
                                    <a:pt x="13" y="493"/>
                                  </a:moveTo>
                                  <a:cubicBezTo>
                                    <a:pt x="7" y="493"/>
                                    <a:pt x="3" y="497"/>
                                    <a:pt x="0" y="501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1" y="504"/>
                                    <a:pt x="1" y="504"/>
                                    <a:pt x="1" y="504"/>
                                  </a:cubicBezTo>
                                  <a:cubicBezTo>
                                    <a:pt x="3" y="499"/>
                                    <a:pt x="7" y="495"/>
                                    <a:pt x="13" y="495"/>
                                  </a:cubicBezTo>
                                  <a:cubicBezTo>
                                    <a:pt x="19" y="495"/>
                                    <a:pt x="23" y="499"/>
                                    <a:pt x="25" y="504"/>
                                  </a:cubicBezTo>
                                  <a:cubicBezTo>
                                    <a:pt x="26" y="504"/>
                                    <a:pt x="26" y="504"/>
                                    <a:pt x="26" y="504"/>
                                  </a:cubicBezTo>
                                  <a:cubicBezTo>
                                    <a:pt x="25" y="498"/>
                                    <a:pt x="19" y="493"/>
                                    <a:pt x="13" y="493"/>
                                  </a:cubicBezTo>
                                  <a:close/>
                                  <a:moveTo>
                                    <a:pt x="13" y="500"/>
                                  </a:moveTo>
                                  <a:cubicBezTo>
                                    <a:pt x="10" y="500"/>
                                    <a:pt x="8" y="502"/>
                                    <a:pt x="7" y="504"/>
                                  </a:cubicBezTo>
                                  <a:cubicBezTo>
                                    <a:pt x="9" y="504"/>
                                    <a:pt x="9" y="504"/>
                                    <a:pt x="9" y="504"/>
                                  </a:cubicBezTo>
                                  <a:cubicBezTo>
                                    <a:pt x="10" y="503"/>
                                    <a:pt x="11" y="502"/>
                                    <a:pt x="13" y="502"/>
                                  </a:cubicBezTo>
                                  <a:cubicBezTo>
                                    <a:pt x="15" y="502"/>
                                    <a:pt x="16" y="503"/>
                                    <a:pt x="17" y="504"/>
                                  </a:cubicBezTo>
                                  <a:cubicBezTo>
                                    <a:pt x="19" y="504"/>
                                    <a:pt x="19" y="504"/>
                                    <a:pt x="19" y="504"/>
                                  </a:cubicBezTo>
                                  <a:cubicBezTo>
                                    <a:pt x="18" y="502"/>
                                    <a:pt x="16" y="500"/>
                                    <a:pt x="13" y="500"/>
                                  </a:cubicBezTo>
                                  <a:close/>
                                  <a:moveTo>
                                    <a:pt x="864" y="463"/>
                                  </a:moveTo>
                                  <a:cubicBezTo>
                                    <a:pt x="840" y="463"/>
                                    <a:pt x="822" y="481"/>
                                    <a:pt x="820" y="504"/>
                                  </a:cubicBezTo>
                                  <a:cubicBezTo>
                                    <a:pt x="822" y="504"/>
                                    <a:pt x="822" y="504"/>
                                    <a:pt x="822" y="504"/>
                                  </a:cubicBezTo>
                                  <a:cubicBezTo>
                                    <a:pt x="822" y="494"/>
                                    <a:pt x="827" y="484"/>
                                    <a:pt x="834" y="477"/>
                                  </a:cubicBezTo>
                                  <a:cubicBezTo>
                                    <a:pt x="842" y="470"/>
                                    <a:pt x="852" y="465"/>
                                    <a:pt x="864" y="465"/>
                                  </a:cubicBezTo>
                                  <a:cubicBezTo>
                                    <a:pt x="875" y="465"/>
                                    <a:pt x="886" y="470"/>
                                    <a:pt x="893" y="477"/>
                                  </a:cubicBezTo>
                                  <a:cubicBezTo>
                                    <a:pt x="900" y="484"/>
                                    <a:pt x="905" y="494"/>
                                    <a:pt x="905" y="504"/>
                                  </a:cubicBezTo>
                                  <a:cubicBezTo>
                                    <a:pt x="907" y="504"/>
                                    <a:pt x="907" y="504"/>
                                    <a:pt x="907" y="504"/>
                                  </a:cubicBezTo>
                                  <a:cubicBezTo>
                                    <a:pt x="905" y="481"/>
                                    <a:pt x="887" y="463"/>
                                    <a:pt x="864" y="463"/>
                                  </a:cubicBezTo>
                                  <a:close/>
                                  <a:moveTo>
                                    <a:pt x="13" y="486"/>
                                  </a:moveTo>
                                  <a:cubicBezTo>
                                    <a:pt x="8" y="486"/>
                                    <a:pt x="4" y="487"/>
                                    <a:pt x="0" y="490"/>
                                  </a:cubicBezTo>
                                  <a:cubicBezTo>
                                    <a:pt x="0" y="492"/>
                                    <a:pt x="0" y="492"/>
                                    <a:pt x="0" y="492"/>
                                  </a:cubicBezTo>
                                  <a:cubicBezTo>
                                    <a:pt x="4" y="489"/>
                                    <a:pt x="8" y="487"/>
                                    <a:pt x="13" y="487"/>
                                  </a:cubicBezTo>
                                  <a:cubicBezTo>
                                    <a:pt x="18" y="487"/>
                                    <a:pt x="23" y="489"/>
                                    <a:pt x="27" y="493"/>
                                  </a:cubicBezTo>
                                  <a:cubicBezTo>
                                    <a:pt x="30" y="496"/>
                                    <a:pt x="32" y="500"/>
                                    <a:pt x="32" y="504"/>
                                  </a:cubicBezTo>
                                  <a:cubicBezTo>
                                    <a:pt x="34" y="504"/>
                                    <a:pt x="34" y="504"/>
                                    <a:pt x="34" y="504"/>
                                  </a:cubicBezTo>
                                  <a:cubicBezTo>
                                    <a:pt x="32" y="494"/>
                                    <a:pt x="24" y="486"/>
                                    <a:pt x="13" y="486"/>
                                  </a:cubicBezTo>
                                  <a:close/>
                                  <a:moveTo>
                                    <a:pt x="864" y="471"/>
                                  </a:moveTo>
                                  <a:cubicBezTo>
                                    <a:pt x="845" y="471"/>
                                    <a:pt x="829" y="486"/>
                                    <a:pt x="828" y="504"/>
                                  </a:cubicBezTo>
                                  <a:cubicBezTo>
                                    <a:pt x="829" y="504"/>
                                    <a:pt x="829" y="504"/>
                                    <a:pt x="829" y="504"/>
                                  </a:cubicBezTo>
                                  <a:cubicBezTo>
                                    <a:pt x="830" y="496"/>
                                    <a:pt x="834" y="488"/>
                                    <a:pt x="839" y="483"/>
                                  </a:cubicBezTo>
                                  <a:cubicBezTo>
                                    <a:pt x="846" y="476"/>
                                    <a:pt x="854" y="473"/>
                                    <a:pt x="864" y="473"/>
                                  </a:cubicBezTo>
                                  <a:cubicBezTo>
                                    <a:pt x="873" y="473"/>
                                    <a:pt x="882" y="476"/>
                                    <a:pt x="888" y="483"/>
                                  </a:cubicBezTo>
                                  <a:cubicBezTo>
                                    <a:pt x="893" y="488"/>
                                    <a:pt x="897" y="496"/>
                                    <a:pt x="898" y="504"/>
                                  </a:cubicBezTo>
                                  <a:cubicBezTo>
                                    <a:pt x="899" y="504"/>
                                    <a:pt x="899" y="504"/>
                                    <a:pt x="899" y="504"/>
                                  </a:cubicBezTo>
                                  <a:cubicBezTo>
                                    <a:pt x="898" y="486"/>
                                    <a:pt x="882" y="471"/>
                                    <a:pt x="864" y="471"/>
                                  </a:cubicBezTo>
                                  <a:close/>
                                  <a:moveTo>
                                    <a:pt x="13" y="478"/>
                                  </a:moveTo>
                                  <a:cubicBezTo>
                                    <a:pt x="8" y="478"/>
                                    <a:pt x="4" y="479"/>
                                    <a:pt x="0" y="481"/>
                                  </a:cubicBezTo>
                                  <a:cubicBezTo>
                                    <a:pt x="0" y="483"/>
                                    <a:pt x="0" y="483"/>
                                    <a:pt x="0" y="483"/>
                                  </a:cubicBezTo>
                                  <a:cubicBezTo>
                                    <a:pt x="4" y="481"/>
                                    <a:pt x="8" y="480"/>
                                    <a:pt x="13" y="480"/>
                                  </a:cubicBezTo>
                                  <a:cubicBezTo>
                                    <a:pt x="20" y="480"/>
                                    <a:pt x="27" y="483"/>
                                    <a:pt x="32" y="488"/>
                                  </a:cubicBezTo>
                                  <a:cubicBezTo>
                                    <a:pt x="37" y="492"/>
                                    <a:pt x="39" y="498"/>
                                    <a:pt x="40" y="504"/>
                                  </a:cubicBezTo>
                                  <a:cubicBezTo>
                                    <a:pt x="42" y="504"/>
                                    <a:pt x="42" y="504"/>
                                    <a:pt x="42" y="504"/>
                                  </a:cubicBezTo>
                                  <a:cubicBezTo>
                                    <a:pt x="40" y="489"/>
                                    <a:pt x="28" y="478"/>
                                    <a:pt x="13" y="478"/>
                                  </a:cubicBezTo>
                                  <a:close/>
                                  <a:moveTo>
                                    <a:pt x="864" y="478"/>
                                  </a:moveTo>
                                  <a:cubicBezTo>
                                    <a:pt x="849" y="478"/>
                                    <a:pt x="836" y="489"/>
                                    <a:pt x="835" y="504"/>
                                  </a:cubicBezTo>
                                  <a:cubicBezTo>
                                    <a:pt x="837" y="504"/>
                                    <a:pt x="837" y="504"/>
                                    <a:pt x="837" y="504"/>
                                  </a:cubicBezTo>
                                  <a:cubicBezTo>
                                    <a:pt x="837" y="498"/>
                                    <a:pt x="840" y="492"/>
                                    <a:pt x="844" y="488"/>
                                  </a:cubicBezTo>
                                  <a:cubicBezTo>
                                    <a:pt x="849" y="483"/>
                                    <a:pt x="856" y="480"/>
                                    <a:pt x="864" y="480"/>
                                  </a:cubicBezTo>
                                  <a:cubicBezTo>
                                    <a:pt x="871" y="480"/>
                                    <a:pt x="878" y="483"/>
                                    <a:pt x="883" y="488"/>
                                  </a:cubicBezTo>
                                  <a:cubicBezTo>
                                    <a:pt x="887" y="492"/>
                                    <a:pt x="890" y="498"/>
                                    <a:pt x="891" y="504"/>
                                  </a:cubicBezTo>
                                  <a:cubicBezTo>
                                    <a:pt x="892" y="504"/>
                                    <a:pt x="892" y="504"/>
                                    <a:pt x="892" y="504"/>
                                  </a:cubicBezTo>
                                  <a:cubicBezTo>
                                    <a:pt x="891" y="489"/>
                                    <a:pt x="879" y="478"/>
                                    <a:pt x="864" y="478"/>
                                  </a:cubicBezTo>
                                  <a:close/>
                                  <a:moveTo>
                                    <a:pt x="621" y="471"/>
                                  </a:moveTo>
                                  <a:cubicBezTo>
                                    <a:pt x="602" y="471"/>
                                    <a:pt x="587" y="486"/>
                                    <a:pt x="585" y="504"/>
                                  </a:cubicBezTo>
                                  <a:cubicBezTo>
                                    <a:pt x="587" y="504"/>
                                    <a:pt x="587" y="504"/>
                                    <a:pt x="587" y="504"/>
                                  </a:cubicBezTo>
                                  <a:cubicBezTo>
                                    <a:pt x="587" y="496"/>
                                    <a:pt x="591" y="488"/>
                                    <a:pt x="597" y="483"/>
                                  </a:cubicBezTo>
                                  <a:cubicBezTo>
                                    <a:pt x="603" y="476"/>
                                    <a:pt x="611" y="473"/>
                                    <a:pt x="621" y="473"/>
                                  </a:cubicBezTo>
                                  <a:cubicBezTo>
                                    <a:pt x="630" y="473"/>
                                    <a:pt x="639" y="476"/>
                                    <a:pt x="645" y="483"/>
                                  </a:cubicBezTo>
                                  <a:cubicBezTo>
                                    <a:pt x="651" y="488"/>
                                    <a:pt x="654" y="496"/>
                                    <a:pt x="655" y="504"/>
                                  </a:cubicBezTo>
                                  <a:cubicBezTo>
                                    <a:pt x="656" y="504"/>
                                    <a:pt x="656" y="504"/>
                                    <a:pt x="656" y="504"/>
                                  </a:cubicBezTo>
                                  <a:cubicBezTo>
                                    <a:pt x="655" y="486"/>
                                    <a:pt x="640" y="471"/>
                                    <a:pt x="621" y="471"/>
                                  </a:cubicBezTo>
                                  <a:close/>
                                  <a:moveTo>
                                    <a:pt x="621" y="463"/>
                                  </a:moveTo>
                                  <a:cubicBezTo>
                                    <a:pt x="598" y="463"/>
                                    <a:pt x="579" y="481"/>
                                    <a:pt x="577" y="504"/>
                                  </a:cubicBezTo>
                                  <a:cubicBezTo>
                                    <a:pt x="579" y="504"/>
                                    <a:pt x="579" y="504"/>
                                    <a:pt x="579" y="504"/>
                                  </a:cubicBezTo>
                                  <a:cubicBezTo>
                                    <a:pt x="580" y="494"/>
                                    <a:pt x="584" y="484"/>
                                    <a:pt x="591" y="477"/>
                                  </a:cubicBezTo>
                                  <a:cubicBezTo>
                                    <a:pt x="599" y="470"/>
                                    <a:pt x="609" y="465"/>
                                    <a:pt x="621" y="465"/>
                                  </a:cubicBezTo>
                                  <a:cubicBezTo>
                                    <a:pt x="632" y="465"/>
                                    <a:pt x="643" y="470"/>
                                    <a:pt x="650" y="477"/>
                                  </a:cubicBezTo>
                                  <a:cubicBezTo>
                                    <a:pt x="657" y="484"/>
                                    <a:pt x="662" y="494"/>
                                    <a:pt x="663" y="504"/>
                                  </a:cubicBezTo>
                                  <a:cubicBezTo>
                                    <a:pt x="664" y="504"/>
                                    <a:pt x="664" y="504"/>
                                    <a:pt x="664" y="504"/>
                                  </a:cubicBezTo>
                                  <a:cubicBezTo>
                                    <a:pt x="663" y="481"/>
                                    <a:pt x="644" y="463"/>
                                    <a:pt x="621" y="463"/>
                                  </a:cubicBezTo>
                                  <a:close/>
                                  <a:moveTo>
                                    <a:pt x="135" y="471"/>
                                  </a:moveTo>
                                  <a:cubicBezTo>
                                    <a:pt x="116" y="471"/>
                                    <a:pt x="101" y="486"/>
                                    <a:pt x="99" y="504"/>
                                  </a:cubicBezTo>
                                  <a:cubicBezTo>
                                    <a:pt x="101" y="504"/>
                                    <a:pt x="101" y="504"/>
                                    <a:pt x="101" y="504"/>
                                  </a:cubicBezTo>
                                  <a:cubicBezTo>
                                    <a:pt x="102" y="496"/>
                                    <a:pt x="105" y="488"/>
                                    <a:pt x="111" y="483"/>
                                  </a:cubicBezTo>
                                  <a:cubicBezTo>
                                    <a:pt x="117" y="476"/>
                                    <a:pt x="126" y="473"/>
                                    <a:pt x="135" y="473"/>
                                  </a:cubicBezTo>
                                  <a:cubicBezTo>
                                    <a:pt x="144" y="473"/>
                                    <a:pt x="153" y="476"/>
                                    <a:pt x="159" y="483"/>
                                  </a:cubicBezTo>
                                  <a:cubicBezTo>
                                    <a:pt x="165" y="488"/>
                                    <a:pt x="168" y="496"/>
                                    <a:pt x="169" y="504"/>
                                  </a:cubicBezTo>
                                  <a:cubicBezTo>
                                    <a:pt x="171" y="504"/>
                                    <a:pt x="171" y="504"/>
                                    <a:pt x="171" y="504"/>
                                  </a:cubicBezTo>
                                  <a:cubicBezTo>
                                    <a:pt x="169" y="486"/>
                                    <a:pt x="154" y="471"/>
                                    <a:pt x="135" y="471"/>
                                  </a:cubicBezTo>
                                  <a:close/>
                                  <a:moveTo>
                                    <a:pt x="135" y="478"/>
                                  </a:moveTo>
                                  <a:cubicBezTo>
                                    <a:pt x="120" y="478"/>
                                    <a:pt x="108" y="489"/>
                                    <a:pt x="106" y="504"/>
                                  </a:cubicBezTo>
                                  <a:cubicBezTo>
                                    <a:pt x="108" y="504"/>
                                    <a:pt x="108" y="504"/>
                                    <a:pt x="108" y="504"/>
                                  </a:cubicBezTo>
                                  <a:cubicBezTo>
                                    <a:pt x="109" y="498"/>
                                    <a:pt x="111" y="492"/>
                                    <a:pt x="116" y="488"/>
                                  </a:cubicBezTo>
                                  <a:cubicBezTo>
                                    <a:pt x="121" y="483"/>
                                    <a:pt x="128" y="480"/>
                                    <a:pt x="135" y="480"/>
                                  </a:cubicBezTo>
                                  <a:cubicBezTo>
                                    <a:pt x="143" y="480"/>
                                    <a:pt x="149" y="483"/>
                                    <a:pt x="154" y="488"/>
                                  </a:cubicBezTo>
                                  <a:cubicBezTo>
                                    <a:pt x="159" y="492"/>
                                    <a:pt x="161" y="498"/>
                                    <a:pt x="162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62" y="489"/>
                                    <a:pt x="150" y="478"/>
                                    <a:pt x="135" y="478"/>
                                  </a:cubicBezTo>
                                  <a:close/>
                                  <a:moveTo>
                                    <a:pt x="681" y="500"/>
                                  </a:moveTo>
                                  <a:cubicBezTo>
                                    <a:pt x="678" y="500"/>
                                    <a:pt x="676" y="502"/>
                                    <a:pt x="675" y="504"/>
                                  </a:cubicBezTo>
                                  <a:cubicBezTo>
                                    <a:pt x="677" y="504"/>
                                    <a:pt x="677" y="504"/>
                                    <a:pt x="677" y="504"/>
                                  </a:cubicBezTo>
                                  <a:cubicBezTo>
                                    <a:pt x="678" y="503"/>
                                    <a:pt x="679" y="502"/>
                                    <a:pt x="681" y="502"/>
                                  </a:cubicBezTo>
                                  <a:cubicBezTo>
                                    <a:pt x="683" y="502"/>
                                    <a:pt x="684" y="503"/>
                                    <a:pt x="685" y="504"/>
                                  </a:cubicBezTo>
                                  <a:cubicBezTo>
                                    <a:pt x="687" y="504"/>
                                    <a:pt x="687" y="504"/>
                                    <a:pt x="687" y="504"/>
                                  </a:cubicBezTo>
                                  <a:cubicBezTo>
                                    <a:pt x="686" y="502"/>
                                    <a:pt x="684" y="500"/>
                                    <a:pt x="681" y="500"/>
                                  </a:cubicBezTo>
                                  <a:close/>
                                  <a:moveTo>
                                    <a:pt x="135" y="463"/>
                                  </a:moveTo>
                                  <a:cubicBezTo>
                                    <a:pt x="112" y="463"/>
                                    <a:pt x="93" y="481"/>
                                    <a:pt x="92" y="504"/>
                                  </a:cubicBezTo>
                                  <a:cubicBezTo>
                                    <a:pt x="93" y="504"/>
                                    <a:pt x="93" y="504"/>
                                    <a:pt x="93" y="504"/>
                                  </a:cubicBezTo>
                                  <a:cubicBezTo>
                                    <a:pt x="94" y="494"/>
                                    <a:pt x="98" y="484"/>
                                    <a:pt x="105" y="477"/>
                                  </a:cubicBezTo>
                                  <a:cubicBezTo>
                                    <a:pt x="113" y="470"/>
                                    <a:pt x="123" y="465"/>
                                    <a:pt x="135" y="465"/>
                                  </a:cubicBezTo>
                                  <a:cubicBezTo>
                                    <a:pt x="147" y="465"/>
                                    <a:pt x="157" y="470"/>
                                    <a:pt x="165" y="477"/>
                                  </a:cubicBezTo>
                                  <a:cubicBezTo>
                                    <a:pt x="172" y="484"/>
                                    <a:pt x="176" y="494"/>
                                    <a:pt x="177" y="504"/>
                                  </a:cubicBezTo>
                                  <a:cubicBezTo>
                                    <a:pt x="178" y="504"/>
                                    <a:pt x="178" y="504"/>
                                    <a:pt x="178" y="504"/>
                                  </a:cubicBezTo>
                                  <a:cubicBezTo>
                                    <a:pt x="177" y="481"/>
                                    <a:pt x="158" y="463"/>
                                    <a:pt x="135" y="463"/>
                                  </a:cubicBezTo>
                                  <a:close/>
                                  <a:moveTo>
                                    <a:pt x="621" y="486"/>
                                  </a:moveTo>
                                  <a:cubicBezTo>
                                    <a:pt x="610" y="486"/>
                                    <a:pt x="601" y="494"/>
                                    <a:pt x="600" y="504"/>
                                  </a:cubicBezTo>
                                  <a:cubicBezTo>
                                    <a:pt x="602" y="504"/>
                                    <a:pt x="602" y="504"/>
                                    <a:pt x="602" y="504"/>
                                  </a:cubicBezTo>
                                  <a:cubicBezTo>
                                    <a:pt x="602" y="500"/>
                                    <a:pt x="604" y="496"/>
                                    <a:pt x="607" y="493"/>
                                  </a:cubicBezTo>
                                  <a:cubicBezTo>
                                    <a:pt x="611" y="489"/>
                                    <a:pt x="615" y="487"/>
                                    <a:pt x="621" y="487"/>
                                  </a:cubicBezTo>
                                  <a:cubicBezTo>
                                    <a:pt x="626" y="487"/>
                                    <a:pt x="631" y="489"/>
                                    <a:pt x="635" y="493"/>
                                  </a:cubicBezTo>
                                  <a:cubicBezTo>
                                    <a:pt x="638" y="496"/>
                                    <a:pt x="639" y="500"/>
                                    <a:pt x="640" y="504"/>
                                  </a:cubicBezTo>
                                  <a:cubicBezTo>
                                    <a:pt x="642" y="504"/>
                                    <a:pt x="642" y="504"/>
                                    <a:pt x="642" y="504"/>
                                  </a:cubicBezTo>
                                  <a:cubicBezTo>
                                    <a:pt x="640" y="494"/>
                                    <a:pt x="632" y="486"/>
                                    <a:pt x="621" y="486"/>
                                  </a:cubicBezTo>
                                  <a:close/>
                                  <a:moveTo>
                                    <a:pt x="621" y="478"/>
                                  </a:moveTo>
                                  <a:cubicBezTo>
                                    <a:pt x="606" y="478"/>
                                    <a:pt x="594" y="489"/>
                                    <a:pt x="592" y="504"/>
                                  </a:cubicBezTo>
                                  <a:cubicBezTo>
                                    <a:pt x="594" y="504"/>
                                    <a:pt x="594" y="504"/>
                                    <a:pt x="594" y="504"/>
                                  </a:cubicBezTo>
                                  <a:cubicBezTo>
                                    <a:pt x="594" y="498"/>
                                    <a:pt x="597" y="492"/>
                                    <a:pt x="602" y="488"/>
                                  </a:cubicBezTo>
                                  <a:cubicBezTo>
                                    <a:pt x="607" y="483"/>
                                    <a:pt x="613" y="480"/>
                                    <a:pt x="621" y="480"/>
                                  </a:cubicBezTo>
                                  <a:cubicBezTo>
                                    <a:pt x="628" y="480"/>
                                    <a:pt x="635" y="483"/>
                                    <a:pt x="640" y="488"/>
                                  </a:cubicBezTo>
                                  <a:cubicBezTo>
                                    <a:pt x="644" y="492"/>
                                    <a:pt x="647" y="498"/>
                                    <a:pt x="648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8" y="489"/>
                                    <a:pt x="636" y="478"/>
                                    <a:pt x="621" y="478"/>
                                  </a:cubicBezTo>
                                  <a:close/>
                                  <a:moveTo>
                                    <a:pt x="742" y="471"/>
                                  </a:moveTo>
                                  <a:cubicBezTo>
                                    <a:pt x="723" y="471"/>
                                    <a:pt x="707" y="486"/>
                                    <a:pt x="706" y="504"/>
                                  </a:cubicBezTo>
                                  <a:cubicBezTo>
                                    <a:pt x="708" y="504"/>
                                    <a:pt x="708" y="504"/>
                                    <a:pt x="708" y="504"/>
                                  </a:cubicBezTo>
                                  <a:cubicBezTo>
                                    <a:pt x="708" y="496"/>
                                    <a:pt x="712" y="488"/>
                                    <a:pt x="717" y="483"/>
                                  </a:cubicBezTo>
                                  <a:cubicBezTo>
                                    <a:pt x="724" y="476"/>
                                    <a:pt x="732" y="473"/>
                                    <a:pt x="742" y="473"/>
                                  </a:cubicBezTo>
                                  <a:cubicBezTo>
                                    <a:pt x="751" y="473"/>
                                    <a:pt x="760" y="476"/>
                                    <a:pt x="766" y="483"/>
                                  </a:cubicBezTo>
                                  <a:cubicBezTo>
                                    <a:pt x="771" y="488"/>
                                    <a:pt x="775" y="496"/>
                                    <a:pt x="776" y="504"/>
                                  </a:cubicBezTo>
                                  <a:cubicBezTo>
                                    <a:pt x="777" y="504"/>
                                    <a:pt x="777" y="504"/>
                                    <a:pt x="777" y="504"/>
                                  </a:cubicBezTo>
                                  <a:cubicBezTo>
                                    <a:pt x="776" y="486"/>
                                    <a:pt x="761" y="471"/>
                                    <a:pt x="742" y="471"/>
                                  </a:cubicBezTo>
                                  <a:close/>
                                  <a:moveTo>
                                    <a:pt x="742" y="486"/>
                                  </a:moveTo>
                                  <a:cubicBezTo>
                                    <a:pt x="731" y="486"/>
                                    <a:pt x="722" y="494"/>
                                    <a:pt x="721" y="504"/>
                                  </a:cubicBezTo>
                                  <a:cubicBezTo>
                                    <a:pt x="722" y="504"/>
                                    <a:pt x="722" y="504"/>
                                    <a:pt x="722" y="504"/>
                                  </a:cubicBezTo>
                                  <a:cubicBezTo>
                                    <a:pt x="723" y="500"/>
                                    <a:pt x="725" y="496"/>
                                    <a:pt x="728" y="493"/>
                                  </a:cubicBezTo>
                                  <a:cubicBezTo>
                                    <a:pt x="731" y="489"/>
                                    <a:pt x="736" y="487"/>
                                    <a:pt x="742" y="487"/>
                                  </a:cubicBezTo>
                                  <a:cubicBezTo>
                                    <a:pt x="747" y="487"/>
                                    <a:pt x="752" y="489"/>
                                    <a:pt x="755" y="493"/>
                                  </a:cubicBezTo>
                                  <a:cubicBezTo>
                                    <a:pt x="758" y="496"/>
                                    <a:pt x="760" y="500"/>
                                    <a:pt x="761" y="504"/>
                                  </a:cubicBezTo>
                                  <a:cubicBezTo>
                                    <a:pt x="762" y="504"/>
                                    <a:pt x="762" y="504"/>
                                    <a:pt x="762" y="504"/>
                                  </a:cubicBezTo>
                                  <a:cubicBezTo>
                                    <a:pt x="761" y="494"/>
                                    <a:pt x="752" y="486"/>
                                    <a:pt x="742" y="486"/>
                                  </a:cubicBezTo>
                                  <a:close/>
                                  <a:moveTo>
                                    <a:pt x="135" y="500"/>
                                  </a:moveTo>
                                  <a:cubicBezTo>
                                    <a:pt x="132" y="500"/>
                                    <a:pt x="130" y="502"/>
                                    <a:pt x="129" y="504"/>
                                  </a:cubicBez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2" y="503"/>
                                    <a:pt x="133" y="502"/>
                                    <a:pt x="135" y="502"/>
                                  </a:cubicBezTo>
                                  <a:cubicBezTo>
                                    <a:pt x="137" y="502"/>
                                    <a:pt x="138" y="503"/>
                                    <a:pt x="139" y="504"/>
                                  </a:cubicBezTo>
                                  <a:cubicBezTo>
                                    <a:pt x="141" y="504"/>
                                    <a:pt x="141" y="504"/>
                                    <a:pt x="141" y="504"/>
                                  </a:cubicBezTo>
                                  <a:cubicBezTo>
                                    <a:pt x="140" y="502"/>
                                    <a:pt x="138" y="500"/>
                                    <a:pt x="135" y="500"/>
                                  </a:cubicBezTo>
                                  <a:close/>
                                  <a:moveTo>
                                    <a:pt x="742" y="478"/>
                                  </a:moveTo>
                                  <a:cubicBezTo>
                                    <a:pt x="727" y="478"/>
                                    <a:pt x="714" y="489"/>
                                    <a:pt x="713" y="504"/>
                                  </a:cubicBezTo>
                                  <a:cubicBezTo>
                                    <a:pt x="715" y="504"/>
                                    <a:pt x="715" y="504"/>
                                    <a:pt x="715" y="504"/>
                                  </a:cubicBezTo>
                                  <a:cubicBezTo>
                                    <a:pt x="715" y="498"/>
                                    <a:pt x="718" y="492"/>
                                    <a:pt x="722" y="488"/>
                                  </a:cubicBezTo>
                                  <a:cubicBezTo>
                                    <a:pt x="727" y="483"/>
                                    <a:pt x="734" y="480"/>
                                    <a:pt x="742" y="480"/>
                                  </a:cubicBezTo>
                                  <a:cubicBezTo>
                                    <a:pt x="749" y="480"/>
                                    <a:pt x="756" y="483"/>
                                    <a:pt x="761" y="488"/>
                                  </a:cubicBezTo>
                                  <a:cubicBezTo>
                                    <a:pt x="765" y="492"/>
                                    <a:pt x="768" y="498"/>
                                    <a:pt x="769" y="504"/>
                                  </a:cubicBezTo>
                                  <a:cubicBezTo>
                                    <a:pt x="770" y="504"/>
                                    <a:pt x="770" y="504"/>
                                    <a:pt x="770" y="504"/>
                                  </a:cubicBezTo>
                                  <a:cubicBezTo>
                                    <a:pt x="769" y="489"/>
                                    <a:pt x="757" y="478"/>
                                    <a:pt x="742" y="478"/>
                                  </a:cubicBezTo>
                                  <a:close/>
                                  <a:moveTo>
                                    <a:pt x="742" y="500"/>
                                  </a:moveTo>
                                  <a:cubicBezTo>
                                    <a:pt x="739" y="500"/>
                                    <a:pt x="737" y="502"/>
                                    <a:pt x="736" y="504"/>
                                  </a:cubicBezTo>
                                  <a:cubicBezTo>
                                    <a:pt x="738" y="504"/>
                                    <a:pt x="738" y="504"/>
                                    <a:pt x="738" y="504"/>
                                  </a:cubicBezTo>
                                  <a:cubicBezTo>
                                    <a:pt x="738" y="503"/>
                                    <a:pt x="740" y="502"/>
                                    <a:pt x="742" y="502"/>
                                  </a:cubicBezTo>
                                  <a:cubicBezTo>
                                    <a:pt x="743" y="502"/>
                                    <a:pt x="745" y="503"/>
                                    <a:pt x="746" y="504"/>
                                  </a:cubicBezTo>
                                  <a:cubicBezTo>
                                    <a:pt x="748" y="504"/>
                                    <a:pt x="748" y="504"/>
                                    <a:pt x="748" y="504"/>
                                  </a:cubicBezTo>
                                  <a:cubicBezTo>
                                    <a:pt x="747" y="502"/>
                                    <a:pt x="744" y="500"/>
                                    <a:pt x="742" y="500"/>
                                  </a:cubicBezTo>
                                  <a:close/>
                                  <a:moveTo>
                                    <a:pt x="135" y="486"/>
                                  </a:moveTo>
                                  <a:cubicBezTo>
                                    <a:pt x="124" y="486"/>
                                    <a:pt x="116" y="494"/>
                                    <a:pt x="114" y="504"/>
                                  </a:cubicBezTo>
                                  <a:cubicBezTo>
                                    <a:pt x="116" y="504"/>
                                    <a:pt x="116" y="504"/>
                                    <a:pt x="116" y="504"/>
                                  </a:cubicBezTo>
                                  <a:cubicBezTo>
                                    <a:pt x="116" y="500"/>
                                    <a:pt x="118" y="496"/>
                                    <a:pt x="121" y="493"/>
                                  </a:cubicBezTo>
                                  <a:cubicBezTo>
                                    <a:pt x="125" y="489"/>
                                    <a:pt x="130" y="487"/>
                                    <a:pt x="135" y="487"/>
                                  </a:cubicBezTo>
                                  <a:cubicBezTo>
                                    <a:pt x="140" y="487"/>
                                    <a:pt x="145" y="489"/>
                                    <a:pt x="149" y="493"/>
                                  </a:cubicBezTo>
                                  <a:cubicBezTo>
                                    <a:pt x="152" y="496"/>
                                    <a:pt x="154" y="500"/>
                                    <a:pt x="154" y="504"/>
                                  </a:cubicBezTo>
                                  <a:cubicBezTo>
                                    <a:pt x="156" y="504"/>
                                    <a:pt x="156" y="504"/>
                                    <a:pt x="156" y="504"/>
                                  </a:cubicBezTo>
                                  <a:cubicBezTo>
                                    <a:pt x="154" y="494"/>
                                    <a:pt x="146" y="486"/>
                                    <a:pt x="135" y="486"/>
                                  </a:cubicBezTo>
                                  <a:close/>
                                  <a:moveTo>
                                    <a:pt x="135" y="493"/>
                                  </a:moveTo>
                                  <a:cubicBezTo>
                                    <a:pt x="129" y="493"/>
                                    <a:pt x="123" y="498"/>
                                    <a:pt x="122" y="504"/>
                                  </a:cubicBezTo>
                                  <a:cubicBezTo>
                                    <a:pt x="123" y="504"/>
                                    <a:pt x="123" y="504"/>
                                    <a:pt x="123" y="504"/>
                                  </a:cubicBezTo>
                                  <a:cubicBezTo>
                                    <a:pt x="125" y="499"/>
                                    <a:pt x="129" y="495"/>
                                    <a:pt x="135" y="495"/>
                                  </a:cubicBezTo>
                                  <a:cubicBezTo>
                                    <a:pt x="141" y="495"/>
                                    <a:pt x="145" y="499"/>
                                    <a:pt x="147" y="504"/>
                                  </a:cubicBezTo>
                                  <a:cubicBezTo>
                                    <a:pt x="148" y="504"/>
                                    <a:pt x="148" y="504"/>
                                    <a:pt x="148" y="504"/>
                                  </a:cubicBezTo>
                                  <a:cubicBezTo>
                                    <a:pt x="147" y="498"/>
                                    <a:pt x="142" y="493"/>
                                    <a:pt x="135" y="493"/>
                                  </a:cubicBezTo>
                                  <a:close/>
                                  <a:moveTo>
                                    <a:pt x="742" y="493"/>
                                  </a:moveTo>
                                  <a:cubicBezTo>
                                    <a:pt x="735" y="493"/>
                                    <a:pt x="730" y="498"/>
                                    <a:pt x="728" y="504"/>
                                  </a:cubicBezTo>
                                  <a:cubicBezTo>
                                    <a:pt x="730" y="504"/>
                                    <a:pt x="730" y="504"/>
                                    <a:pt x="730" y="504"/>
                                  </a:cubicBezTo>
                                  <a:cubicBezTo>
                                    <a:pt x="731" y="499"/>
                                    <a:pt x="736" y="495"/>
                                    <a:pt x="742" y="495"/>
                                  </a:cubicBezTo>
                                  <a:cubicBezTo>
                                    <a:pt x="747" y="495"/>
                                    <a:pt x="752" y="499"/>
                                    <a:pt x="753" y="504"/>
                                  </a:cubicBezTo>
                                  <a:cubicBezTo>
                                    <a:pt x="755" y="504"/>
                                    <a:pt x="755" y="504"/>
                                    <a:pt x="755" y="504"/>
                                  </a:cubicBezTo>
                                  <a:cubicBezTo>
                                    <a:pt x="754" y="498"/>
                                    <a:pt x="748" y="493"/>
                                    <a:pt x="742" y="493"/>
                                  </a:cubicBezTo>
                                  <a:close/>
                                </a:path>
                              </a:pathLst>
                            </a:custGeom>
                            <a:ln/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Rounded Rectangle 66"/>
                          <wps:cNvSpPr/>
                          <wps:spPr>
                            <a:xfrm>
                              <a:off x="276045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ln/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" name="Group 78"/>
                        <wpg:cNvGrpSpPr/>
                        <wpg:grpSpPr>
                          <a:xfrm>
                            <a:off x="0" y="0"/>
                            <a:ext cx="2971800" cy="1600200"/>
                            <a:chOff x="0" y="0"/>
                            <a:chExt cx="2971165" cy="1600200"/>
                          </a:xfrm>
                          <a:grpFill/>
                        </wpg:grpSpPr>
                        <wps:wsp>
                          <wps:cNvPr id="64" name="Freeform 13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165" cy="1600200"/>
                            </a:xfrm>
                            <a:custGeom>
                              <a:avLst/>
                              <a:gdLst>
                                <a:gd name="T0" fmla="*/ 937 w 937"/>
                                <a:gd name="T1" fmla="*/ 157 h 504"/>
                                <a:gd name="T2" fmla="*/ 895 w 937"/>
                                <a:gd name="T3" fmla="*/ 466 h 504"/>
                                <a:gd name="T4" fmla="*/ 42 w 937"/>
                                <a:gd name="T5" fmla="*/ 404 h 504"/>
                                <a:gd name="T6" fmla="*/ 13 w 937"/>
                                <a:gd name="T7" fmla="*/ 179 h 504"/>
                                <a:gd name="T8" fmla="*/ 56 w 937"/>
                                <a:gd name="T9" fmla="*/ 48 h 504"/>
                                <a:gd name="T10" fmla="*/ 526 w 937"/>
                                <a:gd name="T11" fmla="*/ 1 h 504"/>
                                <a:gd name="T12" fmla="*/ 25 w 937"/>
                                <a:gd name="T13" fmla="*/ 44 h 504"/>
                                <a:gd name="T14" fmla="*/ 788 w 937"/>
                                <a:gd name="T15" fmla="*/ 22 h 504"/>
                                <a:gd name="T16" fmla="*/ 542 w 937"/>
                                <a:gd name="T17" fmla="*/ 455 h 504"/>
                                <a:gd name="T18" fmla="*/ 179 w 937"/>
                                <a:gd name="T19" fmla="*/ 455 h 504"/>
                                <a:gd name="T20" fmla="*/ 135 w 937"/>
                                <a:gd name="T21" fmla="*/ 60 h 504"/>
                                <a:gd name="T22" fmla="*/ 399 w 937"/>
                                <a:gd name="T23" fmla="*/ 44 h 504"/>
                                <a:gd name="T24" fmla="*/ 627 w 937"/>
                                <a:gd name="T25" fmla="*/ 45 h 504"/>
                                <a:gd name="T26" fmla="*/ 777 w 937"/>
                                <a:gd name="T27" fmla="*/ 215 h 504"/>
                                <a:gd name="T28" fmla="*/ 696 w 937"/>
                                <a:gd name="T29" fmla="*/ 433 h 504"/>
                                <a:gd name="T30" fmla="*/ 426 w 937"/>
                                <a:gd name="T31" fmla="*/ 438 h 504"/>
                                <a:gd name="T32" fmla="*/ 211 w 937"/>
                                <a:gd name="T33" fmla="*/ 431 h 504"/>
                                <a:gd name="T34" fmla="*/ 560 w 937"/>
                                <a:gd name="T35" fmla="*/ 69 h 504"/>
                                <a:gd name="T36" fmla="*/ 549 w 937"/>
                                <a:gd name="T37" fmla="*/ 396 h 504"/>
                                <a:gd name="T38" fmla="*/ 214 w 937"/>
                                <a:gd name="T39" fmla="*/ 301 h 504"/>
                                <a:gd name="T40" fmla="*/ 404 w 937"/>
                                <a:gd name="T41" fmla="*/ 103 h 504"/>
                                <a:gd name="T42" fmla="*/ 633 w 937"/>
                                <a:gd name="T43" fmla="*/ 96 h 504"/>
                                <a:gd name="T44" fmla="*/ 621 w 937"/>
                                <a:gd name="T45" fmla="*/ 332 h 504"/>
                                <a:gd name="T46" fmla="*/ 352 w 937"/>
                                <a:gd name="T47" fmla="*/ 360 h 504"/>
                                <a:gd name="T48" fmla="*/ 541 w 937"/>
                                <a:gd name="T49" fmla="*/ 119 h 504"/>
                                <a:gd name="T50" fmla="*/ 334 w 937"/>
                                <a:gd name="T51" fmla="*/ 305 h 504"/>
                                <a:gd name="T52" fmla="*/ 499 w 937"/>
                                <a:gd name="T53" fmla="*/ 142 h 504"/>
                                <a:gd name="T54" fmla="*/ 438 w 937"/>
                                <a:gd name="T55" fmla="*/ 171 h 504"/>
                                <a:gd name="T56" fmla="*/ 512 w 937"/>
                                <a:gd name="T57" fmla="*/ 250 h 504"/>
                                <a:gd name="T58" fmla="*/ 378 w 937"/>
                                <a:gd name="T59" fmla="*/ 216 h 504"/>
                                <a:gd name="T60" fmla="*/ 578 w 937"/>
                                <a:gd name="T61" fmla="*/ 273 h 504"/>
                                <a:gd name="T62" fmla="*/ 332 w 937"/>
                                <a:gd name="T63" fmla="*/ 176 h 504"/>
                                <a:gd name="T64" fmla="*/ 327 w 937"/>
                                <a:gd name="T65" fmla="*/ 344 h 504"/>
                                <a:gd name="T66" fmla="*/ 633 w 937"/>
                                <a:gd name="T67" fmla="*/ 199 h 504"/>
                                <a:gd name="T68" fmla="*/ 225 w 937"/>
                                <a:gd name="T69" fmla="*/ 209 h 504"/>
                                <a:gd name="T70" fmla="*/ 256 w 937"/>
                                <a:gd name="T71" fmla="*/ 301 h 504"/>
                                <a:gd name="T72" fmla="*/ 681 w 937"/>
                                <a:gd name="T73" fmla="*/ 288 h 504"/>
                                <a:gd name="T74" fmla="*/ 669 w 937"/>
                                <a:gd name="T75" fmla="*/ 130 h 504"/>
                                <a:gd name="T76" fmla="*/ 195 w 937"/>
                                <a:gd name="T77" fmla="*/ 193 h 504"/>
                                <a:gd name="T78" fmla="*/ 195 w 937"/>
                                <a:gd name="T79" fmla="*/ 354 h 504"/>
                                <a:gd name="T80" fmla="*/ 769 w 937"/>
                                <a:gd name="T81" fmla="*/ 250 h 504"/>
                                <a:gd name="T82" fmla="*/ 770 w 937"/>
                                <a:gd name="T83" fmla="*/ 147 h 504"/>
                                <a:gd name="T84" fmla="*/ 156 w 937"/>
                                <a:gd name="T85" fmla="*/ 147 h 504"/>
                                <a:gd name="T86" fmla="*/ 168 w 937"/>
                                <a:gd name="T87" fmla="*/ 309 h 504"/>
                                <a:gd name="T88" fmla="*/ 788 w 937"/>
                                <a:gd name="T89" fmla="*/ 433 h 504"/>
                                <a:gd name="T90" fmla="*/ 803 w 937"/>
                                <a:gd name="T91" fmla="*/ 267 h 504"/>
                                <a:gd name="T92" fmla="*/ 826 w 937"/>
                                <a:gd name="T93" fmla="*/ 112 h 504"/>
                                <a:gd name="T94" fmla="*/ 570 w 937"/>
                                <a:gd name="T95" fmla="*/ 44 h 504"/>
                                <a:gd name="T96" fmla="*/ 298 w 937"/>
                                <a:gd name="T97" fmla="*/ 48 h 504"/>
                                <a:gd name="T98" fmla="*/ 69 w 937"/>
                                <a:gd name="T99" fmla="*/ 96 h 504"/>
                                <a:gd name="T100" fmla="*/ 50 w 937"/>
                                <a:gd name="T101" fmla="*/ 265 h 504"/>
                                <a:gd name="T102" fmla="*/ 50 w 937"/>
                                <a:gd name="T103" fmla="*/ 420 h 504"/>
                                <a:gd name="T104" fmla="*/ 224 w 937"/>
                                <a:gd name="T105" fmla="*/ 467 h 504"/>
                                <a:gd name="T106" fmla="*/ 438 w 937"/>
                                <a:gd name="T107" fmla="*/ 486 h 504"/>
                                <a:gd name="T108" fmla="*/ 590 w 937"/>
                                <a:gd name="T109" fmla="*/ 466 h 504"/>
                                <a:gd name="T110" fmla="*/ 836 w 937"/>
                                <a:gd name="T111" fmla="*/ 455 h 504"/>
                                <a:gd name="T112" fmla="*/ 924 w 937"/>
                                <a:gd name="T113" fmla="*/ 390 h 504"/>
                                <a:gd name="T114" fmla="*/ 869 w 937"/>
                                <a:gd name="T115" fmla="*/ 302 h 504"/>
                                <a:gd name="T116" fmla="*/ 828 w 937"/>
                                <a:gd name="T117" fmla="*/ 215 h 504"/>
                                <a:gd name="T118" fmla="*/ 839 w 937"/>
                                <a:gd name="T119" fmla="*/ 123 h 504"/>
                                <a:gd name="T120" fmla="*/ 907 w 937"/>
                                <a:gd name="T121" fmla="*/ 96 h 504"/>
                                <a:gd name="T122" fmla="*/ 222 w 937"/>
                                <a:gd name="T123" fmla="*/ 504 h 504"/>
                                <a:gd name="T124" fmla="*/ 159 w 937"/>
                                <a:gd name="T125" fmla="*/ 483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37" h="504">
                                  <a:moveTo>
                                    <a:pt x="566" y="504"/>
                                  </a:moveTo>
                                  <a:cubicBezTo>
                                    <a:pt x="564" y="504"/>
                                    <a:pt x="564" y="504"/>
                                    <a:pt x="564" y="504"/>
                                  </a:cubicBezTo>
                                  <a:cubicBezTo>
                                    <a:pt x="563" y="503"/>
                                    <a:pt x="562" y="502"/>
                                    <a:pt x="560" y="502"/>
                                  </a:cubicBezTo>
                                  <a:cubicBezTo>
                                    <a:pt x="558" y="502"/>
                                    <a:pt x="557" y="503"/>
                                    <a:pt x="556" y="504"/>
                                  </a:cubicBezTo>
                                  <a:cubicBezTo>
                                    <a:pt x="554" y="504"/>
                                    <a:pt x="554" y="504"/>
                                    <a:pt x="554" y="504"/>
                                  </a:cubicBezTo>
                                  <a:cubicBezTo>
                                    <a:pt x="555" y="502"/>
                                    <a:pt x="557" y="500"/>
                                    <a:pt x="560" y="500"/>
                                  </a:cubicBezTo>
                                  <a:cubicBezTo>
                                    <a:pt x="563" y="500"/>
                                    <a:pt x="565" y="502"/>
                                    <a:pt x="566" y="504"/>
                                  </a:cubicBezTo>
                                  <a:close/>
                                  <a:moveTo>
                                    <a:pt x="499" y="463"/>
                                  </a:moveTo>
                                  <a:cubicBezTo>
                                    <a:pt x="476" y="463"/>
                                    <a:pt x="457" y="481"/>
                                    <a:pt x="455" y="504"/>
                                  </a:cubicBezTo>
                                  <a:cubicBezTo>
                                    <a:pt x="457" y="504"/>
                                    <a:pt x="457" y="504"/>
                                    <a:pt x="457" y="504"/>
                                  </a:cubicBezTo>
                                  <a:cubicBezTo>
                                    <a:pt x="458" y="494"/>
                                    <a:pt x="462" y="484"/>
                                    <a:pt x="469" y="477"/>
                                  </a:cubicBezTo>
                                  <a:cubicBezTo>
                                    <a:pt x="477" y="470"/>
                                    <a:pt x="487" y="465"/>
                                    <a:pt x="499" y="465"/>
                                  </a:cubicBezTo>
                                  <a:cubicBezTo>
                                    <a:pt x="510" y="465"/>
                                    <a:pt x="521" y="470"/>
                                    <a:pt x="528" y="477"/>
                                  </a:cubicBezTo>
                                  <a:cubicBezTo>
                                    <a:pt x="535" y="484"/>
                                    <a:pt x="540" y="494"/>
                                    <a:pt x="540" y="504"/>
                                  </a:cubicBezTo>
                                  <a:cubicBezTo>
                                    <a:pt x="542" y="504"/>
                                    <a:pt x="542" y="504"/>
                                    <a:pt x="542" y="504"/>
                                  </a:cubicBezTo>
                                  <a:cubicBezTo>
                                    <a:pt x="541" y="481"/>
                                    <a:pt x="522" y="463"/>
                                    <a:pt x="499" y="463"/>
                                  </a:cubicBezTo>
                                  <a:close/>
                                  <a:moveTo>
                                    <a:pt x="256" y="493"/>
                                  </a:moveTo>
                                  <a:cubicBezTo>
                                    <a:pt x="249" y="493"/>
                                    <a:pt x="244" y="498"/>
                                    <a:pt x="243" y="504"/>
                                  </a:cubicBezTo>
                                  <a:cubicBezTo>
                                    <a:pt x="244" y="504"/>
                                    <a:pt x="244" y="504"/>
                                    <a:pt x="244" y="504"/>
                                  </a:cubicBezTo>
                                  <a:cubicBezTo>
                                    <a:pt x="246" y="499"/>
                                    <a:pt x="250" y="495"/>
                                    <a:pt x="256" y="495"/>
                                  </a:cubicBezTo>
                                  <a:cubicBezTo>
                                    <a:pt x="262" y="495"/>
                                    <a:pt x="266" y="499"/>
                                    <a:pt x="267" y="504"/>
                                  </a:cubicBezTo>
                                  <a:cubicBezTo>
                                    <a:pt x="269" y="504"/>
                                    <a:pt x="269" y="504"/>
                                    <a:pt x="269" y="504"/>
                                  </a:cubicBezTo>
                                  <a:cubicBezTo>
                                    <a:pt x="268" y="498"/>
                                    <a:pt x="262" y="493"/>
                                    <a:pt x="256" y="493"/>
                                  </a:cubicBezTo>
                                  <a:close/>
                                  <a:moveTo>
                                    <a:pt x="195" y="500"/>
                                  </a:moveTo>
                                  <a:cubicBezTo>
                                    <a:pt x="192" y="500"/>
                                    <a:pt x="190" y="502"/>
                                    <a:pt x="189" y="504"/>
                                  </a:cubicBezTo>
                                  <a:cubicBezTo>
                                    <a:pt x="191" y="504"/>
                                    <a:pt x="191" y="504"/>
                                    <a:pt x="191" y="504"/>
                                  </a:cubicBezTo>
                                  <a:cubicBezTo>
                                    <a:pt x="192" y="503"/>
                                    <a:pt x="193" y="502"/>
                                    <a:pt x="195" y="502"/>
                                  </a:cubicBezTo>
                                  <a:cubicBezTo>
                                    <a:pt x="197" y="502"/>
                                    <a:pt x="198" y="503"/>
                                    <a:pt x="199" y="504"/>
                                  </a:cubicBezTo>
                                  <a:cubicBezTo>
                                    <a:pt x="201" y="504"/>
                                    <a:pt x="201" y="504"/>
                                    <a:pt x="201" y="504"/>
                                  </a:cubicBezTo>
                                  <a:cubicBezTo>
                                    <a:pt x="200" y="502"/>
                                    <a:pt x="198" y="500"/>
                                    <a:pt x="195" y="500"/>
                                  </a:cubicBezTo>
                                  <a:close/>
                                  <a:moveTo>
                                    <a:pt x="499" y="471"/>
                                  </a:moveTo>
                                  <a:cubicBezTo>
                                    <a:pt x="480" y="471"/>
                                    <a:pt x="464" y="486"/>
                                    <a:pt x="463" y="504"/>
                                  </a:cubicBezTo>
                                  <a:cubicBezTo>
                                    <a:pt x="465" y="504"/>
                                    <a:pt x="465" y="504"/>
                                    <a:pt x="465" y="504"/>
                                  </a:cubicBezTo>
                                  <a:cubicBezTo>
                                    <a:pt x="465" y="496"/>
                                    <a:pt x="469" y="488"/>
                                    <a:pt x="474" y="483"/>
                                  </a:cubicBezTo>
                                  <a:cubicBezTo>
                                    <a:pt x="481" y="476"/>
                                    <a:pt x="489" y="473"/>
                                    <a:pt x="499" y="473"/>
                                  </a:cubicBezTo>
                                  <a:cubicBezTo>
                                    <a:pt x="508" y="473"/>
                                    <a:pt x="517" y="476"/>
                                    <a:pt x="523" y="483"/>
                                  </a:cubicBezTo>
                                  <a:cubicBezTo>
                                    <a:pt x="528" y="488"/>
                                    <a:pt x="532" y="496"/>
                                    <a:pt x="533" y="504"/>
                                  </a:cubicBezTo>
                                  <a:cubicBezTo>
                                    <a:pt x="534" y="504"/>
                                    <a:pt x="534" y="504"/>
                                    <a:pt x="534" y="504"/>
                                  </a:cubicBezTo>
                                  <a:cubicBezTo>
                                    <a:pt x="533" y="486"/>
                                    <a:pt x="517" y="471"/>
                                    <a:pt x="499" y="471"/>
                                  </a:cubicBezTo>
                                  <a:close/>
                                  <a:moveTo>
                                    <a:pt x="256" y="500"/>
                                  </a:moveTo>
                                  <a:cubicBezTo>
                                    <a:pt x="253" y="500"/>
                                    <a:pt x="251" y="502"/>
                                    <a:pt x="250" y="504"/>
                                  </a:cubicBezTo>
                                  <a:cubicBezTo>
                                    <a:pt x="252" y="504"/>
                                    <a:pt x="252" y="504"/>
                                    <a:pt x="252" y="504"/>
                                  </a:cubicBezTo>
                                  <a:cubicBezTo>
                                    <a:pt x="253" y="503"/>
                                    <a:pt x="254" y="502"/>
                                    <a:pt x="256" y="502"/>
                                  </a:cubicBezTo>
                                  <a:cubicBezTo>
                                    <a:pt x="258" y="502"/>
                                    <a:pt x="259" y="503"/>
                                    <a:pt x="260" y="504"/>
                                  </a:cubicBezTo>
                                  <a:cubicBezTo>
                                    <a:pt x="262" y="504"/>
                                    <a:pt x="262" y="504"/>
                                    <a:pt x="262" y="504"/>
                                  </a:cubicBezTo>
                                  <a:cubicBezTo>
                                    <a:pt x="261" y="502"/>
                                    <a:pt x="259" y="500"/>
                                    <a:pt x="256" y="500"/>
                                  </a:cubicBezTo>
                                  <a:close/>
                                  <a:moveTo>
                                    <a:pt x="499" y="478"/>
                                  </a:moveTo>
                                  <a:cubicBezTo>
                                    <a:pt x="484" y="478"/>
                                    <a:pt x="471" y="489"/>
                                    <a:pt x="47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72" y="498"/>
                                    <a:pt x="475" y="492"/>
                                    <a:pt x="479" y="488"/>
                                  </a:cubicBezTo>
                                  <a:cubicBezTo>
                                    <a:pt x="484" y="483"/>
                                    <a:pt x="491" y="480"/>
                                    <a:pt x="499" y="480"/>
                                  </a:cubicBezTo>
                                  <a:cubicBezTo>
                                    <a:pt x="506" y="480"/>
                                    <a:pt x="513" y="483"/>
                                    <a:pt x="518" y="488"/>
                                  </a:cubicBezTo>
                                  <a:cubicBezTo>
                                    <a:pt x="522" y="492"/>
                                    <a:pt x="525" y="498"/>
                                    <a:pt x="526" y="504"/>
                                  </a:cubicBezTo>
                                  <a:cubicBezTo>
                                    <a:pt x="527" y="504"/>
                                    <a:pt x="527" y="504"/>
                                    <a:pt x="527" y="504"/>
                                  </a:cubicBezTo>
                                  <a:cubicBezTo>
                                    <a:pt x="526" y="489"/>
                                    <a:pt x="514" y="478"/>
                                    <a:pt x="499" y="478"/>
                                  </a:cubicBezTo>
                                  <a:close/>
                                  <a:moveTo>
                                    <a:pt x="256" y="486"/>
                                  </a:moveTo>
                                  <a:cubicBezTo>
                                    <a:pt x="245" y="486"/>
                                    <a:pt x="236" y="494"/>
                                    <a:pt x="235" y="504"/>
                                  </a:cubicBezTo>
                                  <a:cubicBezTo>
                                    <a:pt x="237" y="504"/>
                                    <a:pt x="237" y="504"/>
                                    <a:pt x="237" y="504"/>
                                  </a:cubicBezTo>
                                  <a:cubicBezTo>
                                    <a:pt x="237" y="500"/>
                                    <a:pt x="239" y="496"/>
                                    <a:pt x="242" y="493"/>
                                  </a:cubicBezTo>
                                  <a:cubicBezTo>
                                    <a:pt x="246" y="489"/>
                                    <a:pt x="250" y="487"/>
                                    <a:pt x="256" y="487"/>
                                  </a:cubicBezTo>
                                  <a:cubicBezTo>
                                    <a:pt x="261" y="487"/>
                                    <a:pt x="266" y="489"/>
                                    <a:pt x="270" y="493"/>
                                  </a:cubicBezTo>
                                  <a:cubicBezTo>
                                    <a:pt x="273" y="496"/>
                                    <a:pt x="275" y="500"/>
                                    <a:pt x="275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75" y="494"/>
                                    <a:pt x="267" y="486"/>
                                    <a:pt x="256" y="486"/>
                                  </a:cubicBezTo>
                                  <a:close/>
                                  <a:moveTo>
                                    <a:pt x="378" y="486"/>
                                  </a:moveTo>
                                  <a:cubicBezTo>
                                    <a:pt x="367" y="486"/>
                                    <a:pt x="358" y="494"/>
                                    <a:pt x="357" y="504"/>
                                  </a:cubicBezTo>
                                  <a:cubicBezTo>
                                    <a:pt x="359" y="504"/>
                                    <a:pt x="359" y="504"/>
                                    <a:pt x="359" y="504"/>
                                  </a:cubicBezTo>
                                  <a:cubicBezTo>
                                    <a:pt x="359" y="500"/>
                                    <a:pt x="361" y="496"/>
                                    <a:pt x="364" y="493"/>
                                  </a:cubicBezTo>
                                  <a:cubicBezTo>
                                    <a:pt x="368" y="489"/>
                                    <a:pt x="372" y="487"/>
                                    <a:pt x="378" y="487"/>
                                  </a:cubicBezTo>
                                  <a:cubicBezTo>
                                    <a:pt x="383" y="487"/>
                                    <a:pt x="388" y="489"/>
                                    <a:pt x="392" y="493"/>
                                  </a:cubicBezTo>
                                  <a:cubicBezTo>
                                    <a:pt x="394" y="496"/>
                                    <a:pt x="396" y="500"/>
                                    <a:pt x="397" y="504"/>
                                  </a:cubicBezTo>
                                  <a:cubicBezTo>
                                    <a:pt x="399" y="504"/>
                                    <a:pt x="399" y="504"/>
                                    <a:pt x="399" y="504"/>
                                  </a:cubicBezTo>
                                  <a:cubicBezTo>
                                    <a:pt x="397" y="494"/>
                                    <a:pt x="388" y="486"/>
                                    <a:pt x="378" y="486"/>
                                  </a:cubicBezTo>
                                  <a:close/>
                                  <a:moveTo>
                                    <a:pt x="256" y="463"/>
                                  </a:moveTo>
                                  <a:cubicBezTo>
                                    <a:pt x="233" y="463"/>
                                    <a:pt x="214" y="481"/>
                                    <a:pt x="213" y="504"/>
                                  </a:cubicBezTo>
                                  <a:cubicBezTo>
                                    <a:pt x="214" y="504"/>
                                    <a:pt x="214" y="504"/>
                                    <a:pt x="214" y="504"/>
                                  </a:cubicBezTo>
                                  <a:cubicBezTo>
                                    <a:pt x="215" y="494"/>
                                    <a:pt x="219" y="484"/>
                                    <a:pt x="226" y="477"/>
                                  </a:cubicBezTo>
                                  <a:cubicBezTo>
                                    <a:pt x="234" y="470"/>
                                    <a:pt x="244" y="465"/>
                                    <a:pt x="256" y="465"/>
                                  </a:cubicBezTo>
                                  <a:cubicBezTo>
                                    <a:pt x="267" y="465"/>
                                    <a:pt x="278" y="470"/>
                                    <a:pt x="286" y="477"/>
                                  </a:cubicBezTo>
                                  <a:cubicBezTo>
                                    <a:pt x="293" y="484"/>
                                    <a:pt x="297" y="494"/>
                                    <a:pt x="298" y="504"/>
                                  </a:cubicBezTo>
                                  <a:cubicBezTo>
                                    <a:pt x="299" y="504"/>
                                    <a:pt x="299" y="504"/>
                                    <a:pt x="299" y="504"/>
                                  </a:cubicBezTo>
                                  <a:cubicBezTo>
                                    <a:pt x="298" y="481"/>
                                    <a:pt x="279" y="463"/>
                                    <a:pt x="256" y="463"/>
                                  </a:cubicBezTo>
                                  <a:close/>
                                  <a:moveTo>
                                    <a:pt x="378" y="478"/>
                                  </a:moveTo>
                                  <a:cubicBezTo>
                                    <a:pt x="363" y="478"/>
                                    <a:pt x="351" y="489"/>
                                    <a:pt x="349" y="504"/>
                                  </a:cubicBezTo>
                                  <a:cubicBezTo>
                                    <a:pt x="351" y="504"/>
                                    <a:pt x="351" y="504"/>
                                    <a:pt x="351" y="504"/>
                                  </a:cubicBezTo>
                                  <a:cubicBezTo>
                                    <a:pt x="351" y="498"/>
                                    <a:pt x="354" y="492"/>
                                    <a:pt x="359" y="488"/>
                                  </a:cubicBezTo>
                                  <a:cubicBezTo>
                                    <a:pt x="363" y="483"/>
                                    <a:pt x="370" y="480"/>
                                    <a:pt x="378" y="480"/>
                                  </a:cubicBezTo>
                                  <a:cubicBezTo>
                                    <a:pt x="385" y="480"/>
                                    <a:pt x="392" y="483"/>
                                    <a:pt x="397" y="488"/>
                                  </a:cubicBezTo>
                                  <a:cubicBezTo>
                                    <a:pt x="401" y="492"/>
                                    <a:pt x="404" y="498"/>
                                    <a:pt x="405" y="504"/>
                                  </a:cubicBezTo>
                                  <a:cubicBezTo>
                                    <a:pt x="406" y="504"/>
                                    <a:pt x="406" y="504"/>
                                    <a:pt x="406" y="504"/>
                                  </a:cubicBezTo>
                                  <a:cubicBezTo>
                                    <a:pt x="405" y="489"/>
                                    <a:pt x="393" y="478"/>
                                    <a:pt x="378" y="478"/>
                                  </a:cubicBezTo>
                                  <a:close/>
                                  <a:moveTo>
                                    <a:pt x="378" y="493"/>
                                  </a:moveTo>
                                  <a:cubicBezTo>
                                    <a:pt x="371" y="493"/>
                                    <a:pt x="366" y="498"/>
                                    <a:pt x="365" y="504"/>
                                  </a:cubicBezTo>
                                  <a:cubicBezTo>
                                    <a:pt x="366" y="504"/>
                                    <a:pt x="366" y="504"/>
                                    <a:pt x="366" y="504"/>
                                  </a:cubicBezTo>
                                  <a:cubicBezTo>
                                    <a:pt x="367" y="499"/>
                                    <a:pt x="372" y="495"/>
                                    <a:pt x="378" y="495"/>
                                  </a:cubicBezTo>
                                  <a:cubicBezTo>
                                    <a:pt x="383" y="495"/>
                                    <a:pt x="388" y="499"/>
                                    <a:pt x="389" y="504"/>
                                  </a:cubicBezTo>
                                  <a:cubicBezTo>
                                    <a:pt x="391" y="504"/>
                                    <a:pt x="391" y="504"/>
                                    <a:pt x="391" y="504"/>
                                  </a:cubicBezTo>
                                  <a:cubicBezTo>
                                    <a:pt x="390" y="498"/>
                                    <a:pt x="384" y="493"/>
                                    <a:pt x="378" y="493"/>
                                  </a:cubicBezTo>
                                  <a:close/>
                                  <a:moveTo>
                                    <a:pt x="378" y="500"/>
                                  </a:moveTo>
                                  <a:cubicBezTo>
                                    <a:pt x="375" y="500"/>
                                    <a:pt x="373" y="502"/>
                                    <a:pt x="372" y="504"/>
                                  </a:cubicBezTo>
                                  <a:cubicBezTo>
                                    <a:pt x="374" y="504"/>
                                    <a:pt x="374" y="504"/>
                                    <a:pt x="374" y="504"/>
                                  </a:cubicBezTo>
                                  <a:cubicBezTo>
                                    <a:pt x="375" y="503"/>
                                    <a:pt x="376" y="502"/>
                                    <a:pt x="378" y="502"/>
                                  </a:cubicBezTo>
                                  <a:cubicBezTo>
                                    <a:pt x="380" y="502"/>
                                    <a:pt x="381" y="503"/>
                                    <a:pt x="382" y="504"/>
                                  </a:cubicBezTo>
                                  <a:cubicBezTo>
                                    <a:pt x="384" y="504"/>
                                    <a:pt x="384" y="504"/>
                                    <a:pt x="384" y="504"/>
                                  </a:cubicBezTo>
                                  <a:cubicBezTo>
                                    <a:pt x="383" y="502"/>
                                    <a:pt x="380" y="500"/>
                                    <a:pt x="378" y="500"/>
                                  </a:cubicBezTo>
                                  <a:close/>
                                  <a:moveTo>
                                    <a:pt x="935" y="46"/>
                                  </a:moveTo>
                                  <a:cubicBezTo>
                                    <a:pt x="935" y="46"/>
                                    <a:pt x="936" y="46"/>
                                    <a:pt x="937" y="46"/>
                                  </a:cubicBezTo>
                                  <a:cubicBezTo>
                                    <a:pt x="937" y="48"/>
                                    <a:pt x="937" y="48"/>
                                    <a:pt x="937" y="48"/>
                                  </a:cubicBezTo>
                                  <a:cubicBezTo>
                                    <a:pt x="932" y="47"/>
                                    <a:pt x="928" y="46"/>
                                    <a:pt x="924" y="46"/>
                                  </a:cubicBezTo>
                                  <a:cubicBezTo>
                                    <a:pt x="913" y="46"/>
                                    <a:pt x="903" y="50"/>
                                    <a:pt x="895" y="55"/>
                                  </a:cubicBezTo>
                                  <a:cubicBezTo>
                                    <a:pt x="897" y="57"/>
                                    <a:pt x="898" y="58"/>
                                    <a:pt x="900" y="59"/>
                                  </a:cubicBezTo>
                                  <a:cubicBezTo>
                                    <a:pt x="907" y="55"/>
                                    <a:pt x="915" y="52"/>
                                    <a:pt x="924" y="52"/>
                                  </a:cubicBezTo>
                                  <a:cubicBezTo>
                                    <a:pt x="928" y="52"/>
                                    <a:pt x="932" y="53"/>
                                    <a:pt x="937" y="54"/>
                                  </a:cubicBezTo>
                                  <a:cubicBezTo>
                                    <a:pt x="937" y="56"/>
                                    <a:pt x="937" y="56"/>
                                    <a:pt x="937" y="56"/>
                                  </a:cubicBezTo>
                                  <a:cubicBezTo>
                                    <a:pt x="932" y="55"/>
                                    <a:pt x="928" y="54"/>
                                    <a:pt x="924" y="54"/>
                                  </a:cubicBezTo>
                                  <a:cubicBezTo>
                                    <a:pt x="915" y="54"/>
                                    <a:pt x="907" y="56"/>
                                    <a:pt x="901" y="61"/>
                                  </a:cubicBezTo>
                                  <a:cubicBezTo>
                                    <a:pt x="902" y="62"/>
                                    <a:pt x="904" y="64"/>
                                    <a:pt x="905" y="65"/>
                                  </a:cubicBezTo>
                                  <a:cubicBezTo>
                                    <a:pt x="910" y="62"/>
                                    <a:pt x="917" y="60"/>
                                    <a:pt x="924" y="60"/>
                                  </a:cubicBezTo>
                                  <a:cubicBezTo>
                                    <a:pt x="928" y="60"/>
                                    <a:pt x="932" y="61"/>
                                    <a:pt x="937" y="62"/>
                                  </a:cubicBezTo>
                                  <a:cubicBezTo>
                                    <a:pt x="937" y="64"/>
                                    <a:pt x="937" y="64"/>
                                    <a:pt x="937" y="64"/>
                                  </a:cubicBezTo>
                                  <a:cubicBezTo>
                                    <a:pt x="933" y="63"/>
                                    <a:pt x="928" y="62"/>
                                    <a:pt x="924" y="62"/>
                                  </a:cubicBezTo>
                                  <a:cubicBezTo>
                                    <a:pt x="917" y="62"/>
                                    <a:pt x="911" y="63"/>
                                    <a:pt x="906" y="67"/>
                                  </a:cubicBezTo>
                                  <a:cubicBezTo>
                                    <a:pt x="907" y="68"/>
                                    <a:pt x="908" y="70"/>
                                    <a:pt x="909" y="71"/>
                                  </a:cubicBezTo>
                                  <a:cubicBezTo>
                                    <a:pt x="913" y="69"/>
                                    <a:pt x="918" y="67"/>
                                    <a:pt x="924" y="67"/>
                                  </a:cubicBezTo>
                                  <a:cubicBezTo>
                                    <a:pt x="928" y="67"/>
                                    <a:pt x="933" y="68"/>
                                    <a:pt x="937" y="70"/>
                                  </a:cubicBezTo>
                                  <a:cubicBezTo>
                                    <a:pt x="937" y="72"/>
                                    <a:pt x="937" y="72"/>
                                    <a:pt x="937" y="72"/>
                                  </a:cubicBezTo>
                                  <a:cubicBezTo>
                                    <a:pt x="933" y="70"/>
                                    <a:pt x="928" y="69"/>
                                    <a:pt x="924" y="69"/>
                                  </a:cubicBezTo>
                                  <a:cubicBezTo>
                                    <a:pt x="918" y="69"/>
                                    <a:pt x="913" y="70"/>
                                    <a:pt x="909" y="73"/>
                                  </a:cubicBezTo>
                                  <a:cubicBezTo>
                                    <a:pt x="910" y="74"/>
                                    <a:pt x="911" y="76"/>
                                    <a:pt x="912" y="78"/>
                                  </a:cubicBezTo>
                                  <a:cubicBezTo>
                                    <a:pt x="915" y="76"/>
                                    <a:pt x="919" y="75"/>
                                    <a:pt x="924" y="75"/>
                                  </a:cubicBezTo>
                                  <a:cubicBezTo>
                                    <a:pt x="928" y="75"/>
                                    <a:pt x="933" y="76"/>
                                    <a:pt x="936" y="79"/>
                                  </a:cubicBezTo>
                                  <a:cubicBezTo>
                                    <a:pt x="936" y="79"/>
                                    <a:pt x="936" y="78"/>
                                    <a:pt x="937" y="78"/>
                                  </a:cubicBezTo>
                                  <a:cubicBezTo>
                                    <a:pt x="937" y="83"/>
                                    <a:pt x="937" y="83"/>
                                    <a:pt x="937" y="83"/>
                                  </a:cubicBezTo>
                                  <a:cubicBezTo>
                                    <a:pt x="935" y="87"/>
                                    <a:pt x="935" y="91"/>
                                    <a:pt x="935" y="96"/>
                                  </a:cubicBezTo>
                                  <a:cubicBezTo>
                                    <a:pt x="935" y="96"/>
                                    <a:pt x="935" y="97"/>
                                    <a:pt x="935" y="97"/>
                                  </a:cubicBezTo>
                                  <a:cubicBezTo>
                                    <a:pt x="935" y="97"/>
                                    <a:pt x="936" y="98"/>
                                    <a:pt x="937" y="98"/>
                                  </a:cubicBezTo>
                                  <a:cubicBezTo>
                                    <a:pt x="937" y="99"/>
                                    <a:pt x="937" y="99"/>
                                    <a:pt x="937" y="99"/>
                                  </a:cubicBezTo>
                                  <a:cubicBezTo>
                                    <a:pt x="932" y="98"/>
                                    <a:pt x="928" y="98"/>
                                    <a:pt x="924" y="98"/>
                                  </a:cubicBezTo>
                                  <a:cubicBezTo>
                                    <a:pt x="913" y="98"/>
                                    <a:pt x="903" y="101"/>
                                    <a:pt x="895" y="107"/>
                                  </a:cubicBezTo>
                                  <a:cubicBezTo>
                                    <a:pt x="897" y="108"/>
                                    <a:pt x="898" y="109"/>
                                    <a:pt x="900" y="111"/>
                                  </a:cubicBezTo>
                                  <a:cubicBezTo>
                                    <a:pt x="907" y="106"/>
                                    <a:pt x="915" y="104"/>
                                    <a:pt x="924" y="104"/>
                                  </a:cubicBezTo>
                                  <a:cubicBezTo>
                                    <a:pt x="928" y="104"/>
                                    <a:pt x="932" y="104"/>
                                    <a:pt x="937" y="106"/>
                                  </a:cubicBezTo>
                                  <a:cubicBezTo>
                                    <a:pt x="937" y="107"/>
                                    <a:pt x="937" y="107"/>
                                    <a:pt x="937" y="107"/>
                                  </a:cubicBezTo>
                                  <a:cubicBezTo>
                                    <a:pt x="932" y="106"/>
                                    <a:pt x="928" y="105"/>
                                    <a:pt x="924" y="105"/>
                                  </a:cubicBezTo>
                                  <a:cubicBezTo>
                                    <a:pt x="915" y="105"/>
                                    <a:pt x="907" y="108"/>
                                    <a:pt x="901" y="112"/>
                                  </a:cubicBezTo>
                                  <a:cubicBezTo>
                                    <a:pt x="902" y="113"/>
                                    <a:pt x="904" y="115"/>
                                    <a:pt x="905" y="117"/>
                                  </a:cubicBezTo>
                                  <a:cubicBezTo>
                                    <a:pt x="910" y="113"/>
                                    <a:pt x="917" y="111"/>
                                    <a:pt x="924" y="111"/>
                                  </a:cubicBezTo>
                                  <a:cubicBezTo>
                                    <a:pt x="928" y="111"/>
                                    <a:pt x="932" y="112"/>
                                    <a:pt x="937" y="114"/>
                                  </a:cubicBezTo>
                                  <a:cubicBezTo>
                                    <a:pt x="937" y="116"/>
                                    <a:pt x="937" y="116"/>
                                    <a:pt x="937" y="116"/>
                                  </a:cubicBezTo>
                                  <a:cubicBezTo>
                                    <a:pt x="933" y="114"/>
                                    <a:pt x="928" y="113"/>
                                    <a:pt x="924" y="113"/>
                                  </a:cubicBezTo>
                                  <a:cubicBezTo>
                                    <a:pt x="917" y="113"/>
                                    <a:pt x="911" y="115"/>
                                    <a:pt x="906" y="118"/>
                                  </a:cubicBezTo>
                                  <a:cubicBezTo>
                                    <a:pt x="907" y="119"/>
                                    <a:pt x="908" y="121"/>
                                    <a:pt x="909" y="123"/>
                                  </a:cubicBezTo>
                                  <a:cubicBezTo>
                                    <a:pt x="913" y="120"/>
                                    <a:pt x="918" y="118"/>
                                    <a:pt x="924" y="118"/>
                                  </a:cubicBezTo>
                                  <a:cubicBezTo>
                                    <a:pt x="928" y="118"/>
                                    <a:pt x="933" y="120"/>
                                    <a:pt x="937" y="121"/>
                                  </a:cubicBezTo>
                                  <a:cubicBezTo>
                                    <a:pt x="937" y="123"/>
                                    <a:pt x="937" y="123"/>
                                    <a:pt x="937" y="123"/>
                                  </a:cubicBezTo>
                                  <a:cubicBezTo>
                                    <a:pt x="933" y="121"/>
                                    <a:pt x="928" y="120"/>
                                    <a:pt x="924" y="120"/>
                                  </a:cubicBezTo>
                                  <a:cubicBezTo>
                                    <a:pt x="918" y="120"/>
                                    <a:pt x="913" y="121"/>
                                    <a:pt x="909" y="124"/>
                                  </a:cubicBezTo>
                                  <a:cubicBezTo>
                                    <a:pt x="910" y="126"/>
                                    <a:pt x="911" y="128"/>
                                    <a:pt x="912" y="130"/>
                                  </a:cubicBezTo>
                                  <a:cubicBezTo>
                                    <a:pt x="915" y="127"/>
                                    <a:pt x="919" y="126"/>
                                    <a:pt x="924" y="126"/>
                                  </a:cubicBezTo>
                                  <a:cubicBezTo>
                                    <a:pt x="928" y="126"/>
                                    <a:pt x="933" y="128"/>
                                    <a:pt x="936" y="130"/>
                                  </a:cubicBezTo>
                                  <a:cubicBezTo>
                                    <a:pt x="936" y="130"/>
                                    <a:pt x="936" y="130"/>
                                    <a:pt x="937" y="129"/>
                                  </a:cubicBezTo>
                                  <a:cubicBezTo>
                                    <a:pt x="937" y="134"/>
                                    <a:pt x="937" y="134"/>
                                    <a:pt x="937" y="134"/>
                                  </a:cubicBezTo>
                                  <a:cubicBezTo>
                                    <a:pt x="935" y="139"/>
                                    <a:pt x="935" y="143"/>
                                    <a:pt x="935" y="147"/>
                                  </a:cubicBezTo>
                                  <a:cubicBezTo>
                                    <a:pt x="935" y="148"/>
                                    <a:pt x="935" y="148"/>
                                    <a:pt x="935" y="149"/>
                                  </a:cubicBezTo>
                                  <a:cubicBezTo>
                                    <a:pt x="935" y="149"/>
                                    <a:pt x="936" y="149"/>
                                    <a:pt x="937" y="149"/>
                                  </a:cubicBezTo>
                                  <a:cubicBezTo>
                                    <a:pt x="937" y="151"/>
                                    <a:pt x="937" y="151"/>
                                    <a:pt x="937" y="151"/>
                                  </a:cubicBezTo>
                                  <a:cubicBezTo>
                                    <a:pt x="932" y="150"/>
                                    <a:pt x="928" y="149"/>
                                    <a:pt x="924" y="149"/>
                                  </a:cubicBezTo>
                                  <a:cubicBezTo>
                                    <a:pt x="913" y="149"/>
                                    <a:pt x="903" y="152"/>
                                    <a:pt x="895" y="158"/>
                                  </a:cubicBezTo>
                                  <a:cubicBezTo>
                                    <a:pt x="897" y="159"/>
                                    <a:pt x="898" y="161"/>
                                    <a:pt x="900" y="162"/>
                                  </a:cubicBezTo>
                                  <a:cubicBezTo>
                                    <a:pt x="907" y="158"/>
                                    <a:pt x="915" y="155"/>
                                    <a:pt x="924" y="155"/>
                                  </a:cubicBezTo>
                                  <a:cubicBezTo>
                                    <a:pt x="928" y="155"/>
                                    <a:pt x="932" y="156"/>
                                    <a:pt x="937" y="157"/>
                                  </a:cubicBezTo>
                                  <a:cubicBezTo>
                                    <a:pt x="937" y="159"/>
                                    <a:pt x="937" y="159"/>
                                    <a:pt x="937" y="159"/>
                                  </a:cubicBezTo>
                                  <a:cubicBezTo>
                                    <a:pt x="932" y="157"/>
                                    <a:pt x="928" y="157"/>
                                    <a:pt x="924" y="157"/>
                                  </a:cubicBezTo>
                                  <a:cubicBezTo>
                                    <a:pt x="915" y="157"/>
                                    <a:pt x="907" y="159"/>
                                    <a:pt x="901" y="163"/>
                                  </a:cubicBezTo>
                                  <a:cubicBezTo>
                                    <a:pt x="902" y="165"/>
                                    <a:pt x="904" y="166"/>
                                    <a:pt x="905" y="168"/>
                                  </a:cubicBezTo>
                                  <a:cubicBezTo>
                                    <a:pt x="910" y="165"/>
                                    <a:pt x="917" y="163"/>
                                    <a:pt x="924" y="163"/>
                                  </a:cubicBezTo>
                                  <a:cubicBezTo>
                                    <a:pt x="928" y="163"/>
                                    <a:pt x="932" y="164"/>
                                    <a:pt x="937" y="165"/>
                                  </a:cubicBezTo>
                                  <a:cubicBezTo>
                                    <a:pt x="937" y="167"/>
                                    <a:pt x="937" y="167"/>
                                    <a:pt x="937" y="167"/>
                                  </a:cubicBezTo>
                                  <a:cubicBezTo>
                                    <a:pt x="933" y="165"/>
                                    <a:pt x="928" y="164"/>
                                    <a:pt x="924" y="164"/>
                                  </a:cubicBezTo>
                                  <a:cubicBezTo>
                                    <a:pt x="917" y="164"/>
                                    <a:pt x="911" y="166"/>
                                    <a:pt x="906" y="169"/>
                                  </a:cubicBezTo>
                                  <a:cubicBezTo>
                                    <a:pt x="907" y="171"/>
                                    <a:pt x="908" y="172"/>
                                    <a:pt x="909" y="174"/>
                                  </a:cubicBezTo>
                                  <a:cubicBezTo>
                                    <a:pt x="913" y="171"/>
                                    <a:pt x="918" y="170"/>
                                    <a:pt x="924" y="170"/>
                                  </a:cubicBezTo>
                                  <a:cubicBezTo>
                                    <a:pt x="928" y="170"/>
                                    <a:pt x="933" y="171"/>
                                    <a:pt x="937" y="173"/>
                                  </a:cubicBezTo>
                                  <a:cubicBezTo>
                                    <a:pt x="937" y="175"/>
                                    <a:pt x="937" y="175"/>
                                    <a:pt x="937" y="175"/>
                                  </a:cubicBezTo>
                                  <a:cubicBezTo>
                                    <a:pt x="933" y="173"/>
                                    <a:pt x="928" y="171"/>
                                    <a:pt x="924" y="171"/>
                                  </a:cubicBezTo>
                                  <a:cubicBezTo>
                                    <a:pt x="918" y="171"/>
                                    <a:pt x="913" y="173"/>
                                    <a:pt x="909" y="175"/>
                                  </a:cubicBezTo>
                                  <a:cubicBezTo>
                                    <a:pt x="910" y="177"/>
                                    <a:pt x="911" y="179"/>
                                    <a:pt x="912" y="181"/>
                                  </a:cubicBezTo>
                                  <a:cubicBezTo>
                                    <a:pt x="915" y="179"/>
                                    <a:pt x="919" y="177"/>
                                    <a:pt x="924" y="177"/>
                                  </a:cubicBezTo>
                                  <a:cubicBezTo>
                                    <a:pt x="928" y="177"/>
                                    <a:pt x="933" y="179"/>
                                    <a:pt x="936" y="182"/>
                                  </a:cubicBezTo>
                                  <a:cubicBezTo>
                                    <a:pt x="936" y="181"/>
                                    <a:pt x="936" y="181"/>
                                    <a:pt x="937" y="181"/>
                                  </a:cubicBezTo>
                                  <a:cubicBezTo>
                                    <a:pt x="937" y="186"/>
                                    <a:pt x="937" y="186"/>
                                    <a:pt x="937" y="186"/>
                                  </a:cubicBezTo>
                                  <a:cubicBezTo>
                                    <a:pt x="935" y="190"/>
                                    <a:pt x="935" y="194"/>
                                    <a:pt x="935" y="199"/>
                                  </a:cubicBezTo>
                                  <a:cubicBezTo>
                                    <a:pt x="935" y="199"/>
                                    <a:pt x="935" y="199"/>
                                    <a:pt x="935" y="200"/>
                                  </a:cubicBezTo>
                                  <a:cubicBezTo>
                                    <a:pt x="935" y="200"/>
                                    <a:pt x="936" y="200"/>
                                    <a:pt x="937" y="200"/>
                                  </a:cubicBezTo>
                                  <a:cubicBezTo>
                                    <a:pt x="937" y="202"/>
                                    <a:pt x="937" y="202"/>
                                    <a:pt x="937" y="202"/>
                                  </a:cubicBezTo>
                                  <a:cubicBezTo>
                                    <a:pt x="932" y="201"/>
                                    <a:pt x="928" y="200"/>
                                    <a:pt x="924" y="200"/>
                                  </a:cubicBezTo>
                                  <a:cubicBezTo>
                                    <a:pt x="913" y="200"/>
                                    <a:pt x="903" y="204"/>
                                    <a:pt x="895" y="209"/>
                                  </a:cubicBezTo>
                                  <a:cubicBezTo>
                                    <a:pt x="897" y="211"/>
                                    <a:pt x="898" y="212"/>
                                    <a:pt x="900" y="214"/>
                                  </a:cubicBezTo>
                                  <a:cubicBezTo>
                                    <a:pt x="907" y="209"/>
                                    <a:pt x="915" y="206"/>
                                    <a:pt x="924" y="206"/>
                                  </a:cubicBezTo>
                                  <a:cubicBezTo>
                                    <a:pt x="928" y="206"/>
                                    <a:pt x="932" y="207"/>
                                    <a:pt x="937" y="208"/>
                                  </a:cubicBezTo>
                                  <a:cubicBezTo>
                                    <a:pt x="937" y="210"/>
                                    <a:pt x="937" y="210"/>
                                    <a:pt x="937" y="210"/>
                                  </a:cubicBezTo>
                                  <a:cubicBezTo>
                                    <a:pt x="932" y="209"/>
                                    <a:pt x="928" y="208"/>
                                    <a:pt x="924" y="208"/>
                                  </a:cubicBezTo>
                                  <a:cubicBezTo>
                                    <a:pt x="915" y="208"/>
                                    <a:pt x="907" y="210"/>
                                    <a:pt x="901" y="215"/>
                                  </a:cubicBezTo>
                                  <a:cubicBezTo>
                                    <a:pt x="902" y="216"/>
                                    <a:pt x="904" y="218"/>
                                    <a:pt x="905" y="219"/>
                                  </a:cubicBezTo>
                                  <a:cubicBezTo>
                                    <a:pt x="910" y="216"/>
                                    <a:pt x="917" y="214"/>
                                    <a:pt x="924" y="214"/>
                                  </a:cubicBezTo>
                                  <a:cubicBezTo>
                                    <a:pt x="928" y="214"/>
                                    <a:pt x="932" y="215"/>
                                    <a:pt x="937" y="217"/>
                                  </a:cubicBezTo>
                                  <a:cubicBezTo>
                                    <a:pt x="937" y="218"/>
                                    <a:pt x="937" y="218"/>
                                    <a:pt x="937" y="218"/>
                                  </a:cubicBezTo>
                                  <a:cubicBezTo>
                                    <a:pt x="933" y="217"/>
                                    <a:pt x="928" y="216"/>
                                    <a:pt x="924" y="216"/>
                                  </a:cubicBezTo>
                                  <a:cubicBezTo>
                                    <a:pt x="917" y="216"/>
                                    <a:pt x="911" y="218"/>
                                    <a:pt x="906" y="221"/>
                                  </a:cubicBezTo>
                                  <a:cubicBezTo>
                                    <a:pt x="907" y="222"/>
                                    <a:pt x="908" y="224"/>
                                    <a:pt x="909" y="225"/>
                                  </a:cubicBezTo>
                                  <a:cubicBezTo>
                                    <a:pt x="913" y="223"/>
                                    <a:pt x="918" y="221"/>
                                    <a:pt x="924" y="221"/>
                                  </a:cubicBezTo>
                                  <a:cubicBezTo>
                                    <a:pt x="928" y="221"/>
                                    <a:pt x="933" y="222"/>
                                    <a:pt x="937" y="224"/>
                                  </a:cubicBezTo>
                                  <a:cubicBezTo>
                                    <a:pt x="937" y="226"/>
                                    <a:pt x="937" y="226"/>
                                    <a:pt x="937" y="226"/>
                                  </a:cubicBezTo>
                                  <a:cubicBezTo>
                                    <a:pt x="933" y="224"/>
                                    <a:pt x="928" y="223"/>
                                    <a:pt x="924" y="223"/>
                                  </a:cubicBezTo>
                                  <a:cubicBezTo>
                                    <a:pt x="918" y="223"/>
                                    <a:pt x="913" y="224"/>
                                    <a:pt x="909" y="227"/>
                                  </a:cubicBezTo>
                                  <a:cubicBezTo>
                                    <a:pt x="910" y="229"/>
                                    <a:pt x="911" y="231"/>
                                    <a:pt x="912" y="232"/>
                                  </a:cubicBezTo>
                                  <a:cubicBezTo>
                                    <a:pt x="915" y="230"/>
                                    <a:pt x="919" y="229"/>
                                    <a:pt x="924" y="229"/>
                                  </a:cubicBezTo>
                                  <a:cubicBezTo>
                                    <a:pt x="928" y="229"/>
                                    <a:pt x="933" y="230"/>
                                    <a:pt x="936" y="233"/>
                                  </a:cubicBezTo>
                                  <a:cubicBezTo>
                                    <a:pt x="936" y="233"/>
                                    <a:pt x="936" y="232"/>
                                    <a:pt x="937" y="232"/>
                                  </a:cubicBezTo>
                                  <a:cubicBezTo>
                                    <a:pt x="937" y="237"/>
                                    <a:pt x="937" y="237"/>
                                    <a:pt x="937" y="237"/>
                                  </a:cubicBezTo>
                                  <a:cubicBezTo>
                                    <a:pt x="935" y="241"/>
                                    <a:pt x="935" y="246"/>
                                    <a:pt x="935" y="250"/>
                                  </a:cubicBezTo>
                                  <a:cubicBezTo>
                                    <a:pt x="935" y="250"/>
                                    <a:pt x="935" y="251"/>
                                    <a:pt x="935" y="251"/>
                                  </a:cubicBezTo>
                                  <a:cubicBezTo>
                                    <a:pt x="935" y="251"/>
                                    <a:pt x="936" y="252"/>
                                    <a:pt x="937" y="252"/>
                                  </a:cubicBezTo>
                                  <a:cubicBezTo>
                                    <a:pt x="937" y="253"/>
                                    <a:pt x="937" y="253"/>
                                    <a:pt x="937" y="253"/>
                                  </a:cubicBezTo>
                                  <a:cubicBezTo>
                                    <a:pt x="932" y="252"/>
                                    <a:pt x="928" y="252"/>
                                    <a:pt x="924" y="252"/>
                                  </a:cubicBezTo>
                                  <a:cubicBezTo>
                                    <a:pt x="913" y="252"/>
                                    <a:pt x="903" y="255"/>
                                    <a:pt x="895" y="261"/>
                                  </a:cubicBezTo>
                                  <a:cubicBezTo>
                                    <a:pt x="897" y="262"/>
                                    <a:pt x="898" y="263"/>
                                    <a:pt x="900" y="265"/>
                                  </a:cubicBezTo>
                                  <a:cubicBezTo>
                                    <a:pt x="907" y="260"/>
                                    <a:pt x="915" y="258"/>
                                    <a:pt x="924" y="258"/>
                                  </a:cubicBezTo>
                                  <a:cubicBezTo>
                                    <a:pt x="928" y="258"/>
                                    <a:pt x="932" y="258"/>
                                    <a:pt x="937" y="260"/>
                                  </a:cubicBezTo>
                                  <a:cubicBezTo>
                                    <a:pt x="937" y="261"/>
                                    <a:pt x="937" y="261"/>
                                    <a:pt x="937" y="261"/>
                                  </a:cubicBezTo>
                                  <a:cubicBezTo>
                                    <a:pt x="932" y="260"/>
                                    <a:pt x="928" y="259"/>
                                    <a:pt x="924" y="259"/>
                                  </a:cubicBezTo>
                                  <a:cubicBezTo>
                                    <a:pt x="915" y="259"/>
                                    <a:pt x="907" y="262"/>
                                    <a:pt x="901" y="266"/>
                                  </a:cubicBezTo>
                                  <a:cubicBezTo>
                                    <a:pt x="902" y="268"/>
                                    <a:pt x="904" y="269"/>
                                    <a:pt x="905" y="271"/>
                                  </a:cubicBezTo>
                                  <a:cubicBezTo>
                                    <a:pt x="910" y="267"/>
                                    <a:pt x="917" y="265"/>
                                    <a:pt x="924" y="265"/>
                                  </a:cubicBezTo>
                                  <a:cubicBezTo>
                                    <a:pt x="928" y="265"/>
                                    <a:pt x="932" y="266"/>
                                    <a:pt x="937" y="268"/>
                                  </a:cubicBezTo>
                                  <a:cubicBezTo>
                                    <a:pt x="937" y="270"/>
                                    <a:pt x="937" y="270"/>
                                    <a:pt x="937" y="270"/>
                                  </a:cubicBezTo>
                                  <a:cubicBezTo>
                                    <a:pt x="933" y="268"/>
                                    <a:pt x="928" y="267"/>
                                    <a:pt x="924" y="267"/>
                                  </a:cubicBezTo>
                                  <a:cubicBezTo>
                                    <a:pt x="917" y="267"/>
                                    <a:pt x="911" y="269"/>
                                    <a:pt x="906" y="272"/>
                                  </a:cubicBezTo>
                                  <a:cubicBezTo>
                                    <a:pt x="907" y="274"/>
                                    <a:pt x="908" y="275"/>
                                    <a:pt x="909" y="277"/>
                                  </a:cubicBezTo>
                                  <a:cubicBezTo>
                                    <a:pt x="913" y="274"/>
                                    <a:pt x="918" y="272"/>
                                    <a:pt x="924" y="272"/>
                                  </a:cubicBezTo>
                                  <a:cubicBezTo>
                                    <a:pt x="928" y="272"/>
                                    <a:pt x="933" y="274"/>
                                    <a:pt x="937" y="276"/>
                                  </a:cubicBezTo>
                                  <a:cubicBezTo>
                                    <a:pt x="937" y="277"/>
                                    <a:pt x="937" y="277"/>
                                    <a:pt x="937" y="277"/>
                                  </a:cubicBezTo>
                                  <a:cubicBezTo>
                                    <a:pt x="933" y="275"/>
                                    <a:pt x="928" y="274"/>
                                    <a:pt x="924" y="274"/>
                                  </a:cubicBezTo>
                                  <a:cubicBezTo>
                                    <a:pt x="918" y="274"/>
                                    <a:pt x="913" y="276"/>
                                    <a:pt x="909" y="278"/>
                                  </a:cubicBezTo>
                                  <a:cubicBezTo>
                                    <a:pt x="910" y="280"/>
                                    <a:pt x="911" y="282"/>
                                    <a:pt x="912" y="284"/>
                                  </a:cubicBezTo>
                                  <a:cubicBezTo>
                                    <a:pt x="915" y="282"/>
                                    <a:pt x="919" y="280"/>
                                    <a:pt x="924" y="280"/>
                                  </a:cubicBezTo>
                                  <a:cubicBezTo>
                                    <a:pt x="928" y="280"/>
                                    <a:pt x="933" y="282"/>
                                    <a:pt x="936" y="284"/>
                                  </a:cubicBezTo>
                                  <a:cubicBezTo>
                                    <a:pt x="936" y="284"/>
                                    <a:pt x="936" y="284"/>
                                    <a:pt x="937" y="283"/>
                                  </a:cubicBezTo>
                                  <a:cubicBezTo>
                                    <a:pt x="937" y="289"/>
                                    <a:pt x="937" y="289"/>
                                    <a:pt x="937" y="289"/>
                                  </a:cubicBezTo>
                                  <a:cubicBezTo>
                                    <a:pt x="935" y="293"/>
                                    <a:pt x="935" y="297"/>
                                    <a:pt x="935" y="301"/>
                                  </a:cubicBezTo>
                                  <a:cubicBezTo>
                                    <a:pt x="935" y="302"/>
                                    <a:pt x="935" y="302"/>
                                    <a:pt x="935" y="303"/>
                                  </a:cubicBezTo>
                                  <a:cubicBezTo>
                                    <a:pt x="935" y="303"/>
                                    <a:pt x="936" y="303"/>
                                    <a:pt x="937" y="303"/>
                                  </a:cubicBezTo>
                                  <a:cubicBezTo>
                                    <a:pt x="937" y="305"/>
                                    <a:pt x="937" y="305"/>
                                    <a:pt x="937" y="305"/>
                                  </a:cubicBezTo>
                                  <a:cubicBezTo>
                                    <a:pt x="932" y="304"/>
                                    <a:pt x="928" y="303"/>
                                    <a:pt x="924" y="303"/>
                                  </a:cubicBezTo>
                                  <a:cubicBezTo>
                                    <a:pt x="913" y="303"/>
                                    <a:pt x="903" y="306"/>
                                    <a:pt x="895" y="312"/>
                                  </a:cubicBezTo>
                                  <a:cubicBezTo>
                                    <a:pt x="897" y="313"/>
                                    <a:pt x="898" y="315"/>
                                    <a:pt x="900" y="316"/>
                                  </a:cubicBezTo>
                                  <a:cubicBezTo>
                                    <a:pt x="907" y="312"/>
                                    <a:pt x="915" y="309"/>
                                    <a:pt x="924" y="309"/>
                                  </a:cubicBezTo>
                                  <a:cubicBezTo>
                                    <a:pt x="928" y="309"/>
                                    <a:pt x="932" y="310"/>
                                    <a:pt x="937" y="311"/>
                                  </a:cubicBezTo>
                                  <a:cubicBezTo>
                                    <a:pt x="937" y="313"/>
                                    <a:pt x="937" y="313"/>
                                    <a:pt x="937" y="313"/>
                                  </a:cubicBezTo>
                                  <a:cubicBezTo>
                                    <a:pt x="932" y="311"/>
                                    <a:pt x="928" y="311"/>
                                    <a:pt x="924" y="311"/>
                                  </a:cubicBezTo>
                                  <a:cubicBezTo>
                                    <a:pt x="915" y="311"/>
                                    <a:pt x="907" y="313"/>
                                    <a:pt x="901" y="317"/>
                                  </a:cubicBezTo>
                                  <a:cubicBezTo>
                                    <a:pt x="902" y="319"/>
                                    <a:pt x="904" y="321"/>
                                    <a:pt x="905" y="322"/>
                                  </a:cubicBezTo>
                                  <a:cubicBezTo>
                                    <a:pt x="910" y="319"/>
                                    <a:pt x="917" y="317"/>
                                    <a:pt x="924" y="317"/>
                                  </a:cubicBezTo>
                                  <a:cubicBezTo>
                                    <a:pt x="928" y="317"/>
                                    <a:pt x="932" y="318"/>
                                    <a:pt x="937" y="319"/>
                                  </a:cubicBezTo>
                                  <a:cubicBezTo>
                                    <a:pt x="937" y="321"/>
                                    <a:pt x="937" y="321"/>
                                    <a:pt x="937" y="321"/>
                                  </a:cubicBezTo>
                                  <a:cubicBezTo>
                                    <a:pt x="933" y="319"/>
                                    <a:pt x="928" y="318"/>
                                    <a:pt x="924" y="318"/>
                                  </a:cubicBezTo>
                                  <a:cubicBezTo>
                                    <a:pt x="917" y="318"/>
                                    <a:pt x="911" y="320"/>
                                    <a:pt x="906" y="324"/>
                                  </a:cubicBezTo>
                                  <a:cubicBezTo>
                                    <a:pt x="907" y="325"/>
                                    <a:pt x="908" y="327"/>
                                    <a:pt x="909" y="328"/>
                                  </a:cubicBezTo>
                                  <a:cubicBezTo>
                                    <a:pt x="913" y="325"/>
                                    <a:pt x="918" y="324"/>
                                    <a:pt x="924" y="324"/>
                                  </a:cubicBezTo>
                                  <a:cubicBezTo>
                                    <a:pt x="928" y="324"/>
                                    <a:pt x="933" y="325"/>
                                    <a:pt x="937" y="327"/>
                                  </a:cubicBezTo>
                                  <a:cubicBezTo>
                                    <a:pt x="937" y="329"/>
                                    <a:pt x="937" y="329"/>
                                    <a:pt x="937" y="329"/>
                                  </a:cubicBezTo>
                                  <a:cubicBezTo>
                                    <a:pt x="933" y="327"/>
                                    <a:pt x="928" y="325"/>
                                    <a:pt x="924" y="325"/>
                                  </a:cubicBezTo>
                                  <a:cubicBezTo>
                                    <a:pt x="918" y="325"/>
                                    <a:pt x="913" y="327"/>
                                    <a:pt x="909" y="330"/>
                                  </a:cubicBezTo>
                                  <a:cubicBezTo>
                                    <a:pt x="910" y="331"/>
                                    <a:pt x="911" y="333"/>
                                    <a:pt x="912" y="335"/>
                                  </a:cubicBezTo>
                                  <a:cubicBezTo>
                                    <a:pt x="915" y="333"/>
                                    <a:pt x="919" y="332"/>
                                    <a:pt x="924" y="332"/>
                                  </a:cubicBezTo>
                                  <a:cubicBezTo>
                                    <a:pt x="928" y="332"/>
                                    <a:pt x="933" y="333"/>
                                    <a:pt x="936" y="336"/>
                                  </a:cubicBezTo>
                                  <a:cubicBezTo>
                                    <a:pt x="936" y="335"/>
                                    <a:pt x="936" y="335"/>
                                    <a:pt x="937" y="335"/>
                                  </a:cubicBezTo>
                                  <a:cubicBezTo>
                                    <a:pt x="937" y="340"/>
                                    <a:pt x="937" y="340"/>
                                    <a:pt x="937" y="340"/>
                                  </a:cubicBezTo>
                                  <a:cubicBezTo>
                                    <a:pt x="935" y="344"/>
                                    <a:pt x="935" y="348"/>
                                    <a:pt x="935" y="353"/>
                                  </a:cubicBezTo>
                                  <a:cubicBezTo>
                                    <a:pt x="935" y="353"/>
                                    <a:pt x="935" y="354"/>
                                    <a:pt x="935" y="354"/>
                                  </a:cubicBezTo>
                                  <a:cubicBezTo>
                                    <a:pt x="935" y="354"/>
                                    <a:pt x="936" y="354"/>
                                    <a:pt x="937" y="355"/>
                                  </a:cubicBezTo>
                                  <a:cubicBezTo>
                                    <a:pt x="937" y="356"/>
                                    <a:pt x="937" y="356"/>
                                    <a:pt x="937" y="356"/>
                                  </a:cubicBezTo>
                                  <a:cubicBezTo>
                                    <a:pt x="932" y="355"/>
                                    <a:pt x="928" y="354"/>
                                    <a:pt x="924" y="354"/>
                                  </a:cubicBezTo>
                                  <a:cubicBezTo>
                                    <a:pt x="913" y="354"/>
                                    <a:pt x="903" y="358"/>
                                    <a:pt x="895" y="364"/>
                                  </a:cubicBezTo>
                                  <a:cubicBezTo>
                                    <a:pt x="897" y="365"/>
                                    <a:pt x="898" y="366"/>
                                    <a:pt x="900" y="368"/>
                                  </a:cubicBezTo>
                                  <a:cubicBezTo>
                                    <a:pt x="907" y="363"/>
                                    <a:pt x="915" y="361"/>
                                    <a:pt x="924" y="361"/>
                                  </a:cubicBezTo>
                                  <a:cubicBezTo>
                                    <a:pt x="928" y="361"/>
                                    <a:pt x="932" y="361"/>
                                    <a:pt x="937" y="363"/>
                                  </a:cubicBezTo>
                                  <a:cubicBezTo>
                                    <a:pt x="937" y="364"/>
                                    <a:pt x="937" y="364"/>
                                    <a:pt x="937" y="364"/>
                                  </a:cubicBezTo>
                                  <a:cubicBezTo>
                                    <a:pt x="932" y="363"/>
                                    <a:pt x="928" y="362"/>
                                    <a:pt x="924" y="362"/>
                                  </a:cubicBezTo>
                                  <a:cubicBezTo>
                                    <a:pt x="915" y="362"/>
                                    <a:pt x="907" y="365"/>
                                    <a:pt x="901" y="369"/>
                                  </a:cubicBezTo>
                                  <a:cubicBezTo>
                                    <a:pt x="902" y="370"/>
                                    <a:pt x="904" y="372"/>
                                    <a:pt x="905" y="374"/>
                                  </a:cubicBezTo>
                                  <a:cubicBezTo>
                                    <a:pt x="910" y="370"/>
                                    <a:pt x="917" y="368"/>
                                    <a:pt x="924" y="368"/>
                                  </a:cubicBezTo>
                                  <a:cubicBezTo>
                                    <a:pt x="928" y="368"/>
                                    <a:pt x="932" y="369"/>
                                    <a:pt x="937" y="371"/>
                                  </a:cubicBezTo>
                                  <a:cubicBezTo>
                                    <a:pt x="937" y="372"/>
                                    <a:pt x="937" y="372"/>
                                    <a:pt x="937" y="372"/>
                                  </a:cubicBezTo>
                                  <a:cubicBezTo>
                                    <a:pt x="933" y="371"/>
                                    <a:pt x="928" y="370"/>
                                    <a:pt x="924" y="370"/>
                                  </a:cubicBezTo>
                                  <a:cubicBezTo>
                                    <a:pt x="917" y="370"/>
                                    <a:pt x="911" y="372"/>
                                    <a:pt x="906" y="375"/>
                                  </a:cubicBezTo>
                                  <a:cubicBezTo>
                                    <a:pt x="907" y="376"/>
                                    <a:pt x="908" y="378"/>
                                    <a:pt x="909" y="379"/>
                                  </a:cubicBezTo>
                                  <a:cubicBezTo>
                                    <a:pt x="913" y="377"/>
                                    <a:pt x="918" y="375"/>
                                    <a:pt x="924" y="375"/>
                                  </a:cubicBezTo>
                                  <a:cubicBezTo>
                                    <a:pt x="928" y="375"/>
                                    <a:pt x="933" y="376"/>
                                    <a:pt x="937" y="378"/>
                                  </a:cubicBezTo>
                                  <a:cubicBezTo>
                                    <a:pt x="937" y="380"/>
                                    <a:pt x="937" y="380"/>
                                    <a:pt x="937" y="380"/>
                                  </a:cubicBezTo>
                                  <a:cubicBezTo>
                                    <a:pt x="933" y="378"/>
                                    <a:pt x="928" y="377"/>
                                    <a:pt x="924" y="377"/>
                                  </a:cubicBezTo>
                                  <a:cubicBezTo>
                                    <a:pt x="918" y="377"/>
                                    <a:pt x="913" y="378"/>
                                    <a:pt x="909" y="381"/>
                                  </a:cubicBezTo>
                                  <a:cubicBezTo>
                                    <a:pt x="910" y="383"/>
                                    <a:pt x="911" y="385"/>
                                    <a:pt x="912" y="387"/>
                                  </a:cubicBezTo>
                                  <a:cubicBezTo>
                                    <a:pt x="915" y="384"/>
                                    <a:pt x="919" y="383"/>
                                    <a:pt x="924" y="383"/>
                                  </a:cubicBezTo>
                                  <a:cubicBezTo>
                                    <a:pt x="928" y="383"/>
                                    <a:pt x="933" y="385"/>
                                    <a:pt x="936" y="387"/>
                                  </a:cubicBezTo>
                                  <a:cubicBezTo>
                                    <a:pt x="936" y="387"/>
                                    <a:pt x="936" y="386"/>
                                    <a:pt x="937" y="386"/>
                                  </a:cubicBezTo>
                                  <a:cubicBezTo>
                                    <a:pt x="937" y="391"/>
                                    <a:pt x="937" y="391"/>
                                    <a:pt x="937" y="391"/>
                                  </a:cubicBezTo>
                                  <a:cubicBezTo>
                                    <a:pt x="935" y="395"/>
                                    <a:pt x="935" y="400"/>
                                    <a:pt x="935" y="404"/>
                                  </a:cubicBezTo>
                                  <a:cubicBezTo>
                                    <a:pt x="935" y="405"/>
                                    <a:pt x="935" y="405"/>
                                    <a:pt x="935" y="405"/>
                                  </a:cubicBezTo>
                                  <a:cubicBezTo>
                                    <a:pt x="935" y="406"/>
                                    <a:pt x="936" y="406"/>
                                    <a:pt x="937" y="406"/>
                                  </a:cubicBezTo>
                                  <a:cubicBezTo>
                                    <a:pt x="937" y="408"/>
                                    <a:pt x="937" y="408"/>
                                    <a:pt x="937" y="408"/>
                                  </a:cubicBezTo>
                                  <a:cubicBezTo>
                                    <a:pt x="932" y="406"/>
                                    <a:pt x="928" y="406"/>
                                    <a:pt x="924" y="406"/>
                                  </a:cubicBezTo>
                                  <a:cubicBezTo>
                                    <a:pt x="913" y="406"/>
                                    <a:pt x="903" y="409"/>
                                    <a:pt x="895" y="415"/>
                                  </a:cubicBezTo>
                                  <a:cubicBezTo>
                                    <a:pt x="897" y="416"/>
                                    <a:pt x="898" y="418"/>
                                    <a:pt x="900" y="419"/>
                                  </a:cubicBezTo>
                                  <a:cubicBezTo>
                                    <a:pt x="907" y="415"/>
                                    <a:pt x="915" y="412"/>
                                    <a:pt x="924" y="412"/>
                                  </a:cubicBezTo>
                                  <a:cubicBezTo>
                                    <a:pt x="928" y="412"/>
                                    <a:pt x="932" y="413"/>
                                    <a:pt x="937" y="414"/>
                                  </a:cubicBezTo>
                                  <a:cubicBezTo>
                                    <a:pt x="937" y="416"/>
                                    <a:pt x="937" y="416"/>
                                    <a:pt x="937" y="416"/>
                                  </a:cubicBezTo>
                                  <a:cubicBezTo>
                                    <a:pt x="932" y="414"/>
                                    <a:pt x="928" y="413"/>
                                    <a:pt x="924" y="413"/>
                                  </a:cubicBezTo>
                                  <a:cubicBezTo>
                                    <a:pt x="915" y="413"/>
                                    <a:pt x="907" y="416"/>
                                    <a:pt x="901" y="420"/>
                                  </a:cubicBezTo>
                                  <a:cubicBezTo>
                                    <a:pt x="902" y="422"/>
                                    <a:pt x="904" y="423"/>
                                    <a:pt x="905" y="425"/>
                                  </a:cubicBezTo>
                                  <a:cubicBezTo>
                                    <a:pt x="910" y="422"/>
                                    <a:pt x="917" y="420"/>
                                    <a:pt x="924" y="420"/>
                                  </a:cubicBezTo>
                                  <a:cubicBezTo>
                                    <a:pt x="928" y="420"/>
                                    <a:pt x="932" y="421"/>
                                    <a:pt x="937" y="422"/>
                                  </a:cubicBezTo>
                                  <a:cubicBezTo>
                                    <a:pt x="937" y="424"/>
                                    <a:pt x="937" y="424"/>
                                    <a:pt x="937" y="424"/>
                                  </a:cubicBezTo>
                                  <a:cubicBezTo>
                                    <a:pt x="933" y="422"/>
                                    <a:pt x="928" y="421"/>
                                    <a:pt x="924" y="421"/>
                                  </a:cubicBezTo>
                                  <a:cubicBezTo>
                                    <a:pt x="917" y="421"/>
                                    <a:pt x="911" y="423"/>
                                    <a:pt x="906" y="426"/>
                                  </a:cubicBezTo>
                                  <a:cubicBezTo>
                                    <a:pt x="907" y="428"/>
                                    <a:pt x="908" y="429"/>
                                    <a:pt x="909" y="431"/>
                                  </a:cubicBezTo>
                                  <a:cubicBezTo>
                                    <a:pt x="913" y="428"/>
                                    <a:pt x="918" y="427"/>
                                    <a:pt x="924" y="427"/>
                                  </a:cubicBezTo>
                                  <a:cubicBezTo>
                                    <a:pt x="928" y="427"/>
                                    <a:pt x="933" y="428"/>
                                    <a:pt x="937" y="430"/>
                                  </a:cubicBezTo>
                                  <a:cubicBezTo>
                                    <a:pt x="937" y="432"/>
                                    <a:pt x="937" y="432"/>
                                    <a:pt x="937" y="432"/>
                                  </a:cubicBezTo>
                                  <a:cubicBezTo>
                                    <a:pt x="933" y="429"/>
                                    <a:pt x="928" y="428"/>
                                    <a:pt x="924" y="428"/>
                                  </a:cubicBezTo>
                                  <a:cubicBezTo>
                                    <a:pt x="918" y="428"/>
                                    <a:pt x="913" y="430"/>
                                    <a:pt x="909" y="432"/>
                                  </a:cubicBezTo>
                                  <a:cubicBezTo>
                                    <a:pt x="910" y="434"/>
                                    <a:pt x="911" y="436"/>
                                    <a:pt x="912" y="438"/>
                                  </a:cubicBezTo>
                                  <a:cubicBezTo>
                                    <a:pt x="915" y="436"/>
                                    <a:pt x="919" y="434"/>
                                    <a:pt x="924" y="434"/>
                                  </a:cubicBezTo>
                                  <a:cubicBezTo>
                                    <a:pt x="928" y="434"/>
                                    <a:pt x="933" y="436"/>
                                    <a:pt x="936" y="438"/>
                                  </a:cubicBezTo>
                                  <a:cubicBezTo>
                                    <a:pt x="936" y="438"/>
                                    <a:pt x="936" y="438"/>
                                    <a:pt x="937" y="438"/>
                                  </a:cubicBezTo>
                                  <a:cubicBezTo>
                                    <a:pt x="937" y="443"/>
                                    <a:pt x="937" y="443"/>
                                    <a:pt x="937" y="443"/>
                                  </a:cubicBezTo>
                                  <a:cubicBezTo>
                                    <a:pt x="935" y="447"/>
                                    <a:pt x="935" y="451"/>
                                    <a:pt x="935" y="455"/>
                                  </a:cubicBezTo>
                                  <a:cubicBezTo>
                                    <a:pt x="935" y="456"/>
                                    <a:pt x="935" y="456"/>
                                    <a:pt x="935" y="457"/>
                                  </a:cubicBezTo>
                                  <a:cubicBezTo>
                                    <a:pt x="935" y="457"/>
                                    <a:pt x="936" y="457"/>
                                    <a:pt x="937" y="457"/>
                                  </a:cubicBezTo>
                                  <a:cubicBezTo>
                                    <a:pt x="937" y="459"/>
                                    <a:pt x="937" y="459"/>
                                    <a:pt x="937" y="459"/>
                                  </a:cubicBezTo>
                                  <a:cubicBezTo>
                                    <a:pt x="932" y="458"/>
                                    <a:pt x="928" y="457"/>
                                    <a:pt x="924" y="457"/>
                                  </a:cubicBezTo>
                                  <a:cubicBezTo>
                                    <a:pt x="913" y="457"/>
                                    <a:pt x="903" y="461"/>
                                    <a:pt x="895" y="466"/>
                                  </a:cubicBezTo>
                                  <a:cubicBezTo>
                                    <a:pt x="897" y="468"/>
                                    <a:pt x="898" y="469"/>
                                    <a:pt x="900" y="470"/>
                                  </a:cubicBezTo>
                                  <a:cubicBezTo>
                                    <a:pt x="907" y="466"/>
                                    <a:pt x="915" y="463"/>
                                    <a:pt x="924" y="463"/>
                                  </a:cubicBezTo>
                                  <a:cubicBezTo>
                                    <a:pt x="928" y="463"/>
                                    <a:pt x="932" y="464"/>
                                    <a:pt x="937" y="465"/>
                                  </a:cubicBezTo>
                                  <a:cubicBezTo>
                                    <a:pt x="937" y="467"/>
                                    <a:pt x="937" y="467"/>
                                    <a:pt x="937" y="467"/>
                                  </a:cubicBezTo>
                                  <a:cubicBezTo>
                                    <a:pt x="932" y="466"/>
                                    <a:pt x="928" y="465"/>
                                    <a:pt x="924" y="465"/>
                                  </a:cubicBezTo>
                                  <a:cubicBezTo>
                                    <a:pt x="915" y="465"/>
                                    <a:pt x="907" y="467"/>
                                    <a:pt x="901" y="472"/>
                                  </a:cubicBezTo>
                                  <a:cubicBezTo>
                                    <a:pt x="902" y="473"/>
                                    <a:pt x="904" y="475"/>
                                    <a:pt x="905" y="476"/>
                                  </a:cubicBezTo>
                                  <a:cubicBezTo>
                                    <a:pt x="910" y="473"/>
                                    <a:pt x="917" y="471"/>
                                    <a:pt x="924" y="471"/>
                                  </a:cubicBezTo>
                                  <a:cubicBezTo>
                                    <a:pt x="928" y="471"/>
                                    <a:pt x="932" y="472"/>
                                    <a:pt x="937" y="474"/>
                                  </a:cubicBezTo>
                                  <a:cubicBezTo>
                                    <a:pt x="937" y="475"/>
                                    <a:pt x="937" y="475"/>
                                    <a:pt x="937" y="475"/>
                                  </a:cubicBezTo>
                                  <a:cubicBezTo>
                                    <a:pt x="933" y="474"/>
                                    <a:pt x="928" y="473"/>
                                    <a:pt x="924" y="473"/>
                                  </a:cubicBezTo>
                                  <a:cubicBezTo>
                                    <a:pt x="917" y="473"/>
                                    <a:pt x="911" y="474"/>
                                    <a:pt x="906" y="478"/>
                                  </a:cubicBezTo>
                                  <a:cubicBezTo>
                                    <a:pt x="907" y="479"/>
                                    <a:pt x="908" y="481"/>
                                    <a:pt x="909" y="482"/>
                                  </a:cubicBezTo>
                                  <a:cubicBezTo>
                                    <a:pt x="913" y="480"/>
                                    <a:pt x="918" y="478"/>
                                    <a:pt x="924" y="478"/>
                                  </a:cubicBezTo>
                                  <a:cubicBezTo>
                                    <a:pt x="928" y="478"/>
                                    <a:pt x="933" y="479"/>
                                    <a:pt x="937" y="481"/>
                                  </a:cubicBezTo>
                                  <a:cubicBezTo>
                                    <a:pt x="937" y="483"/>
                                    <a:pt x="937" y="483"/>
                                    <a:pt x="937" y="483"/>
                                  </a:cubicBezTo>
                                  <a:cubicBezTo>
                                    <a:pt x="933" y="481"/>
                                    <a:pt x="928" y="480"/>
                                    <a:pt x="924" y="480"/>
                                  </a:cubicBezTo>
                                  <a:cubicBezTo>
                                    <a:pt x="918" y="480"/>
                                    <a:pt x="913" y="481"/>
                                    <a:pt x="909" y="484"/>
                                  </a:cubicBezTo>
                                  <a:cubicBezTo>
                                    <a:pt x="910" y="485"/>
                                    <a:pt x="911" y="487"/>
                                    <a:pt x="912" y="489"/>
                                  </a:cubicBezTo>
                                  <a:cubicBezTo>
                                    <a:pt x="915" y="487"/>
                                    <a:pt x="919" y="486"/>
                                    <a:pt x="924" y="486"/>
                                  </a:cubicBezTo>
                                  <a:cubicBezTo>
                                    <a:pt x="928" y="486"/>
                                    <a:pt x="933" y="487"/>
                                    <a:pt x="936" y="490"/>
                                  </a:cubicBezTo>
                                  <a:cubicBezTo>
                                    <a:pt x="936" y="490"/>
                                    <a:pt x="936" y="489"/>
                                    <a:pt x="937" y="489"/>
                                  </a:cubicBezTo>
                                  <a:cubicBezTo>
                                    <a:pt x="937" y="494"/>
                                    <a:pt x="937" y="494"/>
                                    <a:pt x="937" y="494"/>
                                  </a:cubicBezTo>
                                  <a:cubicBezTo>
                                    <a:pt x="936" y="497"/>
                                    <a:pt x="935" y="501"/>
                                    <a:pt x="935" y="504"/>
                                  </a:cubicBezTo>
                                  <a:cubicBezTo>
                                    <a:pt x="933" y="504"/>
                                    <a:pt x="933" y="504"/>
                                    <a:pt x="933" y="504"/>
                                  </a:cubicBezTo>
                                  <a:cubicBezTo>
                                    <a:pt x="933" y="503"/>
                                    <a:pt x="933" y="502"/>
                                    <a:pt x="934" y="500"/>
                                  </a:cubicBezTo>
                                  <a:cubicBezTo>
                                    <a:pt x="932" y="497"/>
                                    <a:pt x="928" y="495"/>
                                    <a:pt x="924" y="495"/>
                                  </a:cubicBezTo>
                                  <a:cubicBezTo>
                                    <a:pt x="920" y="495"/>
                                    <a:pt x="916" y="497"/>
                                    <a:pt x="914" y="499"/>
                                  </a:cubicBezTo>
                                  <a:cubicBezTo>
                                    <a:pt x="914" y="501"/>
                                    <a:pt x="915" y="502"/>
                                    <a:pt x="915" y="504"/>
                                  </a:cubicBezTo>
                                  <a:cubicBezTo>
                                    <a:pt x="913" y="504"/>
                                    <a:pt x="913" y="504"/>
                                    <a:pt x="913" y="504"/>
                                  </a:cubicBezTo>
                                  <a:cubicBezTo>
                                    <a:pt x="912" y="491"/>
                                    <a:pt x="907" y="480"/>
                                    <a:pt x="899" y="472"/>
                                  </a:cubicBezTo>
                                  <a:cubicBezTo>
                                    <a:pt x="890" y="463"/>
                                    <a:pt x="877" y="457"/>
                                    <a:pt x="864" y="457"/>
                                  </a:cubicBezTo>
                                  <a:cubicBezTo>
                                    <a:pt x="850" y="457"/>
                                    <a:pt x="837" y="463"/>
                                    <a:pt x="828" y="472"/>
                                  </a:cubicBezTo>
                                  <a:cubicBezTo>
                                    <a:pt x="820" y="480"/>
                                    <a:pt x="815" y="491"/>
                                    <a:pt x="814" y="504"/>
                                  </a:cubicBezTo>
                                  <a:cubicBezTo>
                                    <a:pt x="813" y="504"/>
                                    <a:pt x="813" y="504"/>
                                    <a:pt x="813" y="504"/>
                                  </a:cubicBezTo>
                                  <a:cubicBezTo>
                                    <a:pt x="813" y="503"/>
                                    <a:pt x="813" y="502"/>
                                    <a:pt x="813" y="500"/>
                                  </a:cubicBezTo>
                                  <a:cubicBezTo>
                                    <a:pt x="811" y="497"/>
                                    <a:pt x="807" y="495"/>
                                    <a:pt x="803" y="495"/>
                                  </a:cubicBezTo>
                                  <a:cubicBezTo>
                                    <a:pt x="798" y="495"/>
                                    <a:pt x="795" y="497"/>
                                    <a:pt x="793" y="501"/>
                                  </a:cubicBezTo>
                                  <a:cubicBezTo>
                                    <a:pt x="793" y="502"/>
                                    <a:pt x="793" y="503"/>
                                    <a:pt x="793" y="504"/>
                                  </a:cubicBezTo>
                                  <a:cubicBezTo>
                                    <a:pt x="791" y="504"/>
                                    <a:pt x="791" y="504"/>
                                    <a:pt x="791" y="504"/>
                                  </a:cubicBezTo>
                                  <a:cubicBezTo>
                                    <a:pt x="790" y="491"/>
                                    <a:pt x="785" y="480"/>
                                    <a:pt x="777" y="472"/>
                                  </a:cubicBezTo>
                                  <a:cubicBezTo>
                                    <a:pt x="768" y="463"/>
                                    <a:pt x="755" y="457"/>
                                    <a:pt x="742" y="457"/>
                                  </a:cubicBezTo>
                                  <a:cubicBezTo>
                                    <a:pt x="728" y="457"/>
                                    <a:pt x="716" y="463"/>
                                    <a:pt x="707" y="472"/>
                                  </a:cubicBezTo>
                                  <a:cubicBezTo>
                                    <a:pt x="698" y="480"/>
                                    <a:pt x="693" y="491"/>
                                    <a:pt x="692" y="504"/>
                                  </a:cubicBezTo>
                                  <a:cubicBezTo>
                                    <a:pt x="691" y="504"/>
                                    <a:pt x="691" y="504"/>
                                    <a:pt x="691" y="504"/>
                                  </a:cubicBezTo>
                                  <a:cubicBezTo>
                                    <a:pt x="691" y="503"/>
                                    <a:pt x="691" y="502"/>
                                    <a:pt x="691" y="500"/>
                                  </a:cubicBezTo>
                                  <a:cubicBezTo>
                                    <a:pt x="689" y="497"/>
                                    <a:pt x="685" y="495"/>
                                    <a:pt x="681" y="495"/>
                                  </a:cubicBezTo>
                                  <a:cubicBezTo>
                                    <a:pt x="677" y="495"/>
                                    <a:pt x="674" y="497"/>
                                    <a:pt x="671" y="499"/>
                                  </a:cubicBezTo>
                                  <a:cubicBezTo>
                                    <a:pt x="672" y="501"/>
                                    <a:pt x="672" y="502"/>
                                    <a:pt x="672" y="504"/>
                                  </a:cubicBezTo>
                                  <a:cubicBezTo>
                                    <a:pt x="670" y="504"/>
                                    <a:pt x="670" y="504"/>
                                    <a:pt x="670" y="504"/>
                                  </a:cubicBezTo>
                                  <a:cubicBezTo>
                                    <a:pt x="670" y="491"/>
                                    <a:pt x="664" y="480"/>
                                    <a:pt x="656" y="472"/>
                                  </a:cubicBezTo>
                                  <a:cubicBezTo>
                                    <a:pt x="647" y="463"/>
                                    <a:pt x="635" y="457"/>
                                    <a:pt x="621" y="457"/>
                                  </a:cubicBezTo>
                                  <a:cubicBezTo>
                                    <a:pt x="607" y="457"/>
                                    <a:pt x="595" y="463"/>
                                    <a:pt x="586" y="472"/>
                                  </a:cubicBezTo>
                                  <a:cubicBezTo>
                                    <a:pt x="577" y="480"/>
                                    <a:pt x="572" y="491"/>
                                    <a:pt x="571" y="504"/>
                                  </a:cubicBezTo>
                                  <a:cubicBezTo>
                                    <a:pt x="570" y="504"/>
                                    <a:pt x="570" y="504"/>
                                    <a:pt x="570" y="504"/>
                                  </a:cubicBezTo>
                                  <a:cubicBezTo>
                                    <a:pt x="570" y="503"/>
                                    <a:pt x="570" y="502"/>
                                    <a:pt x="570" y="500"/>
                                  </a:cubicBezTo>
                                  <a:cubicBezTo>
                                    <a:pt x="568" y="497"/>
                                    <a:pt x="564" y="495"/>
                                    <a:pt x="560" y="495"/>
                                  </a:cubicBezTo>
                                  <a:cubicBezTo>
                                    <a:pt x="555" y="495"/>
                                    <a:pt x="552" y="497"/>
                                    <a:pt x="550" y="501"/>
                                  </a:cubicBezTo>
                                  <a:cubicBezTo>
                                    <a:pt x="549" y="501"/>
                                    <a:pt x="549" y="500"/>
                                    <a:pt x="549" y="500"/>
                                  </a:cubicBezTo>
                                  <a:cubicBezTo>
                                    <a:pt x="550" y="501"/>
                                    <a:pt x="550" y="503"/>
                                    <a:pt x="550" y="504"/>
                                  </a:cubicBezTo>
                                  <a:cubicBezTo>
                                    <a:pt x="548" y="504"/>
                                    <a:pt x="548" y="504"/>
                                    <a:pt x="548" y="504"/>
                                  </a:cubicBezTo>
                                  <a:cubicBezTo>
                                    <a:pt x="547" y="491"/>
                                    <a:pt x="542" y="480"/>
                                    <a:pt x="534" y="472"/>
                                  </a:cubicBezTo>
                                  <a:cubicBezTo>
                                    <a:pt x="525" y="463"/>
                                    <a:pt x="512" y="457"/>
                                    <a:pt x="499" y="457"/>
                                  </a:cubicBezTo>
                                  <a:cubicBezTo>
                                    <a:pt x="485" y="457"/>
                                    <a:pt x="473" y="463"/>
                                    <a:pt x="464" y="472"/>
                                  </a:cubicBezTo>
                                  <a:cubicBezTo>
                                    <a:pt x="455" y="480"/>
                                    <a:pt x="450" y="491"/>
                                    <a:pt x="449" y="504"/>
                                  </a:cubicBezTo>
                                  <a:cubicBezTo>
                                    <a:pt x="448" y="504"/>
                                    <a:pt x="448" y="504"/>
                                    <a:pt x="448" y="504"/>
                                  </a:cubicBezTo>
                                  <a:cubicBezTo>
                                    <a:pt x="448" y="503"/>
                                    <a:pt x="448" y="502"/>
                                    <a:pt x="448" y="500"/>
                                  </a:cubicBezTo>
                                  <a:cubicBezTo>
                                    <a:pt x="446" y="497"/>
                                    <a:pt x="442" y="495"/>
                                    <a:pt x="438" y="495"/>
                                  </a:cubicBezTo>
                                  <a:cubicBezTo>
                                    <a:pt x="434" y="495"/>
                                    <a:pt x="431" y="497"/>
                                    <a:pt x="428" y="499"/>
                                  </a:cubicBezTo>
                                  <a:cubicBezTo>
                                    <a:pt x="429" y="501"/>
                                    <a:pt x="429" y="502"/>
                                    <a:pt x="429" y="504"/>
                                  </a:cubicBezTo>
                                  <a:cubicBezTo>
                                    <a:pt x="427" y="504"/>
                                    <a:pt x="427" y="504"/>
                                    <a:pt x="427" y="504"/>
                                  </a:cubicBezTo>
                                  <a:cubicBezTo>
                                    <a:pt x="427" y="491"/>
                                    <a:pt x="421" y="480"/>
                                    <a:pt x="413" y="472"/>
                                  </a:cubicBezTo>
                                  <a:cubicBezTo>
                                    <a:pt x="404" y="463"/>
                                    <a:pt x="391" y="457"/>
                                    <a:pt x="378" y="457"/>
                                  </a:cubicBezTo>
                                  <a:cubicBezTo>
                                    <a:pt x="364" y="457"/>
                                    <a:pt x="352" y="463"/>
                                    <a:pt x="343" y="472"/>
                                  </a:cubicBezTo>
                                  <a:cubicBezTo>
                                    <a:pt x="334" y="480"/>
                                    <a:pt x="329" y="491"/>
                                    <a:pt x="328" y="504"/>
                                  </a:cubicBezTo>
                                  <a:cubicBezTo>
                                    <a:pt x="327" y="504"/>
                                    <a:pt x="327" y="504"/>
                                    <a:pt x="327" y="504"/>
                                  </a:cubicBezTo>
                                  <a:cubicBezTo>
                                    <a:pt x="327" y="503"/>
                                    <a:pt x="327" y="502"/>
                                    <a:pt x="327" y="500"/>
                                  </a:cubicBezTo>
                                  <a:cubicBezTo>
                                    <a:pt x="325" y="497"/>
                                    <a:pt x="321" y="495"/>
                                    <a:pt x="317" y="495"/>
                                  </a:cubicBezTo>
                                  <a:cubicBezTo>
                                    <a:pt x="313" y="495"/>
                                    <a:pt x="309" y="497"/>
                                    <a:pt x="307" y="501"/>
                                  </a:cubicBezTo>
                                  <a:cubicBezTo>
                                    <a:pt x="307" y="502"/>
                                    <a:pt x="307" y="503"/>
                                    <a:pt x="307" y="504"/>
                                  </a:cubicBezTo>
                                  <a:cubicBezTo>
                                    <a:pt x="305" y="504"/>
                                    <a:pt x="305" y="504"/>
                                    <a:pt x="305" y="504"/>
                                  </a:cubicBezTo>
                                  <a:cubicBezTo>
                                    <a:pt x="305" y="491"/>
                                    <a:pt x="299" y="480"/>
                                    <a:pt x="291" y="472"/>
                                  </a:cubicBezTo>
                                  <a:cubicBezTo>
                                    <a:pt x="282" y="463"/>
                                    <a:pt x="270" y="457"/>
                                    <a:pt x="256" y="457"/>
                                  </a:cubicBezTo>
                                  <a:cubicBezTo>
                                    <a:pt x="242" y="457"/>
                                    <a:pt x="230" y="463"/>
                                    <a:pt x="221" y="472"/>
                                  </a:cubicBezTo>
                                  <a:cubicBezTo>
                                    <a:pt x="212" y="480"/>
                                    <a:pt x="207" y="491"/>
                                    <a:pt x="206" y="504"/>
                                  </a:cubicBezTo>
                                  <a:cubicBezTo>
                                    <a:pt x="205" y="504"/>
                                    <a:pt x="205" y="504"/>
                                    <a:pt x="205" y="504"/>
                                  </a:cubicBezTo>
                                  <a:cubicBezTo>
                                    <a:pt x="205" y="503"/>
                                    <a:pt x="205" y="502"/>
                                    <a:pt x="205" y="500"/>
                                  </a:cubicBezTo>
                                  <a:cubicBezTo>
                                    <a:pt x="203" y="497"/>
                                    <a:pt x="199" y="495"/>
                                    <a:pt x="195" y="495"/>
                                  </a:cubicBezTo>
                                  <a:cubicBezTo>
                                    <a:pt x="191" y="495"/>
                                    <a:pt x="188" y="497"/>
                                    <a:pt x="186" y="499"/>
                                  </a:cubicBezTo>
                                  <a:cubicBezTo>
                                    <a:pt x="186" y="501"/>
                                    <a:pt x="186" y="502"/>
                                    <a:pt x="186" y="504"/>
                                  </a:cubicBezTo>
                                  <a:cubicBezTo>
                                    <a:pt x="185" y="504"/>
                                    <a:pt x="185" y="504"/>
                                    <a:pt x="185" y="504"/>
                                  </a:cubicBezTo>
                                  <a:cubicBezTo>
                                    <a:pt x="184" y="491"/>
                                    <a:pt x="178" y="480"/>
                                    <a:pt x="170" y="472"/>
                                  </a:cubicBezTo>
                                  <a:cubicBezTo>
                                    <a:pt x="161" y="463"/>
                                    <a:pt x="149" y="457"/>
                                    <a:pt x="135" y="457"/>
                                  </a:cubicBezTo>
                                  <a:cubicBezTo>
                                    <a:pt x="121" y="457"/>
                                    <a:pt x="109" y="463"/>
                                    <a:pt x="100" y="472"/>
                                  </a:cubicBezTo>
                                  <a:cubicBezTo>
                                    <a:pt x="92" y="480"/>
                                    <a:pt x="86" y="491"/>
                                    <a:pt x="86" y="504"/>
                                  </a:cubicBezTo>
                                  <a:cubicBezTo>
                                    <a:pt x="84" y="504"/>
                                    <a:pt x="84" y="504"/>
                                    <a:pt x="84" y="504"/>
                                  </a:cubicBezTo>
                                  <a:cubicBezTo>
                                    <a:pt x="84" y="503"/>
                                    <a:pt x="84" y="502"/>
                                    <a:pt x="84" y="500"/>
                                  </a:cubicBezTo>
                                  <a:cubicBezTo>
                                    <a:pt x="82" y="497"/>
                                    <a:pt x="78" y="495"/>
                                    <a:pt x="74" y="495"/>
                                  </a:cubicBezTo>
                                  <a:cubicBezTo>
                                    <a:pt x="70" y="495"/>
                                    <a:pt x="66" y="497"/>
                                    <a:pt x="64" y="501"/>
                                  </a:cubicBezTo>
                                  <a:cubicBezTo>
                                    <a:pt x="64" y="502"/>
                                    <a:pt x="64" y="503"/>
                                    <a:pt x="64" y="504"/>
                                  </a:cubicBezTo>
                                  <a:cubicBezTo>
                                    <a:pt x="62" y="504"/>
                                    <a:pt x="62" y="504"/>
                                    <a:pt x="62" y="504"/>
                                  </a:cubicBezTo>
                                  <a:cubicBezTo>
                                    <a:pt x="62" y="491"/>
                                    <a:pt x="56" y="480"/>
                                    <a:pt x="48" y="472"/>
                                  </a:cubicBezTo>
                                  <a:cubicBezTo>
                                    <a:pt x="39" y="463"/>
                                    <a:pt x="27" y="457"/>
                                    <a:pt x="13" y="457"/>
                                  </a:cubicBezTo>
                                  <a:cubicBezTo>
                                    <a:pt x="9" y="457"/>
                                    <a:pt x="4" y="458"/>
                                    <a:pt x="0" y="459"/>
                                  </a:cubicBezTo>
                                  <a:cubicBezTo>
                                    <a:pt x="0" y="450"/>
                                    <a:pt x="0" y="450"/>
                                    <a:pt x="0" y="450"/>
                                  </a:cubicBezTo>
                                  <a:cubicBezTo>
                                    <a:pt x="3" y="445"/>
                                    <a:pt x="7" y="442"/>
                                    <a:pt x="13" y="442"/>
                                  </a:cubicBezTo>
                                  <a:cubicBezTo>
                                    <a:pt x="20" y="442"/>
                                    <a:pt x="27" y="448"/>
                                    <a:pt x="27" y="455"/>
                                  </a:cubicBezTo>
                                  <a:cubicBezTo>
                                    <a:pt x="27" y="456"/>
                                    <a:pt x="26" y="457"/>
                                    <a:pt x="26" y="457"/>
                                  </a:cubicBezTo>
                                  <a:cubicBezTo>
                                    <a:pt x="28" y="458"/>
                                    <a:pt x="30" y="459"/>
                                    <a:pt x="32" y="459"/>
                                  </a:cubicBezTo>
                                  <a:cubicBezTo>
                                    <a:pt x="32" y="458"/>
                                    <a:pt x="32" y="457"/>
                                    <a:pt x="32" y="455"/>
                                  </a:cubicBezTo>
                                  <a:cubicBezTo>
                                    <a:pt x="32" y="450"/>
                                    <a:pt x="30" y="445"/>
                                    <a:pt x="27" y="442"/>
                                  </a:cubicBezTo>
                                  <a:cubicBezTo>
                                    <a:pt x="23" y="438"/>
                                    <a:pt x="18" y="436"/>
                                    <a:pt x="13" y="436"/>
                                  </a:cubicBezTo>
                                  <a:cubicBezTo>
                                    <a:pt x="8" y="436"/>
                                    <a:pt x="4" y="438"/>
                                    <a:pt x="0" y="441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4" y="436"/>
                                    <a:pt x="8" y="434"/>
                                    <a:pt x="13" y="434"/>
                                  </a:cubicBezTo>
                                  <a:cubicBezTo>
                                    <a:pt x="25" y="434"/>
                                    <a:pt x="34" y="444"/>
                                    <a:pt x="34" y="455"/>
                                  </a:cubicBezTo>
                                  <a:cubicBezTo>
                                    <a:pt x="34" y="457"/>
                                    <a:pt x="34" y="458"/>
                                    <a:pt x="34" y="460"/>
                                  </a:cubicBezTo>
                                  <a:cubicBezTo>
                                    <a:pt x="35" y="461"/>
                                    <a:pt x="37" y="462"/>
                                    <a:pt x="39" y="463"/>
                                  </a:cubicBezTo>
                                  <a:cubicBezTo>
                                    <a:pt x="40" y="460"/>
                                    <a:pt x="40" y="458"/>
                                    <a:pt x="40" y="455"/>
                                  </a:cubicBezTo>
                                  <a:cubicBezTo>
                                    <a:pt x="40" y="448"/>
                                    <a:pt x="37" y="441"/>
                                    <a:pt x="32" y="436"/>
                                  </a:cubicBezTo>
                                  <a:cubicBezTo>
                                    <a:pt x="27" y="431"/>
                                    <a:pt x="20" y="428"/>
                                    <a:pt x="13" y="428"/>
                                  </a:cubicBezTo>
                                  <a:cubicBezTo>
                                    <a:pt x="8" y="428"/>
                                    <a:pt x="4" y="429"/>
                                    <a:pt x="0" y="431"/>
                                  </a:cubicBezTo>
                                  <a:cubicBezTo>
                                    <a:pt x="0" y="429"/>
                                    <a:pt x="0" y="429"/>
                                    <a:pt x="0" y="429"/>
                                  </a:cubicBezTo>
                                  <a:cubicBezTo>
                                    <a:pt x="4" y="428"/>
                                    <a:pt x="8" y="427"/>
                                    <a:pt x="13" y="427"/>
                                  </a:cubicBezTo>
                                  <a:cubicBezTo>
                                    <a:pt x="29" y="427"/>
                                    <a:pt x="42" y="440"/>
                                    <a:pt x="42" y="455"/>
                                  </a:cubicBezTo>
                                  <a:cubicBezTo>
                                    <a:pt x="42" y="458"/>
                                    <a:pt x="41" y="461"/>
                                    <a:pt x="41" y="464"/>
                                  </a:cubicBezTo>
                                  <a:cubicBezTo>
                                    <a:pt x="42" y="464"/>
                                    <a:pt x="43" y="465"/>
                                    <a:pt x="44" y="466"/>
                                  </a:cubicBezTo>
                                  <a:cubicBezTo>
                                    <a:pt x="44" y="465"/>
                                    <a:pt x="45" y="465"/>
                                    <a:pt x="46" y="464"/>
                                  </a:cubicBezTo>
                                  <a:cubicBezTo>
                                    <a:pt x="47" y="461"/>
                                    <a:pt x="47" y="458"/>
                                    <a:pt x="47" y="455"/>
                                  </a:cubicBezTo>
                                  <a:cubicBezTo>
                                    <a:pt x="47" y="446"/>
                                    <a:pt x="43" y="437"/>
                                    <a:pt x="37" y="431"/>
                                  </a:cubicBezTo>
                                  <a:cubicBezTo>
                                    <a:pt x="31" y="425"/>
                                    <a:pt x="22" y="421"/>
                                    <a:pt x="13" y="421"/>
                                  </a:cubicBezTo>
                                  <a:cubicBezTo>
                                    <a:pt x="9" y="421"/>
                                    <a:pt x="4" y="422"/>
                                    <a:pt x="0" y="424"/>
                                  </a:cubicBezTo>
                                  <a:cubicBezTo>
                                    <a:pt x="0" y="422"/>
                                    <a:pt x="0" y="422"/>
                                    <a:pt x="0" y="422"/>
                                  </a:cubicBezTo>
                                  <a:cubicBezTo>
                                    <a:pt x="4" y="420"/>
                                    <a:pt x="9" y="420"/>
                                    <a:pt x="13" y="420"/>
                                  </a:cubicBezTo>
                                  <a:cubicBezTo>
                                    <a:pt x="33" y="420"/>
                                    <a:pt x="49" y="436"/>
                                    <a:pt x="49" y="455"/>
                                  </a:cubicBezTo>
                                  <a:cubicBezTo>
                                    <a:pt x="49" y="458"/>
                                    <a:pt x="48" y="460"/>
                                    <a:pt x="48" y="463"/>
                                  </a:cubicBezTo>
                                  <a:cubicBezTo>
                                    <a:pt x="50" y="462"/>
                                    <a:pt x="52" y="460"/>
                                    <a:pt x="55" y="459"/>
                                  </a:cubicBezTo>
                                  <a:cubicBezTo>
                                    <a:pt x="55" y="458"/>
                                    <a:pt x="55" y="457"/>
                                    <a:pt x="55" y="455"/>
                                  </a:cubicBezTo>
                                  <a:cubicBezTo>
                                    <a:pt x="55" y="444"/>
                                    <a:pt x="50" y="433"/>
                                    <a:pt x="43" y="426"/>
                                  </a:cubicBezTo>
                                  <a:cubicBezTo>
                                    <a:pt x="35" y="418"/>
                                    <a:pt x="25" y="413"/>
                                    <a:pt x="13" y="413"/>
                                  </a:cubicBezTo>
                                  <a:cubicBezTo>
                                    <a:pt x="9" y="413"/>
                                    <a:pt x="4" y="414"/>
                                    <a:pt x="0" y="415"/>
                                  </a:cubicBezTo>
                                  <a:cubicBezTo>
                                    <a:pt x="0" y="414"/>
                                    <a:pt x="0" y="414"/>
                                    <a:pt x="0" y="414"/>
                                  </a:cubicBezTo>
                                  <a:cubicBezTo>
                                    <a:pt x="4" y="413"/>
                                    <a:pt x="9" y="412"/>
                                    <a:pt x="13" y="412"/>
                                  </a:cubicBezTo>
                                  <a:cubicBezTo>
                                    <a:pt x="37" y="412"/>
                                    <a:pt x="56" y="431"/>
                                    <a:pt x="56" y="455"/>
                                  </a:cubicBezTo>
                                  <a:cubicBezTo>
                                    <a:pt x="56" y="457"/>
                                    <a:pt x="56" y="458"/>
                                    <a:pt x="56" y="459"/>
                                  </a:cubicBezTo>
                                  <a:cubicBezTo>
                                    <a:pt x="58" y="458"/>
                                    <a:pt x="60" y="457"/>
                                    <a:pt x="63" y="457"/>
                                  </a:cubicBezTo>
                                  <a:cubicBezTo>
                                    <a:pt x="63" y="456"/>
                                    <a:pt x="63" y="456"/>
                                    <a:pt x="63" y="455"/>
                                  </a:cubicBezTo>
                                  <a:cubicBezTo>
                                    <a:pt x="63" y="442"/>
                                    <a:pt x="57" y="429"/>
                                    <a:pt x="48" y="420"/>
                                  </a:cubicBezTo>
                                  <a:cubicBezTo>
                                    <a:pt x="39" y="411"/>
                                    <a:pt x="27" y="406"/>
                                    <a:pt x="13" y="406"/>
                                  </a:cubicBezTo>
                                  <a:cubicBezTo>
                                    <a:pt x="9" y="406"/>
                                    <a:pt x="4" y="406"/>
                                    <a:pt x="0" y="407"/>
                                  </a:cubicBezTo>
                                  <a:cubicBezTo>
                                    <a:pt x="0" y="399"/>
                                    <a:pt x="0" y="399"/>
                                    <a:pt x="0" y="399"/>
                                  </a:cubicBezTo>
                                  <a:cubicBezTo>
                                    <a:pt x="3" y="394"/>
                                    <a:pt x="7" y="390"/>
                                    <a:pt x="13" y="390"/>
                                  </a:cubicBezTo>
                                  <a:cubicBezTo>
                                    <a:pt x="20" y="390"/>
                                    <a:pt x="27" y="397"/>
                                    <a:pt x="27" y="404"/>
                                  </a:cubicBezTo>
                                  <a:cubicBezTo>
                                    <a:pt x="27" y="405"/>
                                    <a:pt x="26" y="405"/>
                                    <a:pt x="26" y="406"/>
                                  </a:cubicBezTo>
                                  <a:cubicBezTo>
                                    <a:pt x="28" y="407"/>
                                    <a:pt x="30" y="407"/>
                                    <a:pt x="32" y="408"/>
                                  </a:cubicBezTo>
                                  <a:cubicBezTo>
                                    <a:pt x="32" y="407"/>
                                    <a:pt x="32" y="405"/>
                                    <a:pt x="32" y="404"/>
                                  </a:cubicBezTo>
                                  <a:cubicBezTo>
                                    <a:pt x="32" y="399"/>
                                    <a:pt x="30" y="394"/>
                                    <a:pt x="27" y="390"/>
                                  </a:cubicBezTo>
                                  <a:cubicBezTo>
                                    <a:pt x="23" y="387"/>
                                    <a:pt x="18" y="385"/>
                                    <a:pt x="13" y="385"/>
                                  </a:cubicBezTo>
                                  <a:cubicBezTo>
                                    <a:pt x="8" y="385"/>
                                    <a:pt x="4" y="386"/>
                                    <a:pt x="0" y="389"/>
                                  </a:cubicBezTo>
                                  <a:cubicBezTo>
                                    <a:pt x="0" y="387"/>
                                    <a:pt x="0" y="387"/>
                                    <a:pt x="0" y="387"/>
                                  </a:cubicBezTo>
                                  <a:cubicBezTo>
                                    <a:pt x="4" y="385"/>
                                    <a:pt x="8" y="383"/>
                                    <a:pt x="13" y="383"/>
                                  </a:cubicBezTo>
                                  <a:cubicBezTo>
                                    <a:pt x="25" y="383"/>
                                    <a:pt x="34" y="392"/>
                                    <a:pt x="34" y="404"/>
                                  </a:cubicBezTo>
                                  <a:cubicBezTo>
                                    <a:pt x="34" y="406"/>
                                    <a:pt x="34" y="407"/>
                                    <a:pt x="34" y="409"/>
                                  </a:cubicBezTo>
                                  <a:cubicBezTo>
                                    <a:pt x="35" y="409"/>
                                    <a:pt x="37" y="410"/>
                                    <a:pt x="39" y="411"/>
                                  </a:cubicBezTo>
                                  <a:cubicBezTo>
                                    <a:pt x="40" y="409"/>
                                    <a:pt x="40" y="407"/>
                                    <a:pt x="40" y="404"/>
                                  </a:cubicBezTo>
                                  <a:cubicBezTo>
                                    <a:pt x="40" y="397"/>
                                    <a:pt x="37" y="390"/>
                                    <a:pt x="32" y="385"/>
                                  </a:cubicBezTo>
                                  <a:cubicBezTo>
                                    <a:pt x="27" y="380"/>
                                    <a:pt x="20" y="377"/>
                                    <a:pt x="13" y="377"/>
                                  </a:cubicBezTo>
                                  <a:cubicBezTo>
                                    <a:pt x="8" y="377"/>
                                    <a:pt x="4" y="378"/>
                                    <a:pt x="0" y="380"/>
                                  </a:cubicBezTo>
                                  <a:cubicBezTo>
                                    <a:pt x="0" y="378"/>
                                    <a:pt x="0" y="378"/>
                                    <a:pt x="0" y="378"/>
                                  </a:cubicBezTo>
                                  <a:cubicBezTo>
                                    <a:pt x="4" y="376"/>
                                    <a:pt x="8" y="375"/>
                                    <a:pt x="13" y="375"/>
                                  </a:cubicBezTo>
                                  <a:cubicBezTo>
                                    <a:pt x="29" y="375"/>
                                    <a:pt x="42" y="388"/>
                                    <a:pt x="42" y="404"/>
                                  </a:cubicBezTo>
                                  <a:cubicBezTo>
                                    <a:pt x="42" y="407"/>
                                    <a:pt x="41" y="410"/>
                                    <a:pt x="41" y="412"/>
                                  </a:cubicBezTo>
                                  <a:cubicBezTo>
                                    <a:pt x="42" y="413"/>
                                    <a:pt x="43" y="414"/>
                                    <a:pt x="44" y="414"/>
                                  </a:cubicBezTo>
                                  <a:cubicBezTo>
                                    <a:pt x="44" y="414"/>
                                    <a:pt x="45" y="413"/>
                                    <a:pt x="46" y="413"/>
                                  </a:cubicBezTo>
                                  <a:cubicBezTo>
                                    <a:pt x="47" y="410"/>
                                    <a:pt x="47" y="407"/>
                                    <a:pt x="47" y="404"/>
                                  </a:cubicBezTo>
                                  <a:cubicBezTo>
                                    <a:pt x="47" y="395"/>
                                    <a:pt x="43" y="386"/>
                                    <a:pt x="37" y="380"/>
                                  </a:cubicBezTo>
                                  <a:cubicBezTo>
                                    <a:pt x="31" y="374"/>
                                    <a:pt x="22" y="370"/>
                                    <a:pt x="13" y="370"/>
                                  </a:cubicBezTo>
                                  <a:cubicBezTo>
                                    <a:pt x="9" y="370"/>
                                    <a:pt x="4" y="371"/>
                                    <a:pt x="0" y="372"/>
                                  </a:cubicBezTo>
                                  <a:cubicBezTo>
                                    <a:pt x="0" y="371"/>
                                    <a:pt x="0" y="371"/>
                                    <a:pt x="0" y="371"/>
                                  </a:cubicBezTo>
                                  <a:cubicBezTo>
                                    <a:pt x="4" y="369"/>
                                    <a:pt x="9" y="368"/>
                                    <a:pt x="13" y="368"/>
                                  </a:cubicBezTo>
                                  <a:cubicBezTo>
                                    <a:pt x="33" y="368"/>
                                    <a:pt x="49" y="384"/>
                                    <a:pt x="49" y="404"/>
                                  </a:cubicBezTo>
                                  <a:cubicBezTo>
                                    <a:pt x="49" y="407"/>
                                    <a:pt x="48" y="409"/>
                                    <a:pt x="48" y="411"/>
                                  </a:cubicBezTo>
                                  <a:cubicBezTo>
                                    <a:pt x="50" y="410"/>
                                    <a:pt x="52" y="409"/>
                                    <a:pt x="55" y="408"/>
                                  </a:cubicBezTo>
                                  <a:cubicBezTo>
                                    <a:pt x="55" y="407"/>
                                    <a:pt x="55" y="405"/>
                                    <a:pt x="55" y="404"/>
                                  </a:cubicBezTo>
                                  <a:cubicBezTo>
                                    <a:pt x="55" y="392"/>
                                    <a:pt x="50" y="382"/>
                                    <a:pt x="43" y="374"/>
                                  </a:cubicBezTo>
                                  <a:cubicBezTo>
                                    <a:pt x="35" y="367"/>
                                    <a:pt x="25" y="362"/>
                                    <a:pt x="13" y="362"/>
                                  </a:cubicBezTo>
                                  <a:cubicBezTo>
                                    <a:pt x="9" y="362"/>
                                    <a:pt x="4" y="363"/>
                                    <a:pt x="0" y="364"/>
                                  </a:cubicBezTo>
                                  <a:cubicBezTo>
                                    <a:pt x="0" y="362"/>
                                    <a:pt x="0" y="362"/>
                                    <a:pt x="0" y="362"/>
                                  </a:cubicBezTo>
                                  <a:cubicBezTo>
                                    <a:pt x="4" y="361"/>
                                    <a:pt x="9" y="361"/>
                                    <a:pt x="13" y="361"/>
                                  </a:cubicBezTo>
                                  <a:cubicBezTo>
                                    <a:pt x="37" y="361"/>
                                    <a:pt x="56" y="380"/>
                                    <a:pt x="56" y="404"/>
                                  </a:cubicBezTo>
                                  <a:cubicBezTo>
                                    <a:pt x="56" y="405"/>
                                    <a:pt x="56" y="406"/>
                                    <a:pt x="56" y="407"/>
                                  </a:cubicBezTo>
                                  <a:cubicBezTo>
                                    <a:pt x="58" y="407"/>
                                    <a:pt x="60" y="406"/>
                                    <a:pt x="63" y="406"/>
                                  </a:cubicBezTo>
                                  <a:cubicBezTo>
                                    <a:pt x="63" y="405"/>
                                    <a:pt x="63" y="405"/>
                                    <a:pt x="63" y="404"/>
                                  </a:cubicBezTo>
                                  <a:cubicBezTo>
                                    <a:pt x="63" y="390"/>
                                    <a:pt x="57" y="378"/>
                                    <a:pt x="48" y="369"/>
                                  </a:cubicBezTo>
                                  <a:cubicBezTo>
                                    <a:pt x="39" y="360"/>
                                    <a:pt x="27" y="354"/>
                                    <a:pt x="13" y="354"/>
                                  </a:cubicBezTo>
                                  <a:cubicBezTo>
                                    <a:pt x="9" y="354"/>
                                    <a:pt x="4" y="355"/>
                                    <a:pt x="0" y="356"/>
                                  </a:cubicBezTo>
                                  <a:cubicBezTo>
                                    <a:pt x="0" y="347"/>
                                    <a:pt x="0" y="347"/>
                                    <a:pt x="0" y="347"/>
                                  </a:cubicBezTo>
                                  <a:cubicBezTo>
                                    <a:pt x="3" y="343"/>
                                    <a:pt x="7" y="339"/>
                                    <a:pt x="13" y="339"/>
                                  </a:cubicBezTo>
                                  <a:cubicBezTo>
                                    <a:pt x="20" y="339"/>
                                    <a:pt x="27" y="345"/>
                                    <a:pt x="27" y="353"/>
                                  </a:cubicBezTo>
                                  <a:cubicBezTo>
                                    <a:pt x="27" y="353"/>
                                    <a:pt x="26" y="354"/>
                                    <a:pt x="26" y="355"/>
                                  </a:cubicBezTo>
                                  <a:cubicBezTo>
                                    <a:pt x="28" y="355"/>
                                    <a:pt x="30" y="356"/>
                                    <a:pt x="32" y="357"/>
                                  </a:cubicBezTo>
                                  <a:cubicBezTo>
                                    <a:pt x="32" y="355"/>
                                    <a:pt x="32" y="354"/>
                                    <a:pt x="32" y="353"/>
                                  </a:cubicBezTo>
                                  <a:cubicBezTo>
                                    <a:pt x="32" y="347"/>
                                    <a:pt x="30" y="342"/>
                                    <a:pt x="27" y="339"/>
                                  </a:cubicBezTo>
                                  <a:cubicBezTo>
                                    <a:pt x="23" y="335"/>
                                    <a:pt x="18" y="333"/>
                                    <a:pt x="13" y="333"/>
                                  </a:cubicBezTo>
                                  <a:cubicBezTo>
                                    <a:pt x="8" y="333"/>
                                    <a:pt x="4" y="335"/>
                                    <a:pt x="0" y="338"/>
                                  </a:cubicBezTo>
                                  <a:cubicBezTo>
                                    <a:pt x="0" y="336"/>
                                    <a:pt x="0" y="336"/>
                                    <a:pt x="0" y="336"/>
                                  </a:cubicBezTo>
                                  <a:cubicBezTo>
                                    <a:pt x="4" y="333"/>
                                    <a:pt x="8" y="332"/>
                                    <a:pt x="13" y="332"/>
                                  </a:cubicBezTo>
                                  <a:cubicBezTo>
                                    <a:pt x="25" y="332"/>
                                    <a:pt x="34" y="341"/>
                                    <a:pt x="34" y="353"/>
                                  </a:cubicBezTo>
                                  <a:cubicBezTo>
                                    <a:pt x="34" y="354"/>
                                    <a:pt x="34" y="356"/>
                                    <a:pt x="34" y="357"/>
                                  </a:cubicBezTo>
                                  <a:cubicBezTo>
                                    <a:pt x="35" y="358"/>
                                    <a:pt x="37" y="359"/>
                                    <a:pt x="39" y="360"/>
                                  </a:cubicBezTo>
                                  <a:cubicBezTo>
                                    <a:pt x="40" y="358"/>
                                    <a:pt x="40" y="355"/>
                                    <a:pt x="40" y="353"/>
                                  </a:cubicBezTo>
                                  <a:cubicBezTo>
                                    <a:pt x="40" y="345"/>
                                    <a:pt x="37" y="338"/>
                                    <a:pt x="32" y="333"/>
                                  </a:cubicBezTo>
                                  <a:cubicBezTo>
                                    <a:pt x="27" y="328"/>
                                    <a:pt x="20" y="325"/>
                                    <a:pt x="13" y="325"/>
                                  </a:cubicBezTo>
                                  <a:cubicBezTo>
                                    <a:pt x="8" y="325"/>
                                    <a:pt x="4" y="327"/>
                                    <a:pt x="0" y="328"/>
                                  </a:cubicBezTo>
                                  <a:cubicBezTo>
                                    <a:pt x="0" y="327"/>
                                    <a:pt x="0" y="327"/>
                                    <a:pt x="0" y="327"/>
                                  </a:cubicBezTo>
                                  <a:cubicBezTo>
                                    <a:pt x="4" y="325"/>
                                    <a:pt x="8" y="324"/>
                                    <a:pt x="13" y="324"/>
                                  </a:cubicBezTo>
                                  <a:cubicBezTo>
                                    <a:pt x="29" y="324"/>
                                    <a:pt x="42" y="337"/>
                                    <a:pt x="42" y="353"/>
                                  </a:cubicBezTo>
                                  <a:cubicBezTo>
                                    <a:pt x="42" y="356"/>
                                    <a:pt x="41" y="358"/>
                                    <a:pt x="41" y="361"/>
                                  </a:cubicBezTo>
                                  <a:cubicBezTo>
                                    <a:pt x="42" y="362"/>
                                    <a:pt x="43" y="362"/>
                                    <a:pt x="44" y="363"/>
                                  </a:cubicBezTo>
                                  <a:cubicBezTo>
                                    <a:pt x="44" y="362"/>
                                    <a:pt x="45" y="362"/>
                                    <a:pt x="46" y="361"/>
                                  </a:cubicBezTo>
                                  <a:cubicBezTo>
                                    <a:pt x="47" y="358"/>
                                    <a:pt x="47" y="356"/>
                                    <a:pt x="47" y="353"/>
                                  </a:cubicBezTo>
                                  <a:cubicBezTo>
                                    <a:pt x="47" y="343"/>
                                    <a:pt x="43" y="335"/>
                                    <a:pt x="37" y="328"/>
                                  </a:cubicBezTo>
                                  <a:cubicBezTo>
                                    <a:pt x="31" y="322"/>
                                    <a:pt x="22" y="318"/>
                                    <a:pt x="13" y="318"/>
                                  </a:cubicBezTo>
                                  <a:cubicBezTo>
                                    <a:pt x="9" y="318"/>
                                    <a:pt x="4" y="319"/>
                                    <a:pt x="0" y="321"/>
                                  </a:cubicBezTo>
                                  <a:cubicBezTo>
                                    <a:pt x="0" y="319"/>
                                    <a:pt x="0" y="319"/>
                                    <a:pt x="0" y="319"/>
                                  </a:cubicBezTo>
                                  <a:cubicBezTo>
                                    <a:pt x="4" y="318"/>
                                    <a:pt x="9" y="317"/>
                                    <a:pt x="13" y="317"/>
                                  </a:cubicBezTo>
                                  <a:cubicBezTo>
                                    <a:pt x="33" y="317"/>
                                    <a:pt x="49" y="333"/>
                                    <a:pt x="49" y="353"/>
                                  </a:cubicBezTo>
                                  <a:cubicBezTo>
                                    <a:pt x="49" y="355"/>
                                    <a:pt x="48" y="358"/>
                                    <a:pt x="48" y="360"/>
                                  </a:cubicBezTo>
                                  <a:cubicBezTo>
                                    <a:pt x="50" y="359"/>
                                    <a:pt x="52" y="358"/>
                                    <a:pt x="55" y="357"/>
                                  </a:cubicBezTo>
                                  <a:cubicBezTo>
                                    <a:pt x="55" y="355"/>
                                    <a:pt x="55" y="354"/>
                                    <a:pt x="55" y="353"/>
                                  </a:cubicBezTo>
                                  <a:cubicBezTo>
                                    <a:pt x="55" y="341"/>
                                    <a:pt x="50" y="331"/>
                                    <a:pt x="43" y="323"/>
                                  </a:cubicBezTo>
                                  <a:cubicBezTo>
                                    <a:pt x="35" y="315"/>
                                    <a:pt x="25" y="311"/>
                                    <a:pt x="13" y="311"/>
                                  </a:cubicBezTo>
                                  <a:cubicBezTo>
                                    <a:pt x="9" y="311"/>
                                    <a:pt x="4" y="311"/>
                                    <a:pt x="0" y="313"/>
                                  </a:cubicBezTo>
                                  <a:cubicBezTo>
                                    <a:pt x="0" y="311"/>
                                    <a:pt x="0" y="311"/>
                                    <a:pt x="0" y="311"/>
                                  </a:cubicBezTo>
                                  <a:cubicBezTo>
                                    <a:pt x="4" y="310"/>
                                    <a:pt x="9" y="309"/>
                                    <a:pt x="13" y="309"/>
                                  </a:cubicBezTo>
                                  <a:cubicBezTo>
                                    <a:pt x="37" y="309"/>
                                    <a:pt x="56" y="329"/>
                                    <a:pt x="56" y="353"/>
                                  </a:cubicBezTo>
                                  <a:cubicBezTo>
                                    <a:pt x="56" y="354"/>
                                    <a:pt x="56" y="355"/>
                                    <a:pt x="56" y="356"/>
                                  </a:cubicBezTo>
                                  <a:cubicBezTo>
                                    <a:pt x="58" y="355"/>
                                    <a:pt x="60" y="355"/>
                                    <a:pt x="63" y="354"/>
                                  </a:cubicBezTo>
                                  <a:cubicBezTo>
                                    <a:pt x="63" y="354"/>
                                    <a:pt x="63" y="353"/>
                                    <a:pt x="63" y="353"/>
                                  </a:cubicBezTo>
                                  <a:cubicBezTo>
                                    <a:pt x="63" y="339"/>
                                    <a:pt x="57" y="327"/>
                                    <a:pt x="48" y="318"/>
                                  </a:cubicBezTo>
                                  <a:cubicBezTo>
                                    <a:pt x="39" y="309"/>
                                    <a:pt x="27" y="303"/>
                                    <a:pt x="13" y="303"/>
                                  </a:cubicBezTo>
                                  <a:cubicBezTo>
                                    <a:pt x="9" y="303"/>
                                    <a:pt x="4" y="304"/>
                                    <a:pt x="0" y="305"/>
                                  </a:cubicBezTo>
                                  <a:cubicBezTo>
                                    <a:pt x="0" y="296"/>
                                    <a:pt x="0" y="296"/>
                                    <a:pt x="0" y="296"/>
                                  </a:cubicBezTo>
                                  <a:cubicBezTo>
                                    <a:pt x="3" y="291"/>
                                    <a:pt x="7" y="288"/>
                                    <a:pt x="13" y="288"/>
                                  </a:cubicBezTo>
                                  <a:cubicBezTo>
                                    <a:pt x="20" y="288"/>
                                    <a:pt x="27" y="294"/>
                                    <a:pt x="27" y="301"/>
                                  </a:cubicBezTo>
                                  <a:cubicBezTo>
                                    <a:pt x="27" y="302"/>
                                    <a:pt x="26" y="303"/>
                                    <a:pt x="26" y="303"/>
                                  </a:cubicBezTo>
                                  <a:cubicBezTo>
                                    <a:pt x="28" y="304"/>
                                    <a:pt x="30" y="304"/>
                                    <a:pt x="32" y="305"/>
                                  </a:cubicBezTo>
                                  <a:cubicBezTo>
                                    <a:pt x="32" y="304"/>
                                    <a:pt x="32" y="303"/>
                                    <a:pt x="32" y="301"/>
                                  </a:cubicBezTo>
                                  <a:cubicBezTo>
                                    <a:pt x="32" y="296"/>
                                    <a:pt x="30" y="291"/>
                                    <a:pt x="27" y="287"/>
                                  </a:cubicBezTo>
                                  <a:cubicBezTo>
                                    <a:pt x="23" y="284"/>
                                    <a:pt x="18" y="282"/>
                                    <a:pt x="13" y="282"/>
                                  </a:cubicBezTo>
                                  <a:cubicBezTo>
                                    <a:pt x="8" y="282"/>
                                    <a:pt x="4" y="284"/>
                                    <a:pt x="0" y="286"/>
                                  </a:cubicBezTo>
                                  <a:cubicBezTo>
                                    <a:pt x="0" y="284"/>
                                    <a:pt x="0" y="284"/>
                                    <a:pt x="0" y="284"/>
                                  </a:cubicBezTo>
                                  <a:cubicBezTo>
                                    <a:pt x="4" y="282"/>
                                    <a:pt x="8" y="280"/>
                                    <a:pt x="13" y="280"/>
                                  </a:cubicBezTo>
                                  <a:cubicBezTo>
                                    <a:pt x="25" y="280"/>
                                    <a:pt x="34" y="290"/>
                                    <a:pt x="34" y="301"/>
                                  </a:cubicBezTo>
                                  <a:cubicBezTo>
                                    <a:pt x="34" y="303"/>
                                    <a:pt x="34" y="304"/>
                                    <a:pt x="34" y="306"/>
                                  </a:cubicBezTo>
                                  <a:cubicBezTo>
                                    <a:pt x="35" y="307"/>
                                    <a:pt x="37" y="308"/>
                                    <a:pt x="39" y="309"/>
                                  </a:cubicBezTo>
                                  <a:cubicBezTo>
                                    <a:pt x="40" y="306"/>
                                    <a:pt x="40" y="304"/>
                                    <a:pt x="40" y="301"/>
                                  </a:cubicBezTo>
                                  <a:cubicBezTo>
                                    <a:pt x="40" y="294"/>
                                    <a:pt x="37" y="287"/>
                                    <a:pt x="32" y="282"/>
                                  </a:cubicBezTo>
                                  <a:cubicBezTo>
                                    <a:pt x="27" y="277"/>
                                    <a:pt x="20" y="274"/>
                                    <a:pt x="13" y="274"/>
                                  </a:cubicBezTo>
                                  <a:cubicBezTo>
                                    <a:pt x="8" y="274"/>
                                    <a:pt x="4" y="275"/>
                                    <a:pt x="0" y="277"/>
                                  </a:cubicBezTo>
                                  <a:cubicBezTo>
                                    <a:pt x="0" y="275"/>
                                    <a:pt x="0" y="275"/>
                                    <a:pt x="0" y="275"/>
                                  </a:cubicBezTo>
                                  <a:cubicBezTo>
                                    <a:pt x="4" y="274"/>
                                    <a:pt x="8" y="272"/>
                                    <a:pt x="13" y="272"/>
                                  </a:cubicBezTo>
                                  <a:cubicBezTo>
                                    <a:pt x="29" y="272"/>
                                    <a:pt x="42" y="285"/>
                                    <a:pt x="42" y="301"/>
                                  </a:cubicBezTo>
                                  <a:cubicBezTo>
                                    <a:pt x="42" y="304"/>
                                    <a:pt x="41" y="307"/>
                                    <a:pt x="41" y="310"/>
                                  </a:cubicBezTo>
                                  <a:cubicBezTo>
                                    <a:pt x="42" y="310"/>
                                    <a:pt x="43" y="311"/>
                                    <a:pt x="44" y="312"/>
                                  </a:cubicBezTo>
                                  <a:cubicBezTo>
                                    <a:pt x="44" y="311"/>
                                    <a:pt x="45" y="310"/>
                                    <a:pt x="46" y="310"/>
                                  </a:cubicBezTo>
                                  <a:cubicBezTo>
                                    <a:pt x="47" y="307"/>
                                    <a:pt x="47" y="304"/>
                                    <a:pt x="47" y="301"/>
                                  </a:cubicBezTo>
                                  <a:cubicBezTo>
                                    <a:pt x="47" y="292"/>
                                    <a:pt x="43" y="283"/>
                                    <a:pt x="37" y="277"/>
                                  </a:cubicBezTo>
                                  <a:cubicBezTo>
                                    <a:pt x="31" y="271"/>
                                    <a:pt x="22" y="267"/>
                                    <a:pt x="13" y="267"/>
                                  </a:cubicBezTo>
                                  <a:cubicBezTo>
                                    <a:pt x="9" y="267"/>
                                    <a:pt x="4" y="268"/>
                                    <a:pt x="0" y="269"/>
                                  </a:cubicBezTo>
                                  <a:cubicBezTo>
                                    <a:pt x="0" y="268"/>
                                    <a:pt x="0" y="268"/>
                                    <a:pt x="0" y="268"/>
                                  </a:cubicBezTo>
                                  <a:cubicBezTo>
                                    <a:pt x="4" y="266"/>
                                    <a:pt x="9" y="265"/>
                                    <a:pt x="13" y="265"/>
                                  </a:cubicBezTo>
                                  <a:cubicBezTo>
                                    <a:pt x="33" y="265"/>
                                    <a:pt x="49" y="282"/>
                                    <a:pt x="49" y="301"/>
                                  </a:cubicBezTo>
                                  <a:cubicBezTo>
                                    <a:pt x="49" y="304"/>
                                    <a:pt x="48" y="306"/>
                                    <a:pt x="48" y="309"/>
                                  </a:cubicBezTo>
                                  <a:cubicBezTo>
                                    <a:pt x="50" y="307"/>
                                    <a:pt x="52" y="306"/>
                                    <a:pt x="55" y="305"/>
                                  </a:cubicBezTo>
                                  <a:cubicBezTo>
                                    <a:pt x="55" y="304"/>
                                    <a:pt x="55" y="303"/>
                                    <a:pt x="55" y="301"/>
                                  </a:cubicBezTo>
                                  <a:cubicBezTo>
                                    <a:pt x="55" y="290"/>
                                    <a:pt x="50" y="279"/>
                                    <a:pt x="43" y="272"/>
                                  </a:cubicBezTo>
                                  <a:cubicBezTo>
                                    <a:pt x="35" y="264"/>
                                    <a:pt x="25" y="259"/>
                                    <a:pt x="13" y="259"/>
                                  </a:cubicBezTo>
                                  <a:cubicBezTo>
                                    <a:pt x="9" y="259"/>
                                    <a:pt x="4" y="260"/>
                                    <a:pt x="0" y="261"/>
                                  </a:cubicBezTo>
                                  <a:cubicBezTo>
                                    <a:pt x="0" y="260"/>
                                    <a:pt x="0" y="260"/>
                                    <a:pt x="0" y="260"/>
                                  </a:cubicBezTo>
                                  <a:cubicBezTo>
                                    <a:pt x="4" y="258"/>
                                    <a:pt x="9" y="258"/>
                                    <a:pt x="13" y="258"/>
                                  </a:cubicBezTo>
                                  <a:cubicBezTo>
                                    <a:pt x="37" y="258"/>
                                    <a:pt x="56" y="277"/>
                                    <a:pt x="56" y="301"/>
                                  </a:cubicBezTo>
                                  <a:cubicBezTo>
                                    <a:pt x="56" y="302"/>
                                    <a:pt x="56" y="304"/>
                                    <a:pt x="56" y="305"/>
                                  </a:cubicBezTo>
                                  <a:cubicBezTo>
                                    <a:pt x="58" y="304"/>
                                    <a:pt x="60" y="303"/>
                                    <a:pt x="63" y="303"/>
                                  </a:cubicBezTo>
                                  <a:cubicBezTo>
                                    <a:pt x="63" y="302"/>
                                    <a:pt x="63" y="302"/>
                                    <a:pt x="63" y="301"/>
                                  </a:cubicBezTo>
                                  <a:cubicBezTo>
                                    <a:pt x="63" y="288"/>
                                    <a:pt x="57" y="275"/>
                                    <a:pt x="48" y="266"/>
                                  </a:cubicBezTo>
                                  <a:cubicBezTo>
                                    <a:pt x="39" y="257"/>
                                    <a:pt x="27" y="252"/>
                                    <a:pt x="13" y="252"/>
                                  </a:cubicBezTo>
                                  <a:cubicBezTo>
                                    <a:pt x="9" y="252"/>
                                    <a:pt x="4" y="252"/>
                                    <a:pt x="0" y="253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" y="240"/>
                                    <a:pt x="7" y="236"/>
                                    <a:pt x="13" y="236"/>
                                  </a:cubicBezTo>
                                  <a:cubicBezTo>
                                    <a:pt x="20" y="236"/>
                                    <a:pt x="27" y="242"/>
                                    <a:pt x="27" y="250"/>
                                  </a:cubicBezTo>
                                  <a:cubicBezTo>
                                    <a:pt x="27" y="251"/>
                                    <a:pt x="26" y="251"/>
                                    <a:pt x="26" y="252"/>
                                  </a:cubicBezTo>
                                  <a:cubicBezTo>
                                    <a:pt x="28" y="252"/>
                                    <a:pt x="30" y="253"/>
                                    <a:pt x="32" y="254"/>
                                  </a:cubicBezTo>
                                  <a:cubicBezTo>
                                    <a:pt x="32" y="253"/>
                                    <a:pt x="32" y="251"/>
                                    <a:pt x="32" y="250"/>
                                  </a:cubicBezTo>
                                  <a:cubicBezTo>
                                    <a:pt x="32" y="245"/>
                                    <a:pt x="30" y="240"/>
                                    <a:pt x="27" y="236"/>
                                  </a:cubicBezTo>
                                  <a:cubicBezTo>
                                    <a:pt x="23" y="233"/>
                                    <a:pt x="18" y="230"/>
                                    <a:pt x="13" y="230"/>
                                  </a:cubicBezTo>
                                  <a:cubicBezTo>
                                    <a:pt x="8" y="230"/>
                                    <a:pt x="4" y="232"/>
                                    <a:pt x="0" y="235"/>
                                  </a:cubicBezTo>
                                  <a:cubicBezTo>
                                    <a:pt x="0" y="233"/>
                                    <a:pt x="0" y="233"/>
                                    <a:pt x="0" y="233"/>
                                  </a:cubicBezTo>
                                  <a:cubicBezTo>
                                    <a:pt x="4" y="230"/>
                                    <a:pt x="8" y="229"/>
                                    <a:pt x="13" y="229"/>
                                  </a:cubicBezTo>
                                  <a:cubicBezTo>
                                    <a:pt x="25" y="229"/>
                                    <a:pt x="34" y="238"/>
                                    <a:pt x="34" y="250"/>
                                  </a:cubicBezTo>
                                  <a:cubicBezTo>
                                    <a:pt x="34" y="251"/>
                                    <a:pt x="34" y="253"/>
                                    <a:pt x="34" y="254"/>
                                  </a:cubicBezTo>
                                  <a:cubicBezTo>
                                    <a:pt x="35" y="255"/>
                                    <a:pt x="37" y="256"/>
                                    <a:pt x="39" y="257"/>
                                  </a:cubicBezTo>
                                  <a:cubicBezTo>
                                    <a:pt x="40" y="255"/>
                                    <a:pt x="40" y="252"/>
                                    <a:pt x="40" y="250"/>
                                  </a:cubicBezTo>
                                  <a:cubicBezTo>
                                    <a:pt x="40" y="242"/>
                                    <a:pt x="37" y="236"/>
                                    <a:pt x="32" y="231"/>
                                  </a:cubicBezTo>
                                  <a:cubicBezTo>
                                    <a:pt x="27" y="226"/>
                                    <a:pt x="20" y="223"/>
                                    <a:pt x="13" y="223"/>
                                  </a:cubicBezTo>
                                  <a:cubicBezTo>
                                    <a:pt x="8" y="223"/>
                                    <a:pt x="4" y="224"/>
                                    <a:pt x="0" y="226"/>
                                  </a:cubicBezTo>
                                  <a:cubicBezTo>
                                    <a:pt x="0" y="224"/>
                                    <a:pt x="0" y="224"/>
                                    <a:pt x="0" y="224"/>
                                  </a:cubicBezTo>
                                  <a:cubicBezTo>
                                    <a:pt x="4" y="222"/>
                                    <a:pt x="8" y="221"/>
                                    <a:pt x="13" y="221"/>
                                  </a:cubicBezTo>
                                  <a:cubicBezTo>
                                    <a:pt x="29" y="221"/>
                                    <a:pt x="42" y="234"/>
                                    <a:pt x="42" y="250"/>
                                  </a:cubicBezTo>
                                  <a:cubicBezTo>
                                    <a:pt x="42" y="253"/>
                                    <a:pt x="41" y="256"/>
                                    <a:pt x="41" y="258"/>
                                  </a:cubicBezTo>
                                  <a:cubicBezTo>
                                    <a:pt x="42" y="259"/>
                                    <a:pt x="43" y="259"/>
                                    <a:pt x="44" y="260"/>
                                  </a:cubicBezTo>
                                  <a:cubicBezTo>
                                    <a:pt x="44" y="260"/>
                                    <a:pt x="45" y="259"/>
                                    <a:pt x="46" y="258"/>
                                  </a:cubicBezTo>
                                  <a:cubicBezTo>
                                    <a:pt x="47" y="256"/>
                                    <a:pt x="47" y="253"/>
                                    <a:pt x="47" y="250"/>
                                  </a:cubicBezTo>
                                  <a:cubicBezTo>
                                    <a:pt x="47" y="240"/>
                                    <a:pt x="43" y="232"/>
                                    <a:pt x="37" y="226"/>
                                  </a:cubicBezTo>
                                  <a:cubicBezTo>
                                    <a:pt x="31" y="220"/>
                                    <a:pt x="22" y="216"/>
                                    <a:pt x="13" y="216"/>
                                  </a:cubicBezTo>
                                  <a:cubicBezTo>
                                    <a:pt x="9" y="216"/>
                                    <a:pt x="4" y="217"/>
                                    <a:pt x="0" y="218"/>
                                  </a:cubicBezTo>
                                  <a:cubicBezTo>
                                    <a:pt x="0" y="216"/>
                                    <a:pt x="0" y="216"/>
                                    <a:pt x="0" y="216"/>
                                  </a:cubicBezTo>
                                  <a:cubicBezTo>
                                    <a:pt x="4" y="215"/>
                                    <a:pt x="9" y="214"/>
                                    <a:pt x="13" y="214"/>
                                  </a:cubicBezTo>
                                  <a:cubicBezTo>
                                    <a:pt x="33" y="214"/>
                                    <a:pt x="49" y="230"/>
                                    <a:pt x="49" y="250"/>
                                  </a:cubicBezTo>
                                  <a:cubicBezTo>
                                    <a:pt x="49" y="252"/>
                                    <a:pt x="48" y="255"/>
                                    <a:pt x="48" y="257"/>
                                  </a:cubicBezTo>
                                  <a:cubicBezTo>
                                    <a:pt x="50" y="256"/>
                                    <a:pt x="52" y="255"/>
                                    <a:pt x="55" y="254"/>
                                  </a:cubicBezTo>
                                  <a:cubicBezTo>
                                    <a:pt x="55" y="253"/>
                                    <a:pt x="55" y="251"/>
                                    <a:pt x="55" y="250"/>
                                  </a:cubicBezTo>
                                  <a:cubicBezTo>
                                    <a:pt x="55" y="238"/>
                                    <a:pt x="50" y="228"/>
                                    <a:pt x="43" y="220"/>
                                  </a:cubicBezTo>
                                  <a:cubicBezTo>
                                    <a:pt x="35" y="213"/>
                                    <a:pt x="25" y="208"/>
                                    <a:pt x="13" y="208"/>
                                  </a:cubicBezTo>
                                  <a:cubicBezTo>
                                    <a:pt x="9" y="208"/>
                                    <a:pt x="4" y="209"/>
                                    <a:pt x="0" y="210"/>
                                  </a:cubicBezTo>
                                  <a:cubicBezTo>
                                    <a:pt x="0" y="208"/>
                                    <a:pt x="0" y="208"/>
                                    <a:pt x="0" y="208"/>
                                  </a:cubicBezTo>
                                  <a:cubicBezTo>
                                    <a:pt x="4" y="207"/>
                                    <a:pt x="9" y="206"/>
                                    <a:pt x="13" y="206"/>
                                  </a:cubicBezTo>
                                  <a:cubicBezTo>
                                    <a:pt x="37" y="206"/>
                                    <a:pt x="56" y="226"/>
                                    <a:pt x="56" y="250"/>
                                  </a:cubicBezTo>
                                  <a:cubicBezTo>
                                    <a:pt x="56" y="251"/>
                                    <a:pt x="56" y="252"/>
                                    <a:pt x="56" y="253"/>
                                  </a:cubicBezTo>
                                  <a:cubicBezTo>
                                    <a:pt x="58" y="253"/>
                                    <a:pt x="60" y="252"/>
                                    <a:pt x="63" y="251"/>
                                  </a:cubicBezTo>
                                  <a:cubicBezTo>
                                    <a:pt x="63" y="251"/>
                                    <a:pt x="63" y="250"/>
                                    <a:pt x="63" y="250"/>
                                  </a:cubicBezTo>
                                  <a:cubicBezTo>
                                    <a:pt x="63" y="236"/>
                                    <a:pt x="57" y="224"/>
                                    <a:pt x="48" y="215"/>
                                  </a:cubicBezTo>
                                  <a:cubicBezTo>
                                    <a:pt x="39" y="206"/>
                                    <a:pt x="27" y="200"/>
                                    <a:pt x="13" y="200"/>
                                  </a:cubicBezTo>
                                  <a:cubicBezTo>
                                    <a:pt x="9" y="200"/>
                                    <a:pt x="4" y="201"/>
                                    <a:pt x="0" y="202"/>
                                  </a:cubicBezTo>
                                  <a:cubicBezTo>
                                    <a:pt x="0" y="193"/>
                                    <a:pt x="0" y="193"/>
                                    <a:pt x="0" y="193"/>
                                  </a:cubicBezTo>
                                  <a:cubicBezTo>
                                    <a:pt x="3" y="188"/>
                                    <a:pt x="7" y="185"/>
                                    <a:pt x="13" y="185"/>
                                  </a:cubicBezTo>
                                  <a:cubicBezTo>
                                    <a:pt x="20" y="185"/>
                                    <a:pt x="27" y="191"/>
                                    <a:pt x="27" y="199"/>
                                  </a:cubicBezTo>
                                  <a:cubicBezTo>
                                    <a:pt x="27" y="199"/>
                                    <a:pt x="26" y="200"/>
                                    <a:pt x="26" y="200"/>
                                  </a:cubicBezTo>
                                  <a:cubicBezTo>
                                    <a:pt x="28" y="201"/>
                                    <a:pt x="30" y="202"/>
                                    <a:pt x="32" y="202"/>
                                  </a:cubicBezTo>
                                  <a:cubicBezTo>
                                    <a:pt x="32" y="201"/>
                                    <a:pt x="32" y="200"/>
                                    <a:pt x="32" y="199"/>
                                  </a:cubicBezTo>
                                  <a:cubicBezTo>
                                    <a:pt x="32" y="193"/>
                                    <a:pt x="30" y="188"/>
                                    <a:pt x="27" y="185"/>
                                  </a:cubicBezTo>
                                  <a:cubicBezTo>
                                    <a:pt x="23" y="181"/>
                                    <a:pt x="18" y="179"/>
                                    <a:pt x="13" y="179"/>
                                  </a:cubicBezTo>
                                  <a:cubicBezTo>
                                    <a:pt x="8" y="179"/>
                                    <a:pt x="4" y="181"/>
                                    <a:pt x="0" y="184"/>
                                  </a:cubicBezTo>
                                  <a:cubicBezTo>
                                    <a:pt x="0" y="182"/>
                                    <a:pt x="0" y="182"/>
                                    <a:pt x="0" y="182"/>
                                  </a:cubicBezTo>
                                  <a:cubicBezTo>
                                    <a:pt x="4" y="179"/>
                                    <a:pt x="8" y="177"/>
                                    <a:pt x="13" y="177"/>
                                  </a:cubicBezTo>
                                  <a:cubicBezTo>
                                    <a:pt x="25" y="177"/>
                                    <a:pt x="34" y="187"/>
                                    <a:pt x="34" y="199"/>
                                  </a:cubicBezTo>
                                  <a:cubicBezTo>
                                    <a:pt x="34" y="200"/>
                                    <a:pt x="34" y="202"/>
                                    <a:pt x="34" y="203"/>
                                  </a:cubicBezTo>
                                  <a:cubicBezTo>
                                    <a:pt x="35" y="204"/>
                                    <a:pt x="37" y="205"/>
                                    <a:pt x="39" y="206"/>
                                  </a:cubicBezTo>
                                  <a:cubicBezTo>
                                    <a:pt x="40" y="204"/>
                                    <a:pt x="40" y="201"/>
                                    <a:pt x="40" y="199"/>
                                  </a:cubicBezTo>
                                  <a:cubicBezTo>
                                    <a:pt x="40" y="191"/>
                                    <a:pt x="37" y="184"/>
                                    <a:pt x="32" y="179"/>
                                  </a:cubicBezTo>
                                  <a:cubicBezTo>
                                    <a:pt x="27" y="174"/>
                                    <a:pt x="20" y="171"/>
                                    <a:pt x="13" y="171"/>
                                  </a:cubicBezTo>
                                  <a:cubicBezTo>
                                    <a:pt x="8" y="171"/>
                                    <a:pt x="4" y="172"/>
                                    <a:pt x="0" y="174"/>
                                  </a:cubicBezTo>
                                  <a:cubicBezTo>
                                    <a:pt x="0" y="173"/>
                                    <a:pt x="0" y="173"/>
                                    <a:pt x="0" y="173"/>
                                  </a:cubicBezTo>
                                  <a:cubicBezTo>
                                    <a:pt x="4" y="171"/>
                                    <a:pt x="8" y="170"/>
                                    <a:pt x="13" y="170"/>
                                  </a:cubicBezTo>
                                  <a:cubicBezTo>
                                    <a:pt x="29" y="170"/>
                                    <a:pt x="42" y="183"/>
                                    <a:pt x="42" y="199"/>
                                  </a:cubicBezTo>
                                  <a:cubicBezTo>
                                    <a:pt x="42" y="201"/>
                                    <a:pt x="41" y="204"/>
                                    <a:pt x="41" y="207"/>
                                  </a:cubicBezTo>
                                  <a:cubicBezTo>
                                    <a:pt x="42" y="207"/>
                                    <a:pt x="43" y="208"/>
                                    <a:pt x="44" y="209"/>
                                  </a:cubicBezTo>
                                  <a:cubicBezTo>
                                    <a:pt x="44" y="208"/>
                                    <a:pt x="45" y="208"/>
                                    <a:pt x="46" y="207"/>
                                  </a:cubicBezTo>
                                  <a:cubicBezTo>
                                    <a:pt x="47" y="204"/>
                                    <a:pt x="47" y="201"/>
                                    <a:pt x="47" y="199"/>
                                  </a:cubicBezTo>
                                  <a:cubicBezTo>
                                    <a:pt x="47" y="189"/>
                                    <a:pt x="43" y="181"/>
                                    <a:pt x="37" y="174"/>
                                  </a:cubicBezTo>
                                  <a:cubicBezTo>
                                    <a:pt x="31" y="168"/>
                                    <a:pt x="22" y="164"/>
                                    <a:pt x="13" y="164"/>
                                  </a:cubicBezTo>
                                  <a:cubicBezTo>
                                    <a:pt x="9" y="164"/>
                                    <a:pt x="4" y="165"/>
                                    <a:pt x="0" y="167"/>
                                  </a:cubicBezTo>
                                  <a:cubicBezTo>
                                    <a:pt x="0" y="165"/>
                                    <a:pt x="0" y="165"/>
                                    <a:pt x="0" y="165"/>
                                  </a:cubicBezTo>
                                  <a:cubicBezTo>
                                    <a:pt x="4" y="164"/>
                                    <a:pt x="9" y="163"/>
                                    <a:pt x="13" y="163"/>
                                  </a:cubicBezTo>
                                  <a:cubicBezTo>
                                    <a:pt x="33" y="163"/>
                                    <a:pt x="49" y="179"/>
                                    <a:pt x="49" y="199"/>
                                  </a:cubicBezTo>
                                  <a:cubicBezTo>
                                    <a:pt x="49" y="201"/>
                                    <a:pt x="48" y="204"/>
                                    <a:pt x="48" y="206"/>
                                  </a:cubicBezTo>
                                  <a:cubicBezTo>
                                    <a:pt x="50" y="205"/>
                                    <a:pt x="52" y="204"/>
                                    <a:pt x="55" y="203"/>
                                  </a:cubicBezTo>
                                  <a:cubicBezTo>
                                    <a:pt x="55" y="201"/>
                                    <a:pt x="55" y="200"/>
                                    <a:pt x="55" y="199"/>
                                  </a:cubicBezTo>
                                  <a:cubicBezTo>
                                    <a:pt x="55" y="187"/>
                                    <a:pt x="50" y="176"/>
                                    <a:pt x="43" y="169"/>
                                  </a:cubicBezTo>
                                  <a:cubicBezTo>
                                    <a:pt x="35" y="161"/>
                                    <a:pt x="25" y="157"/>
                                    <a:pt x="13" y="157"/>
                                  </a:cubicBezTo>
                                  <a:cubicBezTo>
                                    <a:pt x="9" y="157"/>
                                    <a:pt x="4" y="157"/>
                                    <a:pt x="0" y="158"/>
                                  </a:cubicBezTo>
                                  <a:cubicBezTo>
                                    <a:pt x="0" y="157"/>
                                    <a:pt x="0" y="157"/>
                                    <a:pt x="0" y="157"/>
                                  </a:cubicBezTo>
                                  <a:cubicBezTo>
                                    <a:pt x="4" y="156"/>
                                    <a:pt x="9" y="155"/>
                                    <a:pt x="13" y="155"/>
                                  </a:cubicBezTo>
                                  <a:cubicBezTo>
                                    <a:pt x="37" y="155"/>
                                    <a:pt x="56" y="175"/>
                                    <a:pt x="56" y="199"/>
                                  </a:cubicBezTo>
                                  <a:cubicBezTo>
                                    <a:pt x="56" y="200"/>
                                    <a:pt x="56" y="201"/>
                                    <a:pt x="56" y="202"/>
                                  </a:cubicBezTo>
                                  <a:cubicBezTo>
                                    <a:pt x="58" y="201"/>
                                    <a:pt x="60" y="201"/>
                                    <a:pt x="63" y="200"/>
                                  </a:cubicBezTo>
                                  <a:cubicBezTo>
                                    <a:pt x="63" y="200"/>
                                    <a:pt x="63" y="199"/>
                                    <a:pt x="63" y="199"/>
                                  </a:cubicBezTo>
                                  <a:cubicBezTo>
                                    <a:pt x="63" y="185"/>
                                    <a:pt x="57" y="172"/>
                                    <a:pt x="48" y="163"/>
                                  </a:cubicBezTo>
                                  <a:cubicBezTo>
                                    <a:pt x="39" y="154"/>
                                    <a:pt x="27" y="149"/>
                                    <a:pt x="13" y="149"/>
                                  </a:cubicBezTo>
                                  <a:cubicBezTo>
                                    <a:pt x="9" y="149"/>
                                    <a:pt x="4" y="149"/>
                                    <a:pt x="0" y="151"/>
                                  </a:cubicBezTo>
                                  <a:cubicBezTo>
                                    <a:pt x="0" y="142"/>
                                    <a:pt x="0" y="142"/>
                                    <a:pt x="0" y="142"/>
                                  </a:cubicBezTo>
                                  <a:cubicBezTo>
                                    <a:pt x="3" y="137"/>
                                    <a:pt x="7" y="134"/>
                                    <a:pt x="13" y="134"/>
                                  </a:cubicBezTo>
                                  <a:cubicBezTo>
                                    <a:pt x="20" y="134"/>
                                    <a:pt x="27" y="140"/>
                                    <a:pt x="27" y="147"/>
                                  </a:cubicBezTo>
                                  <a:cubicBezTo>
                                    <a:pt x="27" y="148"/>
                                    <a:pt x="26" y="148"/>
                                    <a:pt x="26" y="149"/>
                                  </a:cubicBezTo>
                                  <a:cubicBezTo>
                                    <a:pt x="28" y="150"/>
                                    <a:pt x="30" y="150"/>
                                    <a:pt x="32" y="151"/>
                                  </a:cubicBezTo>
                                  <a:cubicBezTo>
                                    <a:pt x="32" y="150"/>
                                    <a:pt x="32" y="148"/>
                                    <a:pt x="32" y="147"/>
                                  </a:cubicBezTo>
                                  <a:cubicBezTo>
                                    <a:pt x="32" y="142"/>
                                    <a:pt x="30" y="137"/>
                                    <a:pt x="27" y="133"/>
                                  </a:cubicBezTo>
                                  <a:cubicBezTo>
                                    <a:pt x="23" y="130"/>
                                    <a:pt x="18" y="128"/>
                                    <a:pt x="13" y="128"/>
                                  </a:cubicBezTo>
                                  <a:cubicBezTo>
                                    <a:pt x="8" y="128"/>
                                    <a:pt x="4" y="129"/>
                                    <a:pt x="0" y="132"/>
                                  </a:cubicBezTo>
                                  <a:cubicBezTo>
                                    <a:pt x="0" y="130"/>
                                    <a:pt x="0" y="130"/>
                                    <a:pt x="0" y="130"/>
                                  </a:cubicBezTo>
                                  <a:cubicBezTo>
                                    <a:pt x="4" y="128"/>
                                    <a:pt x="8" y="126"/>
                                    <a:pt x="13" y="126"/>
                                  </a:cubicBezTo>
                                  <a:cubicBezTo>
                                    <a:pt x="25" y="126"/>
                                    <a:pt x="34" y="135"/>
                                    <a:pt x="34" y="147"/>
                                  </a:cubicBezTo>
                                  <a:cubicBezTo>
                                    <a:pt x="34" y="149"/>
                                    <a:pt x="34" y="150"/>
                                    <a:pt x="34" y="152"/>
                                  </a:cubicBezTo>
                                  <a:cubicBezTo>
                                    <a:pt x="35" y="152"/>
                                    <a:pt x="37" y="153"/>
                                    <a:pt x="39" y="155"/>
                                  </a:cubicBezTo>
                                  <a:cubicBezTo>
                                    <a:pt x="40" y="152"/>
                                    <a:pt x="40" y="150"/>
                                    <a:pt x="40" y="147"/>
                                  </a:cubicBezTo>
                                  <a:cubicBezTo>
                                    <a:pt x="40" y="140"/>
                                    <a:pt x="37" y="133"/>
                                    <a:pt x="32" y="128"/>
                                  </a:cubicBezTo>
                                  <a:cubicBezTo>
                                    <a:pt x="27" y="123"/>
                                    <a:pt x="20" y="120"/>
                                    <a:pt x="13" y="120"/>
                                  </a:cubicBezTo>
                                  <a:cubicBezTo>
                                    <a:pt x="8" y="120"/>
                                    <a:pt x="4" y="121"/>
                                    <a:pt x="0" y="123"/>
                                  </a:cubicBez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4" y="119"/>
                                    <a:pt x="8" y="118"/>
                                    <a:pt x="13" y="118"/>
                                  </a:cubicBezTo>
                                  <a:cubicBezTo>
                                    <a:pt x="29" y="118"/>
                                    <a:pt x="42" y="131"/>
                                    <a:pt x="42" y="147"/>
                                  </a:cubicBezTo>
                                  <a:cubicBezTo>
                                    <a:pt x="42" y="150"/>
                                    <a:pt x="41" y="153"/>
                                    <a:pt x="41" y="155"/>
                                  </a:cubicBezTo>
                                  <a:cubicBezTo>
                                    <a:pt x="42" y="156"/>
                                    <a:pt x="43" y="157"/>
                                    <a:pt x="44" y="157"/>
                                  </a:cubicBezTo>
                                  <a:cubicBezTo>
                                    <a:pt x="44" y="157"/>
                                    <a:pt x="45" y="156"/>
                                    <a:pt x="46" y="156"/>
                                  </a:cubicBezTo>
                                  <a:cubicBezTo>
                                    <a:pt x="47" y="153"/>
                                    <a:pt x="47" y="150"/>
                                    <a:pt x="47" y="147"/>
                                  </a:cubicBezTo>
                                  <a:cubicBezTo>
                                    <a:pt x="47" y="138"/>
                                    <a:pt x="43" y="129"/>
                                    <a:pt x="37" y="123"/>
                                  </a:cubicBezTo>
                                  <a:cubicBezTo>
                                    <a:pt x="31" y="117"/>
                                    <a:pt x="22" y="113"/>
                                    <a:pt x="13" y="113"/>
                                  </a:cubicBezTo>
                                  <a:cubicBezTo>
                                    <a:pt x="9" y="113"/>
                                    <a:pt x="4" y="114"/>
                                    <a:pt x="0" y="115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4" y="112"/>
                                    <a:pt x="9" y="111"/>
                                    <a:pt x="13" y="111"/>
                                  </a:cubicBezTo>
                                  <a:cubicBezTo>
                                    <a:pt x="33" y="111"/>
                                    <a:pt x="49" y="127"/>
                                    <a:pt x="49" y="147"/>
                                  </a:cubicBezTo>
                                  <a:cubicBezTo>
                                    <a:pt x="49" y="150"/>
                                    <a:pt x="48" y="152"/>
                                    <a:pt x="48" y="155"/>
                                  </a:cubicBezTo>
                                  <a:cubicBezTo>
                                    <a:pt x="50" y="153"/>
                                    <a:pt x="52" y="152"/>
                                    <a:pt x="55" y="151"/>
                                  </a:cubicBezTo>
                                  <a:cubicBezTo>
                                    <a:pt x="55" y="150"/>
                                    <a:pt x="55" y="149"/>
                                    <a:pt x="55" y="147"/>
                                  </a:cubicBezTo>
                                  <a:cubicBezTo>
                                    <a:pt x="55" y="136"/>
                                    <a:pt x="50" y="125"/>
                                    <a:pt x="43" y="117"/>
                                  </a:cubicBezTo>
                                  <a:cubicBezTo>
                                    <a:pt x="35" y="110"/>
                                    <a:pt x="25" y="105"/>
                                    <a:pt x="13" y="105"/>
                                  </a:cubicBezTo>
                                  <a:cubicBezTo>
                                    <a:pt x="9" y="105"/>
                                    <a:pt x="4" y="106"/>
                                    <a:pt x="0" y="107"/>
                                  </a:cubicBez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4" y="104"/>
                                    <a:pt x="9" y="104"/>
                                    <a:pt x="13" y="104"/>
                                  </a:cubicBezTo>
                                  <a:cubicBezTo>
                                    <a:pt x="37" y="104"/>
                                    <a:pt x="56" y="123"/>
                                    <a:pt x="56" y="147"/>
                                  </a:cubicBezTo>
                                  <a:cubicBezTo>
                                    <a:pt x="56" y="148"/>
                                    <a:pt x="56" y="149"/>
                                    <a:pt x="56" y="151"/>
                                  </a:cubicBezTo>
                                  <a:cubicBezTo>
                                    <a:pt x="58" y="150"/>
                                    <a:pt x="60" y="149"/>
                                    <a:pt x="63" y="149"/>
                                  </a:cubicBezTo>
                                  <a:cubicBezTo>
                                    <a:pt x="63" y="148"/>
                                    <a:pt x="63" y="148"/>
                                    <a:pt x="63" y="147"/>
                                  </a:cubicBezTo>
                                  <a:cubicBezTo>
                                    <a:pt x="63" y="133"/>
                                    <a:pt x="57" y="121"/>
                                    <a:pt x="48" y="112"/>
                                  </a:cubicBezTo>
                                  <a:cubicBezTo>
                                    <a:pt x="39" y="103"/>
                                    <a:pt x="27" y="98"/>
                                    <a:pt x="13" y="98"/>
                                  </a:cubicBezTo>
                                  <a:cubicBezTo>
                                    <a:pt x="9" y="98"/>
                                    <a:pt x="4" y="98"/>
                                    <a:pt x="0" y="99"/>
                                  </a:cubicBezTo>
                                  <a:cubicBezTo>
                                    <a:pt x="0" y="90"/>
                                    <a:pt x="0" y="90"/>
                                    <a:pt x="0" y="90"/>
                                  </a:cubicBezTo>
                                  <a:cubicBezTo>
                                    <a:pt x="3" y="86"/>
                                    <a:pt x="7" y="82"/>
                                    <a:pt x="13" y="82"/>
                                  </a:cubicBezTo>
                                  <a:cubicBezTo>
                                    <a:pt x="20" y="82"/>
                                    <a:pt x="27" y="88"/>
                                    <a:pt x="27" y="96"/>
                                  </a:cubicBezTo>
                                  <a:cubicBezTo>
                                    <a:pt x="27" y="96"/>
                                    <a:pt x="26" y="97"/>
                                    <a:pt x="26" y="98"/>
                                  </a:cubicBezTo>
                                  <a:cubicBezTo>
                                    <a:pt x="28" y="98"/>
                                    <a:pt x="30" y="99"/>
                                    <a:pt x="32" y="100"/>
                                  </a:cubicBezTo>
                                  <a:cubicBezTo>
                                    <a:pt x="32" y="98"/>
                                    <a:pt x="32" y="97"/>
                                    <a:pt x="32" y="96"/>
                                  </a:cubicBezTo>
                                  <a:cubicBezTo>
                                    <a:pt x="32" y="90"/>
                                    <a:pt x="30" y="86"/>
                                    <a:pt x="27" y="82"/>
                                  </a:cubicBezTo>
                                  <a:cubicBezTo>
                                    <a:pt x="23" y="78"/>
                                    <a:pt x="18" y="76"/>
                                    <a:pt x="13" y="76"/>
                                  </a:cubicBezTo>
                                  <a:cubicBezTo>
                                    <a:pt x="8" y="76"/>
                                    <a:pt x="4" y="78"/>
                                    <a:pt x="0" y="81"/>
                                  </a:cubicBezTo>
                                  <a:cubicBezTo>
                                    <a:pt x="0" y="79"/>
                                    <a:pt x="0" y="79"/>
                                    <a:pt x="0" y="79"/>
                                  </a:cubicBezTo>
                                  <a:cubicBezTo>
                                    <a:pt x="4" y="76"/>
                                    <a:pt x="8" y="75"/>
                                    <a:pt x="13" y="75"/>
                                  </a:cubicBezTo>
                                  <a:cubicBezTo>
                                    <a:pt x="25" y="75"/>
                                    <a:pt x="34" y="84"/>
                                    <a:pt x="34" y="96"/>
                                  </a:cubicBezTo>
                                  <a:cubicBezTo>
                                    <a:pt x="34" y="97"/>
                                    <a:pt x="34" y="99"/>
                                    <a:pt x="34" y="100"/>
                                  </a:cubicBezTo>
                                  <a:cubicBezTo>
                                    <a:pt x="35" y="101"/>
                                    <a:pt x="37" y="102"/>
                                    <a:pt x="39" y="103"/>
                                  </a:cubicBezTo>
                                  <a:cubicBezTo>
                                    <a:pt x="40" y="101"/>
                                    <a:pt x="40" y="98"/>
                                    <a:pt x="40" y="96"/>
                                  </a:cubicBezTo>
                                  <a:cubicBezTo>
                                    <a:pt x="40" y="88"/>
                                    <a:pt x="37" y="81"/>
                                    <a:pt x="32" y="77"/>
                                  </a:cubicBezTo>
                                  <a:cubicBezTo>
                                    <a:pt x="27" y="72"/>
                                    <a:pt x="20" y="69"/>
                                    <a:pt x="13" y="69"/>
                                  </a:cubicBezTo>
                                  <a:cubicBezTo>
                                    <a:pt x="8" y="69"/>
                                    <a:pt x="4" y="70"/>
                                    <a:pt x="0" y="72"/>
                                  </a:cubicBezTo>
                                  <a:cubicBezTo>
                                    <a:pt x="0" y="70"/>
                                    <a:pt x="0" y="70"/>
                                    <a:pt x="0" y="70"/>
                                  </a:cubicBezTo>
                                  <a:cubicBezTo>
                                    <a:pt x="4" y="68"/>
                                    <a:pt x="8" y="67"/>
                                    <a:pt x="13" y="67"/>
                                  </a:cubicBezTo>
                                  <a:cubicBezTo>
                                    <a:pt x="29" y="67"/>
                                    <a:pt x="42" y="80"/>
                                    <a:pt x="42" y="96"/>
                                  </a:cubicBezTo>
                                  <a:cubicBezTo>
                                    <a:pt x="42" y="99"/>
                                    <a:pt x="41" y="101"/>
                                    <a:pt x="41" y="104"/>
                                  </a:cubicBezTo>
                                  <a:cubicBezTo>
                                    <a:pt x="42" y="105"/>
                                    <a:pt x="43" y="105"/>
                                    <a:pt x="44" y="106"/>
                                  </a:cubicBezTo>
                                  <a:cubicBezTo>
                                    <a:pt x="44" y="105"/>
                                    <a:pt x="45" y="105"/>
                                    <a:pt x="46" y="104"/>
                                  </a:cubicBezTo>
                                  <a:cubicBezTo>
                                    <a:pt x="47" y="102"/>
                                    <a:pt x="47" y="99"/>
                                    <a:pt x="47" y="96"/>
                                  </a:cubicBezTo>
                                  <a:cubicBezTo>
                                    <a:pt x="47" y="86"/>
                                    <a:pt x="43" y="78"/>
                                    <a:pt x="37" y="72"/>
                                  </a:cubicBezTo>
                                  <a:cubicBezTo>
                                    <a:pt x="31" y="65"/>
                                    <a:pt x="22" y="62"/>
                                    <a:pt x="13" y="62"/>
                                  </a:cubicBezTo>
                                  <a:cubicBezTo>
                                    <a:pt x="9" y="62"/>
                                    <a:pt x="4" y="62"/>
                                    <a:pt x="0" y="64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cubicBezTo>
                                    <a:pt x="4" y="61"/>
                                    <a:pt x="9" y="60"/>
                                    <a:pt x="13" y="60"/>
                                  </a:cubicBezTo>
                                  <a:cubicBezTo>
                                    <a:pt x="33" y="60"/>
                                    <a:pt x="49" y="76"/>
                                    <a:pt x="49" y="96"/>
                                  </a:cubicBezTo>
                                  <a:cubicBezTo>
                                    <a:pt x="49" y="98"/>
                                    <a:pt x="48" y="101"/>
                                    <a:pt x="48" y="103"/>
                                  </a:cubicBezTo>
                                  <a:cubicBezTo>
                                    <a:pt x="50" y="102"/>
                                    <a:pt x="52" y="101"/>
                                    <a:pt x="55" y="100"/>
                                  </a:cubicBezTo>
                                  <a:cubicBezTo>
                                    <a:pt x="55" y="98"/>
                                    <a:pt x="55" y="97"/>
                                    <a:pt x="55" y="96"/>
                                  </a:cubicBezTo>
                                  <a:cubicBezTo>
                                    <a:pt x="55" y="84"/>
                                    <a:pt x="50" y="74"/>
                                    <a:pt x="43" y="66"/>
                                  </a:cubicBezTo>
                                  <a:cubicBezTo>
                                    <a:pt x="35" y="59"/>
                                    <a:pt x="25" y="54"/>
                                    <a:pt x="13" y="54"/>
                                  </a:cubicBezTo>
                                  <a:cubicBezTo>
                                    <a:pt x="9" y="54"/>
                                    <a:pt x="4" y="54"/>
                                    <a:pt x="0" y="56"/>
                                  </a:cubicBez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4" y="53"/>
                                    <a:pt x="9" y="52"/>
                                    <a:pt x="13" y="52"/>
                                  </a:cubicBezTo>
                                  <a:cubicBezTo>
                                    <a:pt x="37" y="52"/>
                                    <a:pt x="56" y="72"/>
                                    <a:pt x="56" y="96"/>
                                  </a:cubicBezTo>
                                  <a:cubicBezTo>
                                    <a:pt x="56" y="97"/>
                                    <a:pt x="56" y="98"/>
                                    <a:pt x="56" y="99"/>
                                  </a:cubicBezTo>
                                  <a:cubicBezTo>
                                    <a:pt x="58" y="98"/>
                                    <a:pt x="60" y="98"/>
                                    <a:pt x="63" y="97"/>
                                  </a:cubicBezTo>
                                  <a:cubicBezTo>
                                    <a:pt x="63" y="97"/>
                                    <a:pt x="63" y="96"/>
                                    <a:pt x="63" y="96"/>
                                  </a:cubicBezTo>
                                  <a:cubicBezTo>
                                    <a:pt x="63" y="82"/>
                                    <a:pt x="57" y="70"/>
                                    <a:pt x="48" y="61"/>
                                  </a:cubicBezTo>
                                  <a:cubicBezTo>
                                    <a:pt x="39" y="52"/>
                                    <a:pt x="27" y="46"/>
                                    <a:pt x="13" y="46"/>
                                  </a:cubicBezTo>
                                  <a:cubicBezTo>
                                    <a:pt x="9" y="46"/>
                                    <a:pt x="4" y="47"/>
                                    <a:pt x="0" y="48"/>
                                  </a:cubicBezTo>
                                  <a:cubicBezTo>
                                    <a:pt x="0" y="39"/>
                                    <a:pt x="0" y="39"/>
                                    <a:pt x="0" y="39"/>
                                  </a:cubicBezTo>
                                  <a:cubicBezTo>
                                    <a:pt x="3" y="34"/>
                                    <a:pt x="7" y="31"/>
                                    <a:pt x="13" y="31"/>
                                  </a:cubicBezTo>
                                  <a:cubicBezTo>
                                    <a:pt x="20" y="31"/>
                                    <a:pt x="27" y="37"/>
                                    <a:pt x="27" y="44"/>
                                  </a:cubicBezTo>
                                  <a:cubicBezTo>
                                    <a:pt x="27" y="45"/>
                                    <a:pt x="26" y="46"/>
                                    <a:pt x="26" y="46"/>
                                  </a:cubicBezTo>
                                  <a:cubicBezTo>
                                    <a:pt x="28" y="47"/>
                                    <a:pt x="30" y="48"/>
                                    <a:pt x="32" y="48"/>
                                  </a:cubicBezTo>
                                  <a:cubicBezTo>
                                    <a:pt x="32" y="47"/>
                                    <a:pt x="32" y="46"/>
                                    <a:pt x="32" y="44"/>
                                  </a:cubicBezTo>
                                  <a:cubicBezTo>
                                    <a:pt x="32" y="39"/>
                                    <a:pt x="30" y="34"/>
                                    <a:pt x="27" y="31"/>
                                  </a:cubicBezTo>
                                  <a:cubicBezTo>
                                    <a:pt x="23" y="27"/>
                                    <a:pt x="18" y="25"/>
                                    <a:pt x="13" y="25"/>
                                  </a:cubicBezTo>
                                  <a:cubicBezTo>
                                    <a:pt x="8" y="25"/>
                                    <a:pt x="4" y="27"/>
                                    <a:pt x="0" y="29"/>
                                  </a:cubicBezTo>
                                  <a:cubicBezTo>
                                    <a:pt x="0" y="27"/>
                                    <a:pt x="0" y="27"/>
                                    <a:pt x="0" y="27"/>
                                  </a:cubicBezTo>
                                  <a:cubicBezTo>
                                    <a:pt x="4" y="25"/>
                                    <a:pt x="8" y="23"/>
                                    <a:pt x="13" y="23"/>
                                  </a:cubicBezTo>
                                  <a:cubicBezTo>
                                    <a:pt x="25" y="23"/>
                                    <a:pt x="34" y="33"/>
                                    <a:pt x="34" y="44"/>
                                  </a:cubicBezTo>
                                  <a:cubicBezTo>
                                    <a:pt x="34" y="46"/>
                                    <a:pt x="34" y="47"/>
                                    <a:pt x="34" y="49"/>
                                  </a:cubicBezTo>
                                  <a:cubicBezTo>
                                    <a:pt x="35" y="50"/>
                                    <a:pt x="37" y="51"/>
                                    <a:pt x="39" y="52"/>
                                  </a:cubicBezTo>
                                  <a:cubicBezTo>
                                    <a:pt x="40" y="49"/>
                                    <a:pt x="40" y="47"/>
                                    <a:pt x="40" y="44"/>
                                  </a:cubicBezTo>
                                  <a:cubicBezTo>
                                    <a:pt x="40" y="37"/>
                                    <a:pt x="37" y="30"/>
                                    <a:pt x="32" y="25"/>
                                  </a:cubicBezTo>
                                  <a:cubicBezTo>
                                    <a:pt x="27" y="20"/>
                                    <a:pt x="20" y="17"/>
                                    <a:pt x="13" y="17"/>
                                  </a:cubicBezTo>
                                  <a:cubicBezTo>
                                    <a:pt x="8" y="17"/>
                                    <a:pt x="4" y="18"/>
                                    <a:pt x="0" y="20"/>
                                  </a:cubicBezTo>
                                  <a:cubicBezTo>
                                    <a:pt x="0" y="18"/>
                                    <a:pt x="0" y="18"/>
                                    <a:pt x="0" y="18"/>
                                  </a:cubicBezTo>
                                  <a:cubicBezTo>
                                    <a:pt x="4" y="17"/>
                                    <a:pt x="8" y="16"/>
                                    <a:pt x="13" y="16"/>
                                  </a:cubicBezTo>
                                  <a:cubicBezTo>
                                    <a:pt x="29" y="16"/>
                                    <a:pt x="42" y="28"/>
                                    <a:pt x="42" y="44"/>
                                  </a:cubicBezTo>
                                  <a:cubicBezTo>
                                    <a:pt x="42" y="47"/>
                                    <a:pt x="41" y="50"/>
                                    <a:pt x="41" y="53"/>
                                  </a:cubicBezTo>
                                  <a:cubicBezTo>
                                    <a:pt x="42" y="53"/>
                                    <a:pt x="43" y="54"/>
                                    <a:pt x="44" y="55"/>
                                  </a:cubicBezTo>
                                  <a:cubicBezTo>
                                    <a:pt x="44" y="54"/>
                                    <a:pt x="45" y="54"/>
                                    <a:pt x="46" y="53"/>
                                  </a:cubicBezTo>
                                  <a:cubicBezTo>
                                    <a:pt x="47" y="50"/>
                                    <a:pt x="47" y="47"/>
                                    <a:pt x="47" y="44"/>
                                  </a:cubicBezTo>
                                  <a:cubicBezTo>
                                    <a:pt x="47" y="35"/>
                                    <a:pt x="43" y="26"/>
                                    <a:pt x="37" y="20"/>
                                  </a:cubicBezTo>
                                  <a:cubicBezTo>
                                    <a:pt x="31" y="14"/>
                                    <a:pt x="22" y="10"/>
                                    <a:pt x="13" y="10"/>
                                  </a:cubicBezTo>
                                  <a:cubicBezTo>
                                    <a:pt x="9" y="10"/>
                                    <a:pt x="4" y="11"/>
                                    <a:pt x="0" y="13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4" y="9"/>
                                    <a:pt x="9" y="9"/>
                                    <a:pt x="13" y="9"/>
                                  </a:cubicBezTo>
                                  <a:cubicBezTo>
                                    <a:pt x="33" y="9"/>
                                    <a:pt x="49" y="25"/>
                                    <a:pt x="49" y="44"/>
                                  </a:cubicBezTo>
                                  <a:cubicBezTo>
                                    <a:pt x="49" y="47"/>
                                    <a:pt x="48" y="49"/>
                                    <a:pt x="48" y="52"/>
                                  </a:cubicBezTo>
                                  <a:cubicBezTo>
                                    <a:pt x="50" y="50"/>
                                    <a:pt x="52" y="49"/>
                                    <a:pt x="55" y="48"/>
                                  </a:cubicBezTo>
                                  <a:cubicBezTo>
                                    <a:pt x="55" y="47"/>
                                    <a:pt x="55" y="46"/>
                                    <a:pt x="55" y="44"/>
                                  </a:cubicBezTo>
                                  <a:cubicBezTo>
                                    <a:pt x="55" y="33"/>
                                    <a:pt x="50" y="22"/>
                                    <a:pt x="43" y="15"/>
                                  </a:cubicBezTo>
                                  <a:cubicBezTo>
                                    <a:pt x="35" y="7"/>
                                    <a:pt x="25" y="2"/>
                                    <a:pt x="13" y="2"/>
                                  </a:cubicBezTo>
                                  <a:cubicBezTo>
                                    <a:pt x="9" y="2"/>
                                    <a:pt x="4" y="3"/>
                                    <a:pt x="0" y="4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4" y="2"/>
                                    <a:pt x="9" y="1"/>
                                    <a:pt x="13" y="1"/>
                                  </a:cubicBezTo>
                                  <a:cubicBezTo>
                                    <a:pt x="37" y="1"/>
                                    <a:pt x="56" y="20"/>
                                    <a:pt x="56" y="44"/>
                                  </a:cubicBezTo>
                                  <a:cubicBezTo>
                                    <a:pt x="56" y="46"/>
                                    <a:pt x="56" y="47"/>
                                    <a:pt x="56" y="48"/>
                                  </a:cubicBezTo>
                                  <a:cubicBezTo>
                                    <a:pt x="58" y="47"/>
                                    <a:pt x="60" y="46"/>
                                    <a:pt x="63" y="46"/>
                                  </a:cubicBezTo>
                                  <a:cubicBezTo>
                                    <a:pt x="63" y="45"/>
                                    <a:pt x="63" y="45"/>
                                    <a:pt x="63" y="44"/>
                                  </a:cubicBezTo>
                                  <a:cubicBezTo>
                                    <a:pt x="63" y="31"/>
                                    <a:pt x="57" y="18"/>
                                    <a:pt x="48" y="9"/>
                                  </a:cubicBezTo>
                                  <a:cubicBezTo>
                                    <a:pt x="44" y="6"/>
                                    <a:pt x="40" y="2"/>
                                    <a:pt x="35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41" y="0"/>
                                    <a:pt x="41" y="1"/>
                                    <a:pt x="41" y="1"/>
                                  </a:cubicBezTo>
                                  <a:cubicBezTo>
                                    <a:pt x="42" y="2"/>
                                    <a:pt x="43" y="3"/>
                                    <a:pt x="44" y="3"/>
                                  </a:cubicBezTo>
                                  <a:cubicBezTo>
                                    <a:pt x="44" y="3"/>
                                    <a:pt x="45" y="2"/>
                                    <a:pt x="46" y="2"/>
                                  </a:cubicBezTo>
                                  <a:cubicBezTo>
                                    <a:pt x="46" y="1"/>
                                    <a:pt x="46" y="1"/>
                                    <a:pt x="46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9" y="0"/>
                                  </a:cubicBez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ubicBezTo>
                                    <a:pt x="49" y="1"/>
                                    <a:pt x="47" y="3"/>
                                    <a:pt x="45" y="4"/>
                                  </a:cubicBezTo>
                                  <a:cubicBezTo>
                                    <a:pt x="46" y="6"/>
                                    <a:pt x="48" y="7"/>
                                    <a:pt x="50" y="9"/>
                                  </a:cubicBezTo>
                                  <a:cubicBezTo>
                                    <a:pt x="57" y="4"/>
                                    <a:pt x="65" y="1"/>
                                    <a:pt x="74" y="1"/>
                                  </a:cubicBezTo>
                                  <a:cubicBezTo>
                                    <a:pt x="83" y="1"/>
                                    <a:pt x="92" y="4"/>
                                    <a:pt x="99" y="8"/>
                                  </a:cubicBezTo>
                                  <a:cubicBezTo>
                                    <a:pt x="100" y="7"/>
                                    <a:pt x="102" y="6"/>
                                    <a:pt x="103" y="4"/>
                                  </a:cubicBezTo>
                                  <a:cubicBezTo>
                                    <a:pt x="101" y="3"/>
                                    <a:pt x="99" y="1"/>
                                    <a:pt x="96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102" y="0"/>
                                    <a:pt x="102" y="1"/>
                                    <a:pt x="102" y="1"/>
                                  </a:cubicBezTo>
                                  <a:cubicBezTo>
                                    <a:pt x="103" y="2"/>
                                    <a:pt x="104" y="3"/>
                                    <a:pt x="105" y="3"/>
                                  </a:cubicBezTo>
                                  <a:cubicBezTo>
                                    <a:pt x="106" y="3"/>
                                    <a:pt x="106" y="2"/>
                                    <a:pt x="107" y="1"/>
                                  </a:cubicBezTo>
                                  <a:cubicBezTo>
                                    <a:pt x="107" y="1"/>
                                    <a:pt x="107" y="0"/>
                                    <a:pt x="107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10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ubicBezTo>
                                    <a:pt x="108" y="2"/>
                                    <a:pt x="104" y="6"/>
                                    <a:pt x="100" y="9"/>
                                  </a:cubicBezTo>
                                  <a:cubicBezTo>
                                    <a:pt x="91" y="18"/>
                                    <a:pt x="85" y="31"/>
                                    <a:pt x="85" y="44"/>
                                  </a:cubicBezTo>
                                  <a:cubicBezTo>
                                    <a:pt x="85" y="45"/>
                                    <a:pt x="85" y="45"/>
                                    <a:pt x="85" y="46"/>
                                  </a:cubicBezTo>
                                  <a:cubicBezTo>
                                    <a:pt x="88" y="46"/>
                                    <a:pt x="90" y="47"/>
                                    <a:pt x="92" y="48"/>
                                  </a:cubicBezTo>
                                  <a:cubicBezTo>
                                    <a:pt x="92" y="47"/>
                                    <a:pt x="92" y="45"/>
                                    <a:pt x="92" y="44"/>
                                  </a:cubicBezTo>
                                  <a:cubicBezTo>
                                    <a:pt x="92" y="20"/>
                                    <a:pt x="111" y="1"/>
                                    <a:pt x="135" y="1"/>
                                  </a:cubicBezTo>
                                  <a:cubicBezTo>
                                    <a:pt x="159" y="1"/>
                                    <a:pt x="179" y="20"/>
                                    <a:pt x="179" y="44"/>
                                  </a:cubicBezTo>
                                  <a:cubicBezTo>
                                    <a:pt x="179" y="45"/>
                                    <a:pt x="178" y="46"/>
                                    <a:pt x="178" y="47"/>
                                  </a:cubicBezTo>
                                  <a:cubicBezTo>
                                    <a:pt x="180" y="47"/>
                                    <a:pt x="183" y="46"/>
                                    <a:pt x="185" y="46"/>
                                  </a:cubicBezTo>
                                  <a:cubicBezTo>
                                    <a:pt x="185" y="45"/>
                                    <a:pt x="185" y="45"/>
                                    <a:pt x="185" y="44"/>
                                  </a:cubicBezTo>
                                  <a:cubicBezTo>
                                    <a:pt x="185" y="31"/>
                                    <a:pt x="179" y="18"/>
                                    <a:pt x="170" y="9"/>
                                  </a:cubicBezTo>
                                  <a:cubicBezTo>
                                    <a:pt x="166" y="6"/>
                                    <a:pt x="162" y="2"/>
                                    <a:pt x="157" y="0"/>
                                  </a:cubicBezTo>
                                  <a:cubicBezTo>
                                    <a:pt x="160" y="0"/>
                                    <a:pt x="160" y="0"/>
                                    <a:pt x="160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3" y="0"/>
                                    <a:pt x="163" y="0"/>
                                    <a:pt x="163" y="0"/>
                                  </a:cubicBezTo>
                                  <a:cubicBezTo>
                                    <a:pt x="163" y="0"/>
                                    <a:pt x="163" y="1"/>
                                    <a:pt x="163" y="1"/>
                                  </a:cubicBezTo>
                                  <a:cubicBezTo>
                                    <a:pt x="163" y="2"/>
                                    <a:pt x="164" y="2"/>
                                    <a:pt x="165" y="3"/>
                                  </a:cubicBezTo>
                                  <a:cubicBezTo>
                                    <a:pt x="166" y="2"/>
                                    <a:pt x="167" y="1"/>
                                    <a:pt x="168" y="1"/>
                                  </a:cubicBezTo>
                                  <a:cubicBezTo>
                                    <a:pt x="168" y="0"/>
                                    <a:pt x="168" y="0"/>
                                    <a:pt x="168" y="0"/>
                                  </a:cubicBezTo>
                                  <a:cubicBezTo>
                                    <a:pt x="173" y="0"/>
                                    <a:pt x="173" y="0"/>
                                    <a:pt x="173" y="0"/>
                                  </a:cubicBezTo>
                                  <a:cubicBezTo>
                                    <a:pt x="171" y="1"/>
                                    <a:pt x="168" y="2"/>
                                    <a:pt x="166" y="4"/>
                                  </a:cubicBezTo>
                                  <a:cubicBezTo>
                                    <a:pt x="168" y="5"/>
                                    <a:pt x="170" y="7"/>
                                    <a:pt x="171" y="8"/>
                                  </a:cubicBezTo>
                                  <a:cubicBezTo>
                                    <a:pt x="178" y="4"/>
                                    <a:pt x="186" y="1"/>
                                    <a:pt x="195" y="1"/>
                                  </a:cubicBezTo>
                                  <a:cubicBezTo>
                                    <a:pt x="204" y="1"/>
                                    <a:pt x="212" y="4"/>
                                    <a:pt x="219" y="8"/>
                                  </a:cubicBezTo>
                                  <a:cubicBezTo>
                                    <a:pt x="221" y="7"/>
                                    <a:pt x="222" y="6"/>
                                    <a:pt x="224" y="4"/>
                                  </a:cubicBezTo>
                                  <a:cubicBezTo>
                                    <a:pt x="222" y="3"/>
                                    <a:pt x="220" y="1"/>
                                    <a:pt x="217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2" y="0"/>
                                    <a:pt x="222" y="0"/>
                                    <a:pt x="222" y="0"/>
                                  </a:cubicBezTo>
                                  <a:cubicBezTo>
                                    <a:pt x="223" y="0"/>
                                    <a:pt x="223" y="1"/>
                                    <a:pt x="223" y="1"/>
                                  </a:cubicBezTo>
                                  <a:cubicBezTo>
                                    <a:pt x="224" y="2"/>
                                    <a:pt x="225" y="3"/>
                                    <a:pt x="225" y="3"/>
                                  </a:cubicBezTo>
                                  <a:cubicBezTo>
                                    <a:pt x="226" y="3"/>
                                    <a:pt x="227" y="2"/>
                                    <a:pt x="228" y="1"/>
                                  </a:cubicBezTo>
                                  <a:cubicBezTo>
                                    <a:pt x="228" y="1"/>
                                    <a:pt x="228" y="0"/>
                                    <a:pt x="228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4" y="0"/>
                                    <a:pt x="234" y="0"/>
                                    <a:pt x="234" y="0"/>
                                  </a:cubicBezTo>
                                  <a:cubicBezTo>
                                    <a:pt x="229" y="2"/>
                                    <a:pt x="225" y="6"/>
                                    <a:pt x="221" y="9"/>
                                  </a:cubicBezTo>
                                  <a:cubicBezTo>
                                    <a:pt x="212" y="18"/>
                                    <a:pt x="206" y="31"/>
                                    <a:pt x="206" y="44"/>
                                  </a:cubicBezTo>
                                  <a:cubicBezTo>
                                    <a:pt x="206" y="45"/>
                                    <a:pt x="206" y="45"/>
                                    <a:pt x="206" y="46"/>
                                  </a:cubicBezTo>
                                  <a:cubicBezTo>
                                    <a:pt x="208" y="46"/>
                                    <a:pt x="210" y="47"/>
                                    <a:pt x="213" y="48"/>
                                  </a:cubicBezTo>
                                  <a:cubicBezTo>
                                    <a:pt x="212" y="47"/>
                                    <a:pt x="212" y="45"/>
                                    <a:pt x="212" y="44"/>
                                  </a:cubicBezTo>
                                  <a:cubicBezTo>
                                    <a:pt x="212" y="20"/>
                                    <a:pt x="232" y="1"/>
                                    <a:pt x="256" y="1"/>
                                  </a:cubicBezTo>
                                  <a:cubicBezTo>
                                    <a:pt x="280" y="1"/>
                                    <a:pt x="299" y="20"/>
                                    <a:pt x="299" y="44"/>
                                  </a:cubicBezTo>
                                  <a:cubicBezTo>
                                    <a:pt x="299" y="46"/>
                                    <a:pt x="299" y="47"/>
                                    <a:pt x="299" y="48"/>
                                  </a:cubicBezTo>
                                  <a:cubicBezTo>
                                    <a:pt x="301" y="47"/>
                                    <a:pt x="303" y="46"/>
                                    <a:pt x="305" y="46"/>
                                  </a:cubicBezTo>
                                  <a:cubicBezTo>
                                    <a:pt x="305" y="45"/>
                                    <a:pt x="306" y="45"/>
                                    <a:pt x="306" y="44"/>
                                  </a:cubicBezTo>
                                  <a:cubicBezTo>
                                    <a:pt x="306" y="31"/>
                                    <a:pt x="300" y="18"/>
                                    <a:pt x="291" y="9"/>
                                  </a:cubicBezTo>
                                  <a:cubicBezTo>
                                    <a:pt x="287" y="6"/>
                                    <a:pt x="283" y="2"/>
                                    <a:pt x="278" y="0"/>
                                  </a:cubicBezTo>
                                  <a:cubicBezTo>
                                    <a:pt x="281" y="0"/>
                                    <a:pt x="281" y="0"/>
                                    <a:pt x="281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4" y="0"/>
                                    <a:pt x="284" y="0"/>
                                    <a:pt x="284" y="0"/>
                                  </a:cubicBezTo>
                                  <a:cubicBezTo>
                                    <a:pt x="284" y="0"/>
                                    <a:pt x="284" y="1"/>
                                    <a:pt x="283" y="1"/>
                                  </a:cubicBezTo>
                                  <a:cubicBezTo>
                                    <a:pt x="284" y="2"/>
                                    <a:pt x="285" y="3"/>
                                    <a:pt x="286" y="3"/>
                                  </a:cubicBezTo>
                                  <a:cubicBezTo>
                                    <a:pt x="287" y="3"/>
                                    <a:pt x="288" y="2"/>
                                    <a:pt x="289" y="1"/>
                                  </a:cubicBezTo>
                                  <a:cubicBezTo>
                                    <a:pt x="289" y="1"/>
                                    <a:pt x="289" y="0"/>
                                    <a:pt x="289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5" y="0"/>
                                    <a:pt x="295" y="0"/>
                                    <a:pt x="295" y="0"/>
                                  </a:cubicBezTo>
                                  <a:cubicBezTo>
                                    <a:pt x="292" y="1"/>
                                    <a:pt x="290" y="3"/>
                                    <a:pt x="288" y="4"/>
                                  </a:cubicBezTo>
                                  <a:cubicBezTo>
                                    <a:pt x="289" y="6"/>
                                    <a:pt x="291" y="7"/>
                                    <a:pt x="292" y="8"/>
                                  </a:cubicBezTo>
                                  <a:cubicBezTo>
                                    <a:pt x="299" y="4"/>
                                    <a:pt x="308" y="1"/>
                                    <a:pt x="317" y="1"/>
                                  </a:cubicBezTo>
                                  <a:cubicBezTo>
                                    <a:pt x="326" y="1"/>
                                    <a:pt x="334" y="4"/>
                                    <a:pt x="341" y="8"/>
                                  </a:cubicBezTo>
                                  <a:cubicBezTo>
                                    <a:pt x="343" y="7"/>
                                    <a:pt x="344" y="6"/>
                                    <a:pt x="346" y="4"/>
                                  </a:cubicBezTo>
                                  <a:cubicBezTo>
                                    <a:pt x="344" y="3"/>
                                    <a:pt x="342" y="1"/>
                                    <a:pt x="339" y="0"/>
                                  </a:cubicBezTo>
                                  <a:cubicBezTo>
                                    <a:pt x="342" y="0"/>
                                    <a:pt x="342" y="0"/>
                                    <a:pt x="342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4" y="0"/>
                                    <a:pt x="344" y="0"/>
                                    <a:pt x="344" y="0"/>
                                  </a:cubicBezTo>
                                  <a:cubicBezTo>
                                    <a:pt x="344" y="0"/>
                                    <a:pt x="344" y="1"/>
                                    <a:pt x="345" y="1"/>
                                  </a:cubicBezTo>
                                  <a:cubicBezTo>
                                    <a:pt x="346" y="2"/>
                                    <a:pt x="346" y="3"/>
                                    <a:pt x="347" y="3"/>
                                  </a:cubicBezTo>
                                  <a:cubicBezTo>
                                    <a:pt x="348" y="3"/>
                                    <a:pt x="349" y="2"/>
                                    <a:pt x="350" y="1"/>
                                  </a:cubicBezTo>
                                  <a:cubicBezTo>
                                    <a:pt x="350" y="1"/>
                                    <a:pt x="350" y="0"/>
                                    <a:pt x="350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6" y="0"/>
                                    <a:pt x="356" y="0"/>
                                    <a:pt x="356" y="0"/>
                                  </a:cubicBezTo>
                                  <a:cubicBezTo>
                                    <a:pt x="351" y="2"/>
                                    <a:pt x="346" y="6"/>
                                    <a:pt x="343" y="9"/>
                                  </a:cubicBezTo>
                                  <a:cubicBezTo>
                                    <a:pt x="334" y="18"/>
                                    <a:pt x="328" y="31"/>
                                    <a:pt x="328" y="44"/>
                                  </a:cubicBezTo>
                                  <a:cubicBezTo>
                                    <a:pt x="328" y="45"/>
                                    <a:pt x="328" y="45"/>
                                    <a:pt x="328" y="46"/>
                                  </a:cubicBezTo>
                                  <a:cubicBezTo>
                                    <a:pt x="330" y="46"/>
                                    <a:pt x="332" y="47"/>
                                    <a:pt x="334" y="48"/>
                                  </a:cubicBezTo>
                                  <a:cubicBezTo>
                                    <a:pt x="334" y="47"/>
                                    <a:pt x="334" y="45"/>
                                    <a:pt x="334" y="44"/>
                                  </a:cubicBezTo>
                                  <a:cubicBezTo>
                                    <a:pt x="334" y="20"/>
                                    <a:pt x="354" y="1"/>
                                    <a:pt x="378" y="1"/>
                                  </a:cubicBezTo>
                                  <a:cubicBezTo>
                                    <a:pt x="402" y="1"/>
                                    <a:pt x="421" y="20"/>
                                    <a:pt x="421" y="44"/>
                                  </a:cubicBezTo>
                                  <a:cubicBezTo>
                                    <a:pt x="421" y="45"/>
                                    <a:pt x="421" y="46"/>
                                    <a:pt x="421" y="47"/>
                                  </a:cubicBezTo>
                                  <a:cubicBezTo>
                                    <a:pt x="423" y="47"/>
                                    <a:pt x="425" y="46"/>
                                    <a:pt x="427" y="46"/>
                                  </a:cubicBezTo>
                                  <a:cubicBezTo>
                                    <a:pt x="427" y="45"/>
                                    <a:pt x="427" y="45"/>
                                    <a:pt x="427" y="44"/>
                                  </a:cubicBezTo>
                                  <a:cubicBezTo>
                                    <a:pt x="427" y="31"/>
                                    <a:pt x="422" y="18"/>
                                    <a:pt x="413" y="9"/>
                                  </a:cubicBezTo>
                                  <a:cubicBezTo>
                                    <a:pt x="409" y="6"/>
                                    <a:pt x="405" y="2"/>
                                    <a:pt x="400" y="0"/>
                                  </a:cubicBezTo>
                                  <a:cubicBezTo>
                                    <a:pt x="403" y="0"/>
                                    <a:pt x="403" y="0"/>
                                    <a:pt x="403" y="0"/>
                                  </a:cubicBezTo>
                                  <a:cubicBezTo>
                                    <a:pt x="403" y="0"/>
                                    <a:pt x="404" y="0"/>
                                    <a:pt x="404" y="0"/>
                                  </a:cubicBezTo>
                                  <a:cubicBezTo>
                                    <a:pt x="404" y="0"/>
                                    <a:pt x="404" y="0"/>
                                    <a:pt x="404" y="0"/>
                                  </a:cubicBezTo>
                                  <a:cubicBezTo>
                                    <a:pt x="406" y="0"/>
                                    <a:pt x="406" y="0"/>
                                    <a:pt x="406" y="0"/>
                                  </a:cubicBezTo>
                                  <a:cubicBezTo>
                                    <a:pt x="406" y="0"/>
                                    <a:pt x="405" y="1"/>
                                    <a:pt x="405" y="1"/>
                                  </a:cubicBezTo>
                                  <a:cubicBezTo>
                                    <a:pt x="406" y="2"/>
                                    <a:pt x="407" y="2"/>
                                    <a:pt x="408" y="3"/>
                                  </a:cubicBezTo>
                                  <a:cubicBezTo>
                                    <a:pt x="409" y="2"/>
                                    <a:pt x="410" y="1"/>
                                    <a:pt x="411" y="1"/>
                                  </a:cubicBezTo>
                                  <a:cubicBezTo>
                                    <a:pt x="411" y="0"/>
                                    <a:pt x="411" y="0"/>
                                    <a:pt x="411" y="0"/>
                                  </a:cubicBezTo>
                                  <a:cubicBezTo>
                                    <a:pt x="416" y="0"/>
                                    <a:pt x="416" y="0"/>
                                    <a:pt x="416" y="0"/>
                                  </a:cubicBezTo>
                                  <a:cubicBezTo>
                                    <a:pt x="413" y="1"/>
                                    <a:pt x="411" y="2"/>
                                    <a:pt x="409" y="4"/>
                                  </a:cubicBezTo>
                                  <a:cubicBezTo>
                                    <a:pt x="411" y="5"/>
                                    <a:pt x="412" y="7"/>
                                    <a:pt x="414" y="8"/>
                                  </a:cubicBezTo>
                                  <a:cubicBezTo>
                                    <a:pt x="421" y="4"/>
                                    <a:pt x="429" y="1"/>
                                    <a:pt x="438" y="1"/>
                                  </a:cubicBezTo>
                                  <a:cubicBezTo>
                                    <a:pt x="447" y="1"/>
                                    <a:pt x="455" y="4"/>
                                    <a:pt x="462" y="8"/>
                                  </a:cubicBezTo>
                                  <a:cubicBezTo>
                                    <a:pt x="464" y="7"/>
                                    <a:pt x="465" y="6"/>
                                    <a:pt x="467" y="4"/>
                                  </a:cubicBezTo>
                                  <a:cubicBezTo>
                                    <a:pt x="465" y="3"/>
                                    <a:pt x="462" y="1"/>
                                    <a:pt x="460" y="0"/>
                                  </a:cubicBezTo>
                                  <a:cubicBezTo>
                                    <a:pt x="463" y="0"/>
                                    <a:pt x="463" y="0"/>
                                    <a:pt x="463" y="0"/>
                                  </a:cubicBezTo>
                                  <a:cubicBezTo>
                                    <a:pt x="463" y="0"/>
                                    <a:pt x="463" y="0"/>
                                    <a:pt x="464" y="0"/>
                                  </a:cubicBezTo>
                                  <a:cubicBezTo>
                                    <a:pt x="464" y="0"/>
                                    <a:pt x="464" y="0"/>
                                    <a:pt x="464" y="0"/>
                                  </a:cubicBezTo>
                                  <a:cubicBezTo>
                                    <a:pt x="465" y="0"/>
                                    <a:pt x="465" y="0"/>
                                    <a:pt x="465" y="0"/>
                                  </a:cubicBezTo>
                                  <a:cubicBezTo>
                                    <a:pt x="465" y="0"/>
                                    <a:pt x="465" y="1"/>
                                    <a:pt x="465" y="1"/>
                                  </a:cubicBezTo>
                                  <a:cubicBezTo>
                                    <a:pt x="466" y="2"/>
                                    <a:pt x="467" y="3"/>
                                    <a:pt x="468" y="3"/>
                                  </a:cubicBezTo>
                                  <a:cubicBezTo>
                                    <a:pt x="469" y="3"/>
                                    <a:pt x="470" y="2"/>
                                    <a:pt x="471" y="1"/>
                                  </a:cubicBezTo>
                                  <a:cubicBezTo>
                                    <a:pt x="471" y="1"/>
                                    <a:pt x="471" y="0"/>
                                    <a:pt x="471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3" y="0"/>
                                    <a:pt x="473" y="0"/>
                                    <a:pt x="473" y="0"/>
                                  </a:cubicBezTo>
                                  <a:cubicBezTo>
                                    <a:pt x="477" y="0"/>
                                    <a:pt x="477" y="0"/>
                                    <a:pt x="477" y="0"/>
                                  </a:cubicBezTo>
                                  <a:cubicBezTo>
                                    <a:pt x="472" y="2"/>
                                    <a:pt x="467" y="6"/>
                                    <a:pt x="464" y="9"/>
                                  </a:cubicBezTo>
                                  <a:cubicBezTo>
                                    <a:pt x="455" y="18"/>
                                    <a:pt x="449" y="31"/>
                                    <a:pt x="449" y="44"/>
                                  </a:cubicBezTo>
                                  <a:cubicBezTo>
                                    <a:pt x="449" y="45"/>
                                    <a:pt x="449" y="45"/>
                                    <a:pt x="449" y="46"/>
                                  </a:cubicBezTo>
                                  <a:cubicBezTo>
                                    <a:pt x="451" y="46"/>
                                    <a:pt x="453" y="47"/>
                                    <a:pt x="455" y="48"/>
                                  </a:cubicBezTo>
                                  <a:cubicBezTo>
                                    <a:pt x="455" y="47"/>
                                    <a:pt x="455" y="45"/>
                                    <a:pt x="455" y="44"/>
                                  </a:cubicBezTo>
                                  <a:cubicBezTo>
                                    <a:pt x="455" y="20"/>
                                    <a:pt x="475" y="1"/>
                                    <a:pt x="499" y="1"/>
                                  </a:cubicBezTo>
                                  <a:cubicBezTo>
                                    <a:pt x="523" y="1"/>
                                    <a:pt x="542" y="20"/>
                                    <a:pt x="542" y="44"/>
                                  </a:cubicBezTo>
                                  <a:cubicBezTo>
                                    <a:pt x="542" y="46"/>
                                    <a:pt x="542" y="47"/>
                                    <a:pt x="542" y="48"/>
                                  </a:cubicBezTo>
                                  <a:cubicBezTo>
                                    <a:pt x="544" y="47"/>
                                    <a:pt x="546" y="46"/>
                                    <a:pt x="548" y="46"/>
                                  </a:cubicBezTo>
                                  <a:cubicBezTo>
                                    <a:pt x="548" y="45"/>
                                    <a:pt x="548" y="45"/>
                                    <a:pt x="548" y="44"/>
                                  </a:cubicBezTo>
                                  <a:cubicBezTo>
                                    <a:pt x="548" y="31"/>
                                    <a:pt x="543" y="18"/>
                                    <a:pt x="534" y="9"/>
                                  </a:cubicBezTo>
                                  <a:cubicBezTo>
                                    <a:pt x="530" y="6"/>
                                    <a:pt x="526" y="2"/>
                                    <a:pt x="521" y="0"/>
                                  </a:cubicBezTo>
                                  <a:cubicBezTo>
                                    <a:pt x="524" y="0"/>
                                    <a:pt x="524" y="0"/>
                                    <a:pt x="524" y="0"/>
                                  </a:cubicBezTo>
                                  <a:cubicBezTo>
                                    <a:pt x="524" y="0"/>
                                    <a:pt x="525" y="0"/>
                                    <a:pt x="525" y="0"/>
                                  </a:cubicBezTo>
                                  <a:cubicBezTo>
                                    <a:pt x="525" y="0"/>
                                    <a:pt x="525" y="0"/>
                                    <a:pt x="525" y="0"/>
                                  </a:cubicBezTo>
                                  <a:cubicBezTo>
                                    <a:pt x="527" y="0"/>
                                    <a:pt x="527" y="0"/>
                                    <a:pt x="527" y="0"/>
                                  </a:cubicBezTo>
                                  <a:cubicBezTo>
                                    <a:pt x="526" y="0"/>
                                    <a:pt x="526" y="1"/>
                                    <a:pt x="526" y="1"/>
                                  </a:cubicBezTo>
                                  <a:cubicBezTo>
                                    <a:pt x="527" y="2"/>
                                    <a:pt x="528" y="3"/>
                                    <a:pt x="529" y="3"/>
                                  </a:cubicBezTo>
                                  <a:cubicBezTo>
                                    <a:pt x="530" y="3"/>
                                    <a:pt x="531" y="2"/>
                                    <a:pt x="532" y="2"/>
                                  </a:cubicBezTo>
                                  <a:cubicBezTo>
                                    <a:pt x="532" y="1"/>
                                    <a:pt x="532" y="1"/>
                                    <a:pt x="532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5" y="1"/>
                                    <a:pt x="533" y="3"/>
                                    <a:pt x="531" y="4"/>
                                  </a:cubicBezTo>
                                  <a:cubicBezTo>
                                    <a:pt x="532" y="6"/>
                                    <a:pt x="534" y="7"/>
                                    <a:pt x="535" y="9"/>
                                  </a:cubicBezTo>
                                  <a:cubicBezTo>
                                    <a:pt x="542" y="4"/>
                                    <a:pt x="551" y="1"/>
                                    <a:pt x="560" y="1"/>
                                  </a:cubicBezTo>
                                  <a:cubicBezTo>
                                    <a:pt x="569" y="1"/>
                                    <a:pt x="577" y="4"/>
                                    <a:pt x="584" y="8"/>
                                  </a:cubicBezTo>
                                  <a:cubicBezTo>
                                    <a:pt x="586" y="7"/>
                                    <a:pt x="587" y="6"/>
                                    <a:pt x="589" y="4"/>
                                  </a:cubicBezTo>
                                  <a:cubicBezTo>
                                    <a:pt x="587" y="3"/>
                                    <a:pt x="585" y="1"/>
                                    <a:pt x="582" y="0"/>
                                  </a:cubicBezTo>
                                  <a:cubicBezTo>
                                    <a:pt x="585" y="0"/>
                                    <a:pt x="585" y="0"/>
                                    <a:pt x="585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7" y="0"/>
                                    <a:pt x="587" y="0"/>
                                    <a:pt x="587" y="0"/>
                                  </a:cubicBezTo>
                                  <a:cubicBezTo>
                                    <a:pt x="587" y="0"/>
                                    <a:pt x="588" y="1"/>
                                    <a:pt x="588" y="1"/>
                                  </a:cubicBezTo>
                                  <a:cubicBezTo>
                                    <a:pt x="589" y="2"/>
                                    <a:pt x="589" y="3"/>
                                    <a:pt x="590" y="3"/>
                                  </a:cubicBezTo>
                                  <a:cubicBezTo>
                                    <a:pt x="591" y="3"/>
                                    <a:pt x="592" y="2"/>
                                    <a:pt x="593" y="1"/>
                                  </a:cubicBezTo>
                                  <a:cubicBezTo>
                                    <a:pt x="593" y="1"/>
                                    <a:pt x="593" y="0"/>
                                    <a:pt x="593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9" y="0"/>
                                    <a:pt x="599" y="0"/>
                                    <a:pt x="599" y="0"/>
                                  </a:cubicBezTo>
                                  <a:cubicBezTo>
                                    <a:pt x="594" y="2"/>
                                    <a:pt x="589" y="6"/>
                                    <a:pt x="586" y="9"/>
                                  </a:cubicBezTo>
                                  <a:cubicBezTo>
                                    <a:pt x="577" y="18"/>
                                    <a:pt x="571" y="31"/>
                                    <a:pt x="571" y="44"/>
                                  </a:cubicBezTo>
                                  <a:cubicBezTo>
                                    <a:pt x="571" y="45"/>
                                    <a:pt x="571" y="45"/>
                                    <a:pt x="571" y="46"/>
                                  </a:cubicBezTo>
                                  <a:cubicBezTo>
                                    <a:pt x="573" y="46"/>
                                    <a:pt x="575" y="47"/>
                                    <a:pt x="577" y="48"/>
                                  </a:cubicBezTo>
                                  <a:cubicBezTo>
                                    <a:pt x="577" y="47"/>
                                    <a:pt x="577" y="45"/>
                                    <a:pt x="577" y="44"/>
                                  </a:cubicBezTo>
                                  <a:cubicBezTo>
                                    <a:pt x="577" y="20"/>
                                    <a:pt x="597" y="1"/>
                                    <a:pt x="621" y="1"/>
                                  </a:cubicBezTo>
                                  <a:cubicBezTo>
                                    <a:pt x="645" y="1"/>
                                    <a:pt x="664" y="20"/>
                                    <a:pt x="664" y="44"/>
                                  </a:cubicBezTo>
                                  <a:cubicBezTo>
                                    <a:pt x="664" y="45"/>
                                    <a:pt x="664" y="46"/>
                                    <a:pt x="664" y="47"/>
                                  </a:cubicBezTo>
                                  <a:cubicBezTo>
                                    <a:pt x="666" y="47"/>
                                    <a:pt x="668" y="46"/>
                                    <a:pt x="670" y="46"/>
                                  </a:cubicBezTo>
                                  <a:cubicBezTo>
                                    <a:pt x="670" y="45"/>
                                    <a:pt x="670" y="45"/>
                                    <a:pt x="670" y="44"/>
                                  </a:cubicBezTo>
                                  <a:cubicBezTo>
                                    <a:pt x="670" y="31"/>
                                    <a:pt x="665" y="18"/>
                                    <a:pt x="656" y="9"/>
                                  </a:cubicBezTo>
                                  <a:cubicBezTo>
                                    <a:pt x="652" y="6"/>
                                    <a:pt x="648" y="2"/>
                                    <a:pt x="643" y="0"/>
                                  </a:cubicBezTo>
                                  <a:cubicBezTo>
                                    <a:pt x="646" y="0"/>
                                    <a:pt x="646" y="0"/>
                                    <a:pt x="646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9" y="0"/>
                                    <a:pt x="649" y="0"/>
                                    <a:pt x="649" y="0"/>
                                  </a:cubicBezTo>
                                  <a:cubicBezTo>
                                    <a:pt x="649" y="0"/>
                                    <a:pt x="649" y="1"/>
                                    <a:pt x="648" y="1"/>
                                  </a:cubicBezTo>
                                  <a:cubicBezTo>
                                    <a:pt x="649" y="2"/>
                                    <a:pt x="650" y="2"/>
                                    <a:pt x="651" y="3"/>
                                  </a:cubicBezTo>
                                  <a:cubicBezTo>
                                    <a:pt x="652" y="2"/>
                                    <a:pt x="653" y="1"/>
                                    <a:pt x="654" y="1"/>
                                  </a:cubicBezTo>
                                  <a:cubicBezTo>
                                    <a:pt x="654" y="0"/>
                                    <a:pt x="654" y="0"/>
                                    <a:pt x="654" y="0"/>
                                  </a:cubicBezTo>
                                  <a:cubicBezTo>
                                    <a:pt x="659" y="0"/>
                                    <a:pt x="659" y="0"/>
                                    <a:pt x="659" y="0"/>
                                  </a:cubicBezTo>
                                  <a:cubicBezTo>
                                    <a:pt x="656" y="1"/>
                                    <a:pt x="654" y="2"/>
                                    <a:pt x="652" y="4"/>
                                  </a:cubicBezTo>
                                  <a:cubicBezTo>
                                    <a:pt x="654" y="5"/>
                                    <a:pt x="655" y="7"/>
                                    <a:pt x="657" y="8"/>
                                  </a:cubicBezTo>
                                  <a:cubicBezTo>
                                    <a:pt x="664" y="4"/>
                                    <a:pt x="672" y="1"/>
                                    <a:pt x="681" y="1"/>
                                  </a:cubicBezTo>
                                  <a:cubicBezTo>
                                    <a:pt x="690" y="1"/>
                                    <a:pt x="698" y="4"/>
                                    <a:pt x="705" y="8"/>
                                  </a:cubicBezTo>
                                  <a:cubicBezTo>
                                    <a:pt x="707" y="7"/>
                                    <a:pt x="708" y="6"/>
                                    <a:pt x="710" y="4"/>
                                  </a:cubicBezTo>
                                  <a:cubicBezTo>
                                    <a:pt x="708" y="3"/>
                                    <a:pt x="705" y="1"/>
                                    <a:pt x="703" y="0"/>
                                  </a:cubicBezTo>
                                  <a:cubicBezTo>
                                    <a:pt x="706" y="0"/>
                                    <a:pt x="706" y="0"/>
                                    <a:pt x="706" y="0"/>
                                  </a:cubicBezTo>
                                  <a:cubicBezTo>
                                    <a:pt x="706" y="0"/>
                                    <a:pt x="707" y="0"/>
                                    <a:pt x="707" y="0"/>
                                  </a:cubicBez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8" y="0"/>
                                    <a:pt x="708" y="0"/>
                                    <a:pt x="708" y="0"/>
                                  </a:cubicBezTo>
                                  <a:cubicBezTo>
                                    <a:pt x="708" y="0"/>
                                    <a:pt x="708" y="1"/>
                                    <a:pt x="708" y="1"/>
                                  </a:cubicBezTo>
                                  <a:cubicBezTo>
                                    <a:pt x="709" y="2"/>
                                    <a:pt x="710" y="3"/>
                                    <a:pt x="711" y="3"/>
                                  </a:cubicBezTo>
                                  <a:cubicBezTo>
                                    <a:pt x="712" y="3"/>
                                    <a:pt x="713" y="2"/>
                                    <a:pt x="714" y="1"/>
                                  </a:cubicBezTo>
                                  <a:cubicBezTo>
                                    <a:pt x="714" y="1"/>
                                    <a:pt x="714" y="0"/>
                                    <a:pt x="714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6" y="0"/>
                                    <a:pt x="716" y="0"/>
                                    <a:pt x="716" y="0"/>
                                  </a:cubicBezTo>
                                  <a:cubicBezTo>
                                    <a:pt x="720" y="0"/>
                                    <a:pt x="720" y="0"/>
                                    <a:pt x="720" y="0"/>
                                  </a:cubicBezTo>
                                  <a:cubicBezTo>
                                    <a:pt x="715" y="2"/>
                                    <a:pt x="710" y="6"/>
                                    <a:pt x="707" y="9"/>
                                  </a:cubicBezTo>
                                  <a:cubicBezTo>
                                    <a:pt x="698" y="18"/>
                                    <a:pt x="692" y="31"/>
                                    <a:pt x="692" y="44"/>
                                  </a:cubicBezTo>
                                  <a:cubicBezTo>
                                    <a:pt x="692" y="45"/>
                                    <a:pt x="692" y="45"/>
                                    <a:pt x="692" y="46"/>
                                  </a:cubicBezTo>
                                  <a:cubicBezTo>
                                    <a:pt x="694" y="46"/>
                                    <a:pt x="696" y="47"/>
                                    <a:pt x="698" y="48"/>
                                  </a:cubicBezTo>
                                  <a:cubicBezTo>
                                    <a:pt x="698" y="47"/>
                                    <a:pt x="698" y="45"/>
                                    <a:pt x="698" y="44"/>
                                  </a:cubicBezTo>
                                  <a:cubicBezTo>
                                    <a:pt x="698" y="20"/>
                                    <a:pt x="718" y="1"/>
                                    <a:pt x="742" y="1"/>
                                  </a:cubicBezTo>
                                  <a:cubicBezTo>
                                    <a:pt x="766" y="1"/>
                                    <a:pt x="785" y="20"/>
                                    <a:pt x="785" y="44"/>
                                  </a:cubicBezTo>
                                  <a:cubicBezTo>
                                    <a:pt x="785" y="46"/>
                                    <a:pt x="785" y="47"/>
                                    <a:pt x="785" y="48"/>
                                  </a:cubicBezTo>
                                  <a:cubicBezTo>
                                    <a:pt x="787" y="47"/>
                                    <a:pt x="789" y="46"/>
                                    <a:pt x="791" y="46"/>
                                  </a:cubicBezTo>
                                  <a:cubicBezTo>
                                    <a:pt x="791" y="45"/>
                                    <a:pt x="791" y="45"/>
                                    <a:pt x="791" y="44"/>
                                  </a:cubicBezTo>
                                  <a:cubicBezTo>
                                    <a:pt x="791" y="31"/>
                                    <a:pt x="786" y="18"/>
                                    <a:pt x="777" y="9"/>
                                  </a:cubicBezTo>
                                  <a:cubicBezTo>
                                    <a:pt x="773" y="6"/>
                                    <a:pt x="769" y="2"/>
                                    <a:pt x="764" y="0"/>
                                  </a:cubicBezTo>
                                  <a:cubicBezTo>
                                    <a:pt x="767" y="0"/>
                                    <a:pt x="767" y="0"/>
                                    <a:pt x="767" y="0"/>
                                  </a:cubicBezTo>
                                  <a:cubicBezTo>
                                    <a:pt x="767" y="0"/>
                                    <a:pt x="768" y="0"/>
                                    <a:pt x="768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70" y="0"/>
                                    <a:pt x="770" y="0"/>
                                    <a:pt x="770" y="0"/>
                                  </a:cubicBezTo>
                                  <a:cubicBezTo>
                                    <a:pt x="769" y="0"/>
                                    <a:pt x="769" y="1"/>
                                    <a:pt x="769" y="1"/>
                                  </a:cubicBezTo>
                                  <a:cubicBezTo>
                                    <a:pt x="770" y="2"/>
                                    <a:pt x="771" y="3"/>
                                    <a:pt x="772" y="3"/>
                                  </a:cubicBezTo>
                                  <a:cubicBezTo>
                                    <a:pt x="773" y="3"/>
                                    <a:pt x="774" y="2"/>
                                    <a:pt x="775" y="1"/>
                                  </a:cubicBezTo>
                                  <a:cubicBezTo>
                                    <a:pt x="775" y="1"/>
                                    <a:pt x="775" y="0"/>
                                    <a:pt x="775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81" y="0"/>
                                    <a:pt x="781" y="0"/>
                                    <a:pt x="781" y="0"/>
                                  </a:cubicBezTo>
                                  <a:cubicBezTo>
                                    <a:pt x="778" y="1"/>
                                    <a:pt x="776" y="3"/>
                                    <a:pt x="773" y="4"/>
                                  </a:cubicBezTo>
                                  <a:cubicBezTo>
                                    <a:pt x="775" y="6"/>
                                    <a:pt x="777" y="7"/>
                                    <a:pt x="778" y="8"/>
                                  </a:cubicBezTo>
                                  <a:cubicBezTo>
                                    <a:pt x="785" y="4"/>
                                    <a:pt x="794" y="1"/>
                                    <a:pt x="803" y="1"/>
                                  </a:cubicBezTo>
                                  <a:cubicBezTo>
                                    <a:pt x="812" y="1"/>
                                    <a:pt x="820" y="4"/>
                                    <a:pt x="827" y="8"/>
                                  </a:cubicBezTo>
                                  <a:cubicBezTo>
                                    <a:pt x="829" y="7"/>
                                    <a:pt x="830" y="6"/>
                                    <a:pt x="832" y="4"/>
                                  </a:cubicBezTo>
                                  <a:cubicBezTo>
                                    <a:pt x="830" y="3"/>
                                    <a:pt x="827" y="1"/>
                                    <a:pt x="825" y="0"/>
                                  </a:cubicBezTo>
                                  <a:cubicBezTo>
                                    <a:pt x="828" y="0"/>
                                    <a:pt x="828" y="0"/>
                                    <a:pt x="828" y="0"/>
                                  </a:cubicBezTo>
                                  <a:cubicBezTo>
                                    <a:pt x="828" y="0"/>
                                    <a:pt x="828" y="0"/>
                                    <a:pt x="829" y="0"/>
                                  </a:cubicBezTo>
                                  <a:cubicBezTo>
                                    <a:pt x="829" y="0"/>
                                    <a:pt x="829" y="0"/>
                                    <a:pt x="828" y="0"/>
                                  </a:cubicBezTo>
                                  <a:cubicBezTo>
                                    <a:pt x="830" y="0"/>
                                    <a:pt x="830" y="0"/>
                                    <a:pt x="830" y="0"/>
                                  </a:cubicBezTo>
                                  <a:cubicBezTo>
                                    <a:pt x="830" y="0"/>
                                    <a:pt x="830" y="1"/>
                                    <a:pt x="830" y="1"/>
                                  </a:cubicBezTo>
                                  <a:cubicBezTo>
                                    <a:pt x="831" y="2"/>
                                    <a:pt x="832" y="3"/>
                                    <a:pt x="833" y="3"/>
                                  </a:cubicBezTo>
                                  <a:cubicBezTo>
                                    <a:pt x="834" y="3"/>
                                    <a:pt x="835" y="2"/>
                                    <a:pt x="836" y="1"/>
                                  </a:cubicBezTo>
                                  <a:cubicBezTo>
                                    <a:pt x="836" y="1"/>
                                    <a:pt x="836" y="0"/>
                                    <a:pt x="836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8" y="0"/>
                                    <a:pt x="838" y="0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37" y="2"/>
                                    <a:pt x="832" y="6"/>
                                    <a:pt x="828" y="9"/>
                                  </a:cubicBezTo>
                                  <a:cubicBezTo>
                                    <a:pt x="820" y="18"/>
                                    <a:pt x="814" y="31"/>
                                    <a:pt x="814" y="44"/>
                                  </a:cubicBezTo>
                                  <a:cubicBezTo>
                                    <a:pt x="814" y="45"/>
                                    <a:pt x="814" y="45"/>
                                    <a:pt x="814" y="46"/>
                                  </a:cubicBezTo>
                                  <a:cubicBezTo>
                                    <a:pt x="816" y="46"/>
                                    <a:pt x="818" y="47"/>
                                    <a:pt x="820" y="48"/>
                                  </a:cubicBezTo>
                                  <a:cubicBezTo>
                                    <a:pt x="820" y="47"/>
                                    <a:pt x="820" y="45"/>
                                    <a:pt x="820" y="44"/>
                                  </a:cubicBezTo>
                                  <a:cubicBezTo>
                                    <a:pt x="820" y="20"/>
                                    <a:pt x="840" y="1"/>
                                    <a:pt x="864" y="1"/>
                                  </a:cubicBezTo>
                                  <a:cubicBezTo>
                                    <a:pt x="888" y="1"/>
                                    <a:pt x="907" y="20"/>
                                    <a:pt x="907" y="44"/>
                                  </a:cubicBezTo>
                                  <a:cubicBezTo>
                                    <a:pt x="907" y="45"/>
                                    <a:pt x="907" y="46"/>
                                    <a:pt x="907" y="47"/>
                                  </a:cubicBezTo>
                                  <a:cubicBezTo>
                                    <a:pt x="909" y="47"/>
                                    <a:pt x="911" y="46"/>
                                    <a:pt x="913" y="46"/>
                                  </a:cubicBezTo>
                                  <a:cubicBezTo>
                                    <a:pt x="913" y="45"/>
                                    <a:pt x="913" y="45"/>
                                    <a:pt x="913" y="44"/>
                                  </a:cubicBezTo>
                                  <a:cubicBezTo>
                                    <a:pt x="913" y="31"/>
                                    <a:pt x="908" y="18"/>
                                    <a:pt x="899" y="9"/>
                                  </a:cubicBezTo>
                                  <a:cubicBezTo>
                                    <a:pt x="895" y="6"/>
                                    <a:pt x="891" y="2"/>
                                    <a:pt x="886" y="0"/>
                                  </a:cubicBezTo>
                                  <a:cubicBezTo>
                                    <a:pt x="889" y="0"/>
                                    <a:pt x="889" y="0"/>
                                    <a:pt x="889" y="0"/>
                                  </a:cubicBezTo>
                                  <a:cubicBezTo>
                                    <a:pt x="889" y="0"/>
                                    <a:pt x="890" y="0"/>
                                    <a:pt x="890" y="0"/>
                                  </a:cubicBezTo>
                                  <a:cubicBezTo>
                                    <a:pt x="890" y="0"/>
                                    <a:pt x="890" y="0"/>
                                    <a:pt x="890" y="0"/>
                                  </a:cubicBezTo>
                                  <a:cubicBezTo>
                                    <a:pt x="891" y="0"/>
                                    <a:pt x="891" y="0"/>
                                    <a:pt x="891" y="0"/>
                                  </a:cubicBezTo>
                                  <a:cubicBezTo>
                                    <a:pt x="891" y="0"/>
                                    <a:pt x="891" y="1"/>
                                    <a:pt x="891" y="1"/>
                                  </a:cubicBezTo>
                                  <a:cubicBezTo>
                                    <a:pt x="892" y="2"/>
                                    <a:pt x="893" y="2"/>
                                    <a:pt x="894" y="3"/>
                                  </a:cubicBezTo>
                                  <a:cubicBezTo>
                                    <a:pt x="895" y="2"/>
                                    <a:pt x="896" y="1"/>
                                    <a:pt x="897" y="1"/>
                                  </a:cubicBezTo>
                                  <a:cubicBezTo>
                                    <a:pt x="897" y="0"/>
                                    <a:pt x="897" y="0"/>
                                    <a:pt x="897" y="0"/>
                                  </a:cubicBezTo>
                                  <a:cubicBezTo>
                                    <a:pt x="901" y="0"/>
                                    <a:pt x="901" y="0"/>
                                    <a:pt x="901" y="0"/>
                                  </a:cubicBezTo>
                                  <a:cubicBezTo>
                                    <a:pt x="899" y="1"/>
                                    <a:pt x="897" y="2"/>
                                    <a:pt x="895" y="4"/>
                                  </a:cubicBezTo>
                                  <a:cubicBezTo>
                                    <a:pt x="897" y="5"/>
                                    <a:pt x="898" y="7"/>
                                    <a:pt x="900" y="8"/>
                                  </a:cubicBezTo>
                                  <a:cubicBezTo>
                                    <a:pt x="907" y="4"/>
                                    <a:pt x="915" y="1"/>
                                    <a:pt x="924" y="1"/>
                                  </a:cubicBezTo>
                                  <a:cubicBezTo>
                                    <a:pt x="928" y="1"/>
                                    <a:pt x="932" y="2"/>
                                    <a:pt x="937" y="3"/>
                                  </a:cubicBezTo>
                                  <a:cubicBezTo>
                                    <a:pt x="937" y="5"/>
                                    <a:pt x="937" y="5"/>
                                    <a:pt x="937" y="5"/>
                                  </a:cubicBezTo>
                                  <a:cubicBezTo>
                                    <a:pt x="932" y="3"/>
                                    <a:pt x="928" y="2"/>
                                    <a:pt x="924" y="2"/>
                                  </a:cubicBezTo>
                                  <a:cubicBezTo>
                                    <a:pt x="915" y="2"/>
                                    <a:pt x="907" y="5"/>
                                    <a:pt x="901" y="9"/>
                                  </a:cubicBezTo>
                                  <a:cubicBezTo>
                                    <a:pt x="902" y="11"/>
                                    <a:pt x="904" y="12"/>
                                    <a:pt x="905" y="14"/>
                                  </a:cubicBezTo>
                                  <a:cubicBezTo>
                                    <a:pt x="910" y="11"/>
                                    <a:pt x="917" y="9"/>
                                    <a:pt x="924" y="9"/>
                                  </a:cubicBezTo>
                                  <a:cubicBezTo>
                                    <a:pt x="928" y="9"/>
                                    <a:pt x="932" y="10"/>
                                    <a:pt x="937" y="11"/>
                                  </a:cubicBezTo>
                                  <a:cubicBezTo>
                                    <a:pt x="937" y="13"/>
                                    <a:pt x="937" y="13"/>
                                    <a:pt x="937" y="13"/>
                                  </a:cubicBezTo>
                                  <a:cubicBezTo>
                                    <a:pt x="933" y="11"/>
                                    <a:pt x="928" y="10"/>
                                    <a:pt x="924" y="10"/>
                                  </a:cubicBezTo>
                                  <a:cubicBezTo>
                                    <a:pt x="917" y="10"/>
                                    <a:pt x="911" y="12"/>
                                    <a:pt x="906" y="15"/>
                                  </a:cubicBezTo>
                                  <a:cubicBezTo>
                                    <a:pt x="907" y="17"/>
                                    <a:pt x="908" y="18"/>
                                    <a:pt x="909" y="20"/>
                                  </a:cubicBezTo>
                                  <a:cubicBezTo>
                                    <a:pt x="913" y="17"/>
                                    <a:pt x="918" y="16"/>
                                    <a:pt x="924" y="16"/>
                                  </a:cubicBezTo>
                                  <a:cubicBezTo>
                                    <a:pt x="928" y="16"/>
                                    <a:pt x="933" y="17"/>
                                    <a:pt x="937" y="19"/>
                                  </a:cubicBezTo>
                                  <a:cubicBezTo>
                                    <a:pt x="937" y="21"/>
                                    <a:pt x="937" y="21"/>
                                    <a:pt x="937" y="21"/>
                                  </a:cubicBezTo>
                                  <a:cubicBezTo>
                                    <a:pt x="933" y="18"/>
                                    <a:pt x="928" y="17"/>
                                    <a:pt x="924" y="17"/>
                                  </a:cubicBezTo>
                                  <a:cubicBezTo>
                                    <a:pt x="918" y="17"/>
                                    <a:pt x="913" y="19"/>
                                    <a:pt x="909" y="21"/>
                                  </a:cubicBezTo>
                                  <a:cubicBezTo>
                                    <a:pt x="910" y="23"/>
                                    <a:pt x="911" y="25"/>
                                    <a:pt x="912" y="27"/>
                                  </a:cubicBezTo>
                                  <a:cubicBezTo>
                                    <a:pt x="915" y="25"/>
                                    <a:pt x="919" y="23"/>
                                    <a:pt x="924" y="23"/>
                                  </a:cubicBezTo>
                                  <a:cubicBezTo>
                                    <a:pt x="928" y="23"/>
                                    <a:pt x="933" y="25"/>
                                    <a:pt x="936" y="27"/>
                                  </a:cubicBezTo>
                                  <a:cubicBezTo>
                                    <a:pt x="936" y="27"/>
                                    <a:pt x="936" y="27"/>
                                    <a:pt x="937" y="27"/>
                                  </a:cubicBezTo>
                                  <a:cubicBezTo>
                                    <a:pt x="937" y="32"/>
                                    <a:pt x="937" y="32"/>
                                    <a:pt x="937" y="32"/>
                                  </a:cubicBezTo>
                                  <a:cubicBezTo>
                                    <a:pt x="935" y="36"/>
                                    <a:pt x="935" y="40"/>
                                    <a:pt x="935" y="44"/>
                                  </a:cubicBezTo>
                                  <a:cubicBezTo>
                                    <a:pt x="935" y="45"/>
                                    <a:pt x="935" y="45"/>
                                    <a:pt x="935" y="46"/>
                                  </a:cubicBezTo>
                                  <a:close/>
                                  <a:moveTo>
                                    <a:pt x="18" y="44"/>
                                  </a:moveTo>
                                  <a:cubicBezTo>
                                    <a:pt x="18" y="42"/>
                                    <a:pt x="16" y="39"/>
                                    <a:pt x="13" y="39"/>
                                  </a:cubicBezTo>
                                  <a:cubicBezTo>
                                    <a:pt x="10" y="39"/>
                                    <a:pt x="8" y="42"/>
                                    <a:pt x="8" y="44"/>
                                  </a:cubicBezTo>
                                  <a:cubicBezTo>
                                    <a:pt x="8" y="45"/>
                                    <a:pt x="8" y="45"/>
                                    <a:pt x="8" y="45"/>
                                  </a:cubicBezTo>
                                  <a:cubicBezTo>
                                    <a:pt x="10" y="45"/>
                                    <a:pt x="11" y="45"/>
                                    <a:pt x="13" y="45"/>
                                  </a:cubicBezTo>
                                  <a:cubicBezTo>
                                    <a:pt x="15" y="45"/>
                                    <a:pt x="16" y="45"/>
                                    <a:pt x="18" y="45"/>
                                  </a:cubicBezTo>
                                  <a:cubicBezTo>
                                    <a:pt x="18" y="45"/>
                                    <a:pt x="18" y="45"/>
                                    <a:pt x="18" y="44"/>
                                  </a:cubicBezTo>
                                  <a:close/>
                                  <a:moveTo>
                                    <a:pt x="25" y="44"/>
                                  </a:moveTo>
                                  <a:cubicBezTo>
                                    <a:pt x="25" y="38"/>
                                    <a:pt x="20" y="32"/>
                                    <a:pt x="13" y="32"/>
                                  </a:cubicBezTo>
                                  <a:cubicBezTo>
                                    <a:pt x="6" y="32"/>
                                    <a:pt x="1" y="38"/>
                                    <a:pt x="1" y="44"/>
                                  </a:cubicBezTo>
                                  <a:cubicBezTo>
                                    <a:pt x="1" y="45"/>
                                    <a:pt x="1" y="45"/>
                                    <a:pt x="1" y="46"/>
                                  </a:cubicBezTo>
                                  <a:cubicBezTo>
                                    <a:pt x="3" y="46"/>
                                    <a:pt x="5" y="45"/>
                                    <a:pt x="6" y="45"/>
                                  </a:cubicBezTo>
                                  <a:cubicBezTo>
                                    <a:pt x="6" y="45"/>
                                    <a:pt x="6" y="45"/>
                                    <a:pt x="6" y="44"/>
                                  </a:cubicBezTo>
                                  <a:cubicBezTo>
                                    <a:pt x="6" y="41"/>
                                    <a:pt x="9" y="38"/>
                                    <a:pt x="13" y="38"/>
                                  </a:cubicBezTo>
                                  <a:cubicBezTo>
                                    <a:pt x="17" y="38"/>
                                    <a:pt x="20" y="41"/>
                                    <a:pt x="20" y="44"/>
                                  </a:cubicBezTo>
                                  <a:cubicBezTo>
                                    <a:pt x="20" y="45"/>
                                    <a:pt x="20" y="45"/>
                                    <a:pt x="20" y="45"/>
                                  </a:cubicBezTo>
                                  <a:cubicBezTo>
                                    <a:pt x="21" y="45"/>
                                    <a:pt x="23" y="46"/>
                                    <a:pt x="25" y="46"/>
                                  </a:cubicBezTo>
                                  <a:cubicBezTo>
                                    <a:pt x="25" y="45"/>
                                    <a:pt x="25" y="45"/>
                                    <a:pt x="25" y="44"/>
                                  </a:cubicBezTo>
                                  <a:close/>
                                  <a:moveTo>
                                    <a:pt x="18" y="96"/>
                                  </a:moveTo>
                                  <a:cubicBezTo>
                                    <a:pt x="18" y="93"/>
                                    <a:pt x="16" y="91"/>
                                    <a:pt x="13" y="91"/>
                                  </a:cubicBezTo>
                                  <a:cubicBezTo>
                                    <a:pt x="10" y="91"/>
                                    <a:pt x="8" y="93"/>
                                    <a:pt x="8" y="96"/>
                                  </a:cubicBezTo>
                                  <a:cubicBezTo>
                                    <a:pt x="8" y="96"/>
                                    <a:pt x="8" y="96"/>
                                    <a:pt x="8" y="96"/>
                                  </a:cubicBezTo>
                                  <a:cubicBezTo>
                                    <a:pt x="10" y="96"/>
                                    <a:pt x="11" y="96"/>
                                    <a:pt x="13" y="96"/>
                                  </a:cubicBezTo>
                                  <a:cubicBezTo>
                                    <a:pt x="15" y="96"/>
                                    <a:pt x="16" y="96"/>
                                    <a:pt x="18" y="96"/>
                                  </a:cubicBezTo>
                                  <a:cubicBezTo>
                                    <a:pt x="18" y="96"/>
                                    <a:pt x="18" y="96"/>
                                    <a:pt x="18" y="96"/>
                                  </a:cubicBezTo>
                                  <a:close/>
                                  <a:moveTo>
                                    <a:pt x="25" y="96"/>
                                  </a:moveTo>
                                  <a:cubicBezTo>
                                    <a:pt x="25" y="89"/>
                                    <a:pt x="20" y="84"/>
                                    <a:pt x="13" y="84"/>
                                  </a:cubicBezTo>
                                  <a:cubicBezTo>
                                    <a:pt x="6" y="84"/>
                                    <a:pt x="1" y="89"/>
                                    <a:pt x="1" y="96"/>
                                  </a:cubicBezTo>
                                  <a:cubicBezTo>
                                    <a:pt x="1" y="96"/>
                                    <a:pt x="1" y="97"/>
                                    <a:pt x="1" y="97"/>
                                  </a:cubicBezTo>
                                  <a:cubicBezTo>
                                    <a:pt x="3" y="97"/>
                                    <a:pt x="5" y="97"/>
                                    <a:pt x="6" y="96"/>
                                  </a:cubicBezTo>
                                  <a:cubicBezTo>
                                    <a:pt x="6" y="96"/>
                                    <a:pt x="6" y="96"/>
                                    <a:pt x="6" y="96"/>
                                  </a:cubicBezTo>
                                  <a:cubicBezTo>
                                    <a:pt x="6" y="92"/>
                                    <a:pt x="9" y="89"/>
                                    <a:pt x="13" y="89"/>
                                  </a:cubicBezTo>
                                  <a:cubicBezTo>
                                    <a:pt x="17" y="89"/>
                                    <a:pt x="20" y="92"/>
                                    <a:pt x="20" y="96"/>
                                  </a:cubicBezTo>
                                  <a:cubicBezTo>
                                    <a:pt x="20" y="96"/>
                                    <a:pt x="20" y="96"/>
                                    <a:pt x="20" y="96"/>
                                  </a:cubicBezTo>
                                  <a:cubicBezTo>
                                    <a:pt x="21" y="97"/>
                                    <a:pt x="23" y="97"/>
                                    <a:pt x="25" y="97"/>
                                  </a:cubicBezTo>
                                  <a:cubicBezTo>
                                    <a:pt x="25" y="97"/>
                                    <a:pt x="25" y="96"/>
                                    <a:pt x="25" y="96"/>
                                  </a:cubicBezTo>
                                  <a:close/>
                                  <a:moveTo>
                                    <a:pt x="18" y="147"/>
                                  </a:moveTo>
                                  <a:cubicBezTo>
                                    <a:pt x="18" y="144"/>
                                    <a:pt x="16" y="142"/>
                                    <a:pt x="13" y="142"/>
                                  </a:cubicBezTo>
                                  <a:cubicBezTo>
                                    <a:pt x="10" y="142"/>
                                    <a:pt x="8" y="144"/>
                                    <a:pt x="8" y="147"/>
                                  </a:cubicBezTo>
                                  <a:cubicBezTo>
                                    <a:pt x="8" y="147"/>
                                    <a:pt x="8" y="147"/>
                                    <a:pt x="8" y="148"/>
                                  </a:cubicBezTo>
                                  <a:cubicBezTo>
                                    <a:pt x="10" y="147"/>
                                    <a:pt x="11" y="147"/>
                                    <a:pt x="13" y="147"/>
                                  </a:cubicBezTo>
                                  <a:cubicBezTo>
                                    <a:pt x="15" y="147"/>
                                    <a:pt x="16" y="147"/>
                                    <a:pt x="18" y="148"/>
                                  </a:cubicBezTo>
                                  <a:cubicBezTo>
                                    <a:pt x="18" y="147"/>
                                    <a:pt x="18" y="147"/>
                                    <a:pt x="18" y="147"/>
                                  </a:cubicBezTo>
                                  <a:close/>
                                  <a:moveTo>
                                    <a:pt x="25" y="147"/>
                                  </a:moveTo>
                                  <a:cubicBezTo>
                                    <a:pt x="25" y="141"/>
                                    <a:pt x="20" y="135"/>
                                    <a:pt x="13" y="135"/>
                                  </a:cubicBezTo>
                                  <a:cubicBezTo>
                                    <a:pt x="6" y="135"/>
                                    <a:pt x="1" y="141"/>
                                    <a:pt x="1" y="147"/>
                                  </a:cubicBezTo>
                                  <a:cubicBezTo>
                                    <a:pt x="1" y="148"/>
                                    <a:pt x="1" y="148"/>
                                    <a:pt x="1" y="149"/>
                                  </a:cubicBezTo>
                                  <a:cubicBezTo>
                                    <a:pt x="3" y="148"/>
                                    <a:pt x="5" y="148"/>
                                    <a:pt x="6" y="148"/>
                                  </a:cubicBezTo>
                                  <a:cubicBezTo>
                                    <a:pt x="6" y="148"/>
                                    <a:pt x="6" y="147"/>
                                    <a:pt x="6" y="147"/>
                                  </a:cubicBezTo>
                                  <a:cubicBezTo>
                                    <a:pt x="6" y="143"/>
                                    <a:pt x="9" y="140"/>
                                    <a:pt x="13" y="140"/>
                                  </a:cubicBezTo>
                                  <a:cubicBezTo>
                                    <a:pt x="17" y="140"/>
                                    <a:pt x="20" y="143"/>
                                    <a:pt x="20" y="147"/>
                                  </a:cubicBezTo>
                                  <a:cubicBezTo>
                                    <a:pt x="20" y="147"/>
                                    <a:pt x="20" y="148"/>
                                    <a:pt x="20" y="148"/>
                                  </a:cubicBezTo>
                                  <a:cubicBezTo>
                                    <a:pt x="21" y="148"/>
                                    <a:pt x="23" y="148"/>
                                    <a:pt x="25" y="149"/>
                                  </a:cubicBezTo>
                                  <a:cubicBezTo>
                                    <a:pt x="25" y="148"/>
                                    <a:pt x="25" y="148"/>
                                    <a:pt x="25" y="147"/>
                                  </a:cubicBezTo>
                                  <a:close/>
                                  <a:moveTo>
                                    <a:pt x="18" y="199"/>
                                  </a:moveTo>
                                  <a:cubicBezTo>
                                    <a:pt x="18" y="196"/>
                                    <a:pt x="16" y="193"/>
                                    <a:pt x="13" y="193"/>
                                  </a:cubicBezTo>
                                  <a:cubicBezTo>
                                    <a:pt x="10" y="193"/>
                                    <a:pt x="8" y="196"/>
                                    <a:pt x="8" y="199"/>
                                  </a:cubicBezTo>
                                  <a:cubicBezTo>
                                    <a:pt x="8" y="199"/>
                                    <a:pt x="8" y="199"/>
                                    <a:pt x="8" y="199"/>
                                  </a:cubicBezTo>
                                  <a:cubicBezTo>
                                    <a:pt x="10" y="199"/>
                                    <a:pt x="11" y="199"/>
                                    <a:pt x="13" y="199"/>
                                  </a:cubicBezTo>
                                  <a:cubicBezTo>
                                    <a:pt x="15" y="199"/>
                                    <a:pt x="16" y="199"/>
                                    <a:pt x="18" y="199"/>
                                  </a:cubicBezTo>
                                  <a:cubicBezTo>
                                    <a:pt x="18" y="199"/>
                                    <a:pt x="18" y="199"/>
                                    <a:pt x="18" y="199"/>
                                  </a:cubicBezTo>
                                  <a:close/>
                                  <a:moveTo>
                                    <a:pt x="25" y="199"/>
                                  </a:moveTo>
                                  <a:cubicBezTo>
                                    <a:pt x="25" y="192"/>
                                    <a:pt x="20" y="187"/>
                                    <a:pt x="13" y="187"/>
                                  </a:cubicBezTo>
                                  <a:cubicBezTo>
                                    <a:pt x="6" y="187"/>
                                    <a:pt x="1" y="192"/>
                                    <a:pt x="1" y="199"/>
                                  </a:cubicBezTo>
                                  <a:cubicBezTo>
                                    <a:pt x="1" y="199"/>
                                    <a:pt x="1" y="200"/>
                                    <a:pt x="1" y="200"/>
                                  </a:cubicBezTo>
                                  <a:cubicBezTo>
                                    <a:pt x="3" y="200"/>
                                    <a:pt x="5" y="199"/>
                                    <a:pt x="6" y="199"/>
                                  </a:cubicBezTo>
                                  <a:cubicBezTo>
                                    <a:pt x="6" y="199"/>
                                    <a:pt x="6" y="199"/>
                                    <a:pt x="6" y="199"/>
                                  </a:cubicBezTo>
                                  <a:cubicBezTo>
                                    <a:pt x="6" y="195"/>
                                    <a:pt x="9" y="192"/>
                                    <a:pt x="13" y="192"/>
                                  </a:cubicBezTo>
                                  <a:cubicBezTo>
                                    <a:pt x="17" y="192"/>
                                    <a:pt x="20" y="195"/>
                                    <a:pt x="20" y="199"/>
                                  </a:cubicBezTo>
                                  <a:cubicBezTo>
                                    <a:pt x="20" y="199"/>
                                    <a:pt x="20" y="199"/>
                                    <a:pt x="20" y="199"/>
                                  </a:cubicBezTo>
                                  <a:cubicBezTo>
                                    <a:pt x="21" y="199"/>
                                    <a:pt x="23" y="200"/>
                                    <a:pt x="25" y="200"/>
                                  </a:cubicBezTo>
                                  <a:cubicBezTo>
                                    <a:pt x="25" y="200"/>
                                    <a:pt x="25" y="199"/>
                                    <a:pt x="25" y="199"/>
                                  </a:cubicBezTo>
                                  <a:close/>
                                  <a:moveTo>
                                    <a:pt x="18" y="250"/>
                                  </a:moveTo>
                                  <a:cubicBezTo>
                                    <a:pt x="18" y="247"/>
                                    <a:pt x="16" y="245"/>
                                    <a:pt x="13" y="245"/>
                                  </a:cubicBezTo>
                                  <a:cubicBezTo>
                                    <a:pt x="10" y="245"/>
                                    <a:pt x="8" y="247"/>
                                    <a:pt x="8" y="250"/>
                                  </a:cubicBezTo>
                                  <a:cubicBezTo>
                                    <a:pt x="8" y="250"/>
                                    <a:pt x="8" y="250"/>
                                    <a:pt x="8" y="250"/>
                                  </a:cubicBezTo>
                                  <a:cubicBezTo>
                                    <a:pt x="10" y="250"/>
                                    <a:pt x="11" y="250"/>
                                    <a:pt x="13" y="250"/>
                                  </a:cubicBezTo>
                                  <a:cubicBezTo>
                                    <a:pt x="15" y="250"/>
                                    <a:pt x="16" y="250"/>
                                    <a:pt x="18" y="250"/>
                                  </a:cubicBezTo>
                                  <a:cubicBezTo>
                                    <a:pt x="18" y="250"/>
                                    <a:pt x="18" y="250"/>
                                    <a:pt x="18" y="250"/>
                                  </a:cubicBezTo>
                                  <a:close/>
                                  <a:moveTo>
                                    <a:pt x="25" y="250"/>
                                  </a:moveTo>
                                  <a:cubicBezTo>
                                    <a:pt x="25" y="243"/>
                                    <a:pt x="20" y="238"/>
                                    <a:pt x="13" y="238"/>
                                  </a:cubicBezTo>
                                  <a:cubicBezTo>
                                    <a:pt x="6" y="238"/>
                                    <a:pt x="1" y="243"/>
                                    <a:pt x="1" y="250"/>
                                  </a:cubicBezTo>
                                  <a:cubicBezTo>
                                    <a:pt x="1" y="250"/>
                                    <a:pt x="1" y="251"/>
                                    <a:pt x="1" y="251"/>
                                  </a:cubicBezTo>
                                  <a:cubicBezTo>
                                    <a:pt x="3" y="251"/>
                                    <a:pt x="5" y="251"/>
                                    <a:pt x="6" y="251"/>
                                  </a:cubicBezTo>
                                  <a:cubicBezTo>
                                    <a:pt x="6" y="250"/>
                                    <a:pt x="6" y="250"/>
                                    <a:pt x="6" y="250"/>
                                  </a:cubicBezTo>
                                  <a:cubicBezTo>
                                    <a:pt x="6" y="246"/>
                                    <a:pt x="9" y="243"/>
                                    <a:pt x="13" y="243"/>
                                  </a:cubicBezTo>
                                  <a:cubicBezTo>
                                    <a:pt x="17" y="243"/>
                                    <a:pt x="20" y="246"/>
                                    <a:pt x="20" y="250"/>
                                  </a:cubicBezTo>
                                  <a:cubicBezTo>
                                    <a:pt x="20" y="250"/>
                                    <a:pt x="20" y="250"/>
                                    <a:pt x="20" y="251"/>
                                  </a:cubicBezTo>
                                  <a:cubicBezTo>
                                    <a:pt x="21" y="251"/>
                                    <a:pt x="23" y="251"/>
                                    <a:pt x="25" y="251"/>
                                  </a:cubicBezTo>
                                  <a:cubicBezTo>
                                    <a:pt x="25" y="251"/>
                                    <a:pt x="25" y="250"/>
                                    <a:pt x="25" y="250"/>
                                  </a:cubicBezTo>
                                  <a:close/>
                                  <a:moveTo>
                                    <a:pt x="18" y="301"/>
                                  </a:moveTo>
                                  <a:cubicBezTo>
                                    <a:pt x="18" y="298"/>
                                    <a:pt x="16" y="296"/>
                                    <a:pt x="13" y="296"/>
                                  </a:cubicBezTo>
                                  <a:cubicBezTo>
                                    <a:pt x="10" y="296"/>
                                    <a:pt x="8" y="298"/>
                                    <a:pt x="8" y="301"/>
                                  </a:cubicBezTo>
                                  <a:cubicBezTo>
                                    <a:pt x="8" y="301"/>
                                    <a:pt x="8" y="302"/>
                                    <a:pt x="8" y="302"/>
                                  </a:cubicBezTo>
                                  <a:cubicBezTo>
                                    <a:pt x="10" y="302"/>
                                    <a:pt x="11" y="301"/>
                                    <a:pt x="13" y="301"/>
                                  </a:cubicBezTo>
                                  <a:cubicBezTo>
                                    <a:pt x="15" y="301"/>
                                    <a:pt x="16" y="302"/>
                                    <a:pt x="18" y="302"/>
                                  </a:cubicBezTo>
                                  <a:cubicBezTo>
                                    <a:pt x="18" y="302"/>
                                    <a:pt x="18" y="301"/>
                                    <a:pt x="18" y="301"/>
                                  </a:cubicBezTo>
                                  <a:close/>
                                  <a:moveTo>
                                    <a:pt x="25" y="301"/>
                                  </a:moveTo>
                                  <a:cubicBezTo>
                                    <a:pt x="25" y="295"/>
                                    <a:pt x="20" y="289"/>
                                    <a:pt x="13" y="289"/>
                                  </a:cubicBezTo>
                                  <a:cubicBezTo>
                                    <a:pt x="6" y="289"/>
                                    <a:pt x="1" y="295"/>
                                    <a:pt x="1" y="301"/>
                                  </a:cubicBezTo>
                                  <a:cubicBezTo>
                                    <a:pt x="1" y="302"/>
                                    <a:pt x="1" y="302"/>
                                    <a:pt x="1" y="303"/>
                                  </a:cubicBezTo>
                                  <a:cubicBezTo>
                                    <a:pt x="3" y="302"/>
                                    <a:pt x="5" y="302"/>
                                    <a:pt x="6" y="302"/>
                                  </a:cubicBezTo>
                                  <a:cubicBezTo>
                                    <a:pt x="6" y="302"/>
                                    <a:pt x="6" y="301"/>
                                    <a:pt x="6" y="301"/>
                                  </a:cubicBezTo>
                                  <a:cubicBezTo>
                                    <a:pt x="6" y="298"/>
                                    <a:pt x="9" y="295"/>
                                    <a:pt x="13" y="295"/>
                                  </a:cubicBezTo>
                                  <a:cubicBezTo>
                                    <a:pt x="17" y="295"/>
                                    <a:pt x="20" y="298"/>
                                    <a:pt x="20" y="301"/>
                                  </a:cubicBezTo>
                                  <a:cubicBezTo>
                                    <a:pt x="20" y="301"/>
                                    <a:pt x="20" y="302"/>
                                    <a:pt x="20" y="302"/>
                                  </a:cubicBezTo>
                                  <a:cubicBezTo>
                                    <a:pt x="21" y="302"/>
                                    <a:pt x="23" y="302"/>
                                    <a:pt x="25" y="303"/>
                                  </a:cubicBezTo>
                                  <a:cubicBezTo>
                                    <a:pt x="25" y="302"/>
                                    <a:pt x="25" y="302"/>
                                    <a:pt x="25" y="301"/>
                                  </a:cubicBezTo>
                                  <a:close/>
                                  <a:moveTo>
                                    <a:pt x="18" y="353"/>
                                  </a:moveTo>
                                  <a:cubicBezTo>
                                    <a:pt x="18" y="350"/>
                                    <a:pt x="16" y="348"/>
                                    <a:pt x="13" y="348"/>
                                  </a:cubicBezTo>
                                  <a:cubicBezTo>
                                    <a:pt x="10" y="348"/>
                                    <a:pt x="8" y="350"/>
                                    <a:pt x="8" y="353"/>
                                  </a:cubicBezTo>
                                  <a:cubicBezTo>
                                    <a:pt x="8" y="353"/>
                                    <a:pt x="8" y="353"/>
                                    <a:pt x="8" y="353"/>
                                  </a:cubicBezTo>
                                  <a:cubicBezTo>
                                    <a:pt x="10" y="353"/>
                                    <a:pt x="11" y="353"/>
                                    <a:pt x="13" y="353"/>
                                  </a:cubicBezTo>
                                  <a:cubicBezTo>
                                    <a:pt x="15" y="353"/>
                                    <a:pt x="16" y="353"/>
                                    <a:pt x="18" y="353"/>
                                  </a:cubicBezTo>
                                  <a:cubicBezTo>
                                    <a:pt x="18" y="353"/>
                                    <a:pt x="18" y="353"/>
                                    <a:pt x="18" y="353"/>
                                  </a:cubicBezTo>
                                  <a:close/>
                                  <a:moveTo>
                                    <a:pt x="25" y="353"/>
                                  </a:moveTo>
                                  <a:cubicBezTo>
                                    <a:pt x="25" y="346"/>
                                    <a:pt x="20" y="341"/>
                                    <a:pt x="13" y="341"/>
                                  </a:cubicBezTo>
                                  <a:cubicBezTo>
                                    <a:pt x="6" y="341"/>
                                    <a:pt x="1" y="346"/>
                                    <a:pt x="1" y="353"/>
                                  </a:cubicBezTo>
                                  <a:cubicBezTo>
                                    <a:pt x="1" y="353"/>
                                    <a:pt x="1" y="354"/>
                                    <a:pt x="1" y="354"/>
                                  </a:cubicBezTo>
                                  <a:cubicBezTo>
                                    <a:pt x="3" y="354"/>
                                    <a:pt x="5" y="354"/>
                                    <a:pt x="6" y="353"/>
                                  </a:cubicBezTo>
                                  <a:cubicBezTo>
                                    <a:pt x="6" y="353"/>
                                    <a:pt x="6" y="353"/>
                                    <a:pt x="6" y="353"/>
                                  </a:cubicBezTo>
                                  <a:cubicBezTo>
                                    <a:pt x="6" y="349"/>
                                    <a:pt x="9" y="346"/>
                                    <a:pt x="13" y="346"/>
                                  </a:cubicBezTo>
                                  <a:cubicBezTo>
                                    <a:pt x="17" y="346"/>
                                    <a:pt x="20" y="349"/>
                                    <a:pt x="20" y="353"/>
                                  </a:cubicBezTo>
                                  <a:cubicBezTo>
                                    <a:pt x="20" y="353"/>
                                    <a:pt x="20" y="353"/>
                                    <a:pt x="20" y="353"/>
                                  </a:cubicBezTo>
                                  <a:cubicBezTo>
                                    <a:pt x="21" y="354"/>
                                    <a:pt x="23" y="354"/>
                                    <a:pt x="25" y="354"/>
                                  </a:cubicBezTo>
                                  <a:cubicBezTo>
                                    <a:pt x="25" y="354"/>
                                    <a:pt x="25" y="353"/>
                                    <a:pt x="25" y="353"/>
                                  </a:cubicBezTo>
                                  <a:close/>
                                  <a:moveTo>
                                    <a:pt x="18" y="404"/>
                                  </a:moveTo>
                                  <a:cubicBezTo>
                                    <a:pt x="18" y="401"/>
                                    <a:pt x="16" y="399"/>
                                    <a:pt x="13" y="399"/>
                                  </a:cubicBezTo>
                                  <a:cubicBezTo>
                                    <a:pt x="10" y="399"/>
                                    <a:pt x="8" y="401"/>
                                    <a:pt x="8" y="404"/>
                                  </a:cubicBezTo>
                                  <a:cubicBezTo>
                                    <a:pt x="8" y="404"/>
                                    <a:pt x="8" y="404"/>
                                    <a:pt x="8" y="404"/>
                                  </a:cubicBezTo>
                                  <a:cubicBezTo>
                                    <a:pt x="10" y="404"/>
                                    <a:pt x="11" y="404"/>
                                    <a:pt x="13" y="404"/>
                                  </a:cubicBezTo>
                                  <a:cubicBezTo>
                                    <a:pt x="15" y="404"/>
                                    <a:pt x="16" y="404"/>
                                    <a:pt x="18" y="404"/>
                                  </a:cubicBezTo>
                                  <a:cubicBezTo>
                                    <a:pt x="18" y="404"/>
                                    <a:pt x="18" y="404"/>
                                    <a:pt x="18" y="404"/>
                                  </a:cubicBezTo>
                                  <a:close/>
                                  <a:moveTo>
                                    <a:pt x="25" y="404"/>
                                  </a:moveTo>
                                  <a:cubicBezTo>
                                    <a:pt x="25" y="397"/>
                                    <a:pt x="20" y="392"/>
                                    <a:pt x="13" y="392"/>
                                  </a:cubicBezTo>
                                  <a:cubicBezTo>
                                    <a:pt x="6" y="392"/>
                                    <a:pt x="1" y="397"/>
                                    <a:pt x="1" y="404"/>
                                  </a:cubicBezTo>
                                  <a:cubicBezTo>
                                    <a:pt x="1" y="405"/>
                                    <a:pt x="1" y="405"/>
                                    <a:pt x="1" y="406"/>
                                  </a:cubicBezTo>
                                  <a:cubicBezTo>
                                    <a:pt x="3" y="405"/>
                                    <a:pt x="5" y="405"/>
                                    <a:pt x="6" y="405"/>
                                  </a:cubicBezTo>
                                  <a:cubicBezTo>
                                    <a:pt x="6" y="404"/>
                                    <a:pt x="6" y="404"/>
                                    <a:pt x="6" y="404"/>
                                  </a:cubicBezTo>
                                  <a:cubicBezTo>
                                    <a:pt x="6" y="400"/>
                                    <a:pt x="9" y="397"/>
                                    <a:pt x="13" y="397"/>
                                  </a:cubicBezTo>
                                  <a:cubicBezTo>
                                    <a:pt x="17" y="397"/>
                                    <a:pt x="20" y="400"/>
                                    <a:pt x="20" y="404"/>
                                  </a:cubicBezTo>
                                  <a:cubicBezTo>
                                    <a:pt x="20" y="404"/>
                                    <a:pt x="20" y="404"/>
                                    <a:pt x="20" y="405"/>
                                  </a:cubicBezTo>
                                  <a:cubicBezTo>
                                    <a:pt x="21" y="405"/>
                                    <a:pt x="23" y="405"/>
                                    <a:pt x="25" y="406"/>
                                  </a:cubicBezTo>
                                  <a:cubicBezTo>
                                    <a:pt x="25" y="405"/>
                                    <a:pt x="25" y="405"/>
                                    <a:pt x="25" y="404"/>
                                  </a:cubicBezTo>
                                  <a:close/>
                                  <a:moveTo>
                                    <a:pt x="18" y="455"/>
                                  </a:moveTo>
                                  <a:cubicBezTo>
                                    <a:pt x="18" y="453"/>
                                    <a:pt x="16" y="450"/>
                                    <a:pt x="13" y="450"/>
                                  </a:cubicBezTo>
                                  <a:cubicBezTo>
                                    <a:pt x="10" y="450"/>
                                    <a:pt x="8" y="453"/>
                                    <a:pt x="8" y="455"/>
                                  </a:cubicBezTo>
                                  <a:cubicBezTo>
                                    <a:pt x="8" y="456"/>
                                    <a:pt x="8" y="456"/>
                                    <a:pt x="8" y="456"/>
                                  </a:cubicBezTo>
                                  <a:cubicBezTo>
                                    <a:pt x="10" y="456"/>
                                    <a:pt x="11" y="456"/>
                                    <a:pt x="13" y="456"/>
                                  </a:cubicBezTo>
                                  <a:cubicBezTo>
                                    <a:pt x="15" y="456"/>
                                    <a:pt x="16" y="456"/>
                                    <a:pt x="18" y="456"/>
                                  </a:cubicBezTo>
                                  <a:cubicBezTo>
                                    <a:pt x="18" y="456"/>
                                    <a:pt x="18" y="456"/>
                                    <a:pt x="18" y="455"/>
                                  </a:cubicBezTo>
                                  <a:close/>
                                  <a:moveTo>
                                    <a:pt x="25" y="455"/>
                                  </a:moveTo>
                                  <a:cubicBezTo>
                                    <a:pt x="25" y="449"/>
                                    <a:pt x="20" y="443"/>
                                    <a:pt x="13" y="443"/>
                                  </a:cubicBezTo>
                                  <a:cubicBezTo>
                                    <a:pt x="6" y="443"/>
                                    <a:pt x="1" y="449"/>
                                    <a:pt x="1" y="455"/>
                                  </a:cubicBezTo>
                                  <a:cubicBezTo>
                                    <a:pt x="1" y="456"/>
                                    <a:pt x="1" y="456"/>
                                    <a:pt x="1" y="457"/>
                                  </a:cubicBezTo>
                                  <a:cubicBezTo>
                                    <a:pt x="3" y="457"/>
                                    <a:pt x="5" y="456"/>
                                    <a:pt x="6" y="456"/>
                                  </a:cubicBezTo>
                                  <a:cubicBezTo>
                                    <a:pt x="6" y="456"/>
                                    <a:pt x="6" y="456"/>
                                    <a:pt x="6" y="455"/>
                                  </a:cubicBezTo>
                                  <a:cubicBezTo>
                                    <a:pt x="6" y="452"/>
                                    <a:pt x="9" y="449"/>
                                    <a:pt x="13" y="449"/>
                                  </a:cubicBezTo>
                                  <a:cubicBezTo>
                                    <a:pt x="17" y="449"/>
                                    <a:pt x="20" y="452"/>
                                    <a:pt x="20" y="455"/>
                                  </a:cubicBezTo>
                                  <a:cubicBezTo>
                                    <a:pt x="20" y="456"/>
                                    <a:pt x="20" y="456"/>
                                    <a:pt x="20" y="456"/>
                                  </a:cubicBezTo>
                                  <a:cubicBezTo>
                                    <a:pt x="21" y="456"/>
                                    <a:pt x="23" y="457"/>
                                    <a:pt x="25" y="457"/>
                                  </a:cubicBezTo>
                                  <a:cubicBezTo>
                                    <a:pt x="25" y="456"/>
                                    <a:pt x="25" y="456"/>
                                    <a:pt x="25" y="455"/>
                                  </a:cubicBezTo>
                                  <a:close/>
                                  <a:moveTo>
                                    <a:pt x="912" y="491"/>
                                  </a:moveTo>
                                  <a:cubicBezTo>
                                    <a:pt x="913" y="493"/>
                                    <a:pt x="913" y="495"/>
                                    <a:pt x="914" y="497"/>
                                  </a:cubicBezTo>
                                  <a:cubicBezTo>
                                    <a:pt x="916" y="495"/>
                                    <a:pt x="920" y="493"/>
                                    <a:pt x="924" y="493"/>
                                  </a:cubicBezTo>
                                  <a:cubicBezTo>
                                    <a:pt x="928" y="493"/>
                                    <a:pt x="931" y="495"/>
                                    <a:pt x="934" y="498"/>
                                  </a:cubicBezTo>
                                  <a:cubicBezTo>
                                    <a:pt x="934" y="496"/>
                                    <a:pt x="935" y="494"/>
                                    <a:pt x="936" y="491"/>
                                  </a:cubicBezTo>
                                  <a:cubicBezTo>
                                    <a:pt x="932" y="489"/>
                                    <a:pt x="928" y="487"/>
                                    <a:pt x="924" y="487"/>
                                  </a:cubicBezTo>
                                  <a:cubicBezTo>
                                    <a:pt x="919" y="487"/>
                                    <a:pt x="915" y="489"/>
                                    <a:pt x="912" y="491"/>
                                  </a:cubicBezTo>
                                  <a:close/>
                                  <a:moveTo>
                                    <a:pt x="783" y="14"/>
                                  </a:moveTo>
                                  <a:cubicBezTo>
                                    <a:pt x="789" y="11"/>
                                    <a:pt x="795" y="9"/>
                                    <a:pt x="803" y="9"/>
                                  </a:cubicBezTo>
                                  <a:cubicBezTo>
                                    <a:pt x="810" y="9"/>
                                    <a:pt x="817" y="11"/>
                                    <a:pt x="822" y="14"/>
                                  </a:cubicBezTo>
                                  <a:cubicBezTo>
                                    <a:pt x="823" y="13"/>
                                    <a:pt x="825" y="11"/>
                                    <a:pt x="826" y="10"/>
                                  </a:cubicBezTo>
                                  <a:cubicBezTo>
                                    <a:pt x="819" y="5"/>
                                    <a:pt x="811" y="2"/>
                                    <a:pt x="803" y="2"/>
                                  </a:cubicBezTo>
                                  <a:cubicBezTo>
                                    <a:pt x="794" y="2"/>
                                    <a:pt x="786" y="5"/>
                                    <a:pt x="779" y="10"/>
                                  </a:cubicBezTo>
                                  <a:cubicBezTo>
                                    <a:pt x="781" y="11"/>
                                    <a:pt x="782" y="13"/>
                                    <a:pt x="783" y="14"/>
                                  </a:cubicBezTo>
                                  <a:close/>
                                  <a:moveTo>
                                    <a:pt x="787" y="20"/>
                                  </a:moveTo>
                                  <a:cubicBezTo>
                                    <a:pt x="791" y="17"/>
                                    <a:pt x="797" y="16"/>
                                    <a:pt x="803" y="16"/>
                                  </a:cubicBezTo>
                                  <a:cubicBezTo>
                                    <a:pt x="809" y="16"/>
                                    <a:pt x="814" y="17"/>
                                    <a:pt x="818" y="20"/>
                                  </a:cubicBezTo>
                                  <a:cubicBezTo>
                                    <a:pt x="819" y="19"/>
                                    <a:pt x="820" y="17"/>
                                    <a:pt x="821" y="16"/>
                                  </a:cubicBezTo>
                                  <a:cubicBezTo>
                                    <a:pt x="816" y="12"/>
                                    <a:pt x="810" y="10"/>
                                    <a:pt x="803" y="10"/>
                                  </a:cubicBezTo>
                                  <a:cubicBezTo>
                                    <a:pt x="796" y="10"/>
                                    <a:pt x="789" y="12"/>
                                    <a:pt x="784" y="16"/>
                                  </a:cubicBezTo>
                                  <a:cubicBezTo>
                                    <a:pt x="785" y="17"/>
                                    <a:pt x="786" y="19"/>
                                    <a:pt x="787" y="20"/>
                                  </a:cubicBezTo>
                                  <a:close/>
                                  <a:moveTo>
                                    <a:pt x="790" y="28"/>
                                  </a:moveTo>
                                  <a:cubicBezTo>
                                    <a:pt x="794" y="25"/>
                                    <a:pt x="798" y="23"/>
                                    <a:pt x="803" y="23"/>
                                  </a:cubicBezTo>
                                  <a:cubicBezTo>
                                    <a:pt x="807" y="23"/>
                                    <a:pt x="812" y="25"/>
                                    <a:pt x="815" y="27"/>
                                  </a:cubicBezTo>
                                  <a:cubicBezTo>
                                    <a:pt x="816" y="25"/>
                                    <a:pt x="817" y="24"/>
                                    <a:pt x="818" y="22"/>
                                  </a:cubicBezTo>
                                  <a:cubicBezTo>
                                    <a:pt x="813" y="19"/>
                                    <a:pt x="808" y="17"/>
                                    <a:pt x="803" y="17"/>
                                  </a:cubicBezTo>
                                  <a:cubicBezTo>
                                    <a:pt x="797" y="17"/>
                                    <a:pt x="792" y="19"/>
                                    <a:pt x="788" y="22"/>
                                  </a:cubicBezTo>
                                  <a:cubicBezTo>
                                    <a:pt x="789" y="24"/>
                                    <a:pt x="789" y="26"/>
                                    <a:pt x="790" y="28"/>
                                  </a:cubicBezTo>
                                  <a:close/>
                                  <a:moveTo>
                                    <a:pt x="792" y="36"/>
                                  </a:moveTo>
                                  <a:cubicBezTo>
                                    <a:pt x="795" y="33"/>
                                    <a:pt x="798" y="31"/>
                                    <a:pt x="803" y="31"/>
                                  </a:cubicBezTo>
                                  <a:cubicBezTo>
                                    <a:pt x="807" y="31"/>
                                    <a:pt x="811" y="33"/>
                                    <a:pt x="813" y="36"/>
                                  </a:cubicBezTo>
                                  <a:cubicBezTo>
                                    <a:pt x="814" y="33"/>
                                    <a:pt x="814" y="31"/>
                                    <a:pt x="815" y="29"/>
                                  </a:cubicBezTo>
                                  <a:cubicBezTo>
                                    <a:pt x="811" y="26"/>
                                    <a:pt x="807" y="25"/>
                                    <a:pt x="803" y="25"/>
                                  </a:cubicBezTo>
                                  <a:cubicBezTo>
                                    <a:pt x="798" y="25"/>
                                    <a:pt x="794" y="26"/>
                                    <a:pt x="791" y="29"/>
                                  </a:cubicBezTo>
                                  <a:cubicBezTo>
                                    <a:pt x="791" y="31"/>
                                    <a:pt x="792" y="34"/>
                                    <a:pt x="792" y="36"/>
                                  </a:cubicBezTo>
                                  <a:close/>
                                  <a:moveTo>
                                    <a:pt x="812" y="44"/>
                                  </a:moveTo>
                                  <a:cubicBezTo>
                                    <a:pt x="812" y="42"/>
                                    <a:pt x="813" y="40"/>
                                    <a:pt x="813" y="38"/>
                                  </a:cubicBezTo>
                                  <a:cubicBezTo>
                                    <a:pt x="811" y="35"/>
                                    <a:pt x="807" y="32"/>
                                    <a:pt x="803" y="32"/>
                                  </a:cubicBezTo>
                                  <a:cubicBezTo>
                                    <a:pt x="798" y="32"/>
                                    <a:pt x="795" y="35"/>
                                    <a:pt x="793" y="38"/>
                                  </a:cubicBezTo>
                                  <a:cubicBezTo>
                                    <a:pt x="793" y="40"/>
                                    <a:pt x="793" y="42"/>
                                    <a:pt x="793" y="44"/>
                                  </a:cubicBezTo>
                                  <a:cubicBezTo>
                                    <a:pt x="793" y="45"/>
                                    <a:pt x="793" y="45"/>
                                    <a:pt x="793" y="46"/>
                                  </a:cubicBezTo>
                                  <a:cubicBezTo>
                                    <a:pt x="794" y="45"/>
                                    <a:pt x="795" y="45"/>
                                    <a:pt x="796" y="45"/>
                                  </a:cubicBezTo>
                                  <a:cubicBezTo>
                                    <a:pt x="796" y="45"/>
                                    <a:pt x="796" y="45"/>
                                    <a:pt x="796" y="44"/>
                                  </a:cubicBezTo>
                                  <a:cubicBezTo>
                                    <a:pt x="796" y="41"/>
                                    <a:pt x="799" y="38"/>
                                    <a:pt x="803" y="38"/>
                                  </a:cubicBezTo>
                                  <a:cubicBezTo>
                                    <a:pt x="806" y="38"/>
                                    <a:pt x="809" y="41"/>
                                    <a:pt x="809" y="44"/>
                                  </a:cubicBezTo>
                                  <a:cubicBezTo>
                                    <a:pt x="809" y="45"/>
                                    <a:pt x="809" y="45"/>
                                    <a:pt x="809" y="45"/>
                                  </a:cubicBezTo>
                                  <a:cubicBezTo>
                                    <a:pt x="810" y="45"/>
                                    <a:pt x="811" y="45"/>
                                    <a:pt x="812" y="45"/>
                                  </a:cubicBezTo>
                                  <a:cubicBezTo>
                                    <a:pt x="812" y="45"/>
                                    <a:pt x="812" y="45"/>
                                    <a:pt x="812" y="44"/>
                                  </a:cubicBezTo>
                                  <a:close/>
                                  <a:moveTo>
                                    <a:pt x="803" y="39"/>
                                  </a:moveTo>
                                  <a:cubicBezTo>
                                    <a:pt x="800" y="39"/>
                                    <a:pt x="798" y="42"/>
                                    <a:pt x="798" y="44"/>
                                  </a:cubicBezTo>
                                  <a:cubicBezTo>
                                    <a:pt x="798" y="45"/>
                                    <a:pt x="798" y="45"/>
                                    <a:pt x="798" y="45"/>
                                  </a:cubicBezTo>
                                  <a:cubicBezTo>
                                    <a:pt x="799" y="45"/>
                                    <a:pt x="801" y="45"/>
                                    <a:pt x="803" y="45"/>
                                  </a:cubicBezTo>
                                  <a:cubicBezTo>
                                    <a:pt x="804" y="45"/>
                                    <a:pt x="806" y="45"/>
                                    <a:pt x="808" y="45"/>
                                  </a:cubicBezTo>
                                  <a:cubicBezTo>
                                    <a:pt x="808" y="45"/>
                                    <a:pt x="808" y="45"/>
                                    <a:pt x="808" y="44"/>
                                  </a:cubicBezTo>
                                  <a:cubicBezTo>
                                    <a:pt x="808" y="42"/>
                                    <a:pt x="806" y="39"/>
                                    <a:pt x="803" y="39"/>
                                  </a:cubicBezTo>
                                  <a:close/>
                                  <a:moveTo>
                                    <a:pt x="773" y="56"/>
                                  </a:moveTo>
                                  <a:cubicBezTo>
                                    <a:pt x="775" y="57"/>
                                    <a:pt x="777" y="58"/>
                                    <a:pt x="778" y="60"/>
                                  </a:cubicBezTo>
                                  <a:cubicBezTo>
                                    <a:pt x="785" y="55"/>
                                    <a:pt x="794" y="52"/>
                                    <a:pt x="803" y="52"/>
                                  </a:cubicBezTo>
                                  <a:cubicBezTo>
                                    <a:pt x="812" y="52"/>
                                    <a:pt x="820" y="55"/>
                                    <a:pt x="827" y="60"/>
                                  </a:cubicBezTo>
                                  <a:cubicBezTo>
                                    <a:pt x="829" y="58"/>
                                    <a:pt x="830" y="57"/>
                                    <a:pt x="832" y="56"/>
                                  </a:cubicBezTo>
                                  <a:cubicBezTo>
                                    <a:pt x="824" y="50"/>
                                    <a:pt x="814" y="46"/>
                                    <a:pt x="803" y="46"/>
                                  </a:cubicBezTo>
                                  <a:cubicBezTo>
                                    <a:pt x="792" y="46"/>
                                    <a:pt x="782" y="50"/>
                                    <a:pt x="773" y="56"/>
                                  </a:cubicBezTo>
                                  <a:close/>
                                  <a:moveTo>
                                    <a:pt x="812" y="455"/>
                                  </a:moveTo>
                                  <a:cubicBezTo>
                                    <a:pt x="812" y="453"/>
                                    <a:pt x="813" y="451"/>
                                    <a:pt x="813" y="449"/>
                                  </a:cubicBezTo>
                                  <a:cubicBezTo>
                                    <a:pt x="811" y="446"/>
                                    <a:pt x="807" y="443"/>
                                    <a:pt x="803" y="443"/>
                                  </a:cubicBezTo>
                                  <a:cubicBezTo>
                                    <a:pt x="798" y="443"/>
                                    <a:pt x="795" y="446"/>
                                    <a:pt x="793" y="449"/>
                                  </a:cubicBezTo>
                                  <a:cubicBezTo>
                                    <a:pt x="793" y="451"/>
                                    <a:pt x="793" y="453"/>
                                    <a:pt x="793" y="455"/>
                                  </a:cubicBezTo>
                                  <a:cubicBezTo>
                                    <a:pt x="793" y="456"/>
                                    <a:pt x="793" y="456"/>
                                    <a:pt x="793" y="457"/>
                                  </a:cubicBezTo>
                                  <a:cubicBezTo>
                                    <a:pt x="794" y="456"/>
                                    <a:pt x="795" y="456"/>
                                    <a:pt x="796" y="456"/>
                                  </a:cubicBezTo>
                                  <a:cubicBezTo>
                                    <a:pt x="796" y="456"/>
                                    <a:pt x="796" y="456"/>
                                    <a:pt x="796" y="455"/>
                                  </a:cubicBezTo>
                                  <a:cubicBezTo>
                                    <a:pt x="796" y="452"/>
                                    <a:pt x="799" y="449"/>
                                    <a:pt x="803" y="449"/>
                                  </a:cubicBezTo>
                                  <a:cubicBezTo>
                                    <a:pt x="806" y="449"/>
                                    <a:pt x="809" y="452"/>
                                    <a:pt x="809" y="455"/>
                                  </a:cubicBezTo>
                                  <a:cubicBezTo>
                                    <a:pt x="809" y="456"/>
                                    <a:pt x="809" y="456"/>
                                    <a:pt x="809" y="456"/>
                                  </a:cubicBezTo>
                                  <a:cubicBezTo>
                                    <a:pt x="810" y="456"/>
                                    <a:pt x="811" y="456"/>
                                    <a:pt x="812" y="457"/>
                                  </a:cubicBezTo>
                                  <a:cubicBezTo>
                                    <a:pt x="812" y="456"/>
                                    <a:pt x="812" y="456"/>
                                    <a:pt x="812" y="455"/>
                                  </a:cubicBezTo>
                                  <a:close/>
                                  <a:moveTo>
                                    <a:pt x="803" y="450"/>
                                  </a:moveTo>
                                  <a:cubicBezTo>
                                    <a:pt x="800" y="450"/>
                                    <a:pt x="798" y="453"/>
                                    <a:pt x="798" y="455"/>
                                  </a:cubicBezTo>
                                  <a:cubicBezTo>
                                    <a:pt x="798" y="456"/>
                                    <a:pt x="798" y="456"/>
                                    <a:pt x="798" y="456"/>
                                  </a:cubicBezTo>
                                  <a:cubicBezTo>
                                    <a:pt x="799" y="456"/>
                                    <a:pt x="801" y="456"/>
                                    <a:pt x="803" y="456"/>
                                  </a:cubicBezTo>
                                  <a:cubicBezTo>
                                    <a:pt x="804" y="456"/>
                                    <a:pt x="806" y="456"/>
                                    <a:pt x="808" y="456"/>
                                  </a:cubicBezTo>
                                  <a:cubicBezTo>
                                    <a:pt x="808" y="456"/>
                                    <a:pt x="808" y="456"/>
                                    <a:pt x="808" y="455"/>
                                  </a:cubicBezTo>
                                  <a:cubicBezTo>
                                    <a:pt x="808" y="453"/>
                                    <a:pt x="806" y="450"/>
                                    <a:pt x="803" y="450"/>
                                  </a:cubicBezTo>
                                  <a:close/>
                                  <a:moveTo>
                                    <a:pt x="813" y="447"/>
                                  </a:moveTo>
                                  <a:cubicBezTo>
                                    <a:pt x="814" y="444"/>
                                    <a:pt x="814" y="442"/>
                                    <a:pt x="815" y="440"/>
                                  </a:cubicBezTo>
                                  <a:cubicBezTo>
                                    <a:pt x="811" y="437"/>
                                    <a:pt x="807" y="436"/>
                                    <a:pt x="803" y="436"/>
                                  </a:cubicBezTo>
                                  <a:cubicBezTo>
                                    <a:pt x="798" y="436"/>
                                    <a:pt x="794" y="437"/>
                                    <a:pt x="791" y="440"/>
                                  </a:cubicBezTo>
                                  <a:cubicBezTo>
                                    <a:pt x="791" y="442"/>
                                    <a:pt x="792" y="445"/>
                                    <a:pt x="792" y="447"/>
                                  </a:cubicBezTo>
                                  <a:cubicBezTo>
                                    <a:pt x="795" y="444"/>
                                    <a:pt x="798" y="442"/>
                                    <a:pt x="803" y="442"/>
                                  </a:cubicBezTo>
                                  <a:cubicBezTo>
                                    <a:pt x="807" y="442"/>
                                    <a:pt x="811" y="444"/>
                                    <a:pt x="813" y="447"/>
                                  </a:cubicBezTo>
                                  <a:close/>
                                  <a:moveTo>
                                    <a:pt x="785" y="455"/>
                                  </a:moveTo>
                                  <a:cubicBezTo>
                                    <a:pt x="785" y="457"/>
                                    <a:pt x="785" y="458"/>
                                    <a:pt x="785" y="459"/>
                                  </a:cubicBezTo>
                                  <a:cubicBezTo>
                                    <a:pt x="787" y="458"/>
                                    <a:pt x="789" y="457"/>
                                    <a:pt x="791" y="457"/>
                                  </a:cubicBezTo>
                                  <a:cubicBezTo>
                                    <a:pt x="791" y="456"/>
                                    <a:pt x="791" y="456"/>
                                    <a:pt x="791" y="455"/>
                                  </a:cubicBezTo>
                                  <a:cubicBezTo>
                                    <a:pt x="791" y="442"/>
                                    <a:pt x="786" y="429"/>
                                    <a:pt x="777" y="420"/>
                                  </a:cubicBezTo>
                                  <a:cubicBezTo>
                                    <a:pt x="768" y="411"/>
                                    <a:pt x="755" y="406"/>
                                    <a:pt x="742" y="406"/>
                                  </a:cubicBezTo>
                                  <a:cubicBezTo>
                                    <a:pt x="728" y="406"/>
                                    <a:pt x="716" y="411"/>
                                    <a:pt x="707" y="420"/>
                                  </a:cubicBezTo>
                                  <a:cubicBezTo>
                                    <a:pt x="698" y="429"/>
                                    <a:pt x="692" y="442"/>
                                    <a:pt x="692" y="455"/>
                                  </a:cubicBezTo>
                                  <a:cubicBezTo>
                                    <a:pt x="692" y="456"/>
                                    <a:pt x="692" y="456"/>
                                    <a:pt x="692" y="457"/>
                                  </a:cubicBezTo>
                                  <a:cubicBezTo>
                                    <a:pt x="694" y="457"/>
                                    <a:pt x="696" y="458"/>
                                    <a:pt x="698" y="459"/>
                                  </a:cubicBezTo>
                                  <a:cubicBezTo>
                                    <a:pt x="698" y="458"/>
                                    <a:pt x="698" y="457"/>
                                    <a:pt x="698" y="455"/>
                                  </a:cubicBezTo>
                                  <a:cubicBezTo>
                                    <a:pt x="698" y="431"/>
                                    <a:pt x="718" y="412"/>
                                    <a:pt x="742" y="412"/>
                                  </a:cubicBezTo>
                                  <a:cubicBezTo>
                                    <a:pt x="766" y="412"/>
                                    <a:pt x="785" y="431"/>
                                    <a:pt x="785" y="455"/>
                                  </a:cubicBezTo>
                                  <a:close/>
                                  <a:moveTo>
                                    <a:pt x="777" y="455"/>
                                  </a:moveTo>
                                  <a:cubicBezTo>
                                    <a:pt x="777" y="458"/>
                                    <a:pt x="777" y="460"/>
                                    <a:pt x="777" y="463"/>
                                  </a:cubicBezTo>
                                  <a:cubicBezTo>
                                    <a:pt x="779" y="461"/>
                                    <a:pt x="781" y="460"/>
                                    <a:pt x="783" y="459"/>
                                  </a:cubicBezTo>
                                  <a:cubicBezTo>
                                    <a:pt x="784" y="458"/>
                                    <a:pt x="784" y="457"/>
                                    <a:pt x="784" y="455"/>
                                  </a:cubicBezTo>
                                  <a:cubicBezTo>
                                    <a:pt x="784" y="444"/>
                                    <a:pt x="779" y="433"/>
                                    <a:pt x="771" y="426"/>
                                  </a:cubicBezTo>
                                  <a:cubicBezTo>
                                    <a:pt x="764" y="418"/>
                                    <a:pt x="753" y="413"/>
                                    <a:pt x="742" y="413"/>
                                  </a:cubicBezTo>
                                  <a:cubicBezTo>
                                    <a:pt x="730" y="413"/>
                                    <a:pt x="720" y="418"/>
                                    <a:pt x="712" y="426"/>
                                  </a:cubicBezTo>
                                  <a:cubicBezTo>
                                    <a:pt x="704" y="433"/>
                                    <a:pt x="700" y="444"/>
                                    <a:pt x="700" y="455"/>
                                  </a:cubicBezTo>
                                  <a:cubicBezTo>
                                    <a:pt x="700" y="457"/>
                                    <a:pt x="700" y="458"/>
                                    <a:pt x="700" y="459"/>
                                  </a:cubicBezTo>
                                  <a:cubicBezTo>
                                    <a:pt x="702" y="460"/>
                                    <a:pt x="704" y="461"/>
                                    <a:pt x="707" y="463"/>
                                  </a:cubicBezTo>
                                  <a:cubicBezTo>
                                    <a:pt x="706" y="460"/>
                                    <a:pt x="706" y="458"/>
                                    <a:pt x="706" y="455"/>
                                  </a:cubicBezTo>
                                  <a:cubicBezTo>
                                    <a:pt x="706" y="436"/>
                                    <a:pt x="722" y="420"/>
                                    <a:pt x="742" y="420"/>
                                  </a:cubicBezTo>
                                  <a:cubicBezTo>
                                    <a:pt x="761" y="420"/>
                                    <a:pt x="777" y="436"/>
                                    <a:pt x="777" y="455"/>
                                  </a:cubicBezTo>
                                  <a:close/>
                                  <a:moveTo>
                                    <a:pt x="690" y="455"/>
                                  </a:moveTo>
                                  <a:cubicBezTo>
                                    <a:pt x="690" y="453"/>
                                    <a:pt x="691" y="451"/>
                                    <a:pt x="691" y="449"/>
                                  </a:cubicBezTo>
                                  <a:cubicBezTo>
                                    <a:pt x="689" y="446"/>
                                    <a:pt x="685" y="443"/>
                                    <a:pt x="681" y="443"/>
                                  </a:cubicBezTo>
                                  <a:cubicBezTo>
                                    <a:pt x="677" y="443"/>
                                    <a:pt x="674" y="445"/>
                                    <a:pt x="671" y="448"/>
                                  </a:cubicBezTo>
                                  <a:cubicBezTo>
                                    <a:pt x="672" y="450"/>
                                    <a:pt x="672" y="453"/>
                                    <a:pt x="672" y="455"/>
                                  </a:cubicBezTo>
                                  <a:cubicBezTo>
                                    <a:pt x="672" y="456"/>
                                    <a:pt x="672" y="456"/>
                                    <a:pt x="672" y="456"/>
                                  </a:cubicBezTo>
                                  <a:cubicBezTo>
                                    <a:pt x="673" y="456"/>
                                    <a:pt x="673" y="456"/>
                                    <a:pt x="674" y="456"/>
                                  </a:cubicBezTo>
                                  <a:cubicBezTo>
                                    <a:pt x="674" y="456"/>
                                    <a:pt x="674" y="456"/>
                                    <a:pt x="674" y="455"/>
                                  </a:cubicBezTo>
                                  <a:cubicBezTo>
                                    <a:pt x="674" y="452"/>
                                    <a:pt x="677" y="449"/>
                                    <a:pt x="681" y="449"/>
                                  </a:cubicBezTo>
                                  <a:cubicBezTo>
                                    <a:pt x="685" y="449"/>
                                    <a:pt x="687" y="452"/>
                                    <a:pt x="687" y="455"/>
                                  </a:cubicBezTo>
                                  <a:cubicBezTo>
                                    <a:pt x="687" y="456"/>
                                    <a:pt x="687" y="456"/>
                                    <a:pt x="687" y="456"/>
                                  </a:cubicBezTo>
                                  <a:cubicBezTo>
                                    <a:pt x="688" y="456"/>
                                    <a:pt x="689" y="456"/>
                                    <a:pt x="691" y="457"/>
                                  </a:cubicBezTo>
                                  <a:cubicBezTo>
                                    <a:pt x="690" y="456"/>
                                    <a:pt x="690" y="456"/>
                                    <a:pt x="690" y="455"/>
                                  </a:cubicBezTo>
                                  <a:close/>
                                  <a:moveTo>
                                    <a:pt x="681" y="450"/>
                                  </a:moveTo>
                                  <a:cubicBezTo>
                                    <a:pt x="678" y="450"/>
                                    <a:pt x="676" y="453"/>
                                    <a:pt x="676" y="455"/>
                                  </a:cubicBezTo>
                                  <a:cubicBezTo>
                                    <a:pt x="676" y="456"/>
                                    <a:pt x="676" y="456"/>
                                    <a:pt x="676" y="456"/>
                                  </a:cubicBezTo>
                                  <a:cubicBezTo>
                                    <a:pt x="677" y="456"/>
                                    <a:pt x="679" y="456"/>
                                    <a:pt x="681" y="456"/>
                                  </a:cubicBezTo>
                                  <a:cubicBezTo>
                                    <a:pt x="683" y="456"/>
                                    <a:pt x="684" y="456"/>
                                    <a:pt x="686" y="456"/>
                                  </a:cubicBezTo>
                                  <a:cubicBezTo>
                                    <a:pt x="686" y="456"/>
                                    <a:pt x="686" y="456"/>
                                    <a:pt x="686" y="455"/>
                                  </a:cubicBezTo>
                                  <a:cubicBezTo>
                                    <a:pt x="686" y="453"/>
                                    <a:pt x="684" y="450"/>
                                    <a:pt x="681" y="450"/>
                                  </a:cubicBezTo>
                                  <a:close/>
                                  <a:moveTo>
                                    <a:pt x="691" y="447"/>
                                  </a:moveTo>
                                  <a:cubicBezTo>
                                    <a:pt x="692" y="444"/>
                                    <a:pt x="692" y="442"/>
                                    <a:pt x="693" y="440"/>
                                  </a:cubicBezTo>
                                  <a:cubicBezTo>
                                    <a:pt x="690" y="437"/>
                                    <a:pt x="685" y="436"/>
                                    <a:pt x="681" y="436"/>
                                  </a:cubicBezTo>
                                  <a:cubicBezTo>
                                    <a:pt x="677" y="436"/>
                                    <a:pt x="673" y="437"/>
                                    <a:pt x="669" y="440"/>
                                  </a:cubicBezTo>
                                  <a:cubicBezTo>
                                    <a:pt x="670" y="442"/>
                                    <a:pt x="671" y="444"/>
                                    <a:pt x="671" y="446"/>
                                  </a:cubicBezTo>
                                  <a:cubicBezTo>
                                    <a:pt x="674" y="443"/>
                                    <a:pt x="677" y="442"/>
                                    <a:pt x="681" y="442"/>
                                  </a:cubicBezTo>
                                  <a:cubicBezTo>
                                    <a:pt x="685" y="442"/>
                                    <a:pt x="689" y="444"/>
                                    <a:pt x="691" y="447"/>
                                  </a:cubicBezTo>
                                  <a:close/>
                                  <a:moveTo>
                                    <a:pt x="664" y="455"/>
                                  </a:moveTo>
                                  <a:cubicBezTo>
                                    <a:pt x="664" y="456"/>
                                    <a:pt x="664" y="457"/>
                                    <a:pt x="664" y="458"/>
                                  </a:cubicBezTo>
                                  <a:cubicBezTo>
                                    <a:pt x="666" y="458"/>
                                    <a:pt x="668" y="457"/>
                                    <a:pt x="670" y="457"/>
                                  </a:cubicBezTo>
                                  <a:cubicBezTo>
                                    <a:pt x="670" y="456"/>
                                    <a:pt x="670" y="456"/>
                                    <a:pt x="670" y="455"/>
                                  </a:cubicBezTo>
                                  <a:cubicBezTo>
                                    <a:pt x="670" y="442"/>
                                    <a:pt x="665" y="429"/>
                                    <a:pt x="656" y="420"/>
                                  </a:cubicBezTo>
                                  <a:cubicBezTo>
                                    <a:pt x="647" y="411"/>
                                    <a:pt x="635" y="406"/>
                                    <a:pt x="621" y="406"/>
                                  </a:cubicBezTo>
                                  <a:cubicBezTo>
                                    <a:pt x="607" y="406"/>
                                    <a:pt x="595" y="411"/>
                                    <a:pt x="586" y="420"/>
                                  </a:cubicBezTo>
                                  <a:cubicBezTo>
                                    <a:pt x="577" y="429"/>
                                    <a:pt x="571" y="442"/>
                                    <a:pt x="571" y="455"/>
                                  </a:cubicBezTo>
                                  <a:cubicBezTo>
                                    <a:pt x="571" y="456"/>
                                    <a:pt x="571" y="456"/>
                                    <a:pt x="571" y="457"/>
                                  </a:cubicBezTo>
                                  <a:cubicBezTo>
                                    <a:pt x="573" y="457"/>
                                    <a:pt x="575" y="458"/>
                                    <a:pt x="577" y="459"/>
                                  </a:cubicBezTo>
                                  <a:cubicBezTo>
                                    <a:pt x="577" y="458"/>
                                    <a:pt x="577" y="457"/>
                                    <a:pt x="577" y="455"/>
                                  </a:cubicBezTo>
                                  <a:cubicBezTo>
                                    <a:pt x="577" y="431"/>
                                    <a:pt x="597" y="412"/>
                                    <a:pt x="621" y="412"/>
                                  </a:cubicBezTo>
                                  <a:cubicBezTo>
                                    <a:pt x="645" y="412"/>
                                    <a:pt x="664" y="431"/>
                                    <a:pt x="664" y="455"/>
                                  </a:cubicBezTo>
                                  <a:close/>
                                  <a:moveTo>
                                    <a:pt x="657" y="455"/>
                                  </a:moveTo>
                                  <a:cubicBezTo>
                                    <a:pt x="657" y="458"/>
                                    <a:pt x="656" y="460"/>
                                    <a:pt x="656" y="462"/>
                                  </a:cubicBezTo>
                                  <a:cubicBezTo>
                                    <a:pt x="658" y="461"/>
                                    <a:pt x="660" y="460"/>
                                    <a:pt x="663" y="459"/>
                                  </a:cubicBezTo>
                                  <a:cubicBezTo>
                                    <a:pt x="663" y="458"/>
                                    <a:pt x="663" y="457"/>
                                    <a:pt x="663" y="455"/>
                                  </a:cubicBezTo>
                                  <a:cubicBezTo>
                                    <a:pt x="663" y="444"/>
                                    <a:pt x="658" y="433"/>
                                    <a:pt x="650" y="426"/>
                                  </a:cubicBezTo>
                                  <a:cubicBezTo>
                                    <a:pt x="643" y="418"/>
                                    <a:pt x="632" y="413"/>
                                    <a:pt x="621" y="413"/>
                                  </a:cubicBezTo>
                                  <a:cubicBezTo>
                                    <a:pt x="609" y="413"/>
                                    <a:pt x="599" y="418"/>
                                    <a:pt x="591" y="426"/>
                                  </a:cubicBezTo>
                                  <a:cubicBezTo>
                                    <a:pt x="584" y="433"/>
                                    <a:pt x="579" y="444"/>
                                    <a:pt x="579" y="455"/>
                                  </a:cubicBezTo>
                                  <a:cubicBezTo>
                                    <a:pt x="579" y="457"/>
                                    <a:pt x="579" y="458"/>
                                    <a:pt x="579" y="459"/>
                                  </a:cubicBezTo>
                                  <a:cubicBezTo>
                                    <a:pt x="581" y="460"/>
                                    <a:pt x="584" y="461"/>
                                    <a:pt x="586" y="463"/>
                                  </a:cubicBezTo>
                                  <a:cubicBezTo>
                                    <a:pt x="585" y="460"/>
                                    <a:pt x="585" y="458"/>
                                    <a:pt x="585" y="455"/>
                                  </a:cubicBezTo>
                                  <a:cubicBezTo>
                                    <a:pt x="585" y="436"/>
                                    <a:pt x="601" y="420"/>
                                    <a:pt x="621" y="420"/>
                                  </a:cubicBezTo>
                                  <a:cubicBezTo>
                                    <a:pt x="641" y="420"/>
                                    <a:pt x="657" y="436"/>
                                    <a:pt x="657" y="455"/>
                                  </a:cubicBezTo>
                                  <a:close/>
                                  <a:moveTo>
                                    <a:pt x="570" y="455"/>
                                  </a:moveTo>
                                  <a:cubicBezTo>
                                    <a:pt x="570" y="453"/>
                                    <a:pt x="570" y="451"/>
                                    <a:pt x="570" y="449"/>
                                  </a:cubicBezTo>
                                  <a:cubicBezTo>
                                    <a:pt x="568" y="446"/>
                                    <a:pt x="564" y="443"/>
                                    <a:pt x="560" y="443"/>
                                  </a:cubicBezTo>
                                  <a:cubicBezTo>
                                    <a:pt x="555" y="443"/>
                                    <a:pt x="552" y="446"/>
                                    <a:pt x="550" y="450"/>
                                  </a:cubicBezTo>
                                  <a:cubicBezTo>
                                    <a:pt x="549" y="449"/>
                                    <a:pt x="549" y="449"/>
                                    <a:pt x="549" y="448"/>
                                  </a:cubicBezTo>
                                  <a:cubicBezTo>
                                    <a:pt x="550" y="451"/>
                                    <a:pt x="550" y="453"/>
                                    <a:pt x="550" y="455"/>
                                  </a:cubicBezTo>
                                  <a:cubicBezTo>
                                    <a:pt x="550" y="456"/>
                                    <a:pt x="550" y="456"/>
                                    <a:pt x="550" y="457"/>
                                  </a:cubicBezTo>
                                  <a:cubicBezTo>
                                    <a:pt x="551" y="456"/>
                                    <a:pt x="552" y="456"/>
                                    <a:pt x="553" y="456"/>
                                  </a:cubicBezTo>
                                  <a:cubicBezTo>
                                    <a:pt x="553" y="456"/>
                                    <a:pt x="553" y="456"/>
                                    <a:pt x="553" y="455"/>
                                  </a:cubicBezTo>
                                  <a:cubicBezTo>
                                    <a:pt x="553" y="452"/>
                                    <a:pt x="556" y="449"/>
                                    <a:pt x="560" y="449"/>
                                  </a:cubicBezTo>
                                  <a:cubicBezTo>
                                    <a:pt x="564" y="449"/>
                                    <a:pt x="567" y="452"/>
                                    <a:pt x="567" y="455"/>
                                  </a:cubicBezTo>
                                  <a:cubicBezTo>
                                    <a:pt x="567" y="456"/>
                                    <a:pt x="567" y="456"/>
                                    <a:pt x="567" y="456"/>
                                  </a:cubicBezTo>
                                  <a:cubicBezTo>
                                    <a:pt x="568" y="456"/>
                                    <a:pt x="569" y="456"/>
                                    <a:pt x="570" y="457"/>
                                  </a:cubicBezTo>
                                  <a:cubicBezTo>
                                    <a:pt x="570" y="456"/>
                                    <a:pt x="570" y="456"/>
                                    <a:pt x="570" y="455"/>
                                  </a:cubicBezTo>
                                  <a:close/>
                                  <a:moveTo>
                                    <a:pt x="560" y="450"/>
                                  </a:moveTo>
                                  <a:cubicBezTo>
                                    <a:pt x="557" y="450"/>
                                    <a:pt x="555" y="453"/>
                                    <a:pt x="555" y="455"/>
                                  </a:cubicBezTo>
                                  <a:cubicBezTo>
                                    <a:pt x="555" y="456"/>
                                    <a:pt x="555" y="456"/>
                                    <a:pt x="555" y="456"/>
                                  </a:cubicBezTo>
                                  <a:cubicBezTo>
                                    <a:pt x="557" y="456"/>
                                    <a:pt x="558" y="456"/>
                                    <a:pt x="560" y="456"/>
                                  </a:cubicBezTo>
                                  <a:cubicBezTo>
                                    <a:pt x="562" y="456"/>
                                    <a:pt x="563" y="456"/>
                                    <a:pt x="565" y="456"/>
                                  </a:cubicBezTo>
                                  <a:cubicBezTo>
                                    <a:pt x="565" y="456"/>
                                    <a:pt x="565" y="456"/>
                                    <a:pt x="565" y="455"/>
                                  </a:cubicBezTo>
                                  <a:cubicBezTo>
                                    <a:pt x="565" y="453"/>
                                    <a:pt x="563" y="450"/>
                                    <a:pt x="560" y="450"/>
                                  </a:cubicBezTo>
                                  <a:close/>
                                  <a:moveTo>
                                    <a:pt x="570" y="447"/>
                                  </a:moveTo>
                                  <a:cubicBezTo>
                                    <a:pt x="571" y="444"/>
                                    <a:pt x="571" y="442"/>
                                    <a:pt x="572" y="440"/>
                                  </a:cubicBezTo>
                                  <a:cubicBezTo>
                                    <a:pt x="569" y="437"/>
                                    <a:pt x="564" y="436"/>
                                    <a:pt x="560" y="436"/>
                                  </a:cubicBezTo>
                                  <a:cubicBezTo>
                                    <a:pt x="555" y="436"/>
                                    <a:pt x="551" y="438"/>
                                    <a:pt x="548" y="440"/>
                                  </a:cubicBezTo>
                                  <a:cubicBezTo>
                                    <a:pt x="548" y="443"/>
                                    <a:pt x="549" y="445"/>
                                    <a:pt x="549" y="447"/>
                                  </a:cubicBezTo>
                                  <a:cubicBezTo>
                                    <a:pt x="549" y="447"/>
                                    <a:pt x="549" y="447"/>
                                    <a:pt x="549" y="447"/>
                                  </a:cubicBezTo>
                                  <a:cubicBezTo>
                                    <a:pt x="552" y="444"/>
                                    <a:pt x="556" y="442"/>
                                    <a:pt x="560" y="442"/>
                                  </a:cubicBezTo>
                                  <a:cubicBezTo>
                                    <a:pt x="564" y="442"/>
                                    <a:pt x="568" y="444"/>
                                    <a:pt x="570" y="447"/>
                                  </a:cubicBezTo>
                                  <a:close/>
                                  <a:moveTo>
                                    <a:pt x="542" y="455"/>
                                  </a:moveTo>
                                  <a:cubicBezTo>
                                    <a:pt x="542" y="457"/>
                                    <a:pt x="542" y="458"/>
                                    <a:pt x="542" y="459"/>
                                  </a:cubicBezTo>
                                  <a:cubicBezTo>
                                    <a:pt x="544" y="458"/>
                                    <a:pt x="546" y="457"/>
                                    <a:pt x="548" y="457"/>
                                  </a:cubicBezTo>
                                  <a:cubicBezTo>
                                    <a:pt x="548" y="456"/>
                                    <a:pt x="548" y="456"/>
                                    <a:pt x="548" y="455"/>
                                  </a:cubicBezTo>
                                  <a:cubicBezTo>
                                    <a:pt x="548" y="442"/>
                                    <a:pt x="543" y="429"/>
                                    <a:pt x="534" y="420"/>
                                  </a:cubicBezTo>
                                  <a:cubicBezTo>
                                    <a:pt x="525" y="411"/>
                                    <a:pt x="512" y="406"/>
                                    <a:pt x="499" y="406"/>
                                  </a:cubicBezTo>
                                  <a:cubicBezTo>
                                    <a:pt x="485" y="406"/>
                                    <a:pt x="473" y="411"/>
                                    <a:pt x="464" y="420"/>
                                  </a:cubicBezTo>
                                  <a:cubicBezTo>
                                    <a:pt x="455" y="429"/>
                                    <a:pt x="449" y="442"/>
                                    <a:pt x="449" y="455"/>
                                  </a:cubicBezTo>
                                  <a:cubicBezTo>
                                    <a:pt x="449" y="456"/>
                                    <a:pt x="449" y="456"/>
                                    <a:pt x="449" y="457"/>
                                  </a:cubicBezTo>
                                  <a:cubicBezTo>
                                    <a:pt x="451" y="457"/>
                                    <a:pt x="453" y="458"/>
                                    <a:pt x="455" y="459"/>
                                  </a:cubicBezTo>
                                  <a:cubicBezTo>
                                    <a:pt x="455" y="458"/>
                                    <a:pt x="455" y="457"/>
                                    <a:pt x="455" y="455"/>
                                  </a:cubicBezTo>
                                  <a:cubicBezTo>
                                    <a:pt x="455" y="431"/>
                                    <a:pt x="475" y="412"/>
                                    <a:pt x="499" y="412"/>
                                  </a:cubicBezTo>
                                  <a:cubicBezTo>
                                    <a:pt x="523" y="412"/>
                                    <a:pt x="542" y="431"/>
                                    <a:pt x="542" y="455"/>
                                  </a:cubicBezTo>
                                  <a:close/>
                                  <a:moveTo>
                                    <a:pt x="534" y="455"/>
                                  </a:moveTo>
                                  <a:cubicBezTo>
                                    <a:pt x="534" y="458"/>
                                    <a:pt x="534" y="460"/>
                                    <a:pt x="534" y="463"/>
                                  </a:cubicBezTo>
                                  <a:cubicBezTo>
                                    <a:pt x="536" y="462"/>
                                    <a:pt x="538" y="460"/>
                                    <a:pt x="540" y="459"/>
                                  </a:cubicBezTo>
                                  <a:cubicBezTo>
                                    <a:pt x="540" y="458"/>
                                    <a:pt x="541" y="457"/>
                                    <a:pt x="541" y="455"/>
                                  </a:cubicBezTo>
                                  <a:cubicBezTo>
                                    <a:pt x="541" y="444"/>
                                    <a:pt x="536" y="433"/>
                                    <a:pt x="528" y="426"/>
                                  </a:cubicBezTo>
                                  <a:cubicBezTo>
                                    <a:pt x="521" y="418"/>
                                    <a:pt x="510" y="413"/>
                                    <a:pt x="499" y="413"/>
                                  </a:cubicBezTo>
                                  <a:cubicBezTo>
                                    <a:pt x="487" y="413"/>
                                    <a:pt x="477" y="418"/>
                                    <a:pt x="469" y="426"/>
                                  </a:cubicBezTo>
                                  <a:cubicBezTo>
                                    <a:pt x="461" y="433"/>
                                    <a:pt x="457" y="444"/>
                                    <a:pt x="457" y="455"/>
                                  </a:cubicBezTo>
                                  <a:cubicBezTo>
                                    <a:pt x="457" y="457"/>
                                    <a:pt x="457" y="458"/>
                                    <a:pt x="457" y="459"/>
                                  </a:cubicBezTo>
                                  <a:cubicBezTo>
                                    <a:pt x="459" y="460"/>
                                    <a:pt x="461" y="461"/>
                                    <a:pt x="464" y="463"/>
                                  </a:cubicBezTo>
                                  <a:cubicBezTo>
                                    <a:pt x="463" y="460"/>
                                    <a:pt x="463" y="458"/>
                                    <a:pt x="463" y="455"/>
                                  </a:cubicBezTo>
                                  <a:cubicBezTo>
                                    <a:pt x="463" y="436"/>
                                    <a:pt x="479" y="420"/>
                                    <a:pt x="499" y="420"/>
                                  </a:cubicBezTo>
                                  <a:cubicBezTo>
                                    <a:pt x="518" y="420"/>
                                    <a:pt x="534" y="436"/>
                                    <a:pt x="534" y="455"/>
                                  </a:cubicBezTo>
                                  <a:close/>
                                  <a:moveTo>
                                    <a:pt x="447" y="455"/>
                                  </a:moveTo>
                                  <a:cubicBezTo>
                                    <a:pt x="447" y="453"/>
                                    <a:pt x="448" y="451"/>
                                    <a:pt x="448" y="449"/>
                                  </a:cubicBezTo>
                                  <a:cubicBezTo>
                                    <a:pt x="446" y="446"/>
                                    <a:pt x="442" y="443"/>
                                    <a:pt x="438" y="443"/>
                                  </a:cubicBezTo>
                                  <a:cubicBezTo>
                                    <a:pt x="434" y="443"/>
                                    <a:pt x="431" y="445"/>
                                    <a:pt x="428" y="448"/>
                                  </a:cubicBezTo>
                                  <a:cubicBezTo>
                                    <a:pt x="429" y="450"/>
                                    <a:pt x="429" y="453"/>
                                    <a:pt x="429" y="455"/>
                                  </a:cubicBezTo>
                                  <a:cubicBezTo>
                                    <a:pt x="429" y="456"/>
                                    <a:pt x="429" y="456"/>
                                    <a:pt x="429" y="456"/>
                                  </a:cubicBezTo>
                                  <a:cubicBezTo>
                                    <a:pt x="430" y="456"/>
                                    <a:pt x="430" y="456"/>
                                    <a:pt x="431" y="456"/>
                                  </a:cubicBezTo>
                                  <a:cubicBezTo>
                                    <a:pt x="431" y="456"/>
                                    <a:pt x="431" y="456"/>
                                    <a:pt x="431" y="455"/>
                                  </a:cubicBezTo>
                                  <a:cubicBezTo>
                                    <a:pt x="431" y="452"/>
                                    <a:pt x="434" y="449"/>
                                    <a:pt x="438" y="449"/>
                                  </a:cubicBezTo>
                                  <a:cubicBezTo>
                                    <a:pt x="441" y="449"/>
                                    <a:pt x="444" y="452"/>
                                    <a:pt x="444" y="455"/>
                                  </a:cubicBezTo>
                                  <a:cubicBezTo>
                                    <a:pt x="444" y="456"/>
                                    <a:pt x="444" y="456"/>
                                    <a:pt x="444" y="456"/>
                                  </a:cubicBezTo>
                                  <a:cubicBezTo>
                                    <a:pt x="445" y="456"/>
                                    <a:pt x="446" y="456"/>
                                    <a:pt x="447" y="457"/>
                                  </a:cubicBezTo>
                                  <a:cubicBezTo>
                                    <a:pt x="447" y="456"/>
                                    <a:pt x="447" y="456"/>
                                    <a:pt x="447" y="455"/>
                                  </a:cubicBezTo>
                                  <a:close/>
                                  <a:moveTo>
                                    <a:pt x="438" y="450"/>
                                  </a:moveTo>
                                  <a:cubicBezTo>
                                    <a:pt x="435" y="450"/>
                                    <a:pt x="433" y="453"/>
                                    <a:pt x="433" y="455"/>
                                  </a:cubicBezTo>
                                  <a:cubicBezTo>
                                    <a:pt x="433" y="456"/>
                                    <a:pt x="433" y="456"/>
                                    <a:pt x="433" y="456"/>
                                  </a:cubicBezTo>
                                  <a:cubicBezTo>
                                    <a:pt x="434" y="456"/>
                                    <a:pt x="436" y="456"/>
                                    <a:pt x="438" y="456"/>
                                  </a:cubicBezTo>
                                  <a:cubicBezTo>
                                    <a:pt x="439" y="456"/>
                                    <a:pt x="441" y="456"/>
                                    <a:pt x="443" y="456"/>
                                  </a:cubicBezTo>
                                  <a:cubicBezTo>
                                    <a:pt x="443" y="456"/>
                                    <a:pt x="443" y="456"/>
                                    <a:pt x="443" y="455"/>
                                  </a:cubicBezTo>
                                  <a:cubicBezTo>
                                    <a:pt x="443" y="453"/>
                                    <a:pt x="441" y="450"/>
                                    <a:pt x="438" y="450"/>
                                  </a:cubicBezTo>
                                  <a:close/>
                                  <a:moveTo>
                                    <a:pt x="448" y="447"/>
                                  </a:moveTo>
                                  <a:cubicBezTo>
                                    <a:pt x="449" y="444"/>
                                    <a:pt x="449" y="442"/>
                                    <a:pt x="450" y="440"/>
                                  </a:cubicBezTo>
                                  <a:cubicBezTo>
                                    <a:pt x="446" y="437"/>
                                    <a:pt x="442" y="436"/>
                                    <a:pt x="438" y="436"/>
                                  </a:cubicBezTo>
                                  <a:cubicBezTo>
                                    <a:pt x="434" y="436"/>
                                    <a:pt x="430" y="437"/>
                                    <a:pt x="426" y="440"/>
                                  </a:cubicBezTo>
                                  <a:cubicBezTo>
                                    <a:pt x="427" y="442"/>
                                    <a:pt x="428" y="444"/>
                                    <a:pt x="428" y="446"/>
                                  </a:cubicBezTo>
                                  <a:cubicBezTo>
                                    <a:pt x="431" y="443"/>
                                    <a:pt x="434" y="442"/>
                                    <a:pt x="438" y="442"/>
                                  </a:cubicBezTo>
                                  <a:cubicBezTo>
                                    <a:pt x="442" y="442"/>
                                    <a:pt x="446" y="444"/>
                                    <a:pt x="448" y="447"/>
                                  </a:cubicBezTo>
                                  <a:close/>
                                  <a:moveTo>
                                    <a:pt x="421" y="455"/>
                                  </a:moveTo>
                                  <a:cubicBezTo>
                                    <a:pt x="421" y="456"/>
                                    <a:pt x="421" y="457"/>
                                    <a:pt x="421" y="458"/>
                                  </a:cubicBezTo>
                                  <a:cubicBezTo>
                                    <a:pt x="423" y="458"/>
                                    <a:pt x="425" y="457"/>
                                    <a:pt x="427" y="457"/>
                                  </a:cubicBezTo>
                                  <a:cubicBezTo>
                                    <a:pt x="427" y="456"/>
                                    <a:pt x="427" y="456"/>
                                    <a:pt x="427" y="455"/>
                                  </a:cubicBezTo>
                                  <a:cubicBezTo>
                                    <a:pt x="427" y="442"/>
                                    <a:pt x="422" y="429"/>
                                    <a:pt x="413" y="420"/>
                                  </a:cubicBezTo>
                                  <a:cubicBezTo>
                                    <a:pt x="404" y="411"/>
                                    <a:pt x="391" y="406"/>
                                    <a:pt x="378" y="406"/>
                                  </a:cubicBezTo>
                                  <a:cubicBezTo>
                                    <a:pt x="364" y="406"/>
                                    <a:pt x="352" y="411"/>
                                    <a:pt x="343" y="420"/>
                                  </a:cubicBezTo>
                                  <a:cubicBezTo>
                                    <a:pt x="334" y="429"/>
                                    <a:pt x="328" y="442"/>
                                    <a:pt x="328" y="455"/>
                                  </a:cubicBezTo>
                                  <a:cubicBezTo>
                                    <a:pt x="328" y="456"/>
                                    <a:pt x="328" y="456"/>
                                    <a:pt x="328" y="457"/>
                                  </a:cubicBezTo>
                                  <a:cubicBezTo>
                                    <a:pt x="330" y="457"/>
                                    <a:pt x="332" y="458"/>
                                    <a:pt x="334" y="459"/>
                                  </a:cubicBezTo>
                                  <a:cubicBezTo>
                                    <a:pt x="334" y="458"/>
                                    <a:pt x="334" y="457"/>
                                    <a:pt x="334" y="455"/>
                                  </a:cubicBezTo>
                                  <a:cubicBezTo>
                                    <a:pt x="334" y="431"/>
                                    <a:pt x="354" y="412"/>
                                    <a:pt x="378" y="412"/>
                                  </a:cubicBezTo>
                                  <a:cubicBezTo>
                                    <a:pt x="402" y="412"/>
                                    <a:pt x="421" y="431"/>
                                    <a:pt x="421" y="455"/>
                                  </a:cubicBezTo>
                                  <a:close/>
                                  <a:moveTo>
                                    <a:pt x="414" y="455"/>
                                  </a:moveTo>
                                  <a:cubicBezTo>
                                    <a:pt x="414" y="458"/>
                                    <a:pt x="413" y="460"/>
                                    <a:pt x="413" y="462"/>
                                  </a:cubicBezTo>
                                  <a:cubicBezTo>
                                    <a:pt x="415" y="461"/>
                                    <a:pt x="417" y="460"/>
                                    <a:pt x="420" y="459"/>
                                  </a:cubicBezTo>
                                  <a:cubicBezTo>
                                    <a:pt x="420" y="458"/>
                                    <a:pt x="420" y="457"/>
                                    <a:pt x="420" y="455"/>
                                  </a:cubicBezTo>
                                  <a:cubicBezTo>
                                    <a:pt x="420" y="444"/>
                                    <a:pt x="415" y="433"/>
                                    <a:pt x="407" y="426"/>
                                  </a:cubicBezTo>
                                  <a:cubicBezTo>
                                    <a:pt x="400" y="418"/>
                                    <a:pt x="389" y="413"/>
                                    <a:pt x="378" y="413"/>
                                  </a:cubicBezTo>
                                  <a:cubicBezTo>
                                    <a:pt x="366" y="413"/>
                                    <a:pt x="356" y="418"/>
                                    <a:pt x="348" y="426"/>
                                  </a:cubicBezTo>
                                  <a:cubicBezTo>
                                    <a:pt x="341" y="433"/>
                                    <a:pt x="336" y="444"/>
                                    <a:pt x="336" y="455"/>
                                  </a:cubicBezTo>
                                  <a:cubicBezTo>
                                    <a:pt x="336" y="457"/>
                                    <a:pt x="336" y="458"/>
                                    <a:pt x="336" y="459"/>
                                  </a:cubicBezTo>
                                  <a:cubicBezTo>
                                    <a:pt x="338" y="460"/>
                                    <a:pt x="341" y="461"/>
                                    <a:pt x="343" y="463"/>
                                  </a:cubicBezTo>
                                  <a:cubicBezTo>
                                    <a:pt x="342" y="460"/>
                                    <a:pt x="342" y="458"/>
                                    <a:pt x="342" y="455"/>
                                  </a:cubicBezTo>
                                  <a:cubicBezTo>
                                    <a:pt x="342" y="436"/>
                                    <a:pt x="358" y="420"/>
                                    <a:pt x="378" y="420"/>
                                  </a:cubicBezTo>
                                  <a:cubicBezTo>
                                    <a:pt x="398" y="420"/>
                                    <a:pt x="414" y="436"/>
                                    <a:pt x="414" y="455"/>
                                  </a:cubicBezTo>
                                  <a:close/>
                                  <a:moveTo>
                                    <a:pt x="327" y="455"/>
                                  </a:moveTo>
                                  <a:cubicBezTo>
                                    <a:pt x="327" y="453"/>
                                    <a:pt x="327" y="451"/>
                                    <a:pt x="327" y="449"/>
                                  </a:cubicBezTo>
                                  <a:cubicBezTo>
                                    <a:pt x="325" y="446"/>
                                    <a:pt x="321" y="443"/>
                                    <a:pt x="317" y="443"/>
                                  </a:cubicBezTo>
                                  <a:cubicBezTo>
                                    <a:pt x="313" y="443"/>
                                    <a:pt x="309" y="446"/>
                                    <a:pt x="307" y="449"/>
                                  </a:cubicBezTo>
                                  <a:cubicBezTo>
                                    <a:pt x="307" y="451"/>
                                    <a:pt x="307" y="453"/>
                                    <a:pt x="307" y="455"/>
                                  </a:cubicBezTo>
                                  <a:cubicBezTo>
                                    <a:pt x="307" y="456"/>
                                    <a:pt x="307" y="456"/>
                                    <a:pt x="307" y="457"/>
                                  </a:cubicBezTo>
                                  <a:cubicBezTo>
                                    <a:pt x="308" y="456"/>
                                    <a:pt x="309" y="456"/>
                                    <a:pt x="310" y="456"/>
                                  </a:cubicBezTo>
                                  <a:cubicBezTo>
                                    <a:pt x="310" y="456"/>
                                    <a:pt x="310" y="456"/>
                                    <a:pt x="310" y="455"/>
                                  </a:cubicBezTo>
                                  <a:cubicBezTo>
                                    <a:pt x="310" y="452"/>
                                    <a:pt x="313" y="449"/>
                                    <a:pt x="317" y="449"/>
                                  </a:cubicBezTo>
                                  <a:cubicBezTo>
                                    <a:pt x="321" y="449"/>
                                    <a:pt x="324" y="452"/>
                                    <a:pt x="324" y="455"/>
                                  </a:cubicBezTo>
                                  <a:cubicBezTo>
                                    <a:pt x="324" y="456"/>
                                    <a:pt x="324" y="456"/>
                                    <a:pt x="324" y="456"/>
                                  </a:cubicBezTo>
                                  <a:cubicBezTo>
                                    <a:pt x="325" y="456"/>
                                    <a:pt x="326" y="456"/>
                                    <a:pt x="327" y="457"/>
                                  </a:cubicBezTo>
                                  <a:cubicBezTo>
                                    <a:pt x="327" y="456"/>
                                    <a:pt x="327" y="456"/>
                                    <a:pt x="327" y="455"/>
                                  </a:cubicBezTo>
                                  <a:close/>
                                  <a:moveTo>
                                    <a:pt x="317" y="450"/>
                                  </a:moveTo>
                                  <a:cubicBezTo>
                                    <a:pt x="314" y="450"/>
                                    <a:pt x="312" y="453"/>
                                    <a:pt x="312" y="455"/>
                                  </a:cubicBezTo>
                                  <a:cubicBezTo>
                                    <a:pt x="312" y="456"/>
                                    <a:pt x="312" y="456"/>
                                    <a:pt x="312" y="456"/>
                                  </a:cubicBezTo>
                                  <a:cubicBezTo>
                                    <a:pt x="314" y="456"/>
                                    <a:pt x="315" y="456"/>
                                    <a:pt x="317" y="456"/>
                                  </a:cubicBezTo>
                                  <a:cubicBezTo>
                                    <a:pt x="319" y="456"/>
                                    <a:pt x="320" y="456"/>
                                    <a:pt x="322" y="456"/>
                                  </a:cubicBezTo>
                                  <a:cubicBezTo>
                                    <a:pt x="322" y="456"/>
                                    <a:pt x="322" y="456"/>
                                    <a:pt x="322" y="455"/>
                                  </a:cubicBezTo>
                                  <a:cubicBezTo>
                                    <a:pt x="322" y="453"/>
                                    <a:pt x="320" y="450"/>
                                    <a:pt x="317" y="450"/>
                                  </a:cubicBezTo>
                                  <a:close/>
                                  <a:moveTo>
                                    <a:pt x="327" y="447"/>
                                  </a:moveTo>
                                  <a:cubicBezTo>
                                    <a:pt x="328" y="444"/>
                                    <a:pt x="328" y="442"/>
                                    <a:pt x="329" y="440"/>
                                  </a:cubicBezTo>
                                  <a:cubicBezTo>
                                    <a:pt x="326" y="437"/>
                                    <a:pt x="321" y="436"/>
                                    <a:pt x="317" y="436"/>
                                  </a:cubicBezTo>
                                  <a:cubicBezTo>
                                    <a:pt x="312" y="436"/>
                                    <a:pt x="308" y="437"/>
                                    <a:pt x="305" y="440"/>
                                  </a:cubicBezTo>
                                  <a:cubicBezTo>
                                    <a:pt x="305" y="442"/>
                                    <a:pt x="306" y="445"/>
                                    <a:pt x="306" y="447"/>
                                  </a:cubicBezTo>
                                  <a:cubicBezTo>
                                    <a:pt x="309" y="444"/>
                                    <a:pt x="313" y="442"/>
                                    <a:pt x="317" y="442"/>
                                  </a:cubicBezTo>
                                  <a:cubicBezTo>
                                    <a:pt x="321" y="442"/>
                                    <a:pt x="325" y="444"/>
                                    <a:pt x="327" y="447"/>
                                  </a:cubicBezTo>
                                  <a:close/>
                                  <a:moveTo>
                                    <a:pt x="299" y="455"/>
                                  </a:moveTo>
                                  <a:cubicBezTo>
                                    <a:pt x="299" y="457"/>
                                    <a:pt x="299" y="458"/>
                                    <a:pt x="299" y="459"/>
                                  </a:cubicBezTo>
                                  <a:cubicBezTo>
                                    <a:pt x="301" y="458"/>
                                    <a:pt x="303" y="457"/>
                                    <a:pt x="305" y="457"/>
                                  </a:cubicBezTo>
                                  <a:cubicBezTo>
                                    <a:pt x="305" y="456"/>
                                    <a:pt x="306" y="456"/>
                                    <a:pt x="306" y="455"/>
                                  </a:cubicBezTo>
                                  <a:cubicBezTo>
                                    <a:pt x="306" y="442"/>
                                    <a:pt x="300" y="429"/>
                                    <a:pt x="291" y="420"/>
                                  </a:cubicBezTo>
                                  <a:cubicBezTo>
                                    <a:pt x="282" y="411"/>
                                    <a:pt x="270" y="406"/>
                                    <a:pt x="256" y="406"/>
                                  </a:cubicBezTo>
                                  <a:cubicBezTo>
                                    <a:pt x="242" y="406"/>
                                    <a:pt x="230" y="411"/>
                                    <a:pt x="221" y="420"/>
                                  </a:cubicBezTo>
                                  <a:cubicBezTo>
                                    <a:pt x="212" y="429"/>
                                    <a:pt x="206" y="442"/>
                                    <a:pt x="206" y="455"/>
                                  </a:cubicBezTo>
                                  <a:cubicBezTo>
                                    <a:pt x="206" y="456"/>
                                    <a:pt x="206" y="456"/>
                                    <a:pt x="206" y="457"/>
                                  </a:cubicBezTo>
                                  <a:cubicBezTo>
                                    <a:pt x="208" y="457"/>
                                    <a:pt x="210" y="458"/>
                                    <a:pt x="213" y="459"/>
                                  </a:cubicBezTo>
                                  <a:cubicBezTo>
                                    <a:pt x="212" y="458"/>
                                    <a:pt x="212" y="457"/>
                                    <a:pt x="212" y="455"/>
                                  </a:cubicBezTo>
                                  <a:cubicBezTo>
                                    <a:pt x="212" y="431"/>
                                    <a:pt x="232" y="412"/>
                                    <a:pt x="256" y="412"/>
                                  </a:cubicBezTo>
                                  <a:cubicBezTo>
                                    <a:pt x="280" y="412"/>
                                    <a:pt x="299" y="431"/>
                                    <a:pt x="299" y="455"/>
                                  </a:cubicBezTo>
                                  <a:close/>
                                  <a:moveTo>
                                    <a:pt x="292" y="455"/>
                                  </a:moveTo>
                                  <a:cubicBezTo>
                                    <a:pt x="292" y="458"/>
                                    <a:pt x="291" y="460"/>
                                    <a:pt x="291" y="463"/>
                                  </a:cubicBezTo>
                                  <a:cubicBezTo>
                                    <a:pt x="293" y="461"/>
                                    <a:pt x="295" y="460"/>
                                    <a:pt x="298" y="459"/>
                                  </a:cubicBezTo>
                                  <a:cubicBezTo>
                                    <a:pt x="298" y="458"/>
                                    <a:pt x="298" y="457"/>
                                    <a:pt x="298" y="455"/>
                                  </a:cubicBezTo>
                                  <a:cubicBezTo>
                                    <a:pt x="298" y="444"/>
                                    <a:pt x="293" y="433"/>
                                    <a:pt x="286" y="426"/>
                                  </a:cubicBezTo>
                                  <a:cubicBezTo>
                                    <a:pt x="278" y="418"/>
                                    <a:pt x="267" y="413"/>
                                    <a:pt x="256" y="413"/>
                                  </a:cubicBezTo>
                                  <a:cubicBezTo>
                                    <a:pt x="244" y="413"/>
                                    <a:pt x="234" y="418"/>
                                    <a:pt x="226" y="426"/>
                                  </a:cubicBezTo>
                                  <a:cubicBezTo>
                                    <a:pt x="219" y="433"/>
                                    <a:pt x="214" y="444"/>
                                    <a:pt x="214" y="455"/>
                                  </a:cubicBezTo>
                                  <a:cubicBezTo>
                                    <a:pt x="214" y="457"/>
                                    <a:pt x="214" y="458"/>
                                    <a:pt x="214" y="459"/>
                                  </a:cubicBezTo>
                                  <a:cubicBezTo>
                                    <a:pt x="216" y="460"/>
                                    <a:pt x="219" y="461"/>
                                    <a:pt x="221" y="463"/>
                                  </a:cubicBezTo>
                                  <a:cubicBezTo>
                                    <a:pt x="220" y="460"/>
                                    <a:pt x="220" y="458"/>
                                    <a:pt x="220" y="455"/>
                                  </a:cubicBezTo>
                                  <a:cubicBezTo>
                                    <a:pt x="220" y="436"/>
                                    <a:pt x="236" y="420"/>
                                    <a:pt x="256" y="420"/>
                                  </a:cubicBezTo>
                                  <a:cubicBezTo>
                                    <a:pt x="276" y="420"/>
                                    <a:pt x="292" y="436"/>
                                    <a:pt x="292" y="455"/>
                                  </a:cubicBezTo>
                                  <a:close/>
                                  <a:moveTo>
                                    <a:pt x="205" y="455"/>
                                  </a:moveTo>
                                  <a:cubicBezTo>
                                    <a:pt x="205" y="453"/>
                                    <a:pt x="205" y="451"/>
                                    <a:pt x="205" y="449"/>
                                  </a:cubicBezTo>
                                  <a:cubicBezTo>
                                    <a:pt x="203" y="446"/>
                                    <a:pt x="199" y="443"/>
                                    <a:pt x="195" y="443"/>
                                  </a:cubicBezTo>
                                  <a:cubicBezTo>
                                    <a:pt x="191" y="443"/>
                                    <a:pt x="188" y="445"/>
                                    <a:pt x="186" y="448"/>
                                  </a:cubicBezTo>
                                  <a:cubicBezTo>
                                    <a:pt x="186" y="450"/>
                                    <a:pt x="186" y="453"/>
                                    <a:pt x="186" y="455"/>
                                  </a:cubicBezTo>
                                  <a:cubicBezTo>
                                    <a:pt x="186" y="456"/>
                                    <a:pt x="186" y="456"/>
                                    <a:pt x="186" y="456"/>
                                  </a:cubicBezTo>
                                  <a:cubicBezTo>
                                    <a:pt x="187" y="456"/>
                                    <a:pt x="188" y="456"/>
                                    <a:pt x="188" y="456"/>
                                  </a:cubicBezTo>
                                  <a:cubicBezTo>
                                    <a:pt x="188" y="456"/>
                                    <a:pt x="188" y="456"/>
                                    <a:pt x="188" y="455"/>
                                  </a:cubicBezTo>
                                  <a:cubicBezTo>
                                    <a:pt x="188" y="452"/>
                                    <a:pt x="191" y="449"/>
                                    <a:pt x="195" y="449"/>
                                  </a:cubicBezTo>
                                  <a:cubicBezTo>
                                    <a:pt x="199" y="449"/>
                                    <a:pt x="202" y="452"/>
                                    <a:pt x="202" y="455"/>
                                  </a:cubicBezTo>
                                  <a:cubicBezTo>
                                    <a:pt x="202" y="456"/>
                                    <a:pt x="202" y="456"/>
                                    <a:pt x="202" y="456"/>
                                  </a:cubicBezTo>
                                  <a:cubicBezTo>
                                    <a:pt x="203" y="456"/>
                                    <a:pt x="204" y="456"/>
                                    <a:pt x="205" y="457"/>
                                  </a:cubicBezTo>
                                  <a:cubicBezTo>
                                    <a:pt x="205" y="456"/>
                                    <a:pt x="205" y="456"/>
                                    <a:pt x="205" y="455"/>
                                  </a:cubicBezTo>
                                  <a:close/>
                                  <a:moveTo>
                                    <a:pt x="195" y="450"/>
                                  </a:moveTo>
                                  <a:cubicBezTo>
                                    <a:pt x="192" y="450"/>
                                    <a:pt x="190" y="453"/>
                                    <a:pt x="190" y="455"/>
                                  </a:cubicBezTo>
                                  <a:cubicBezTo>
                                    <a:pt x="190" y="456"/>
                                    <a:pt x="190" y="456"/>
                                    <a:pt x="190" y="456"/>
                                  </a:cubicBezTo>
                                  <a:cubicBezTo>
                                    <a:pt x="192" y="456"/>
                                    <a:pt x="193" y="456"/>
                                    <a:pt x="195" y="456"/>
                                  </a:cubicBezTo>
                                  <a:cubicBezTo>
                                    <a:pt x="197" y="456"/>
                                    <a:pt x="198" y="456"/>
                                    <a:pt x="200" y="456"/>
                                  </a:cubicBezTo>
                                  <a:cubicBezTo>
                                    <a:pt x="200" y="456"/>
                                    <a:pt x="200" y="456"/>
                                    <a:pt x="200" y="455"/>
                                  </a:cubicBezTo>
                                  <a:cubicBezTo>
                                    <a:pt x="200" y="453"/>
                                    <a:pt x="198" y="450"/>
                                    <a:pt x="195" y="450"/>
                                  </a:cubicBezTo>
                                  <a:close/>
                                  <a:moveTo>
                                    <a:pt x="205" y="447"/>
                                  </a:moveTo>
                                  <a:cubicBezTo>
                                    <a:pt x="206" y="444"/>
                                    <a:pt x="206" y="442"/>
                                    <a:pt x="207" y="440"/>
                                  </a:cubicBezTo>
                                  <a:cubicBezTo>
                                    <a:pt x="204" y="437"/>
                                    <a:pt x="200" y="436"/>
                                    <a:pt x="195" y="436"/>
                                  </a:cubicBezTo>
                                  <a:cubicBezTo>
                                    <a:pt x="191" y="436"/>
                                    <a:pt x="187" y="437"/>
                                    <a:pt x="184" y="440"/>
                                  </a:cubicBezTo>
                                  <a:cubicBezTo>
                                    <a:pt x="184" y="442"/>
                                    <a:pt x="185" y="444"/>
                                    <a:pt x="185" y="446"/>
                                  </a:cubicBezTo>
                                  <a:cubicBezTo>
                                    <a:pt x="188" y="443"/>
                                    <a:pt x="191" y="442"/>
                                    <a:pt x="195" y="442"/>
                                  </a:cubicBezTo>
                                  <a:cubicBezTo>
                                    <a:pt x="199" y="442"/>
                                    <a:pt x="203" y="444"/>
                                    <a:pt x="205" y="447"/>
                                  </a:cubicBezTo>
                                  <a:close/>
                                  <a:moveTo>
                                    <a:pt x="179" y="455"/>
                                  </a:moveTo>
                                  <a:cubicBezTo>
                                    <a:pt x="179" y="456"/>
                                    <a:pt x="178" y="457"/>
                                    <a:pt x="178" y="458"/>
                                  </a:cubicBezTo>
                                  <a:cubicBezTo>
                                    <a:pt x="180" y="458"/>
                                    <a:pt x="183" y="457"/>
                                    <a:pt x="185" y="457"/>
                                  </a:cubicBezTo>
                                  <a:cubicBezTo>
                                    <a:pt x="185" y="456"/>
                                    <a:pt x="185" y="456"/>
                                    <a:pt x="185" y="455"/>
                                  </a:cubicBezTo>
                                  <a:cubicBezTo>
                                    <a:pt x="185" y="442"/>
                                    <a:pt x="179" y="429"/>
                                    <a:pt x="170" y="420"/>
                                  </a:cubicBezTo>
                                  <a:cubicBezTo>
                                    <a:pt x="161" y="411"/>
                                    <a:pt x="149" y="406"/>
                                    <a:pt x="135" y="406"/>
                                  </a:cubicBezTo>
                                  <a:cubicBezTo>
                                    <a:pt x="121" y="406"/>
                                    <a:pt x="109" y="411"/>
                                    <a:pt x="100" y="420"/>
                                  </a:cubicBezTo>
                                  <a:cubicBezTo>
                                    <a:pt x="91" y="429"/>
                                    <a:pt x="85" y="442"/>
                                    <a:pt x="85" y="455"/>
                                  </a:cubicBezTo>
                                  <a:cubicBezTo>
                                    <a:pt x="85" y="456"/>
                                    <a:pt x="85" y="456"/>
                                    <a:pt x="85" y="457"/>
                                  </a:cubicBezTo>
                                  <a:cubicBezTo>
                                    <a:pt x="88" y="457"/>
                                    <a:pt x="90" y="458"/>
                                    <a:pt x="92" y="459"/>
                                  </a:cubicBezTo>
                                  <a:cubicBezTo>
                                    <a:pt x="92" y="458"/>
                                    <a:pt x="92" y="457"/>
                                    <a:pt x="92" y="455"/>
                                  </a:cubicBezTo>
                                  <a:cubicBezTo>
                                    <a:pt x="92" y="431"/>
                                    <a:pt x="111" y="412"/>
                                    <a:pt x="135" y="412"/>
                                  </a:cubicBezTo>
                                  <a:cubicBezTo>
                                    <a:pt x="159" y="412"/>
                                    <a:pt x="179" y="431"/>
                                    <a:pt x="179" y="455"/>
                                  </a:cubicBezTo>
                                  <a:close/>
                                  <a:moveTo>
                                    <a:pt x="171" y="455"/>
                                  </a:moveTo>
                                  <a:cubicBezTo>
                                    <a:pt x="171" y="458"/>
                                    <a:pt x="171" y="460"/>
                                    <a:pt x="170" y="462"/>
                                  </a:cubicBezTo>
                                  <a:cubicBezTo>
                                    <a:pt x="172" y="461"/>
                                    <a:pt x="175" y="460"/>
                                    <a:pt x="177" y="459"/>
                                  </a:cubicBezTo>
                                  <a:cubicBezTo>
                                    <a:pt x="177" y="458"/>
                                    <a:pt x="177" y="457"/>
                                    <a:pt x="177" y="455"/>
                                  </a:cubicBezTo>
                                  <a:cubicBezTo>
                                    <a:pt x="177" y="444"/>
                                    <a:pt x="172" y="433"/>
                                    <a:pt x="165" y="426"/>
                                  </a:cubicBezTo>
                                  <a:cubicBezTo>
                                    <a:pt x="157" y="418"/>
                                    <a:pt x="147" y="413"/>
                                    <a:pt x="135" y="413"/>
                                  </a:cubicBezTo>
                                  <a:cubicBezTo>
                                    <a:pt x="123" y="413"/>
                                    <a:pt x="113" y="418"/>
                                    <a:pt x="105" y="426"/>
                                  </a:cubicBezTo>
                                  <a:cubicBezTo>
                                    <a:pt x="98" y="433"/>
                                    <a:pt x="93" y="444"/>
                                    <a:pt x="93" y="455"/>
                                  </a:cubicBezTo>
                                  <a:cubicBezTo>
                                    <a:pt x="93" y="457"/>
                                    <a:pt x="93" y="458"/>
                                    <a:pt x="93" y="459"/>
                                  </a:cubicBezTo>
                                  <a:cubicBezTo>
                                    <a:pt x="96" y="460"/>
                                    <a:pt x="98" y="461"/>
                                    <a:pt x="100" y="463"/>
                                  </a:cubicBezTo>
                                  <a:cubicBezTo>
                                    <a:pt x="99" y="460"/>
                                    <a:pt x="99" y="458"/>
                                    <a:pt x="99" y="455"/>
                                  </a:cubicBezTo>
                                  <a:cubicBezTo>
                                    <a:pt x="99" y="436"/>
                                    <a:pt x="115" y="420"/>
                                    <a:pt x="135" y="420"/>
                                  </a:cubicBezTo>
                                  <a:cubicBezTo>
                                    <a:pt x="155" y="420"/>
                                    <a:pt x="171" y="436"/>
                                    <a:pt x="171" y="455"/>
                                  </a:cubicBezTo>
                                  <a:close/>
                                  <a:moveTo>
                                    <a:pt x="99" y="404"/>
                                  </a:moveTo>
                                  <a:cubicBezTo>
                                    <a:pt x="99" y="384"/>
                                    <a:pt x="115" y="368"/>
                                    <a:pt x="135" y="368"/>
                                  </a:cubicBezTo>
                                  <a:cubicBezTo>
                                    <a:pt x="155" y="368"/>
                                    <a:pt x="171" y="384"/>
                                    <a:pt x="171" y="404"/>
                                  </a:cubicBezTo>
                                  <a:cubicBezTo>
                                    <a:pt x="171" y="406"/>
                                    <a:pt x="171" y="408"/>
                                    <a:pt x="170" y="411"/>
                                  </a:cubicBezTo>
                                  <a:cubicBezTo>
                                    <a:pt x="172" y="409"/>
                                    <a:pt x="175" y="408"/>
                                    <a:pt x="177" y="408"/>
                                  </a:cubicBezTo>
                                  <a:cubicBezTo>
                                    <a:pt x="177" y="406"/>
                                    <a:pt x="177" y="405"/>
                                    <a:pt x="177" y="404"/>
                                  </a:cubicBezTo>
                                  <a:cubicBezTo>
                                    <a:pt x="177" y="392"/>
                                    <a:pt x="172" y="382"/>
                                    <a:pt x="165" y="374"/>
                                  </a:cubicBezTo>
                                  <a:cubicBezTo>
                                    <a:pt x="157" y="367"/>
                                    <a:pt x="147" y="362"/>
                                    <a:pt x="135" y="362"/>
                                  </a:cubicBezTo>
                                  <a:cubicBezTo>
                                    <a:pt x="123" y="362"/>
                                    <a:pt x="113" y="367"/>
                                    <a:pt x="105" y="374"/>
                                  </a:cubicBezTo>
                                  <a:cubicBezTo>
                                    <a:pt x="98" y="382"/>
                                    <a:pt x="93" y="392"/>
                                    <a:pt x="93" y="404"/>
                                  </a:cubicBezTo>
                                  <a:cubicBezTo>
                                    <a:pt x="93" y="405"/>
                                    <a:pt x="93" y="407"/>
                                    <a:pt x="93" y="408"/>
                                  </a:cubicBezTo>
                                  <a:cubicBezTo>
                                    <a:pt x="96" y="409"/>
                                    <a:pt x="98" y="410"/>
                                    <a:pt x="100" y="411"/>
                                  </a:cubicBezTo>
                                  <a:cubicBezTo>
                                    <a:pt x="99" y="409"/>
                                    <a:pt x="99" y="406"/>
                                    <a:pt x="99" y="404"/>
                                  </a:cubicBezTo>
                                  <a:close/>
                                  <a:moveTo>
                                    <a:pt x="92" y="404"/>
                                  </a:moveTo>
                                  <a:cubicBezTo>
                                    <a:pt x="92" y="380"/>
                                    <a:pt x="111" y="361"/>
                                    <a:pt x="135" y="361"/>
                                  </a:cubicBezTo>
                                  <a:cubicBezTo>
                                    <a:pt x="159" y="361"/>
                                    <a:pt x="179" y="380"/>
                                    <a:pt x="179" y="404"/>
                                  </a:cubicBezTo>
                                  <a:cubicBezTo>
                                    <a:pt x="179" y="405"/>
                                    <a:pt x="178" y="406"/>
                                    <a:pt x="178" y="407"/>
                                  </a:cubicBezTo>
                                  <a:cubicBezTo>
                                    <a:pt x="180" y="406"/>
                                    <a:pt x="183" y="406"/>
                                    <a:pt x="185" y="405"/>
                                  </a:cubicBezTo>
                                  <a:cubicBezTo>
                                    <a:pt x="185" y="405"/>
                                    <a:pt x="185" y="404"/>
                                    <a:pt x="185" y="404"/>
                                  </a:cubicBezTo>
                                  <a:cubicBezTo>
                                    <a:pt x="185" y="390"/>
                                    <a:pt x="179" y="378"/>
                                    <a:pt x="170" y="369"/>
                                  </a:cubicBezTo>
                                  <a:cubicBezTo>
                                    <a:pt x="161" y="360"/>
                                    <a:pt x="149" y="354"/>
                                    <a:pt x="135" y="354"/>
                                  </a:cubicBezTo>
                                  <a:cubicBezTo>
                                    <a:pt x="121" y="354"/>
                                    <a:pt x="109" y="360"/>
                                    <a:pt x="100" y="369"/>
                                  </a:cubicBezTo>
                                  <a:cubicBezTo>
                                    <a:pt x="91" y="378"/>
                                    <a:pt x="85" y="390"/>
                                    <a:pt x="85" y="404"/>
                                  </a:cubicBezTo>
                                  <a:cubicBezTo>
                                    <a:pt x="85" y="405"/>
                                    <a:pt x="85" y="405"/>
                                    <a:pt x="85" y="405"/>
                                  </a:cubicBezTo>
                                  <a:cubicBezTo>
                                    <a:pt x="88" y="406"/>
                                    <a:pt x="90" y="407"/>
                                    <a:pt x="92" y="407"/>
                                  </a:cubicBezTo>
                                  <a:cubicBezTo>
                                    <a:pt x="92" y="406"/>
                                    <a:pt x="92" y="405"/>
                                    <a:pt x="92" y="404"/>
                                  </a:cubicBezTo>
                                  <a:close/>
                                  <a:moveTo>
                                    <a:pt x="99" y="353"/>
                                  </a:moveTo>
                                  <a:cubicBezTo>
                                    <a:pt x="99" y="333"/>
                                    <a:pt x="115" y="317"/>
                                    <a:pt x="135" y="317"/>
                                  </a:cubicBezTo>
                                  <a:cubicBezTo>
                                    <a:pt x="155" y="317"/>
                                    <a:pt x="171" y="333"/>
                                    <a:pt x="171" y="353"/>
                                  </a:cubicBezTo>
                                  <a:cubicBezTo>
                                    <a:pt x="171" y="355"/>
                                    <a:pt x="171" y="357"/>
                                    <a:pt x="170" y="359"/>
                                  </a:cubicBezTo>
                                  <a:cubicBezTo>
                                    <a:pt x="172" y="358"/>
                                    <a:pt x="175" y="357"/>
                                    <a:pt x="177" y="356"/>
                                  </a:cubicBezTo>
                                  <a:cubicBezTo>
                                    <a:pt x="177" y="355"/>
                                    <a:pt x="177" y="354"/>
                                    <a:pt x="177" y="353"/>
                                  </a:cubicBezTo>
                                  <a:cubicBezTo>
                                    <a:pt x="177" y="341"/>
                                    <a:pt x="172" y="331"/>
                                    <a:pt x="165" y="323"/>
                                  </a:cubicBezTo>
                                  <a:cubicBezTo>
                                    <a:pt x="157" y="315"/>
                                    <a:pt x="147" y="311"/>
                                    <a:pt x="135" y="311"/>
                                  </a:cubicBezTo>
                                  <a:cubicBezTo>
                                    <a:pt x="123" y="311"/>
                                    <a:pt x="113" y="315"/>
                                    <a:pt x="105" y="323"/>
                                  </a:cubicBezTo>
                                  <a:cubicBezTo>
                                    <a:pt x="98" y="331"/>
                                    <a:pt x="93" y="341"/>
                                    <a:pt x="93" y="353"/>
                                  </a:cubicBezTo>
                                  <a:cubicBezTo>
                                    <a:pt x="93" y="354"/>
                                    <a:pt x="93" y="355"/>
                                    <a:pt x="93" y="357"/>
                                  </a:cubicBezTo>
                                  <a:cubicBezTo>
                                    <a:pt x="96" y="357"/>
                                    <a:pt x="98" y="359"/>
                                    <a:pt x="100" y="360"/>
                                  </a:cubicBezTo>
                                  <a:cubicBezTo>
                                    <a:pt x="99" y="358"/>
                                    <a:pt x="99" y="355"/>
                                    <a:pt x="99" y="353"/>
                                  </a:cubicBezTo>
                                  <a:close/>
                                  <a:moveTo>
                                    <a:pt x="92" y="353"/>
                                  </a:moveTo>
                                  <a:cubicBezTo>
                                    <a:pt x="92" y="329"/>
                                    <a:pt x="111" y="309"/>
                                    <a:pt x="135" y="309"/>
                                  </a:cubicBezTo>
                                  <a:cubicBezTo>
                                    <a:pt x="159" y="309"/>
                                    <a:pt x="179" y="329"/>
                                    <a:pt x="179" y="353"/>
                                  </a:cubicBezTo>
                                  <a:cubicBezTo>
                                    <a:pt x="179" y="354"/>
                                    <a:pt x="178" y="355"/>
                                    <a:pt x="178" y="356"/>
                                  </a:cubicBezTo>
                                  <a:cubicBezTo>
                                    <a:pt x="180" y="355"/>
                                    <a:pt x="183" y="354"/>
                                    <a:pt x="185" y="354"/>
                                  </a:cubicBezTo>
                                  <a:cubicBezTo>
                                    <a:pt x="185" y="353"/>
                                    <a:pt x="185" y="353"/>
                                    <a:pt x="185" y="353"/>
                                  </a:cubicBezTo>
                                  <a:cubicBezTo>
                                    <a:pt x="185" y="339"/>
                                    <a:pt x="179" y="327"/>
                                    <a:pt x="170" y="318"/>
                                  </a:cubicBezTo>
                                  <a:cubicBezTo>
                                    <a:pt x="161" y="309"/>
                                    <a:pt x="149" y="303"/>
                                    <a:pt x="135" y="303"/>
                                  </a:cubicBezTo>
                                  <a:cubicBezTo>
                                    <a:pt x="121" y="303"/>
                                    <a:pt x="109" y="309"/>
                                    <a:pt x="100" y="318"/>
                                  </a:cubicBezTo>
                                  <a:cubicBezTo>
                                    <a:pt x="91" y="327"/>
                                    <a:pt x="85" y="339"/>
                                    <a:pt x="85" y="353"/>
                                  </a:cubicBezTo>
                                  <a:cubicBezTo>
                                    <a:pt x="85" y="353"/>
                                    <a:pt x="85" y="354"/>
                                    <a:pt x="85" y="354"/>
                                  </a:cubicBezTo>
                                  <a:cubicBezTo>
                                    <a:pt x="88" y="355"/>
                                    <a:pt x="90" y="355"/>
                                    <a:pt x="92" y="356"/>
                                  </a:cubicBezTo>
                                  <a:cubicBezTo>
                                    <a:pt x="92" y="355"/>
                                    <a:pt x="92" y="354"/>
                                    <a:pt x="92" y="353"/>
                                  </a:cubicBezTo>
                                  <a:close/>
                                  <a:moveTo>
                                    <a:pt x="99" y="301"/>
                                  </a:moveTo>
                                  <a:cubicBezTo>
                                    <a:pt x="99" y="282"/>
                                    <a:pt x="115" y="265"/>
                                    <a:pt x="135" y="265"/>
                                  </a:cubicBezTo>
                                  <a:cubicBezTo>
                                    <a:pt x="155" y="265"/>
                                    <a:pt x="171" y="282"/>
                                    <a:pt x="171" y="301"/>
                                  </a:cubicBezTo>
                                  <a:cubicBezTo>
                                    <a:pt x="171" y="304"/>
                                    <a:pt x="171" y="306"/>
                                    <a:pt x="170" y="308"/>
                                  </a:cubicBezTo>
                                  <a:cubicBezTo>
                                    <a:pt x="172" y="307"/>
                                    <a:pt x="175" y="306"/>
                                    <a:pt x="177" y="305"/>
                                  </a:cubicBezTo>
                                  <a:cubicBezTo>
                                    <a:pt x="177" y="304"/>
                                    <a:pt x="177" y="302"/>
                                    <a:pt x="177" y="301"/>
                                  </a:cubicBezTo>
                                  <a:cubicBezTo>
                                    <a:pt x="177" y="290"/>
                                    <a:pt x="172" y="279"/>
                                    <a:pt x="165" y="272"/>
                                  </a:cubicBezTo>
                                  <a:cubicBezTo>
                                    <a:pt x="157" y="264"/>
                                    <a:pt x="147" y="259"/>
                                    <a:pt x="135" y="259"/>
                                  </a:cubicBezTo>
                                  <a:cubicBezTo>
                                    <a:pt x="123" y="259"/>
                                    <a:pt x="113" y="264"/>
                                    <a:pt x="105" y="272"/>
                                  </a:cubicBezTo>
                                  <a:cubicBezTo>
                                    <a:pt x="98" y="279"/>
                                    <a:pt x="93" y="290"/>
                                    <a:pt x="93" y="301"/>
                                  </a:cubicBezTo>
                                  <a:cubicBezTo>
                                    <a:pt x="93" y="303"/>
                                    <a:pt x="93" y="304"/>
                                    <a:pt x="93" y="305"/>
                                  </a:cubicBezTo>
                                  <a:cubicBezTo>
                                    <a:pt x="96" y="306"/>
                                    <a:pt x="98" y="307"/>
                                    <a:pt x="100" y="308"/>
                                  </a:cubicBezTo>
                                  <a:cubicBezTo>
                                    <a:pt x="99" y="306"/>
                                    <a:pt x="99" y="304"/>
                                    <a:pt x="99" y="301"/>
                                  </a:cubicBezTo>
                                  <a:close/>
                                  <a:moveTo>
                                    <a:pt x="92" y="301"/>
                                  </a:moveTo>
                                  <a:cubicBezTo>
                                    <a:pt x="92" y="277"/>
                                    <a:pt x="111" y="258"/>
                                    <a:pt x="135" y="258"/>
                                  </a:cubicBezTo>
                                  <a:cubicBezTo>
                                    <a:pt x="159" y="258"/>
                                    <a:pt x="179" y="277"/>
                                    <a:pt x="179" y="301"/>
                                  </a:cubicBezTo>
                                  <a:cubicBezTo>
                                    <a:pt x="179" y="302"/>
                                    <a:pt x="178" y="303"/>
                                    <a:pt x="178" y="304"/>
                                  </a:cubicBezTo>
                                  <a:cubicBezTo>
                                    <a:pt x="180" y="304"/>
                                    <a:pt x="183" y="303"/>
                                    <a:pt x="185" y="303"/>
                                  </a:cubicBezTo>
                                  <a:cubicBezTo>
                                    <a:pt x="185" y="302"/>
                                    <a:pt x="185" y="302"/>
                                    <a:pt x="185" y="301"/>
                                  </a:cubicBezTo>
                                  <a:cubicBezTo>
                                    <a:pt x="185" y="288"/>
                                    <a:pt x="179" y="275"/>
                                    <a:pt x="170" y="266"/>
                                  </a:cubicBezTo>
                                  <a:cubicBezTo>
                                    <a:pt x="161" y="257"/>
                                    <a:pt x="149" y="252"/>
                                    <a:pt x="135" y="252"/>
                                  </a:cubicBezTo>
                                  <a:cubicBezTo>
                                    <a:pt x="121" y="252"/>
                                    <a:pt x="109" y="257"/>
                                    <a:pt x="100" y="266"/>
                                  </a:cubicBezTo>
                                  <a:cubicBezTo>
                                    <a:pt x="91" y="275"/>
                                    <a:pt x="85" y="288"/>
                                    <a:pt x="85" y="301"/>
                                  </a:cubicBezTo>
                                  <a:cubicBezTo>
                                    <a:pt x="85" y="302"/>
                                    <a:pt x="85" y="302"/>
                                    <a:pt x="85" y="303"/>
                                  </a:cubicBezTo>
                                  <a:cubicBezTo>
                                    <a:pt x="88" y="303"/>
                                    <a:pt x="90" y="304"/>
                                    <a:pt x="92" y="305"/>
                                  </a:cubicBezTo>
                                  <a:cubicBezTo>
                                    <a:pt x="92" y="303"/>
                                    <a:pt x="92" y="302"/>
                                    <a:pt x="92" y="301"/>
                                  </a:cubicBezTo>
                                  <a:close/>
                                  <a:moveTo>
                                    <a:pt x="99" y="250"/>
                                  </a:moveTo>
                                  <a:cubicBezTo>
                                    <a:pt x="99" y="230"/>
                                    <a:pt x="115" y="214"/>
                                    <a:pt x="135" y="214"/>
                                  </a:cubicBezTo>
                                  <a:cubicBezTo>
                                    <a:pt x="155" y="214"/>
                                    <a:pt x="171" y="230"/>
                                    <a:pt x="171" y="250"/>
                                  </a:cubicBezTo>
                                  <a:cubicBezTo>
                                    <a:pt x="171" y="252"/>
                                    <a:pt x="171" y="254"/>
                                    <a:pt x="170" y="256"/>
                                  </a:cubicBezTo>
                                  <a:cubicBezTo>
                                    <a:pt x="172" y="255"/>
                                    <a:pt x="175" y="254"/>
                                    <a:pt x="177" y="253"/>
                                  </a:cubicBezTo>
                                  <a:cubicBezTo>
                                    <a:pt x="177" y="252"/>
                                    <a:pt x="177" y="251"/>
                                    <a:pt x="177" y="250"/>
                                  </a:cubicBezTo>
                                  <a:cubicBezTo>
                                    <a:pt x="177" y="238"/>
                                    <a:pt x="172" y="228"/>
                                    <a:pt x="165" y="220"/>
                                  </a:cubicBezTo>
                                  <a:cubicBezTo>
                                    <a:pt x="157" y="213"/>
                                    <a:pt x="147" y="208"/>
                                    <a:pt x="135" y="208"/>
                                  </a:cubicBezTo>
                                  <a:cubicBezTo>
                                    <a:pt x="123" y="208"/>
                                    <a:pt x="113" y="213"/>
                                    <a:pt x="105" y="220"/>
                                  </a:cubicBezTo>
                                  <a:cubicBezTo>
                                    <a:pt x="98" y="228"/>
                                    <a:pt x="93" y="238"/>
                                    <a:pt x="93" y="250"/>
                                  </a:cubicBezTo>
                                  <a:cubicBezTo>
                                    <a:pt x="93" y="251"/>
                                    <a:pt x="93" y="253"/>
                                    <a:pt x="93" y="254"/>
                                  </a:cubicBezTo>
                                  <a:cubicBezTo>
                                    <a:pt x="96" y="255"/>
                                    <a:pt x="98" y="256"/>
                                    <a:pt x="100" y="257"/>
                                  </a:cubicBezTo>
                                  <a:cubicBezTo>
                                    <a:pt x="99" y="255"/>
                                    <a:pt x="99" y="252"/>
                                    <a:pt x="99" y="250"/>
                                  </a:cubicBezTo>
                                  <a:close/>
                                  <a:moveTo>
                                    <a:pt x="92" y="250"/>
                                  </a:moveTo>
                                  <a:cubicBezTo>
                                    <a:pt x="92" y="226"/>
                                    <a:pt x="111" y="206"/>
                                    <a:pt x="135" y="206"/>
                                  </a:cubicBezTo>
                                  <a:cubicBezTo>
                                    <a:pt x="159" y="206"/>
                                    <a:pt x="179" y="226"/>
                                    <a:pt x="179" y="250"/>
                                  </a:cubicBezTo>
                                  <a:cubicBezTo>
                                    <a:pt x="179" y="251"/>
                                    <a:pt x="178" y="252"/>
                                    <a:pt x="178" y="253"/>
                                  </a:cubicBezTo>
                                  <a:cubicBezTo>
                                    <a:pt x="180" y="252"/>
                                    <a:pt x="183" y="252"/>
                                    <a:pt x="185" y="251"/>
                                  </a:cubicBezTo>
                                  <a:cubicBezTo>
                                    <a:pt x="185" y="251"/>
                                    <a:pt x="185" y="250"/>
                                    <a:pt x="185" y="250"/>
                                  </a:cubicBezTo>
                                  <a:cubicBezTo>
                                    <a:pt x="185" y="236"/>
                                    <a:pt x="179" y="224"/>
                                    <a:pt x="170" y="215"/>
                                  </a:cubicBezTo>
                                  <a:cubicBezTo>
                                    <a:pt x="161" y="206"/>
                                    <a:pt x="149" y="200"/>
                                    <a:pt x="135" y="200"/>
                                  </a:cubicBezTo>
                                  <a:cubicBezTo>
                                    <a:pt x="121" y="200"/>
                                    <a:pt x="109" y="206"/>
                                    <a:pt x="100" y="215"/>
                                  </a:cubicBezTo>
                                  <a:cubicBezTo>
                                    <a:pt x="91" y="224"/>
                                    <a:pt x="85" y="236"/>
                                    <a:pt x="85" y="250"/>
                                  </a:cubicBezTo>
                                  <a:cubicBezTo>
                                    <a:pt x="85" y="250"/>
                                    <a:pt x="85" y="251"/>
                                    <a:pt x="85" y="251"/>
                                  </a:cubicBezTo>
                                  <a:cubicBezTo>
                                    <a:pt x="88" y="252"/>
                                    <a:pt x="90" y="252"/>
                                    <a:pt x="92" y="253"/>
                                  </a:cubicBezTo>
                                  <a:cubicBezTo>
                                    <a:pt x="92" y="252"/>
                                    <a:pt x="92" y="251"/>
                                    <a:pt x="92" y="250"/>
                                  </a:cubicBezTo>
                                  <a:close/>
                                  <a:moveTo>
                                    <a:pt x="99" y="199"/>
                                  </a:moveTo>
                                  <a:cubicBezTo>
                                    <a:pt x="99" y="179"/>
                                    <a:pt x="115" y="163"/>
                                    <a:pt x="135" y="163"/>
                                  </a:cubicBezTo>
                                  <a:cubicBezTo>
                                    <a:pt x="155" y="163"/>
                                    <a:pt x="171" y="179"/>
                                    <a:pt x="171" y="199"/>
                                  </a:cubicBezTo>
                                  <a:cubicBezTo>
                                    <a:pt x="171" y="201"/>
                                    <a:pt x="171" y="203"/>
                                    <a:pt x="170" y="205"/>
                                  </a:cubicBezTo>
                                  <a:cubicBezTo>
                                    <a:pt x="172" y="204"/>
                                    <a:pt x="175" y="203"/>
                                    <a:pt x="177" y="202"/>
                                  </a:cubicBezTo>
                                  <a:cubicBezTo>
                                    <a:pt x="177" y="201"/>
                                    <a:pt x="177" y="200"/>
                                    <a:pt x="177" y="199"/>
                                  </a:cubicBezTo>
                                  <a:cubicBezTo>
                                    <a:pt x="177" y="187"/>
                                    <a:pt x="172" y="176"/>
                                    <a:pt x="165" y="169"/>
                                  </a:cubicBezTo>
                                  <a:cubicBezTo>
                                    <a:pt x="157" y="161"/>
                                    <a:pt x="147" y="157"/>
                                    <a:pt x="135" y="157"/>
                                  </a:cubicBezTo>
                                  <a:cubicBezTo>
                                    <a:pt x="123" y="157"/>
                                    <a:pt x="113" y="161"/>
                                    <a:pt x="105" y="169"/>
                                  </a:cubicBezTo>
                                  <a:cubicBezTo>
                                    <a:pt x="98" y="176"/>
                                    <a:pt x="93" y="187"/>
                                    <a:pt x="93" y="199"/>
                                  </a:cubicBezTo>
                                  <a:cubicBezTo>
                                    <a:pt x="93" y="200"/>
                                    <a:pt x="93" y="201"/>
                                    <a:pt x="93" y="202"/>
                                  </a:cubicBezTo>
                                  <a:cubicBezTo>
                                    <a:pt x="96" y="203"/>
                                    <a:pt x="98" y="204"/>
                                    <a:pt x="100" y="206"/>
                                  </a:cubicBezTo>
                                  <a:cubicBezTo>
                                    <a:pt x="99" y="203"/>
                                    <a:pt x="99" y="201"/>
                                    <a:pt x="99" y="199"/>
                                  </a:cubicBezTo>
                                  <a:close/>
                                  <a:moveTo>
                                    <a:pt x="92" y="199"/>
                                  </a:moveTo>
                                  <a:cubicBezTo>
                                    <a:pt x="92" y="175"/>
                                    <a:pt x="111" y="155"/>
                                    <a:pt x="135" y="155"/>
                                  </a:cubicBezTo>
                                  <a:cubicBezTo>
                                    <a:pt x="159" y="155"/>
                                    <a:pt x="179" y="175"/>
                                    <a:pt x="179" y="199"/>
                                  </a:cubicBezTo>
                                  <a:cubicBezTo>
                                    <a:pt x="179" y="200"/>
                                    <a:pt x="178" y="200"/>
                                    <a:pt x="178" y="201"/>
                                  </a:cubicBezTo>
                                  <a:cubicBezTo>
                                    <a:pt x="180" y="201"/>
                                    <a:pt x="183" y="200"/>
                                    <a:pt x="185" y="200"/>
                                  </a:cubicBezTo>
                                  <a:cubicBezTo>
                                    <a:pt x="185" y="199"/>
                                    <a:pt x="185" y="199"/>
                                    <a:pt x="185" y="199"/>
                                  </a:cubicBezTo>
                                  <a:cubicBezTo>
                                    <a:pt x="185" y="185"/>
                                    <a:pt x="179" y="172"/>
                                    <a:pt x="170" y="163"/>
                                  </a:cubicBezTo>
                                  <a:cubicBezTo>
                                    <a:pt x="161" y="154"/>
                                    <a:pt x="149" y="149"/>
                                    <a:pt x="135" y="149"/>
                                  </a:cubicBezTo>
                                  <a:cubicBezTo>
                                    <a:pt x="121" y="149"/>
                                    <a:pt x="109" y="154"/>
                                    <a:pt x="100" y="163"/>
                                  </a:cubicBezTo>
                                  <a:cubicBezTo>
                                    <a:pt x="91" y="172"/>
                                    <a:pt x="85" y="185"/>
                                    <a:pt x="85" y="199"/>
                                  </a:cubicBezTo>
                                  <a:cubicBezTo>
                                    <a:pt x="85" y="199"/>
                                    <a:pt x="85" y="199"/>
                                    <a:pt x="85" y="200"/>
                                  </a:cubicBezTo>
                                  <a:cubicBezTo>
                                    <a:pt x="88" y="200"/>
                                    <a:pt x="90" y="201"/>
                                    <a:pt x="92" y="202"/>
                                  </a:cubicBezTo>
                                  <a:cubicBezTo>
                                    <a:pt x="92" y="201"/>
                                    <a:pt x="92" y="200"/>
                                    <a:pt x="92" y="199"/>
                                  </a:cubicBezTo>
                                  <a:close/>
                                  <a:moveTo>
                                    <a:pt x="99" y="147"/>
                                  </a:moveTo>
                                  <a:cubicBezTo>
                                    <a:pt x="99" y="127"/>
                                    <a:pt x="115" y="111"/>
                                    <a:pt x="135" y="111"/>
                                  </a:cubicBezTo>
                                  <a:cubicBezTo>
                                    <a:pt x="155" y="111"/>
                                    <a:pt x="171" y="127"/>
                                    <a:pt x="171" y="147"/>
                                  </a:cubicBezTo>
                                  <a:cubicBezTo>
                                    <a:pt x="171" y="149"/>
                                    <a:pt x="171" y="152"/>
                                    <a:pt x="170" y="154"/>
                                  </a:cubicBezTo>
                                  <a:cubicBezTo>
                                    <a:pt x="172" y="153"/>
                                    <a:pt x="175" y="152"/>
                                    <a:pt x="177" y="151"/>
                                  </a:cubicBezTo>
                                  <a:cubicBezTo>
                                    <a:pt x="177" y="150"/>
                                    <a:pt x="177" y="148"/>
                                    <a:pt x="177" y="147"/>
                                  </a:cubicBezTo>
                                  <a:cubicBezTo>
                                    <a:pt x="177" y="136"/>
                                    <a:pt x="172" y="125"/>
                                    <a:pt x="165" y="117"/>
                                  </a:cubicBezTo>
                                  <a:cubicBezTo>
                                    <a:pt x="157" y="110"/>
                                    <a:pt x="147" y="105"/>
                                    <a:pt x="135" y="105"/>
                                  </a:cubicBezTo>
                                  <a:cubicBezTo>
                                    <a:pt x="123" y="105"/>
                                    <a:pt x="113" y="110"/>
                                    <a:pt x="105" y="117"/>
                                  </a:cubicBezTo>
                                  <a:cubicBezTo>
                                    <a:pt x="98" y="125"/>
                                    <a:pt x="93" y="136"/>
                                    <a:pt x="93" y="147"/>
                                  </a:cubicBezTo>
                                  <a:cubicBezTo>
                                    <a:pt x="93" y="148"/>
                                    <a:pt x="93" y="150"/>
                                    <a:pt x="93" y="151"/>
                                  </a:cubicBezTo>
                                  <a:cubicBezTo>
                                    <a:pt x="96" y="152"/>
                                    <a:pt x="98" y="153"/>
                                    <a:pt x="100" y="154"/>
                                  </a:cubicBezTo>
                                  <a:cubicBezTo>
                                    <a:pt x="99" y="152"/>
                                    <a:pt x="99" y="150"/>
                                    <a:pt x="99" y="147"/>
                                  </a:cubicBezTo>
                                  <a:close/>
                                  <a:moveTo>
                                    <a:pt x="92" y="147"/>
                                  </a:moveTo>
                                  <a:cubicBezTo>
                                    <a:pt x="92" y="123"/>
                                    <a:pt x="111" y="104"/>
                                    <a:pt x="135" y="104"/>
                                  </a:cubicBezTo>
                                  <a:cubicBezTo>
                                    <a:pt x="159" y="104"/>
                                    <a:pt x="179" y="123"/>
                                    <a:pt x="179" y="147"/>
                                  </a:cubicBezTo>
                                  <a:cubicBezTo>
                                    <a:pt x="179" y="148"/>
                                    <a:pt x="178" y="149"/>
                                    <a:pt x="178" y="150"/>
                                  </a:cubicBezTo>
                                  <a:cubicBezTo>
                                    <a:pt x="180" y="149"/>
                                    <a:pt x="183" y="149"/>
                                    <a:pt x="185" y="148"/>
                                  </a:cubicBezTo>
                                  <a:cubicBezTo>
                                    <a:pt x="185" y="148"/>
                                    <a:pt x="185" y="148"/>
                                    <a:pt x="185" y="147"/>
                                  </a:cubicBezTo>
                                  <a:cubicBezTo>
                                    <a:pt x="185" y="133"/>
                                    <a:pt x="179" y="121"/>
                                    <a:pt x="170" y="112"/>
                                  </a:cubicBezTo>
                                  <a:cubicBezTo>
                                    <a:pt x="161" y="103"/>
                                    <a:pt x="149" y="98"/>
                                    <a:pt x="135" y="98"/>
                                  </a:cubicBezTo>
                                  <a:cubicBezTo>
                                    <a:pt x="121" y="98"/>
                                    <a:pt x="109" y="103"/>
                                    <a:pt x="100" y="112"/>
                                  </a:cubicBezTo>
                                  <a:cubicBezTo>
                                    <a:pt x="91" y="121"/>
                                    <a:pt x="85" y="133"/>
                                    <a:pt x="85" y="147"/>
                                  </a:cubicBezTo>
                                  <a:cubicBezTo>
                                    <a:pt x="85" y="148"/>
                                    <a:pt x="85" y="148"/>
                                    <a:pt x="85" y="149"/>
                                  </a:cubicBezTo>
                                  <a:cubicBezTo>
                                    <a:pt x="88" y="149"/>
                                    <a:pt x="90" y="150"/>
                                    <a:pt x="92" y="150"/>
                                  </a:cubicBezTo>
                                  <a:cubicBezTo>
                                    <a:pt x="92" y="149"/>
                                    <a:pt x="92" y="148"/>
                                    <a:pt x="92" y="147"/>
                                  </a:cubicBezTo>
                                  <a:close/>
                                  <a:moveTo>
                                    <a:pt x="99" y="96"/>
                                  </a:moveTo>
                                  <a:cubicBezTo>
                                    <a:pt x="99" y="76"/>
                                    <a:pt x="115" y="60"/>
                                    <a:pt x="135" y="60"/>
                                  </a:cubicBezTo>
                                  <a:cubicBezTo>
                                    <a:pt x="155" y="60"/>
                                    <a:pt x="171" y="76"/>
                                    <a:pt x="171" y="96"/>
                                  </a:cubicBezTo>
                                  <a:cubicBezTo>
                                    <a:pt x="171" y="98"/>
                                    <a:pt x="171" y="100"/>
                                    <a:pt x="170" y="102"/>
                                  </a:cubicBezTo>
                                  <a:cubicBezTo>
                                    <a:pt x="172" y="101"/>
                                    <a:pt x="175" y="100"/>
                                    <a:pt x="177" y="99"/>
                                  </a:cubicBezTo>
                                  <a:cubicBezTo>
                                    <a:pt x="177" y="98"/>
                                    <a:pt x="177" y="97"/>
                                    <a:pt x="177" y="96"/>
                                  </a:cubicBezTo>
                                  <a:cubicBezTo>
                                    <a:pt x="177" y="84"/>
                                    <a:pt x="172" y="74"/>
                                    <a:pt x="165" y="66"/>
                                  </a:cubicBezTo>
                                  <a:cubicBezTo>
                                    <a:pt x="157" y="59"/>
                                    <a:pt x="147" y="54"/>
                                    <a:pt x="135" y="54"/>
                                  </a:cubicBezTo>
                                  <a:cubicBezTo>
                                    <a:pt x="123" y="54"/>
                                    <a:pt x="113" y="59"/>
                                    <a:pt x="105" y="66"/>
                                  </a:cubicBezTo>
                                  <a:cubicBezTo>
                                    <a:pt x="98" y="74"/>
                                    <a:pt x="93" y="84"/>
                                    <a:pt x="93" y="96"/>
                                  </a:cubicBezTo>
                                  <a:cubicBezTo>
                                    <a:pt x="93" y="97"/>
                                    <a:pt x="93" y="98"/>
                                    <a:pt x="93" y="100"/>
                                  </a:cubicBezTo>
                                  <a:cubicBezTo>
                                    <a:pt x="96" y="101"/>
                                    <a:pt x="98" y="102"/>
                                    <a:pt x="100" y="103"/>
                                  </a:cubicBezTo>
                                  <a:cubicBezTo>
                                    <a:pt x="99" y="101"/>
                                    <a:pt x="99" y="98"/>
                                    <a:pt x="99" y="96"/>
                                  </a:cubicBezTo>
                                  <a:close/>
                                  <a:moveTo>
                                    <a:pt x="92" y="96"/>
                                  </a:moveTo>
                                  <a:cubicBezTo>
                                    <a:pt x="92" y="72"/>
                                    <a:pt x="111" y="52"/>
                                    <a:pt x="135" y="52"/>
                                  </a:cubicBezTo>
                                  <a:cubicBezTo>
                                    <a:pt x="159" y="52"/>
                                    <a:pt x="179" y="72"/>
                                    <a:pt x="179" y="96"/>
                                  </a:cubicBezTo>
                                  <a:cubicBezTo>
                                    <a:pt x="179" y="97"/>
                                    <a:pt x="178" y="98"/>
                                    <a:pt x="178" y="99"/>
                                  </a:cubicBezTo>
                                  <a:cubicBezTo>
                                    <a:pt x="180" y="98"/>
                                    <a:pt x="183" y="97"/>
                                    <a:pt x="185" y="97"/>
                                  </a:cubicBezTo>
                                  <a:cubicBezTo>
                                    <a:pt x="185" y="97"/>
                                    <a:pt x="185" y="96"/>
                                    <a:pt x="185" y="96"/>
                                  </a:cubicBezTo>
                                  <a:cubicBezTo>
                                    <a:pt x="185" y="82"/>
                                    <a:pt x="179" y="70"/>
                                    <a:pt x="170" y="61"/>
                                  </a:cubicBezTo>
                                  <a:cubicBezTo>
                                    <a:pt x="161" y="52"/>
                                    <a:pt x="149" y="46"/>
                                    <a:pt x="135" y="46"/>
                                  </a:cubicBezTo>
                                  <a:cubicBezTo>
                                    <a:pt x="121" y="46"/>
                                    <a:pt x="109" y="52"/>
                                    <a:pt x="100" y="61"/>
                                  </a:cubicBezTo>
                                  <a:cubicBezTo>
                                    <a:pt x="91" y="70"/>
                                    <a:pt x="85" y="82"/>
                                    <a:pt x="85" y="96"/>
                                  </a:cubicBezTo>
                                  <a:cubicBezTo>
                                    <a:pt x="85" y="96"/>
                                    <a:pt x="85" y="97"/>
                                    <a:pt x="85" y="97"/>
                                  </a:cubicBezTo>
                                  <a:cubicBezTo>
                                    <a:pt x="88" y="98"/>
                                    <a:pt x="90" y="98"/>
                                    <a:pt x="92" y="99"/>
                                  </a:cubicBezTo>
                                  <a:cubicBezTo>
                                    <a:pt x="92" y="98"/>
                                    <a:pt x="92" y="97"/>
                                    <a:pt x="92" y="96"/>
                                  </a:cubicBezTo>
                                  <a:close/>
                                  <a:moveTo>
                                    <a:pt x="164" y="44"/>
                                  </a:moveTo>
                                  <a:cubicBezTo>
                                    <a:pt x="164" y="47"/>
                                    <a:pt x="163" y="50"/>
                                    <a:pt x="163" y="53"/>
                                  </a:cubicBezTo>
                                  <a:cubicBezTo>
                                    <a:pt x="163" y="53"/>
                                    <a:pt x="164" y="54"/>
                                    <a:pt x="165" y="54"/>
                                  </a:cubicBezTo>
                                  <a:cubicBezTo>
                                    <a:pt x="166" y="53"/>
                                    <a:pt x="167" y="53"/>
                                    <a:pt x="168" y="52"/>
                                  </a:cubicBezTo>
                                  <a:cubicBezTo>
                                    <a:pt x="169" y="50"/>
                                    <a:pt x="169" y="47"/>
                                    <a:pt x="169" y="44"/>
                                  </a:cubicBezTo>
                                  <a:cubicBezTo>
                                    <a:pt x="169" y="35"/>
                                    <a:pt x="165" y="26"/>
                                    <a:pt x="159" y="20"/>
                                  </a:cubicBezTo>
                                  <a:cubicBezTo>
                                    <a:pt x="153" y="14"/>
                                    <a:pt x="144" y="10"/>
                                    <a:pt x="135" y="10"/>
                                  </a:cubicBezTo>
                                  <a:cubicBezTo>
                                    <a:pt x="126" y="10"/>
                                    <a:pt x="117" y="14"/>
                                    <a:pt x="111" y="20"/>
                                  </a:cubicBezTo>
                                  <a:cubicBezTo>
                                    <a:pt x="105" y="26"/>
                                    <a:pt x="101" y="35"/>
                                    <a:pt x="101" y="44"/>
                                  </a:cubicBezTo>
                                  <a:cubicBezTo>
                                    <a:pt x="101" y="47"/>
                                    <a:pt x="101" y="50"/>
                                    <a:pt x="102" y="53"/>
                                  </a:cubicBezTo>
                                  <a:cubicBezTo>
                                    <a:pt x="103" y="53"/>
                                    <a:pt x="104" y="54"/>
                                    <a:pt x="105" y="55"/>
                                  </a:cubicBezTo>
                                  <a:cubicBezTo>
                                    <a:pt x="106" y="54"/>
                                    <a:pt x="106" y="53"/>
                                    <a:pt x="107" y="53"/>
                                  </a:cubicBezTo>
                                  <a:cubicBezTo>
                                    <a:pt x="107" y="50"/>
                                    <a:pt x="106" y="47"/>
                                    <a:pt x="106" y="44"/>
                                  </a:cubicBezTo>
                                  <a:cubicBezTo>
                                    <a:pt x="106" y="28"/>
                                    <a:pt x="119" y="16"/>
                                    <a:pt x="135" y="16"/>
                                  </a:cubicBezTo>
                                  <a:cubicBezTo>
                                    <a:pt x="151" y="16"/>
                                    <a:pt x="164" y="28"/>
                                    <a:pt x="164" y="44"/>
                                  </a:cubicBezTo>
                                  <a:close/>
                                  <a:moveTo>
                                    <a:pt x="156" y="44"/>
                                  </a:moveTo>
                                  <a:cubicBezTo>
                                    <a:pt x="156" y="46"/>
                                    <a:pt x="156" y="47"/>
                                    <a:pt x="156" y="49"/>
                                  </a:cubicBezTo>
                                  <a:cubicBezTo>
                                    <a:pt x="158" y="50"/>
                                    <a:pt x="159" y="51"/>
                                    <a:pt x="161" y="52"/>
                                  </a:cubicBezTo>
                                  <a:cubicBezTo>
                                    <a:pt x="162" y="49"/>
                                    <a:pt x="162" y="47"/>
                                    <a:pt x="162" y="44"/>
                                  </a:cubicBezTo>
                                  <a:cubicBezTo>
                                    <a:pt x="162" y="37"/>
                                    <a:pt x="159" y="30"/>
                                    <a:pt x="154" y="25"/>
                                  </a:cubicBezTo>
                                  <a:cubicBezTo>
                                    <a:pt x="149" y="20"/>
                                    <a:pt x="143" y="17"/>
                                    <a:pt x="135" y="17"/>
                                  </a:cubicBezTo>
                                  <a:cubicBezTo>
                                    <a:pt x="128" y="17"/>
                                    <a:pt x="121" y="20"/>
                                    <a:pt x="116" y="25"/>
                                  </a:cubicBezTo>
                                  <a:cubicBezTo>
                                    <a:pt x="111" y="30"/>
                                    <a:pt x="108" y="37"/>
                                    <a:pt x="108" y="44"/>
                                  </a:cubicBezTo>
                                  <a:cubicBezTo>
                                    <a:pt x="108" y="47"/>
                                    <a:pt x="108" y="49"/>
                                    <a:pt x="109" y="52"/>
                                  </a:cubicBezTo>
                                  <a:cubicBezTo>
                                    <a:pt x="111" y="51"/>
                                    <a:pt x="113" y="50"/>
                                    <a:pt x="114" y="49"/>
                                  </a:cubicBezTo>
                                  <a:cubicBezTo>
                                    <a:pt x="114" y="47"/>
                                    <a:pt x="114" y="46"/>
                                    <a:pt x="114" y="44"/>
                                  </a:cubicBezTo>
                                  <a:cubicBezTo>
                                    <a:pt x="114" y="33"/>
                                    <a:pt x="123" y="23"/>
                                    <a:pt x="135" y="23"/>
                                  </a:cubicBezTo>
                                  <a:cubicBezTo>
                                    <a:pt x="147" y="23"/>
                                    <a:pt x="156" y="33"/>
                                    <a:pt x="156" y="44"/>
                                  </a:cubicBezTo>
                                  <a:close/>
                                  <a:moveTo>
                                    <a:pt x="149" y="44"/>
                                  </a:moveTo>
                                  <a:cubicBezTo>
                                    <a:pt x="149" y="45"/>
                                    <a:pt x="149" y="46"/>
                                    <a:pt x="148" y="46"/>
                                  </a:cubicBezTo>
                                  <a:cubicBezTo>
                                    <a:pt x="150" y="47"/>
                                    <a:pt x="152" y="48"/>
                                    <a:pt x="154" y="48"/>
                                  </a:cubicBezTo>
                                  <a:cubicBezTo>
                                    <a:pt x="154" y="47"/>
                                    <a:pt x="155" y="46"/>
                                    <a:pt x="155" y="44"/>
                                  </a:cubicBezTo>
                                  <a:cubicBezTo>
                                    <a:pt x="155" y="39"/>
                                    <a:pt x="152" y="34"/>
                                    <a:pt x="149" y="31"/>
                                  </a:cubicBezTo>
                                  <a:cubicBezTo>
                                    <a:pt x="145" y="27"/>
                                    <a:pt x="140" y="25"/>
                                    <a:pt x="135" y="25"/>
                                  </a:cubicBezTo>
                                  <a:cubicBezTo>
                                    <a:pt x="130" y="25"/>
                                    <a:pt x="125" y="27"/>
                                    <a:pt x="121" y="31"/>
                                  </a:cubicBezTo>
                                  <a:cubicBezTo>
                                    <a:pt x="118" y="34"/>
                                    <a:pt x="116" y="39"/>
                                    <a:pt x="116" y="44"/>
                                  </a:cubicBezTo>
                                  <a:cubicBezTo>
                                    <a:pt x="116" y="46"/>
                                    <a:pt x="116" y="47"/>
                                    <a:pt x="116" y="48"/>
                                  </a:cubicBezTo>
                                  <a:cubicBezTo>
                                    <a:pt x="118" y="48"/>
                                    <a:pt x="120" y="47"/>
                                    <a:pt x="122" y="46"/>
                                  </a:cubicBezTo>
                                  <a:cubicBezTo>
                                    <a:pt x="122" y="46"/>
                                    <a:pt x="121" y="45"/>
                                    <a:pt x="121" y="44"/>
                                  </a:cubicBezTo>
                                  <a:cubicBezTo>
                                    <a:pt x="121" y="37"/>
                                    <a:pt x="128" y="31"/>
                                    <a:pt x="135" y="31"/>
                                  </a:cubicBezTo>
                                  <a:cubicBezTo>
                                    <a:pt x="143" y="31"/>
                                    <a:pt x="149" y="37"/>
                                    <a:pt x="149" y="44"/>
                                  </a:cubicBezTo>
                                  <a:close/>
                                  <a:moveTo>
                                    <a:pt x="142" y="44"/>
                                  </a:moveTo>
                                  <a:cubicBezTo>
                                    <a:pt x="142" y="45"/>
                                    <a:pt x="142" y="45"/>
                                    <a:pt x="142" y="45"/>
                                  </a:cubicBezTo>
                                  <a:cubicBezTo>
                                    <a:pt x="143" y="45"/>
                                    <a:pt x="145" y="46"/>
                                    <a:pt x="147" y="46"/>
                                  </a:cubicBezTo>
                                  <a:cubicBezTo>
                                    <a:pt x="147" y="45"/>
                                    <a:pt x="147" y="45"/>
                                    <a:pt x="147" y="44"/>
                                  </a:cubicBezTo>
                                  <a:cubicBezTo>
                                    <a:pt x="147" y="38"/>
                                    <a:pt x="142" y="32"/>
                                    <a:pt x="135" y="32"/>
                                  </a:cubicBezTo>
                                  <a:cubicBezTo>
                                    <a:pt x="128" y="32"/>
                                    <a:pt x="123" y="38"/>
                                    <a:pt x="123" y="44"/>
                                  </a:cubicBezTo>
                                  <a:cubicBezTo>
                                    <a:pt x="123" y="45"/>
                                    <a:pt x="123" y="45"/>
                                    <a:pt x="123" y="46"/>
                                  </a:cubicBezTo>
                                  <a:cubicBezTo>
                                    <a:pt x="125" y="46"/>
                                    <a:pt x="127" y="45"/>
                                    <a:pt x="128" y="45"/>
                                  </a:cubicBezTo>
                                  <a:cubicBezTo>
                                    <a:pt x="128" y="45"/>
                                    <a:pt x="128" y="45"/>
                                    <a:pt x="128" y="44"/>
                                  </a:cubicBezTo>
                                  <a:cubicBezTo>
                                    <a:pt x="128" y="41"/>
                                    <a:pt x="131" y="38"/>
                                    <a:pt x="135" y="38"/>
                                  </a:cubicBezTo>
                                  <a:cubicBezTo>
                                    <a:pt x="139" y="38"/>
                                    <a:pt x="142" y="41"/>
                                    <a:pt x="142" y="44"/>
                                  </a:cubicBezTo>
                                  <a:close/>
                                  <a:moveTo>
                                    <a:pt x="135" y="39"/>
                                  </a:moveTo>
                                  <a:cubicBezTo>
                                    <a:pt x="132" y="39"/>
                                    <a:pt x="130" y="42"/>
                                    <a:pt x="130" y="44"/>
                                  </a:cubicBezTo>
                                  <a:cubicBezTo>
                                    <a:pt x="130" y="45"/>
                                    <a:pt x="130" y="45"/>
                                    <a:pt x="130" y="45"/>
                                  </a:cubicBezTo>
                                  <a:cubicBezTo>
                                    <a:pt x="132" y="45"/>
                                    <a:pt x="133" y="45"/>
                                    <a:pt x="135" y="45"/>
                                  </a:cubicBezTo>
                                  <a:cubicBezTo>
                                    <a:pt x="137" y="45"/>
                                    <a:pt x="138" y="45"/>
                                    <a:pt x="140" y="45"/>
                                  </a:cubicBezTo>
                                  <a:cubicBezTo>
                                    <a:pt x="140" y="45"/>
                                    <a:pt x="140" y="45"/>
                                    <a:pt x="140" y="44"/>
                                  </a:cubicBezTo>
                                  <a:cubicBezTo>
                                    <a:pt x="140" y="42"/>
                                    <a:pt x="138" y="39"/>
                                    <a:pt x="135" y="39"/>
                                  </a:cubicBezTo>
                                  <a:close/>
                                  <a:moveTo>
                                    <a:pt x="285" y="44"/>
                                  </a:moveTo>
                                  <a:cubicBezTo>
                                    <a:pt x="285" y="47"/>
                                    <a:pt x="284" y="50"/>
                                    <a:pt x="283" y="53"/>
                                  </a:cubicBezTo>
                                  <a:cubicBezTo>
                                    <a:pt x="284" y="53"/>
                                    <a:pt x="285" y="54"/>
                                    <a:pt x="286" y="55"/>
                                  </a:cubicBezTo>
                                  <a:cubicBezTo>
                                    <a:pt x="287" y="54"/>
                                    <a:pt x="288" y="53"/>
                                    <a:pt x="289" y="53"/>
                                  </a:cubicBezTo>
                                  <a:cubicBezTo>
                                    <a:pt x="290" y="50"/>
                                    <a:pt x="290" y="47"/>
                                    <a:pt x="290" y="44"/>
                                  </a:cubicBezTo>
                                  <a:cubicBezTo>
                                    <a:pt x="290" y="35"/>
                                    <a:pt x="286" y="26"/>
                                    <a:pt x="280" y="20"/>
                                  </a:cubicBezTo>
                                  <a:cubicBezTo>
                                    <a:pt x="274" y="14"/>
                                    <a:pt x="265" y="10"/>
                                    <a:pt x="256" y="10"/>
                                  </a:cubicBezTo>
                                  <a:cubicBezTo>
                                    <a:pt x="246" y="10"/>
                                    <a:pt x="238" y="14"/>
                                    <a:pt x="232" y="20"/>
                                  </a:cubicBezTo>
                                  <a:cubicBezTo>
                                    <a:pt x="225" y="26"/>
                                    <a:pt x="222" y="35"/>
                                    <a:pt x="222" y="44"/>
                                  </a:cubicBezTo>
                                  <a:cubicBezTo>
                                    <a:pt x="222" y="47"/>
                                    <a:pt x="222" y="50"/>
                                    <a:pt x="223" y="53"/>
                                  </a:cubicBezTo>
                                  <a:cubicBezTo>
                                    <a:pt x="224" y="53"/>
                                    <a:pt x="225" y="54"/>
                                    <a:pt x="225" y="55"/>
                                  </a:cubicBezTo>
                                  <a:cubicBezTo>
                                    <a:pt x="226" y="54"/>
                                    <a:pt x="227" y="53"/>
                                    <a:pt x="228" y="53"/>
                                  </a:cubicBezTo>
                                  <a:cubicBezTo>
                                    <a:pt x="228" y="50"/>
                                    <a:pt x="227" y="47"/>
                                    <a:pt x="227" y="44"/>
                                  </a:cubicBezTo>
                                  <a:cubicBezTo>
                                    <a:pt x="227" y="28"/>
                                    <a:pt x="240" y="16"/>
                                    <a:pt x="256" y="16"/>
                                  </a:cubicBezTo>
                                  <a:cubicBezTo>
                                    <a:pt x="272" y="16"/>
                                    <a:pt x="285" y="28"/>
                                    <a:pt x="285" y="44"/>
                                  </a:cubicBezTo>
                                  <a:close/>
                                  <a:moveTo>
                                    <a:pt x="277" y="44"/>
                                  </a:moveTo>
                                  <a:cubicBezTo>
                                    <a:pt x="277" y="46"/>
                                    <a:pt x="277" y="47"/>
                                    <a:pt x="276" y="49"/>
                                  </a:cubicBezTo>
                                  <a:cubicBezTo>
                                    <a:pt x="278" y="50"/>
                                    <a:pt x="280" y="51"/>
                                    <a:pt x="282" y="52"/>
                                  </a:cubicBezTo>
                                  <a:cubicBezTo>
                                    <a:pt x="283" y="49"/>
                                    <a:pt x="283" y="47"/>
                                    <a:pt x="283" y="44"/>
                                  </a:cubicBezTo>
                                  <a:cubicBezTo>
                                    <a:pt x="283" y="37"/>
                                    <a:pt x="280" y="30"/>
                                    <a:pt x="275" y="25"/>
                                  </a:cubicBezTo>
                                  <a:cubicBezTo>
                                    <a:pt x="270" y="20"/>
                                    <a:pt x="263" y="17"/>
                                    <a:pt x="256" y="17"/>
                                  </a:cubicBezTo>
                                  <a:cubicBezTo>
                                    <a:pt x="248" y="17"/>
                                    <a:pt x="242" y="20"/>
                                    <a:pt x="237" y="25"/>
                                  </a:cubicBezTo>
                                  <a:cubicBezTo>
                                    <a:pt x="232" y="30"/>
                                    <a:pt x="229" y="37"/>
                                    <a:pt x="229" y="44"/>
                                  </a:cubicBezTo>
                                  <a:cubicBezTo>
                                    <a:pt x="229" y="47"/>
                                    <a:pt x="229" y="49"/>
                                    <a:pt x="230" y="52"/>
                                  </a:cubicBezTo>
                                  <a:cubicBezTo>
                                    <a:pt x="231" y="51"/>
                                    <a:pt x="233" y="50"/>
                                    <a:pt x="235" y="49"/>
                                  </a:cubicBezTo>
                                  <a:cubicBezTo>
                                    <a:pt x="235" y="47"/>
                                    <a:pt x="235" y="46"/>
                                    <a:pt x="235" y="44"/>
                                  </a:cubicBezTo>
                                  <a:cubicBezTo>
                                    <a:pt x="235" y="33"/>
                                    <a:pt x="244" y="23"/>
                                    <a:pt x="256" y="23"/>
                                  </a:cubicBezTo>
                                  <a:cubicBezTo>
                                    <a:pt x="268" y="23"/>
                                    <a:pt x="277" y="33"/>
                                    <a:pt x="277" y="44"/>
                                  </a:cubicBezTo>
                                  <a:close/>
                                  <a:moveTo>
                                    <a:pt x="269" y="44"/>
                                  </a:moveTo>
                                  <a:cubicBezTo>
                                    <a:pt x="269" y="45"/>
                                    <a:pt x="269" y="46"/>
                                    <a:pt x="269" y="46"/>
                                  </a:cubicBezTo>
                                  <a:cubicBezTo>
                                    <a:pt x="271" y="47"/>
                                    <a:pt x="273" y="48"/>
                                    <a:pt x="275" y="48"/>
                                  </a:cubicBezTo>
                                  <a:cubicBezTo>
                                    <a:pt x="275" y="47"/>
                                    <a:pt x="275" y="46"/>
                                    <a:pt x="275" y="44"/>
                                  </a:cubicBezTo>
                                  <a:cubicBezTo>
                                    <a:pt x="275" y="39"/>
                                    <a:pt x="273" y="34"/>
                                    <a:pt x="270" y="31"/>
                                  </a:cubicBezTo>
                                  <a:cubicBezTo>
                                    <a:pt x="266" y="27"/>
                                    <a:pt x="261" y="25"/>
                                    <a:pt x="256" y="25"/>
                                  </a:cubicBezTo>
                                  <a:cubicBezTo>
                                    <a:pt x="250" y="25"/>
                                    <a:pt x="246" y="27"/>
                                    <a:pt x="242" y="31"/>
                                  </a:cubicBezTo>
                                  <a:cubicBezTo>
                                    <a:pt x="239" y="34"/>
                                    <a:pt x="236" y="39"/>
                                    <a:pt x="236" y="44"/>
                                  </a:cubicBezTo>
                                  <a:cubicBezTo>
                                    <a:pt x="236" y="46"/>
                                    <a:pt x="237" y="47"/>
                                    <a:pt x="237" y="48"/>
                                  </a:cubicBezTo>
                                  <a:cubicBezTo>
                                    <a:pt x="239" y="48"/>
                                    <a:pt x="241" y="47"/>
                                    <a:pt x="242" y="46"/>
                                  </a:cubicBezTo>
                                  <a:cubicBezTo>
                                    <a:pt x="242" y="46"/>
                                    <a:pt x="242" y="45"/>
                                    <a:pt x="242" y="44"/>
                                  </a:cubicBezTo>
                                  <a:cubicBezTo>
                                    <a:pt x="242" y="37"/>
                                    <a:pt x="248" y="31"/>
                                    <a:pt x="256" y="31"/>
                                  </a:cubicBezTo>
                                  <a:cubicBezTo>
                                    <a:pt x="263" y="31"/>
                                    <a:pt x="269" y="37"/>
                                    <a:pt x="269" y="44"/>
                                  </a:cubicBezTo>
                                  <a:close/>
                                  <a:moveTo>
                                    <a:pt x="263" y="44"/>
                                  </a:moveTo>
                                  <a:cubicBezTo>
                                    <a:pt x="263" y="45"/>
                                    <a:pt x="263" y="45"/>
                                    <a:pt x="263" y="45"/>
                                  </a:cubicBezTo>
                                  <a:cubicBezTo>
                                    <a:pt x="264" y="45"/>
                                    <a:pt x="266" y="46"/>
                                    <a:pt x="268" y="46"/>
                                  </a:cubicBezTo>
                                  <a:cubicBezTo>
                                    <a:pt x="268" y="45"/>
                                    <a:pt x="268" y="45"/>
                                    <a:pt x="268" y="44"/>
                                  </a:cubicBezTo>
                                  <a:cubicBezTo>
                                    <a:pt x="268" y="38"/>
                                    <a:pt x="262" y="32"/>
                                    <a:pt x="256" y="32"/>
                                  </a:cubicBezTo>
                                  <a:cubicBezTo>
                                    <a:pt x="249" y="32"/>
                                    <a:pt x="244" y="38"/>
                                    <a:pt x="244" y="44"/>
                                  </a:cubicBezTo>
                                  <a:cubicBezTo>
                                    <a:pt x="244" y="45"/>
                                    <a:pt x="244" y="45"/>
                                    <a:pt x="244" y="46"/>
                                  </a:cubicBezTo>
                                  <a:cubicBezTo>
                                    <a:pt x="246" y="46"/>
                                    <a:pt x="247" y="45"/>
                                    <a:pt x="249" y="45"/>
                                  </a:cubicBezTo>
                                  <a:cubicBezTo>
                                    <a:pt x="249" y="45"/>
                                    <a:pt x="249" y="45"/>
                                    <a:pt x="249" y="44"/>
                                  </a:cubicBezTo>
                                  <a:cubicBezTo>
                                    <a:pt x="249" y="41"/>
                                    <a:pt x="252" y="38"/>
                                    <a:pt x="256" y="38"/>
                                  </a:cubicBezTo>
                                  <a:cubicBezTo>
                                    <a:pt x="260" y="38"/>
                                    <a:pt x="263" y="41"/>
                                    <a:pt x="263" y="44"/>
                                  </a:cubicBezTo>
                                  <a:close/>
                                  <a:moveTo>
                                    <a:pt x="256" y="39"/>
                                  </a:moveTo>
                                  <a:cubicBezTo>
                                    <a:pt x="253" y="39"/>
                                    <a:pt x="251" y="42"/>
                                    <a:pt x="251" y="44"/>
                                  </a:cubicBezTo>
                                  <a:cubicBezTo>
                                    <a:pt x="251" y="45"/>
                                    <a:pt x="251" y="45"/>
                                    <a:pt x="251" y="45"/>
                                  </a:cubicBezTo>
                                  <a:cubicBezTo>
                                    <a:pt x="252" y="45"/>
                                    <a:pt x="254" y="45"/>
                                    <a:pt x="256" y="45"/>
                                  </a:cubicBezTo>
                                  <a:cubicBezTo>
                                    <a:pt x="258" y="45"/>
                                    <a:pt x="259" y="45"/>
                                    <a:pt x="261" y="45"/>
                                  </a:cubicBezTo>
                                  <a:cubicBezTo>
                                    <a:pt x="261" y="45"/>
                                    <a:pt x="261" y="45"/>
                                    <a:pt x="261" y="44"/>
                                  </a:cubicBezTo>
                                  <a:cubicBezTo>
                                    <a:pt x="261" y="42"/>
                                    <a:pt x="259" y="39"/>
                                    <a:pt x="256" y="39"/>
                                  </a:cubicBezTo>
                                  <a:close/>
                                  <a:moveTo>
                                    <a:pt x="221" y="61"/>
                                  </a:moveTo>
                                  <a:cubicBezTo>
                                    <a:pt x="212" y="70"/>
                                    <a:pt x="206" y="82"/>
                                    <a:pt x="206" y="96"/>
                                  </a:cubicBezTo>
                                  <a:cubicBezTo>
                                    <a:pt x="206" y="96"/>
                                    <a:pt x="206" y="97"/>
                                    <a:pt x="206" y="97"/>
                                  </a:cubicBezTo>
                                  <a:cubicBezTo>
                                    <a:pt x="208" y="98"/>
                                    <a:pt x="210" y="98"/>
                                    <a:pt x="213" y="99"/>
                                  </a:cubicBezTo>
                                  <a:cubicBezTo>
                                    <a:pt x="212" y="98"/>
                                    <a:pt x="212" y="97"/>
                                    <a:pt x="212" y="96"/>
                                  </a:cubicBezTo>
                                  <a:cubicBezTo>
                                    <a:pt x="212" y="72"/>
                                    <a:pt x="232" y="52"/>
                                    <a:pt x="256" y="52"/>
                                  </a:cubicBezTo>
                                  <a:cubicBezTo>
                                    <a:pt x="280" y="52"/>
                                    <a:pt x="299" y="72"/>
                                    <a:pt x="299" y="96"/>
                                  </a:cubicBezTo>
                                  <a:cubicBezTo>
                                    <a:pt x="299" y="97"/>
                                    <a:pt x="299" y="98"/>
                                    <a:pt x="299" y="99"/>
                                  </a:cubicBezTo>
                                  <a:cubicBezTo>
                                    <a:pt x="301" y="98"/>
                                    <a:pt x="303" y="98"/>
                                    <a:pt x="305" y="97"/>
                                  </a:cubicBezTo>
                                  <a:cubicBezTo>
                                    <a:pt x="305" y="97"/>
                                    <a:pt x="306" y="96"/>
                                    <a:pt x="306" y="96"/>
                                  </a:cubicBezTo>
                                  <a:cubicBezTo>
                                    <a:pt x="306" y="82"/>
                                    <a:pt x="300" y="70"/>
                                    <a:pt x="291" y="61"/>
                                  </a:cubicBezTo>
                                  <a:cubicBezTo>
                                    <a:pt x="282" y="52"/>
                                    <a:pt x="270" y="46"/>
                                    <a:pt x="256" y="46"/>
                                  </a:cubicBezTo>
                                  <a:cubicBezTo>
                                    <a:pt x="242" y="46"/>
                                    <a:pt x="230" y="52"/>
                                    <a:pt x="221" y="61"/>
                                  </a:cubicBezTo>
                                  <a:close/>
                                  <a:moveTo>
                                    <a:pt x="407" y="44"/>
                                  </a:moveTo>
                                  <a:cubicBezTo>
                                    <a:pt x="407" y="47"/>
                                    <a:pt x="406" y="50"/>
                                    <a:pt x="405" y="53"/>
                                  </a:cubicBezTo>
                                  <a:cubicBezTo>
                                    <a:pt x="406" y="53"/>
                                    <a:pt x="407" y="54"/>
                                    <a:pt x="408" y="54"/>
                                  </a:cubicBezTo>
                                  <a:cubicBezTo>
                                    <a:pt x="409" y="53"/>
                                    <a:pt x="410" y="53"/>
                                    <a:pt x="411" y="52"/>
                                  </a:cubicBezTo>
                                  <a:cubicBezTo>
                                    <a:pt x="412" y="50"/>
                                    <a:pt x="412" y="47"/>
                                    <a:pt x="412" y="44"/>
                                  </a:cubicBezTo>
                                  <a:cubicBezTo>
                                    <a:pt x="412" y="35"/>
                                    <a:pt x="408" y="26"/>
                                    <a:pt x="402" y="20"/>
                                  </a:cubicBezTo>
                                  <a:cubicBezTo>
                                    <a:pt x="396" y="14"/>
                                    <a:pt x="387" y="10"/>
                                    <a:pt x="378" y="10"/>
                                  </a:cubicBezTo>
                                  <a:cubicBezTo>
                                    <a:pt x="368" y="10"/>
                                    <a:pt x="360" y="14"/>
                                    <a:pt x="354" y="20"/>
                                  </a:cubicBezTo>
                                  <a:cubicBezTo>
                                    <a:pt x="347" y="26"/>
                                    <a:pt x="344" y="35"/>
                                    <a:pt x="344" y="44"/>
                                  </a:cubicBezTo>
                                  <a:cubicBezTo>
                                    <a:pt x="344" y="47"/>
                                    <a:pt x="344" y="50"/>
                                    <a:pt x="345" y="53"/>
                                  </a:cubicBezTo>
                                  <a:cubicBezTo>
                                    <a:pt x="346" y="53"/>
                                    <a:pt x="346" y="54"/>
                                    <a:pt x="347" y="55"/>
                                  </a:cubicBezTo>
                                  <a:cubicBezTo>
                                    <a:pt x="348" y="54"/>
                                    <a:pt x="349" y="53"/>
                                    <a:pt x="350" y="53"/>
                                  </a:cubicBezTo>
                                  <a:cubicBezTo>
                                    <a:pt x="349" y="50"/>
                                    <a:pt x="349" y="47"/>
                                    <a:pt x="349" y="44"/>
                                  </a:cubicBezTo>
                                  <a:cubicBezTo>
                                    <a:pt x="349" y="28"/>
                                    <a:pt x="362" y="16"/>
                                    <a:pt x="378" y="16"/>
                                  </a:cubicBezTo>
                                  <a:cubicBezTo>
                                    <a:pt x="394" y="16"/>
                                    <a:pt x="407" y="28"/>
                                    <a:pt x="407" y="44"/>
                                  </a:cubicBezTo>
                                  <a:close/>
                                  <a:moveTo>
                                    <a:pt x="399" y="44"/>
                                  </a:moveTo>
                                  <a:cubicBezTo>
                                    <a:pt x="399" y="46"/>
                                    <a:pt x="399" y="47"/>
                                    <a:pt x="398" y="49"/>
                                  </a:cubicBezTo>
                                  <a:cubicBezTo>
                                    <a:pt x="400" y="50"/>
                                    <a:pt x="402" y="51"/>
                                    <a:pt x="404" y="52"/>
                                  </a:cubicBezTo>
                                  <a:cubicBezTo>
                                    <a:pt x="405" y="49"/>
                                    <a:pt x="405" y="47"/>
                                    <a:pt x="405" y="44"/>
                                  </a:cubicBezTo>
                                  <a:cubicBezTo>
                                    <a:pt x="405" y="37"/>
                                    <a:pt x="402" y="30"/>
                                    <a:pt x="397" y="25"/>
                                  </a:cubicBezTo>
                                  <a:cubicBezTo>
                                    <a:pt x="392" y="20"/>
                                    <a:pt x="385" y="17"/>
                                    <a:pt x="378" y="17"/>
                                  </a:cubicBezTo>
                                  <a:cubicBezTo>
                                    <a:pt x="370" y="17"/>
                                    <a:pt x="363" y="20"/>
                                    <a:pt x="359" y="25"/>
                                  </a:cubicBezTo>
                                  <a:cubicBezTo>
                                    <a:pt x="354" y="30"/>
                                    <a:pt x="351" y="37"/>
                                    <a:pt x="351" y="44"/>
                                  </a:cubicBezTo>
                                  <a:cubicBezTo>
                                    <a:pt x="351" y="47"/>
                                    <a:pt x="351" y="49"/>
                                    <a:pt x="352" y="52"/>
                                  </a:cubicBezTo>
                                  <a:cubicBezTo>
                                    <a:pt x="353" y="51"/>
                                    <a:pt x="355" y="50"/>
                                    <a:pt x="357" y="49"/>
                                  </a:cubicBezTo>
                                  <a:cubicBezTo>
                                    <a:pt x="357" y="47"/>
                                    <a:pt x="357" y="46"/>
                                    <a:pt x="357" y="44"/>
                                  </a:cubicBezTo>
                                  <a:cubicBezTo>
                                    <a:pt x="357" y="33"/>
                                    <a:pt x="366" y="23"/>
                                    <a:pt x="378" y="23"/>
                                  </a:cubicBezTo>
                                  <a:cubicBezTo>
                                    <a:pt x="389" y="23"/>
                                    <a:pt x="399" y="33"/>
                                    <a:pt x="399" y="44"/>
                                  </a:cubicBezTo>
                                  <a:close/>
                                  <a:moveTo>
                                    <a:pt x="391" y="44"/>
                                  </a:moveTo>
                                  <a:cubicBezTo>
                                    <a:pt x="391" y="45"/>
                                    <a:pt x="391" y="46"/>
                                    <a:pt x="391" y="46"/>
                                  </a:cubicBezTo>
                                  <a:cubicBezTo>
                                    <a:pt x="393" y="47"/>
                                    <a:pt x="395" y="48"/>
                                    <a:pt x="397" y="48"/>
                                  </a:cubicBezTo>
                                  <a:cubicBezTo>
                                    <a:pt x="397" y="47"/>
                                    <a:pt x="397" y="46"/>
                                    <a:pt x="397" y="44"/>
                                  </a:cubicBezTo>
                                  <a:cubicBezTo>
                                    <a:pt x="397" y="39"/>
                                    <a:pt x="395" y="34"/>
                                    <a:pt x="392" y="31"/>
                                  </a:cubicBezTo>
                                  <a:cubicBezTo>
                                    <a:pt x="388" y="27"/>
                                    <a:pt x="383" y="25"/>
                                    <a:pt x="378" y="25"/>
                                  </a:cubicBezTo>
                                  <a:cubicBezTo>
                                    <a:pt x="372" y="25"/>
                                    <a:pt x="368" y="27"/>
                                    <a:pt x="364" y="31"/>
                                  </a:cubicBezTo>
                                  <a:cubicBezTo>
                                    <a:pt x="360" y="34"/>
                                    <a:pt x="358" y="39"/>
                                    <a:pt x="358" y="44"/>
                                  </a:cubicBezTo>
                                  <a:cubicBezTo>
                                    <a:pt x="358" y="46"/>
                                    <a:pt x="358" y="47"/>
                                    <a:pt x="359" y="48"/>
                                  </a:cubicBezTo>
                                  <a:cubicBezTo>
                                    <a:pt x="361" y="48"/>
                                    <a:pt x="362" y="47"/>
                                    <a:pt x="364" y="46"/>
                                  </a:cubicBezTo>
                                  <a:cubicBezTo>
                                    <a:pt x="364" y="46"/>
                                    <a:pt x="364" y="45"/>
                                    <a:pt x="364" y="44"/>
                                  </a:cubicBezTo>
                                  <a:cubicBezTo>
                                    <a:pt x="364" y="37"/>
                                    <a:pt x="370" y="31"/>
                                    <a:pt x="378" y="31"/>
                                  </a:cubicBezTo>
                                  <a:cubicBezTo>
                                    <a:pt x="385" y="31"/>
                                    <a:pt x="391" y="37"/>
                                    <a:pt x="391" y="44"/>
                                  </a:cubicBezTo>
                                  <a:close/>
                                  <a:moveTo>
                                    <a:pt x="384" y="44"/>
                                  </a:moveTo>
                                  <a:cubicBezTo>
                                    <a:pt x="384" y="45"/>
                                    <a:pt x="384" y="45"/>
                                    <a:pt x="384" y="45"/>
                                  </a:cubicBezTo>
                                  <a:cubicBezTo>
                                    <a:pt x="386" y="45"/>
                                    <a:pt x="388" y="46"/>
                                    <a:pt x="390" y="46"/>
                                  </a:cubicBezTo>
                                  <a:cubicBezTo>
                                    <a:pt x="390" y="45"/>
                                    <a:pt x="390" y="45"/>
                                    <a:pt x="390" y="44"/>
                                  </a:cubicBezTo>
                                  <a:cubicBezTo>
                                    <a:pt x="390" y="38"/>
                                    <a:pt x="384" y="32"/>
                                    <a:pt x="378" y="32"/>
                                  </a:cubicBezTo>
                                  <a:cubicBezTo>
                                    <a:pt x="371" y="32"/>
                                    <a:pt x="366" y="38"/>
                                    <a:pt x="366" y="44"/>
                                  </a:cubicBezTo>
                                  <a:cubicBezTo>
                                    <a:pt x="366" y="45"/>
                                    <a:pt x="366" y="45"/>
                                    <a:pt x="366" y="46"/>
                                  </a:cubicBezTo>
                                  <a:cubicBezTo>
                                    <a:pt x="368" y="46"/>
                                    <a:pt x="369" y="45"/>
                                    <a:pt x="371" y="45"/>
                                  </a:cubicBezTo>
                                  <a:cubicBezTo>
                                    <a:pt x="371" y="45"/>
                                    <a:pt x="371" y="45"/>
                                    <a:pt x="371" y="44"/>
                                  </a:cubicBezTo>
                                  <a:cubicBezTo>
                                    <a:pt x="371" y="41"/>
                                    <a:pt x="374" y="38"/>
                                    <a:pt x="378" y="38"/>
                                  </a:cubicBezTo>
                                  <a:cubicBezTo>
                                    <a:pt x="381" y="38"/>
                                    <a:pt x="384" y="41"/>
                                    <a:pt x="384" y="44"/>
                                  </a:cubicBezTo>
                                  <a:close/>
                                  <a:moveTo>
                                    <a:pt x="378" y="39"/>
                                  </a:moveTo>
                                  <a:cubicBezTo>
                                    <a:pt x="375" y="39"/>
                                    <a:pt x="373" y="42"/>
                                    <a:pt x="373" y="44"/>
                                  </a:cubicBezTo>
                                  <a:cubicBezTo>
                                    <a:pt x="373" y="45"/>
                                    <a:pt x="373" y="45"/>
                                    <a:pt x="373" y="45"/>
                                  </a:cubicBezTo>
                                  <a:cubicBezTo>
                                    <a:pt x="374" y="45"/>
                                    <a:pt x="376" y="45"/>
                                    <a:pt x="378" y="45"/>
                                  </a:cubicBezTo>
                                  <a:cubicBezTo>
                                    <a:pt x="379" y="45"/>
                                    <a:pt x="381" y="45"/>
                                    <a:pt x="383" y="45"/>
                                  </a:cubicBezTo>
                                  <a:cubicBezTo>
                                    <a:pt x="383" y="45"/>
                                    <a:pt x="383" y="45"/>
                                    <a:pt x="383" y="44"/>
                                  </a:cubicBezTo>
                                  <a:cubicBezTo>
                                    <a:pt x="383" y="42"/>
                                    <a:pt x="381" y="39"/>
                                    <a:pt x="378" y="39"/>
                                  </a:cubicBezTo>
                                  <a:close/>
                                  <a:moveTo>
                                    <a:pt x="343" y="61"/>
                                  </a:moveTo>
                                  <a:cubicBezTo>
                                    <a:pt x="334" y="70"/>
                                    <a:pt x="328" y="82"/>
                                    <a:pt x="328" y="96"/>
                                  </a:cubicBezTo>
                                  <a:cubicBezTo>
                                    <a:pt x="328" y="96"/>
                                    <a:pt x="328" y="97"/>
                                    <a:pt x="328" y="97"/>
                                  </a:cubicBezTo>
                                  <a:cubicBezTo>
                                    <a:pt x="330" y="98"/>
                                    <a:pt x="332" y="98"/>
                                    <a:pt x="334" y="99"/>
                                  </a:cubicBezTo>
                                  <a:cubicBezTo>
                                    <a:pt x="334" y="98"/>
                                    <a:pt x="334" y="97"/>
                                    <a:pt x="334" y="96"/>
                                  </a:cubicBezTo>
                                  <a:cubicBezTo>
                                    <a:pt x="334" y="72"/>
                                    <a:pt x="354" y="52"/>
                                    <a:pt x="378" y="52"/>
                                  </a:cubicBezTo>
                                  <a:cubicBezTo>
                                    <a:pt x="402" y="52"/>
                                    <a:pt x="421" y="72"/>
                                    <a:pt x="421" y="96"/>
                                  </a:cubicBezTo>
                                  <a:cubicBezTo>
                                    <a:pt x="421" y="97"/>
                                    <a:pt x="421" y="98"/>
                                    <a:pt x="421" y="99"/>
                                  </a:cubicBezTo>
                                  <a:cubicBezTo>
                                    <a:pt x="423" y="98"/>
                                    <a:pt x="425" y="97"/>
                                    <a:pt x="427" y="97"/>
                                  </a:cubicBezTo>
                                  <a:cubicBezTo>
                                    <a:pt x="427" y="97"/>
                                    <a:pt x="427" y="96"/>
                                    <a:pt x="427" y="96"/>
                                  </a:cubicBezTo>
                                  <a:cubicBezTo>
                                    <a:pt x="427" y="82"/>
                                    <a:pt x="422" y="70"/>
                                    <a:pt x="413" y="61"/>
                                  </a:cubicBezTo>
                                  <a:cubicBezTo>
                                    <a:pt x="404" y="52"/>
                                    <a:pt x="391" y="46"/>
                                    <a:pt x="378" y="46"/>
                                  </a:cubicBezTo>
                                  <a:cubicBezTo>
                                    <a:pt x="364" y="46"/>
                                    <a:pt x="352" y="52"/>
                                    <a:pt x="343" y="61"/>
                                  </a:cubicBezTo>
                                  <a:close/>
                                  <a:moveTo>
                                    <a:pt x="527" y="44"/>
                                  </a:moveTo>
                                  <a:cubicBezTo>
                                    <a:pt x="527" y="47"/>
                                    <a:pt x="527" y="50"/>
                                    <a:pt x="526" y="53"/>
                                  </a:cubicBezTo>
                                  <a:cubicBezTo>
                                    <a:pt x="527" y="53"/>
                                    <a:pt x="528" y="54"/>
                                    <a:pt x="529" y="55"/>
                                  </a:cubicBezTo>
                                  <a:cubicBezTo>
                                    <a:pt x="530" y="54"/>
                                    <a:pt x="531" y="54"/>
                                    <a:pt x="532" y="53"/>
                                  </a:cubicBezTo>
                                  <a:cubicBezTo>
                                    <a:pt x="532" y="50"/>
                                    <a:pt x="533" y="47"/>
                                    <a:pt x="533" y="44"/>
                                  </a:cubicBezTo>
                                  <a:cubicBezTo>
                                    <a:pt x="533" y="35"/>
                                    <a:pt x="529" y="26"/>
                                    <a:pt x="523" y="20"/>
                                  </a:cubicBezTo>
                                  <a:cubicBezTo>
                                    <a:pt x="517" y="14"/>
                                    <a:pt x="508" y="10"/>
                                    <a:pt x="499" y="10"/>
                                  </a:cubicBezTo>
                                  <a:cubicBezTo>
                                    <a:pt x="489" y="10"/>
                                    <a:pt x="481" y="14"/>
                                    <a:pt x="474" y="20"/>
                                  </a:cubicBezTo>
                                  <a:cubicBezTo>
                                    <a:pt x="468" y="26"/>
                                    <a:pt x="464" y="35"/>
                                    <a:pt x="464" y="44"/>
                                  </a:cubicBezTo>
                                  <a:cubicBezTo>
                                    <a:pt x="464" y="47"/>
                                    <a:pt x="465" y="50"/>
                                    <a:pt x="465" y="53"/>
                                  </a:cubicBezTo>
                                  <a:cubicBezTo>
                                    <a:pt x="466" y="53"/>
                                    <a:pt x="467" y="54"/>
                                    <a:pt x="468" y="55"/>
                                  </a:cubicBezTo>
                                  <a:cubicBezTo>
                                    <a:pt x="469" y="54"/>
                                    <a:pt x="470" y="53"/>
                                    <a:pt x="471" y="53"/>
                                  </a:cubicBezTo>
                                  <a:cubicBezTo>
                                    <a:pt x="470" y="50"/>
                                    <a:pt x="470" y="47"/>
                                    <a:pt x="470" y="44"/>
                                  </a:cubicBezTo>
                                  <a:cubicBezTo>
                                    <a:pt x="470" y="28"/>
                                    <a:pt x="483" y="16"/>
                                    <a:pt x="499" y="16"/>
                                  </a:cubicBezTo>
                                  <a:cubicBezTo>
                                    <a:pt x="515" y="16"/>
                                    <a:pt x="527" y="28"/>
                                    <a:pt x="527" y="44"/>
                                  </a:cubicBezTo>
                                  <a:close/>
                                  <a:moveTo>
                                    <a:pt x="520" y="44"/>
                                  </a:moveTo>
                                  <a:cubicBezTo>
                                    <a:pt x="520" y="46"/>
                                    <a:pt x="520" y="47"/>
                                    <a:pt x="519" y="49"/>
                                  </a:cubicBezTo>
                                  <a:cubicBezTo>
                                    <a:pt x="521" y="50"/>
                                    <a:pt x="523" y="51"/>
                                    <a:pt x="525" y="52"/>
                                  </a:cubicBezTo>
                                  <a:cubicBezTo>
                                    <a:pt x="525" y="49"/>
                                    <a:pt x="526" y="47"/>
                                    <a:pt x="526" y="44"/>
                                  </a:cubicBezTo>
                                  <a:cubicBezTo>
                                    <a:pt x="526" y="37"/>
                                    <a:pt x="523" y="30"/>
                                    <a:pt x="518" y="25"/>
                                  </a:cubicBezTo>
                                  <a:cubicBezTo>
                                    <a:pt x="513" y="20"/>
                                    <a:pt x="506" y="17"/>
                                    <a:pt x="499" y="17"/>
                                  </a:cubicBezTo>
                                  <a:cubicBezTo>
                                    <a:pt x="491" y="17"/>
                                    <a:pt x="484" y="20"/>
                                    <a:pt x="479" y="25"/>
                                  </a:cubicBezTo>
                                  <a:cubicBezTo>
                                    <a:pt x="474" y="30"/>
                                    <a:pt x="471" y="37"/>
                                    <a:pt x="471" y="44"/>
                                  </a:cubicBezTo>
                                  <a:cubicBezTo>
                                    <a:pt x="471" y="47"/>
                                    <a:pt x="472" y="49"/>
                                    <a:pt x="472" y="52"/>
                                  </a:cubicBezTo>
                                  <a:cubicBezTo>
                                    <a:pt x="474" y="51"/>
                                    <a:pt x="476" y="50"/>
                                    <a:pt x="478" y="49"/>
                                  </a:cubicBezTo>
                                  <a:cubicBezTo>
                                    <a:pt x="478" y="47"/>
                                    <a:pt x="478" y="46"/>
                                    <a:pt x="478" y="44"/>
                                  </a:cubicBezTo>
                                  <a:cubicBezTo>
                                    <a:pt x="478" y="33"/>
                                    <a:pt x="487" y="23"/>
                                    <a:pt x="499" y="23"/>
                                  </a:cubicBezTo>
                                  <a:cubicBezTo>
                                    <a:pt x="510" y="23"/>
                                    <a:pt x="520" y="33"/>
                                    <a:pt x="520" y="44"/>
                                  </a:cubicBezTo>
                                  <a:close/>
                                  <a:moveTo>
                                    <a:pt x="512" y="44"/>
                                  </a:moveTo>
                                  <a:cubicBezTo>
                                    <a:pt x="512" y="45"/>
                                    <a:pt x="512" y="46"/>
                                    <a:pt x="512" y="46"/>
                                  </a:cubicBezTo>
                                  <a:cubicBezTo>
                                    <a:pt x="514" y="47"/>
                                    <a:pt x="516" y="48"/>
                                    <a:pt x="518" y="48"/>
                                  </a:cubicBezTo>
                                  <a:cubicBezTo>
                                    <a:pt x="518" y="47"/>
                                    <a:pt x="518" y="46"/>
                                    <a:pt x="518" y="44"/>
                                  </a:cubicBezTo>
                                  <a:cubicBezTo>
                                    <a:pt x="518" y="39"/>
                                    <a:pt x="516" y="34"/>
                                    <a:pt x="512" y="31"/>
                                  </a:cubicBezTo>
                                  <a:cubicBezTo>
                                    <a:pt x="509" y="27"/>
                                    <a:pt x="504" y="25"/>
                                    <a:pt x="499" y="25"/>
                                  </a:cubicBezTo>
                                  <a:cubicBezTo>
                                    <a:pt x="493" y="25"/>
                                    <a:pt x="488" y="27"/>
                                    <a:pt x="485" y="31"/>
                                  </a:cubicBezTo>
                                  <a:cubicBezTo>
                                    <a:pt x="481" y="34"/>
                                    <a:pt x="479" y="39"/>
                                    <a:pt x="479" y="44"/>
                                  </a:cubicBezTo>
                                  <a:cubicBezTo>
                                    <a:pt x="479" y="46"/>
                                    <a:pt x="479" y="47"/>
                                    <a:pt x="480" y="48"/>
                                  </a:cubicBezTo>
                                  <a:cubicBezTo>
                                    <a:pt x="481" y="48"/>
                                    <a:pt x="483" y="47"/>
                                    <a:pt x="485" y="46"/>
                                  </a:cubicBezTo>
                                  <a:cubicBezTo>
                                    <a:pt x="485" y="46"/>
                                    <a:pt x="485" y="45"/>
                                    <a:pt x="485" y="44"/>
                                  </a:cubicBezTo>
                                  <a:cubicBezTo>
                                    <a:pt x="485" y="37"/>
                                    <a:pt x="491" y="31"/>
                                    <a:pt x="499" y="31"/>
                                  </a:cubicBezTo>
                                  <a:cubicBezTo>
                                    <a:pt x="506" y="31"/>
                                    <a:pt x="512" y="37"/>
                                    <a:pt x="512" y="44"/>
                                  </a:cubicBezTo>
                                  <a:close/>
                                  <a:moveTo>
                                    <a:pt x="505" y="44"/>
                                  </a:moveTo>
                                  <a:cubicBezTo>
                                    <a:pt x="505" y="45"/>
                                    <a:pt x="505" y="45"/>
                                    <a:pt x="505" y="45"/>
                                  </a:cubicBezTo>
                                  <a:cubicBezTo>
                                    <a:pt x="507" y="45"/>
                                    <a:pt x="509" y="46"/>
                                    <a:pt x="510" y="46"/>
                                  </a:cubicBezTo>
                                  <a:cubicBezTo>
                                    <a:pt x="511" y="45"/>
                                    <a:pt x="511" y="45"/>
                                    <a:pt x="511" y="44"/>
                                  </a:cubicBezTo>
                                  <a:cubicBezTo>
                                    <a:pt x="511" y="38"/>
                                    <a:pt x="505" y="32"/>
                                    <a:pt x="499" y="32"/>
                                  </a:cubicBezTo>
                                  <a:cubicBezTo>
                                    <a:pt x="492" y="32"/>
                                    <a:pt x="487" y="38"/>
                                    <a:pt x="487" y="44"/>
                                  </a:cubicBezTo>
                                  <a:cubicBezTo>
                                    <a:pt x="487" y="45"/>
                                    <a:pt x="487" y="45"/>
                                    <a:pt x="487" y="46"/>
                                  </a:cubicBezTo>
                                  <a:cubicBezTo>
                                    <a:pt x="489" y="46"/>
                                    <a:pt x="490" y="45"/>
                                    <a:pt x="492" y="45"/>
                                  </a:cubicBezTo>
                                  <a:cubicBezTo>
                                    <a:pt x="492" y="45"/>
                                    <a:pt x="492" y="45"/>
                                    <a:pt x="492" y="44"/>
                                  </a:cubicBezTo>
                                  <a:cubicBezTo>
                                    <a:pt x="492" y="41"/>
                                    <a:pt x="495" y="38"/>
                                    <a:pt x="499" y="38"/>
                                  </a:cubicBezTo>
                                  <a:cubicBezTo>
                                    <a:pt x="502" y="38"/>
                                    <a:pt x="505" y="41"/>
                                    <a:pt x="505" y="44"/>
                                  </a:cubicBezTo>
                                  <a:close/>
                                  <a:moveTo>
                                    <a:pt x="499" y="39"/>
                                  </a:moveTo>
                                  <a:cubicBezTo>
                                    <a:pt x="496" y="39"/>
                                    <a:pt x="494" y="42"/>
                                    <a:pt x="494" y="44"/>
                                  </a:cubicBezTo>
                                  <a:cubicBezTo>
                                    <a:pt x="494" y="45"/>
                                    <a:pt x="494" y="45"/>
                                    <a:pt x="494" y="45"/>
                                  </a:cubicBezTo>
                                  <a:cubicBezTo>
                                    <a:pt x="495" y="45"/>
                                    <a:pt x="497" y="45"/>
                                    <a:pt x="499" y="45"/>
                                  </a:cubicBezTo>
                                  <a:cubicBezTo>
                                    <a:pt x="500" y="45"/>
                                    <a:pt x="502" y="45"/>
                                    <a:pt x="504" y="45"/>
                                  </a:cubicBezTo>
                                  <a:cubicBezTo>
                                    <a:pt x="504" y="45"/>
                                    <a:pt x="504" y="45"/>
                                    <a:pt x="504" y="44"/>
                                  </a:cubicBezTo>
                                  <a:cubicBezTo>
                                    <a:pt x="504" y="42"/>
                                    <a:pt x="501" y="39"/>
                                    <a:pt x="499" y="39"/>
                                  </a:cubicBezTo>
                                  <a:close/>
                                  <a:moveTo>
                                    <a:pt x="464" y="61"/>
                                  </a:moveTo>
                                  <a:cubicBezTo>
                                    <a:pt x="455" y="70"/>
                                    <a:pt x="449" y="82"/>
                                    <a:pt x="449" y="96"/>
                                  </a:cubicBezTo>
                                  <a:cubicBezTo>
                                    <a:pt x="449" y="96"/>
                                    <a:pt x="449" y="97"/>
                                    <a:pt x="449" y="97"/>
                                  </a:cubicBezTo>
                                  <a:cubicBezTo>
                                    <a:pt x="451" y="98"/>
                                    <a:pt x="453" y="98"/>
                                    <a:pt x="455" y="99"/>
                                  </a:cubicBezTo>
                                  <a:cubicBezTo>
                                    <a:pt x="455" y="98"/>
                                    <a:pt x="455" y="97"/>
                                    <a:pt x="455" y="96"/>
                                  </a:cubicBezTo>
                                  <a:cubicBezTo>
                                    <a:pt x="455" y="72"/>
                                    <a:pt x="475" y="52"/>
                                    <a:pt x="499" y="52"/>
                                  </a:cubicBezTo>
                                  <a:cubicBezTo>
                                    <a:pt x="523" y="52"/>
                                    <a:pt x="542" y="72"/>
                                    <a:pt x="542" y="96"/>
                                  </a:cubicBezTo>
                                  <a:cubicBezTo>
                                    <a:pt x="542" y="97"/>
                                    <a:pt x="542" y="98"/>
                                    <a:pt x="542" y="99"/>
                                  </a:cubicBezTo>
                                  <a:cubicBezTo>
                                    <a:pt x="544" y="98"/>
                                    <a:pt x="546" y="98"/>
                                    <a:pt x="548" y="97"/>
                                  </a:cubicBezTo>
                                  <a:cubicBezTo>
                                    <a:pt x="548" y="97"/>
                                    <a:pt x="548" y="96"/>
                                    <a:pt x="548" y="96"/>
                                  </a:cubicBezTo>
                                  <a:cubicBezTo>
                                    <a:pt x="548" y="82"/>
                                    <a:pt x="543" y="70"/>
                                    <a:pt x="534" y="61"/>
                                  </a:cubicBezTo>
                                  <a:cubicBezTo>
                                    <a:pt x="525" y="52"/>
                                    <a:pt x="512" y="46"/>
                                    <a:pt x="499" y="46"/>
                                  </a:cubicBezTo>
                                  <a:cubicBezTo>
                                    <a:pt x="485" y="46"/>
                                    <a:pt x="473" y="52"/>
                                    <a:pt x="464" y="61"/>
                                  </a:cubicBezTo>
                                  <a:close/>
                                  <a:moveTo>
                                    <a:pt x="650" y="44"/>
                                  </a:moveTo>
                                  <a:cubicBezTo>
                                    <a:pt x="650" y="47"/>
                                    <a:pt x="649" y="50"/>
                                    <a:pt x="648" y="53"/>
                                  </a:cubicBezTo>
                                  <a:cubicBezTo>
                                    <a:pt x="649" y="53"/>
                                    <a:pt x="650" y="54"/>
                                    <a:pt x="651" y="54"/>
                                  </a:cubicBezTo>
                                  <a:cubicBezTo>
                                    <a:pt x="652" y="53"/>
                                    <a:pt x="653" y="53"/>
                                    <a:pt x="654" y="52"/>
                                  </a:cubicBezTo>
                                  <a:cubicBezTo>
                                    <a:pt x="655" y="50"/>
                                    <a:pt x="655" y="47"/>
                                    <a:pt x="655" y="44"/>
                                  </a:cubicBezTo>
                                  <a:cubicBezTo>
                                    <a:pt x="655" y="35"/>
                                    <a:pt x="651" y="26"/>
                                    <a:pt x="645" y="20"/>
                                  </a:cubicBezTo>
                                  <a:cubicBezTo>
                                    <a:pt x="639" y="14"/>
                                    <a:pt x="630" y="10"/>
                                    <a:pt x="621" y="10"/>
                                  </a:cubicBezTo>
                                  <a:cubicBezTo>
                                    <a:pt x="611" y="10"/>
                                    <a:pt x="603" y="14"/>
                                    <a:pt x="597" y="20"/>
                                  </a:cubicBezTo>
                                  <a:cubicBezTo>
                                    <a:pt x="590" y="26"/>
                                    <a:pt x="587" y="35"/>
                                    <a:pt x="587" y="44"/>
                                  </a:cubicBezTo>
                                  <a:cubicBezTo>
                                    <a:pt x="587" y="47"/>
                                    <a:pt x="587" y="50"/>
                                    <a:pt x="588" y="53"/>
                                  </a:cubicBezTo>
                                  <a:cubicBezTo>
                                    <a:pt x="589" y="53"/>
                                    <a:pt x="589" y="54"/>
                                    <a:pt x="590" y="55"/>
                                  </a:cubicBezTo>
                                  <a:cubicBezTo>
                                    <a:pt x="591" y="54"/>
                                    <a:pt x="592" y="53"/>
                                    <a:pt x="593" y="53"/>
                                  </a:cubicBezTo>
                                  <a:cubicBezTo>
                                    <a:pt x="592" y="50"/>
                                    <a:pt x="592" y="47"/>
                                    <a:pt x="592" y="44"/>
                                  </a:cubicBezTo>
                                  <a:cubicBezTo>
                                    <a:pt x="592" y="28"/>
                                    <a:pt x="605" y="16"/>
                                    <a:pt x="621" y="16"/>
                                  </a:cubicBezTo>
                                  <a:cubicBezTo>
                                    <a:pt x="637" y="16"/>
                                    <a:pt x="650" y="28"/>
                                    <a:pt x="650" y="44"/>
                                  </a:cubicBezTo>
                                  <a:close/>
                                  <a:moveTo>
                                    <a:pt x="642" y="44"/>
                                  </a:moveTo>
                                  <a:cubicBezTo>
                                    <a:pt x="642" y="46"/>
                                    <a:pt x="642" y="47"/>
                                    <a:pt x="641" y="49"/>
                                  </a:cubicBezTo>
                                  <a:cubicBezTo>
                                    <a:pt x="643" y="50"/>
                                    <a:pt x="645" y="51"/>
                                    <a:pt x="647" y="52"/>
                                  </a:cubicBezTo>
                                  <a:cubicBezTo>
                                    <a:pt x="648" y="49"/>
                                    <a:pt x="648" y="47"/>
                                    <a:pt x="648" y="44"/>
                                  </a:cubicBezTo>
                                  <a:cubicBezTo>
                                    <a:pt x="648" y="37"/>
                                    <a:pt x="645" y="30"/>
                                    <a:pt x="640" y="25"/>
                                  </a:cubicBezTo>
                                  <a:cubicBezTo>
                                    <a:pt x="635" y="20"/>
                                    <a:pt x="628" y="17"/>
                                    <a:pt x="621" y="17"/>
                                  </a:cubicBezTo>
                                  <a:cubicBezTo>
                                    <a:pt x="613" y="17"/>
                                    <a:pt x="607" y="20"/>
                                    <a:pt x="602" y="25"/>
                                  </a:cubicBezTo>
                                  <a:cubicBezTo>
                                    <a:pt x="597" y="30"/>
                                    <a:pt x="594" y="37"/>
                                    <a:pt x="594" y="44"/>
                                  </a:cubicBezTo>
                                  <a:cubicBezTo>
                                    <a:pt x="594" y="47"/>
                                    <a:pt x="594" y="49"/>
                                    <a:pt x="595" y="52"/>
                                  </a:cubicBezTo>
                                  <a:cubicBezTo>
                                    <a:pt x="596" y="51"/>
                                    <a:pt x="598" y="50"/>
                                    <a:pt x="600" y="49"/>
                                  </a:cubicBezTo>
                                  <a:cubicBezTo>
                                    <a:pt x="600" y="47"/>
                                    <a:pt x="600" y="46"/>
                                    <a:pt x="600" y="44"/>
                                  </a:cubicBezTo>
                                  <a:cubicBezTo>
                                    <a:pt x="600" y="33"/>
                                    <a:pt x="609" y="23"/>
                                    <a:pt x="621" y="23"/>
                                  </a:cubicBezTo>
                                  <a:cubicBezTo>
                                    <a:pt x="632" y="23"/>
                                    <a:pt x="642" y="33"/>
                                    <a:pt x="642" y="44"/>
                                  </a:cubicBezTo>
                                  <a:close/>
                                  <a:moveTo>
                                    <a:pt x="634" y="44"/>
                                  </a:moveTo>
                                  <a:cubicBezTo>
                                    <a:pt x="634" y="45"/>
                                    <a:pt x="634" y="46"/>
                                    <a:pt x="634" y="46"/>
                                  </a:cubicBezTo>
                                  <a:cubicBezTo>
                                    <a:pt x="636" y="47"/>
                                    <a:pt x="638" y="48"/>
                                    <a:pt x="640" y="48"/>
                                  </a:cubicBezTo>
                                  <a:cubicBezTo>
                                    <a:pt x="640" y="47"/>
                                    <a:pt x="640" y="46"/>
                                    <a:pt x="640" y="44"/>
                                  </a:cubicBezTo>
                                  <a:cubicBezTo>
                                    <a:pt x="640" y="39"/>
                                    <a:pt x="638" y="34"/>
                                    <a:pt x="635" y="31"/>
                                  </a:cubicBezTo>
                                  <a:cubicBezTo>
                                    <a:pt x="631" y="27"/>
                                    <a:pt x="626" y="25"/>
                                    <a:pt x="621" y="25"/>
                                  </a:cubicBezTo>
                                  <a:cubicBezTo>
                                    <a:pt x="615" y="25"/>
                                    <a:pt x="611" y="27"/>
                                    <a:pt x="607" y="31"/>
                                  </a:cubicBezTo>
                                  <a:cubicBezTo>
                                    <a:pt x="603" y="34"/>
                                    <a:pt x="601" y="39"/>
                                    <a:pt x="601" y="44"/>
                                  </a:cubicBezTo>
                                  <a:cubicBezTo>
                                    <a:pt x="601" y="46"/>
                                    <a:pt x="601" y="47"/>
                                    <a:pt x="602" y="48"/>
                                  </a:cubicBezTo>
                                  <a:cubicBezTo>
                                    <a:pt x="604" y="48"/>
                                    <a:pt x="605" y="47"/>
                                    <a:pt x="607" y="46"/>
                                  </a:cubicBezTo>
                                  <a:cubicBezTo>
                                    <a:pt x="607" y="46"/>
                                    <a:pt x="607" y="45"/>
                                    <a:pt x="607" y="44"/>
                                  </a:cubicBezTo>
                                  <a:cubicBezTo>
                                    <a:pt x="607" y="37"/>
                                    <a:pt x="613" y="31"/>
                                    <a:pt x="621" y="31"/>
                                  </a:cubicBezTo>
                                  <a:cubicBezTo>
                                    <a:pt x="628" y="31"/>
                                    <a:pt x="634" y="37"/>
                                    <a:pt x="634" y="44"/>
                                  </a:cubicBezTo>
                                  <a:close/>
                                  <a:moveTo>
                                    <a:pt x="628" y="44"/>
                                  </a:moveTo>
                                  <a:cubicBezTo>
                                    <a:pt x="628" y="45"/>
                                    <a:pt x="627" y="45"/>
                                    <a:pt x="627" y="45"/>
                                  </a:cubicBezTo>
                                  <a:cubicBezTo>
                                    <a:pt x="629" y="45"/>
                                    <a:pt x="631" y="46"/>
                                    <a:pt x="633" y="46"/>
                                  </a:cubicBezTo>
                                  <a:cubicBezTo>
                                    <a:pt x="633" y="45"/>
                                    <a:pt x="633" y="45"/>
                                    <a:pt x="633" y="44"/>
                                  </a:cubicBezTo>
                                  <a:cubicBezTo>
                                    <a:pt x="633" y="38"/>
                                    <a:pt x="627" y="32"/>
                                    <a:pt x="621" y="32"/>
                                  </a:cubicBezTo>
                                  <a:cubicBezTo>
                                    <a:pt x="614" y="32"/>
                                    <a:pt x="609" y="38"/>
                                    <a:pt x="609" y="44"/>
                                  </a:cubicBezTo>
                                  <a:cubicBezTo>
                                    <a:pt x="609" y="45"/>
                                    <a:pt x="609" y="45"/>
                                    <a:pt x="609" y="46"/>
                                  </a:cubicBezTo>
                                  <a:cubicBezTo>
                                    <a:pt x="611" y="46"/>
                                    <a:pt x="612" y="45"/>
                                    <a:pt x="614" y="45"/>
                                  </a:cubicBezTo>
                                  <a:cubicBezTo>
                                    <a:pt x="614" y="45"/>
                                    <a:pt x="614" y="45"/>
                                    <a:pt x="614" y="44"/>
                                  </a:cubicBezTo>
                                  <a:cubicBezTo>
                                    <a:pt x="614" y="41"/>
                                    <a:pt x="617" y="38"/>
                                    <a:pt x="621" y="38"/>
                                  </a:cubicBezTo>
                                  <a:cubicBezTo>
                                    <a:pt x="625" y="38"/>
                                    <a:pt x="628" y="41"/>
                                    <a:pt x="628" y="44"/>
                                  </a:cubicBezTo>
                                  <a:close/>
                                  <a:moveTo>
                                    <a:pt x="621" y="39"/>
                                  </a:moveTo>
                                  <a:cubicBezTo>
                                    <a:pt x="618" y="39"/>
                                    <a:pt x="616" y="42"/>
                                    <a:pt x="616" y="44"/>
                                  </a:cubicBezTo>
                                  <a:cubicBezTo>
                                    <a:pt x="616" y="45"/>
                                    <a:pt x="616" y="45"/>
                                    <a:pt x="616" y="45"/>
                                  </a:cubicBezTo>
                                  <a:cubicBezTo>
                                    <a:pt x="617" y="45"/>
                                    <a:pt x="619" y="45"/>
                                    <a:pt x="621" y="45"/>
                                  </a:cubicBezTo>
                                  <a:cubicBezTo>
                                    <a:pt x="623" y="45"/>
                                    <a:pt x="624" y="45"/>
                                    <a:pt x="626" y="45"/>
                                  </a:cubicBezTo>
                                  <a:cubicBezTo>
                                    <a:pt x="626" y="45"/>
                                    <a:pt x="626" y="45"/>
                                    <a:pt x="626" y="44"/>
                                  </a:cubicBezTo>
                                  <a:cubicBezTo>
                                    <a:pt x="626" y="42"/>
                                    <a:pt x="624" y="39"/>
                                    <a:pt x="621" y="39"/>
                                  </a:cubicBezTo>
                                  <a:close/>
                                  <a:moveTo>
                                    <a:pt x="586" y="61"/>
                                  </a:moveTo>
                                  <a:cubicBezTo>
                                    <a:pt x="577" y="70"/>
                                    <a:pt x="571" y="82"/>
                                    <a:pt x="571" y="96"/>
                                  </a:cubicBezTo>
                                  <a:cubicBezTo>
                                    <a:pt x="571" y="96"/>
                                    <a:pt x="571" y="97"/>
                                    <a:pt x="571" y="97"/>
                                  </a:cubicBezTo>
                                  <a:cubicBezTo>
                                    <a:pt x="573" y="98"/>
                                    <a:pt x="575" y="98"/>
                                    <a:pt x="577" y="99"/>
                                  </a:cubicBezTo>
                                  <a:cubicBezTo>
                                    <a:pt x="577" y="98"/>
                                    <a:pt x="577" y="97"/>
                                    <a:pt x="577" y="96"/>
                                  </a:cubicBezTo>
                                  <a:cubicBezTo>
                                    <a:pt x="577" y="72"/>
                                    <a:pt x="597" y="52"/>
                                    <a:pt x="621" y="52"/>
                                  </a:cubicBezTo>
                                  <a:cubicBezTo>
                                    <a:pt x="645" y="52"/>
                                    <a:pt x="664" y="72"/>
                                    <a:pt x="664" y="96"/>
                                  </a:cubicBezTo>
                                  <a:cubicBezTo>
                                    <a:pt x="664" y="97"/>
                                    <a:pt x="664" y="98"/>
                                    <a:pt x="664" y="99"/>
                                  </a:cubicBezTo>
                                  <a:cubicBezTo>
                                    <a:pt x="666" y="98"/>
                                    <a:pt x="668" y="97"/>
                                    <a:pt x="670" y="97"/>
                                  </a:cubicBezTo>
                                  <a:cubicBezTo>
                                    <a:pt x="670" y="97"/>
                                    <a:pt x="670" y="96"/>
                                    <a:pt x="670" y="96"/>
                                  </a:cubicBezTo>
                                  <a:cubicBezTo>
                                    <a:pt x="670" y="82"/>
                                    <a:pt x="665" y="70"/>
                                    <a:pt x="656" y="61"/>
                                  </a:cubicBezTo>
                                  <a:cubicBezTo>
                                    <a:pt x="647" y="52"/>
                                    <a:pt x="635" y="46"/>
                                    <a:pt x="621" y="46"/>
                                  </a:cubicBezTo>
                                  <a:cubicBezTo>
                                    <a:pt x="607" y="46"/>
                                    <a:pt x="595" y="52"/>
                                    <a:pt x="586" y="61"/>
                                  </a:cubicBezTo>
                                  <a:close/>
                                  <a:moveTo>
                                    <a:pt x="770" y="44"/>
                                  </a:moveTo>
                                  <a:cubicBezTo>
                                    <a:pt x="770" y="47"/>
                                    <a:pt x="770" y="50"/>
                                    <a:pt x="769" y="53"/>
                                  </a:cubicBezTo>
                                  <a:cubicBezTo>
                                    <a:pt x="770" y="53"/>
                                    <a:pt x="771" y="54"/>
                                    <a:pt x="772" y="55"/>
                                  </a:cubicBezTo>
                                  <a:cubicBezTo>
                                    <a:pt x="773" y="54"/>
                                    <a:pt x="774" y="53"/>
                                    <a:pt x="775" y="53"/>
                                  </a:cubicBezTo>
                                  <a:cubicBezTo>
                                    <a:pt x="776" y="50"/>
                                    <a:pt x="776" y="47"/>
                                    <a:pt x="776" y="44"/>
                                  </a:cubicBezTo>
                                  <a:cubicBezTo>
                                    <a:pt x="776" y="35"/>
                                    <a:pt x="772" y="26"/>
                                    <a:pt x="766" y="20"/>
                                  </a:cubicBezTo>
                                  <a:cubicBezTo>
                                    <a:pt x="760" y="14"/>
                                    <a:pt x="751" y="10"/>
                                    <a:pt x="742" y="10"/>
                                  </a:cubicBezTo>
                                  <a:cubicBezTo>
                                    <a:pt x="732" y="10"/>
                                    <a:pt x="724" y="14"/>
                                    <a:pt x="717" y="20"/>
                                  </a:cubicBezTo>
                                  <a:cubicBezTo>
                                    <a:pt x="711" y="26"/>
                                    <a:pt x="707" y="35"/>
                                    <a:pt x="707" y="44"/>
                                  </a:cubicBezTo>
                                  <a:cubicBezTo>
                                    <a:pt x="707" y="47"/>
                                    <a:pt x="708" y="50"/>
                                    <a:pt x="708" y="53"/>
                                  </a:cubicBezTo>
                                  <a:cubicBezTo>
                                    <a:pt x="709" y="53"/>
                                    <a:pt x="710" y="54"/>
                                    <a:pt x="711" y="55"/>
                                  </a:cubicBezTo>
                                  <a:cubicBezTo>
                                    <a:pt x="712" y="54"/>
                                    <a:pt x="713" y="53"/>
                                    <a:pt x="714" y="53"/>
                                  </a:cubicBezTo>
                                  <a:cubicBezTo>
                                    <a:pt x="713" y="50"/>
                                    <a:pt x="713" y="47"/>
                                    <a:pt x="713" y="44"/>
                                  </a:cubicBezTo>
                                  <a:cubicBezTo>
                                    <a:pt x="713" y="28"/>
                                    <a:pt x="726" y="16"/>
                                    <a:pt x="742" y="16"/>
                                  </a:cubicBezTo>
                                  <a:cubicBezTo>
                                    <a:pt x="758" y="16"/>
                                    <a:pt x="770" y="28"/>
                                    <a:pt x="770" y="44"/>
                                  </a:cubicBezTo>
                                  <a:close/>
                                  <a:moveTo>
                                    <a:pt x="763" y="44"/>
                                  </a:moveTo>
                                  <a:cubicBezTo>
                                    <a:pt x="763" y="46"/>
                                    <a:pt x="763" y="47"/>
                                    <a:pt x="762" y="49"/>
                                  </a:cubicBezTo>
                                  <a:cubicBezTo>
                                    <a:pt x="764" y="50"/>
                                    <a:pt x="766" y="51"/>
                                    <a:pt x="768" y="52"/>
                                  </a:cubicBezTo>
                                  <a:cubicBezTo>
                                    <a:pt x="769" y="49"/>
                                    <a:pt x="769" y="47"/>
                                    <a:pt x="769" y="44"/>
                                  </a:cubicBezTo>
                                  <a:cubicBezTo>
                                    <a:pt x="769" y="37"/>
                                    <a:pt x="766" y="30"/>
                                    <a:pt x="761" y="25"/>
                                  </a:cubicBezTo>
                                  <a:cubicBezTo>
                                    <a:pt x="756" y="20"/>
                                    <a:pt x="749" y="17"/>
                                    <a:pt x="742" y="17"/>
                                  </a:cubicBezTo>
                                  <a:cubicBezTo>
                                    <a:pt x="734" y="17"/>
                                    <a:pt x="727" y="20"/>
                                    <a:pt x="722" y="25"/>
                                  </a:cubicBezTo>
                                  <a:cubicBezTo>
                                    <a:pt x="718" y="30"/>
                                    <a:pt x="714" y="37"/>
                                    <a:pt x="714" y="44"/>
                                  </a:cubicBezTo>
                                  <a:cubicBezTo>
                                    <a:pt x="714" y="47"/>
                                    <a:pt x="715" y="49"/>
                                    <a:pt x="715" y="52"/>
                                  </a:cubicBezTo>
                                  <a:cubicBezTo>
                                    <a:pt x="717" y="51"/>
                                    <a:pt x="719" y="50"/>
                                    <a:pt x="721" y="49"/>
                                  </a:cubicBezTo>
                                  <a:cubicBezTo>
                                    <a:pt x="721" y="47"/>
                                    <a:pt x="721" y="46"/>
                                    <a:pt x="721" y="44"/>
                                  </a:cubicBezTo>
                                  <a:cubicBezTo>
                                    <a:pt x="721" y="33"/>
                                    <a:pt x="730" y="23"/>
                                    <a:pt x="742" y="23"/>
                                  </a:cubicBezTo>
                                  <a:cubicBezTo>
                                    <a:pt x="753" y="23"/>
                                    <a:pt x="763" y="33"/>
                                    <a:pt x="763" y="44"/>
                                  </a:cubicBezTo>
                                  <a:close/>
                                  <a:moveTo>
                                    <a:pt x="755" y="44"/>
                                  </a:moveTo>
                                  <a:cubicBezTo>
                                    <a:pt x="755" y="45"/>
                                    <a:pt x="755" y="46"/>
                                    <a:pt x="755" y="46"/>
                                  </a:cubicBezTo>
                                  <a:cubicBezTo>
                                    <a:pt x="757" y="47"/>
                                    <a:pt x="759" y="48"/>
                                    <a:pt x="761" y="48"/>
                                  </a:cubicBezTo>
                                  <a:cubicBezTo>
                                    <a:pt x="761" y="47"/>
                                    <a:pt x="761" y="46"/>
                                    <a:pt x="761" y="44"/>
                                  </a:cubicBezTo>
                                  <a:cubicBezTo>
                                    <a:pt x="761" y="39"/>
                                    <a:pt x="759" y="34"/>
                                    <a:pt x="755" y="31"/>
                                  </a:cubicBezTo>
                                  <a:cubicBezTo>
                                    <a:pt x="752" y="27"/>
                                    <a:pt x="747" y="25"/>
                                    <a:pt x="742" y="25"/>
                                  </a:cubicBezTo>
                                  <a:cubicBezTo>
                                    <a:pt x="736" y="25"/>
                                    <a:pt x="731" y="27"/>
                                    <a:pt x="728" y="31"/>
                                  </a:cubicBezTo>
                                  <a:cubicBezTo>
                                    <a:pt x="724" y="34"/>
                                    <a:pt x="722" y="39"/>
                                    <a:pt x="722" y="44"/>
                                  </a:cubicBezTo>
                                  <a:cubicBezTo>
                                    <a:pt x="722" y="46"/>
                                    <a:pt x="722" y="47"/>
                                    <a:pt x="723" y="48"/>
                                  </a:cubicBezTo>
                                  <a:cubicBezTo>
                                    <a:pt x="724" y="48"/>
                                    <a:pt x="726" y="47"/>
                                    <a:pt x="728" y="46"/>
                                  </a:cubicBezTo>
                                  <a:cubicBezTo>
                                    <a:pt x="728" y="46"/>
                                    <a:pt x="728" y="45"/>
                                    <a:pt x="728" y="44"/>
                                  </a:cubicBezTo>
                                  <a:cubicBezTo>
                                    <a:pt x="728" y="37"/>
                                    <a:pt x="734" y="31"/>
                                    <a:pt x="742" y="31"/>
                                  </a:cubicBezTo>
                                  <a:cubicBezTo>
                                    <a:pt x="749" y="31"/>
                                    <a:pt x="755" y="37"/>
                                    <a:pt x="755" y="44"/>
                                  </a:cubicBezTo>
                                  <a:close/>
                                  <a:moveTo>
                                    <a:pt x="748" y="44"/>
                                  </a:moveTo>
                                  <a:cubicBezTo>
                                    <a:pt x="748" y="45"/>
                                    <a:pt x="748" y="45"/>
                                    <a:pt x="748" y="45"/>
                                  </a:cubicBezTo>
                                  <a:cubicBezTo>
                                    <a:pt x="750" y="45"/>
                                    <a:pt x="752" y="46"/>
                                    <a:pt x="754" y="46"/>
                                  </a:cubicBezTo>
                                  <a:cubicBezTo>
                                    <a:pt x="754" y="45"/>
                                    <a:pt x="754" y="45"/>
                                    <a:pt x="754" y="44"/>
                                  </a:cubicBezTo>
                                  <a:cubicBezTo>
                                    <a:pt x="754" y="38"/>
                                    <a:pt x="748" y="32"/>
                                    <a:pt x="742" y="32"/>
                                  </a:cubicBezTo>
                                  <a:cubicBezTo>
                                    <a:pt x="735" y="32"/>
                                    <a:pt x="730" y="38"/>
                                    <a:pt x="730" y="44"/>
                                  </a:cubicBezTo>
                                  <a:cubicBezTo>
                                    <a:pt x="730" y="45"/>
                                    <a:pt x="730" y="45"/>
                                    <a:pt x="730" y="46"/>
                                  </a:cubicBezTo>
                                  <a:cubicBezTo>
                                    <a:pt x="732" y="46"/>
                                    <a:pt x="733" y="45"/>
                                    <a:pt x="735" y="45"/>
                                  </a:cubicBezTo>
                                  <a:cubicBezTo>
                                    <a:pt x="735" y="45"/>
                                    <a:pt x="735" y="45"/>
                                    <a:pt x="735" y="44"/>
                                  </a:cubicBezTo>
                                  <a:cubicBezTo>
                                    <a:pt x="735" y="41"/>
                                    <a:pt x="738" y="38"/>
                                    <a:pt x="742" y="38"/>
                                  </a:cubicBezTo>
                                  <a:cubicBezTo>
                                    <a:pt x="745" y="38"/>
                                    <a:pt x="748" y="41"/>
                                    <a:pt x="748" y="44"/>
                                  </a:cubicBezTo>
                                  <a:close/>
                                  <a:moveTo>
                                    <a:pt x="742" y="39"/>
                                  </a:moveTo>
                                  <a:cubicBezTo>
                                    <a:pt x="739" y="39"/>
                                    <a:pt x="737" y="42"/>
                                    <a:pt x="737" y="44"/>
                                  </a:cubicBezTo>
                                  <a:cubicBezTo>
                                    <a:pt x="737" y="45"/>
                                    <a:pt x="737" y="45"/>
                                    <a:pt x="737" y="45"/>
                                  </a:cubicBezTo>
                                  <a:cubicBezTo>
                                    <a:pt x="738" y="45"/>
                                    <a:pt x="740" y="45"/>
                                    <a:pt x="742" y="45"/>
                                  </a:cubicBezTo>
                                  <a:cubicBezTo>
                                    <a:pt x="743" y="45"/>
                                    <a:pt x="745" y="45"/>
                                    <a:pt x="747" y="45"/>
                                  </a:cubicBezTo>
                                  <a:cubicBezTo>
                                    <a:pt x="747" y="45"/>
                                    <a:pt x="747" y="45"/>
                                    <a:pt x="747" y="44"/>
                                  </a:cubicBezTo>
                                  <a:cubicBezTo>
                                    <a:pt x="747" y="42"/>
                                    <a:pt x="745" y="39"/>
                                    <a:pt x="742" y="39"/>
                                  </a:cubicBezTo>
                                  <a:close/>
                                  <a:moveTo>
                                    <a:pt x="707" y="61"/>
                                  </a:moveTo>
                                  <a:cubicBezTo>
                                    <a:pt x="698" y="70"/>
                                    <a:pt x="692" y="82"/>
                                    <a:pt x="692" y="96"/>
                                  </a:cubicBezTo>
                                  <a:cubicBezTo>
                                    <a:pt x="692" y="96"/>
                                    <a:pt x="692" y="97"/>
                                    <a:pt x="692" y="97"/>
                                  </a:cubicBezTo>
                                  <a:cubicBezTo>
                                    <a:pt x="694" y="98"/>
                                    <a:pt x="696" y="98"/>
                                    <a:pt x="698" y="99"/>
                                  </a:cubicBezTo>
                                  <a:cubicBezTo>
                                    <a:pt x="698" y="98"/>
                                    <a:pt x="698" y="97"/>
                                    <a:pt x="698" y="96"/>
                                  </a:cubicBezTo>
                                  <a:cubicBezTo>
                                    <a:pt x="698" y="72"/>
                                    <a:pt x="718" y="52"/>
                                    <a:pt x="742" y="52"/>
                                  </a:cubicBezTo>
                                  <a:cubicBezTo>
                                    <a:pt x="766" y="52"/>
                                    <a:pt x="785" y="72"/>
                                    <a:pt x="785" y="96"/>
                                  </a:cubicBezTo>
                                  <a:cubicBezTo>
                                    <a:pt x="785" y="97"/>
                                    <a:pt x="785" y="98"/>
                                    <a:pt x="785" y="99"/>
                                  </a:cubicBezTo>
                                  <a:cubicBezTo>
                                    <a:pt x="787" y="98"/>
                                    <a:pt x="789" y="98"/>
                                    <a:pt x="791" y="97"/>
                                  </a:cubicBezTo>
                                  <a:cubicBezTo>
                                    <a:pt x="791" y="97"/>
                                    <a:pt x="791" y="96"/>
                                    <a:pt x="791" y="96"/>
                                  </a:cubicBezTo>
                                  <a:cubicBezTo>
                                    <a:pt x="791" y="82"/>
                                    <a:pt x="786" y="70"/>
                                    <a:pt x="777" y="61"/>
                                  </a:cubicBezTo>
                                  <a:cubicBezTo>
                                    <a:pt x="768" y="52"/>
                                    <a:pt x="755" y="46"/>
                                    <a:pt x="742" y="46"/>
                                  </a:cubicBezTo>
                                  <a:cubicBezTo>
                                    <a:pt x="728" y="46"/>
                                    <a:pt x="716" y="52"/>
                                    <a:pt x="707" y="61"/>
                                  </a:cubicBezTo>
                                  <a:close/>
                                  <a:moveTo>
                                    <a:pt x="777" y="96"/>
                                  </a:moveTo>
                                  <a:cubicBezTo>
                                    <a:pt x="777" y="98"/>
                                    <a:pt x="777" y="101"/>
                                    <a:pt x="777" y="103"/>
                                  </a:cubicBezTo>
                                  <a:cubicBezTo>
                                    <a:pt x="779" y="102"/>
                                    <a:pt x="781" y="101"/>
                                    <a:pt x="783" y="100"/>
                                  </a:cubicBezTo>
                                  <a:cubicBezTo>
                                    <a:pt x="784" y="98"/>
                                    <a:pt x="784" y="97"/>
                                    <a:pt x="784" y="96"/>
                                  </a:cubicBezTo>
                                  <a:cubicBezTo>
                                    <a:pt x="784" y="84"/>
                                    <a:pt x="779" y="74"/>
                                    <a:pt x="771" y="66"/>
                                  </a:cubicBezTo>
                                  <a:cubicBezTo>
                                    <a:pt x="764" y="59"/>
                                    <a:pt x="753" y="54"/>
                                    <a:pt x="742" y="54"/>
                                  </a:cubicBezTo>
                                  <a:cubicBezTo>
                                    <a:pt x="730" y="54"/>
                                    <a:pt x="720" y="59"/>
                                    <a:pt x="712" y="66"/>
                                  </a:cubicBezTo>
                                  <a:cubicBezTo>
                                    <a:pt x="704" y="74"/>
                                    <a:pt x="700" y="84"/>
                                    <a:pt x="700" y="96"/>
                                  </a:cubicBezTo>
                                  <a:cubicBezTo>
                                    <a:pt x="700" y="97"/>
                                    <a:pt x="700" y="98"/>
                                    <a:pt x="700" y="100"/>
                                  </a:cubicBezTo>
                                  <a:cubicBezTo>
                                    <a:pt x="702" y="101"/>
                                    <a:pt x="704" y="102"/>
                                    <a:pt x="707" y="103"/>
                                  </a:cubicBezTo>
                                  <a:cubicBezTo>
                                    <a:pt x="706" y="101"/>
                                    <a:pt x="706" y="98"/>
                                    <a:pt x="706" y="96"/>
                                  </a:cubicBezTo>
                                  <a:cubicBezTo>
                                    <a:pt x="706" y="76"/>
                                    <a:pt x="722" y="60"/>
                                    <a:pt x="742" y="60"/>
                                  </a:cubicBezTo>
                                  <a:cubicBezTo>
                                    <a:pt x="761" y="60"/>
                                    <a:pt x="777" y="76"/>
                                    <a:pt x="777" y="96"/>
                                  </a:cubicBezTo>
                                  <a:close/>
                                  <a:moveTo>
                                    <a:pt x="785" y="147"/>
                                  </a:moveTo>
                                  <a:cubicBezTo>
                                    <a:pt x="785" y="148"/>
                                    <a:pt x="785" y="149"/>
                                    <a:pt x="785" y="150"/>
                                  </a:cubicBezTo>
                                  <a:cubicBezTo>
                                    <a:pt x="787" y="150"/>
                                    <a:pt x="789" y="149"/>
                                    <a:pt x="791" y="149"/>
                                  </a:cubicBezTo>
                                  <a:cubicBezTo>
                                    <a:pt x="791" y="148"/>
                                    <a:pt x="791" y="148"/>
                                    <a:pt x="791" y="147"/>
                                  </a:cubicBezTo>
                                  <a:cubicBezTo>
                                    <a:pt x="791" y="133"/>
                                    <a:pt x="786" y="121"/>
                                    <a:pt x="777" y="112"/>
                                  </a:cubicBezTo>
                                  <a:cubicBezTo>
                                    <a:pt x="768" y="103"/>
                                    <a:pt x="755" y="98"/>
                                    <a:pt x="742" y="98"/>
                                  </a:cubicBezTo>
                                  <a:cubicBezTo>
                                    <a:pt x="728" y="98"/>
                                    <a:pt x="716" y="103"/>
                                    <a:pt x="707" y="112"/>
                                  </a:cubicBezTo>
                                  <a:cubicBezTo>
                                    <a:pt x="698" y="121"/>
                                    <a:pt x="692" y="133"/>
                                    <a:pt x="692" y="147"/>
                                  </a:cubicBezTo>
                                  <a:cubicBezTo>
                                    <a:pt x="692" y="148"/>
                                    <a:pt x="692" y="148"/>
                                    <a:pt x="692" y="149"/>
                                  </a:cubicBezTo>
                                  <a:cubicBezTo>
                                    <a:pt x="694" y="149"/>
                                    <a:pt x="696" y="150"/>
                                    <a:pt x="698" y="150"/>
                                  </a:cubicBezTo>
                                  <a:cubicBezTo>
                                    <a:pt x="698" y="149"/>
                                    <a:pt x="698" y="148"/>
                                    <a:pt x="698" y="147"/>
                                  </a:cubicBezTo>
                                  <a:cubicBezTo>
                                    <a:pt x="698" y="123"/>
                                    <a:pt x="718" y="104"/>
                                    <a:pt x="742" y="104"/>
                                  </a:cubicBezTo>
                                  <a:cubicBezTo>
                                    <a:pt x="766" y="104"/>
                                    <a:pt x="785" y="123"/>
                                    <a:pt x="785" y="147"/>
                                  </a:cubicBezTo>
                                  <a:close/>
                                  <a:moveTo>
                                    <a:pt x="777" y="147"/>
                                  </a:moveTo>
                                  <a:cubicBezTo>
                                    <a:pt x="777" y="150"/>
                                    <a:pt x="777" y="152"/>
                                    <a:pt x="777" y="154"/>
                                  </a:cubicBezTo>
                                  <a:cubicBezTo>
                                    <a:pt x="779" y="153"/>
                                    <a:pt x="781" y="152"/>
                                    <a:pt x="783" y="151"/>
                                  </a:cubicBezTo>
                                  <a:cubicBezTo>
                                    <a:pt x="784" y="150"/>
                                    <a:pt x="784" y="148"/>
                                    <a:pt x="784" y="147"/>
                                  </a:cubicBezTo>
                                  <a:cubicBezTo>
                                    <a:pt x="784" y="136"/>
                                    <a:pt x="779" y="125"/>
                                    <a:pt x="771" y="117"/>
                                  </a:cubicBezTo>
                                  <a:cubicBezTo>
                                    <a:pt x="764" y="110"/>
                                    <a:pt x="753" y="105"/>
                                    <a:pt x="742" y="105"/>
                                  </a:cubicBezTo>
                                  <a:cubicBezTo>
                                    <a:pt x="730" y="105"/>
                                    <a:pt x="720" y="110"/>
                                    <a:pt x="712" y="117"/>
                                  </a:cubicBezTo>
                                  <a:cubicBezTo>
                                    <a:pt x="704" y="125"/>
                                    <a:pt x="700" y="136"/>
                                    <a:pt x="700" y="147"/>
                                  </a:cubicBezTo>
                                  <a:cubicBezTo>
                                    <a:pt x="700" y="148"/>
                                    <a:pt x="700" y="150"/>
                                    <a:pt x="700" y="151"/>
                                  </a:cubicBezTo>
                                  <a:cubicBezTo>
                                    <a:pt x="702" y="152"/>
                                    <a:pt x="704" y="153"/>
                                    <a:pt x="707" y="154"/>
                                  </a:cubicBezTo>
                                  <a:cubicBezTo>
                                    <a:pt x="706" y="152"/>
                                    <a:pt x="706" y="150"/>
                                    <a:pt x="706" y="147"/>
                                  </a:cubicBezTo>
                                  <a:cubicBezTo>
                                    <a:pt x="706" y="127"/>
                                    <a:pt x="722" y="111"/>
                                    <a:pt x="742" y="111"/>
                                  </a:cubicBezTo>
                                  <a:cubicBezTo>
                                    <a:pt x="761" y="111"/>
                                    <a:pt x="777" y="127"/>
                                    <a:pt x="777" y="147"/>
                                  </a:cubicBezTo>
                                  <a:close/>
                                  <a:moveTo>
                                    <a:pt x="785" y="199"/>
                                  </a:moveTo>
                                  <a:cubicBezTo>
                                    <a:pt x="785" y="200"/>
                                    <a:pt x="785" y="201"/>
                                    <a:pt x="785" y="202"/>
                                  </a:cubicBezTo>
                                  <a:cubicBezTo>
                                    <a:pt x="787" y="201"/>
                                    <a:pt x="789" y="200"/>
                                    <a:pt x="791" y="200"/>
                                  </a:cubicBezTo>
                                  <a:cubicBezTo>
                                    <a:pt x="791" y="200"/>
                                    <a:pt x="791" y="199"/>
                                    <a:pt x="791" y="199"/>
                                  </a:cubicBezTo>
                                  <a:cubicBezTo>
                                    <a:pt x="791" y="185"/>
                                    <a:pt x="786" y="172"/>
                                    <a:pt x="777" y="163"/>
                                  </a:cubicBezTo>
                                  <a:cubicBezTo>
                                    <a:pt x="768" y="154"/>
                                    <a:pt x="755" y="149"/>
                                    <a:pt x="742" y="149"/>
                                  </a:cubicBezTo>
                                  <a:cubicBezTo>
                                    <a:pt x="728" y="149"/>
                                    <a:pt x="716" y="154"/>
                                    <a:pt x="707" y="163"/>
                                  </a:cubicBezTo>
                                  <a:cubicBezTo>
                                    <a:pt x="698" y="172"/>
                                    <a:pt x="692" y="185"/>
                                    <a:pt x="692" y="199"/>
                                  </a:cubicBezTo>
                                  <a:cubicBezTo>
                                    <a:pt x="692" y="199"/>
                                    <a:pt x="692" y="199"/>
                                    <a:pt x="692" y="200"/>
                                  </a:cubicBezTo>
                                  <a:cubicBezTo>
                                    <a:pt x="694" y="200"/>
                                    <a:pt x="696" y="201"/>
                                    <a:pt x="698" y="202"/>
                                  </a:cubicBezTo>
                                  <a:cubicBezTo>
                                    <a:pt x="698" y="201"/>
                                    <a:pt x="698" y="200"/>
                                    <a:pt x="698" y="199"/>
                                  </a:cubicBezTo>
                                  <a:cubicBezTo>
                                    <a:pt x="698" y="175"/>
                                    <a:pt x="718" y="155"/>
                                    <a:pt x="742" y="155"/>
                                  </a:cubicBezTo>
                                  <a:cubicBezTo>
                                    <a:pt x="766" y="155"/>
                                    <a:pt x="785" y="175"/>
                                    <a:pt x="785" y="199"/>
                                  </a:cubicBezTo>
                                  <a:close/>
                                  <a:moveTo>
                                    <a:pt x="777" y="199"/>
                                  </a:moveTo>
                                  <a:cubicBezTo>
                                    <a:pt x="777" y="201"/>
                                    <a:pt x="777" y="203"/>
                                    <a:pt x="777" y="206"/>
                                  </a:cubicBezTo>
                                  <a:cubicBezTo>
                                    <a:pt x="779" y="205"/>
                                    <a:pt x="781" y="203"/>
                                    <a:pt x="783" y="202"/>
                                  </a:cubicBezTo>
                                  <a:cubicBezTo>
                                    <a:pt x="784" y="201"/>
                                    <a:pt x="784" y="200"/>
                                    <a:pt x="784" y="199"/>
                                  </a:cubicBezTo>
                                  <a:cubicBezTo>
                                    <a:pt x="784" y="187"/>
                                    <a:pt x="779" y="176"/>
                                    <a:pt x="771" y="169"/>
                                  </a:cubicBezTo>
                                  <a:cubicBezTo>
                                    <a:pt x="764" y="161"/>
                                    <a:pt x="753" y="157"/>
                                    <a:pt x="742" y="157"/>
                                  </a:cubicBezTo>
                                  <a:cubicBezTo>
                                    <a:pt x="730" y="157"/>
                                    <a:pt x="720" y="161"/>
                                    <a:pt x="712" y="169"/>
                                  </a:cubicBezTo>
                                  <a:cubicBezTo>
                                    <a:pt x="704" y="176"/>
                                    <a:pt x="700" y="187"/>
                                    <a:pt x="700" y="199"/>
                                  </a:cubicBezTo>
                                  <a:cubicBezTo>
                                    <a:pt x="700" y="200"/>
                                    <a:pt x="700" y="201"/>
                                    <a:pt x="700" y="202"/>
                                  </a:cubicBezTo>
                                  <a:cubicBezTo>
                                    <a:pt x="702" y="203"/>
                                    <a:pt x="704" y="204"/>
                                    <a:pt x="707" y="206"/>
                                  </a:cubicBezTo>
                                  <a:cubicBezTo>
                                    <a:pt x="706" y="203"/>
                                    <a:pt x="706" y="201"/>
                                    <a:pt x="706" y="199"/>
                                  </a:cubicBezTo>
                                  <a:cubicBezTo>
                                    <a:pt x="706" y="179"/>
                                    <a:pt x="722" y="163"/>
                                    <a:pt x="742" y="163"/>
                                  </a:cubicBezTo>
                                  <a:cubicBezTo>
                                    <a:pt x="761" y="163"/>
                                    <a:pt x="777" y="179"/>
                                    <a:pt x="777" y="199"/>
                                  </a:cubicBezTo>
                                  <a:close/>
                                  <a:moveTo>
                                    <a:pt x="785" y="250"/>
                                  </a:moveTo>
                                  <a:cubicBezTo>
                                    <a:pt x="785" y="251"/>
                                    <a:pt x="785" y="252"/>
                                    <a:pt x="785" y="253"/>
                                  </a:cubicBezTo>
                                  <a:cubicBezTo>
                                    <a:pt x="787" y="252"/>
                                    <a:pt x="789" y="252"/>
                                    <a:pt x="791" y="251"/>
                                  </a:cubicBezTo>
                                  <a:cubicBezTo>
                                    <a:pt x="791" y="251"/>
                                    <a:pt x="791" y="250"/>
                                    <a:pt x="791" y="250"/>
                                  </a:cubicBezTo>
                                  <a:cubicBezTo>
                                    <a:pt x="791" y="236"/>
                                    <a:pt x="786" y="224"/>
                                    <a:pt x="777" y="215"/>
                                  </a:cubicBezTo>
                                  <a:cubicBezTo>
                                    <a:pt x="768" y="206"/>
                                    <a:pt x="755" y="200"/>
                                    <a:pt x="742" y="200"/>
                                  </a:cubicBezTo>
                                  <a:cubicBezTo>
                                    <a:pt x="728" y="200"/>
                                    <a:pt x="716" y="206"/>
                                    <a:pt x="707" y="215"/>
                                  </a:cubicBezTo>
                                  <a:cubicBezTo>
                                    <a:pt x="698" y="224"/>
                                    <a:pt x="692" y="236"/>
                                    <a:pt x="692" y="250"/>
                                  </a:cubicBezTo>
                                  <a:cubicBezTo>
                                    <a:pt x="692" y="250"/>
                                    <a:pt x="692" y="251"/>
                                    <a:pt x="692" y="251"/>
                                  </a:cubicBezTo>
                                  <a:cubicBezTo>
                                    <a:pt x="694" y="252"/>
                                    <a:pt x="696" y="252"/>
                                    <a:pt x="698" y="253"/>
                                  </a:cubicBezTo>
                                  <a:cubicBezTo>
                                    <a:pt x="698" y="252"/>
                                    <a:pt x="698" y="251"/>
                                    <a:pt x="698" y="250"/>
                                  </a:cubicBezTo>
                                  <a:cubicBezTo>
                                    <a:pt x="698" y="226"/>
                                    <a:pt x="718" y="206"/>
                                    <a:pt x="742" y="206"/>
                                  </a:cubicBezTo>
                                  <a:cubicBezTo>
                                    <a:pt x="766" y="206"/>
                                    <a:pt x="785" y="226"/>
                                    <a:pt x="785" y="250"/>
                                  </a:cubicBezTo>
                                  <a:close/>
                                  <a:moveTo>
                                    <a:pt x="777" y="250"/>
                                  </a:moveTo>
                                  <a:cubicBezTo>
                                    <a:pt x="777" y="252"/>
                                    <a:pt x="777" y="255"/>
                                    <a:pt x="777" y="257"/>
                                  </a:cubicBezTo>
                                  <a:cubicBezTo>
                                    <a:pt x="779" y="256"/>
                                    <a:pt x="781" y="255"/>
                                    <a:pt x="783" y="254"/>
                                  </a:cubicBezTo>
                                  <a:cubicBezTo>
                                    <a:pt x="784" y="253"/>
                                    <a:pt x="784" y="251"/>
                                    <a:pt x="784" y="250"/>
                                  </a:cubicBezTo>
                                  <a:cubicBezTo>
                                    <a:pt x="784" y="238"/>
                                    <a:pt x="779" y="228"/>
                                    <a:pt x="771" y="220"/>
                                  </a:cubicBezTo>
                                  <a:cubicBezTo>
                                    <a:pt x="764" y="213"/>
                                    <a:pt x="753" y="208"/>
                                    <a:pt x="742" y="208"/>
                                  </a:cubicBezTo>
                                  <a:cubicBezTo>
                                    <a:pt x="730" y="208"/>
                                    <a:pt x="720" y="213"/>
                                    <a:pt x="712" y="220"/>
                                  </a:cubicBezTo>
                                  <a:cubicBezTo>
                                    <a:pt x="704" y="228"/>
                                    <a:pt x="700" y="238"/>
                                    <a:pt x="700" y="250"/>
                                  </a:cubicBezTo>
                                  <a:cubicBezTo>
                                    <a:pt x="700" y="251"/>
                                    <a:pt x="700" y="253"/>
                                    <a:pt x="700" y="254"/>
                                  </a:cubicBezTo>
                                  <a:cubicBezTo>
                                    <a:pt x="702" y="255"/>
                                    <a:pt x="704" y="256"/>
                                    <a:pt x="707" y="257"/>
                                  </a:cubicBezTo>
                                  <a:cubicBezTo>
                                    <a:pt x="706" y="255"/>
                                    <a:pt x="706" y="252"/>
                                    <a:pt x="706" y="250"/>
                                  </a:cubicBezTo>
                                  <a:cubicBezTo>
                                    <a:pt x="706" y="230"/>
                                    <a:pt x="722" y="214"/>
                                    <a:pt x="742" y="214"/>
                                  </a:cubicBezTo>
                                  <a:cubicBezTo>
                                    <a:pt x="761" y="214"/>
                                    <a:pt x="777" y="230"/>
                                    <a:pt x="777" y="250"/>
                                  </a:cubicBezTo>
                                  <a:close/>
                                  <a:moveTo>
                                    <a:pt x="785" y="301"/>
                                  </a:moveTo>
                                  <a:cubicBezTo>
                                    <a:pt x="785" y="302"/>
                                    <a:pt x="785" y="304"/>
                                    <a:pt x="785" y="305"/>
                                  </a:cubicBezTo>
                                  <a:cubicBezTo>
                                    <a:pt x="787" y="304"/>
                                    <a:pt x="789" y="303"/>
                                    <a:pt x="791" y="303"/>
                                  </a:cubicBezTo>
                                  <a:cubicBezTo>
                                    <a:pt x="791" y="302"/>
                                    <a:pt x="791" y="302"/>
                                    <a:pt x="791" y="301"/>
                                  </a:cubicBezTo>
                                  <a:cubicBezTo>
                                    <a:pt x="791" y="288"/>
                                    <a:pt x="786" y="275"/>
                                    <a:pt x="777" y="266"/>
                                  </a:cubicBezTo>
                                  <a:cubicBezTo>
                                    <a:pt x="768" y="257"/>
                                    <a:pt x="755" y="252"/>
                                    <a:pt x="742" y="252"/>
                                  </a:cubicBezTo>
                                  <a:cubicBezTo>
                                    <a:pt x="728" y="252"/>
                                    <a:pt x="716" y="257"/>
                                    <a:pt x="707" y="266"/>
                                  </a:cubicBezTo>
                                  <a:cubicBezTo>
                                    <a:pt x="698" y="275"/>
                                    <a:pt x="692" y="288"/>
                                    <a:pt x="692" y="301"/>
                                  </a:cubicBezTo>
                                  <a:cubicBezTo>
                                    <a:pt x="692" y="302"/>
                                    <a:pt x="692" y="302"/>
                                    <a:pt x="692" y="303"/>
                                  </a:cubicBezTo>
                                  <a:cubicBezTo>
                                    <a:pt x="694" y="303"/>
                                    <a:pt x="696" y="304"/>
                                    <a:pt x="698" y="305"/>
                                  </a:cubicBezTo>
                                  <a:cubicBezTo>
                                    <a:pt x="698" y="303"/>
                                    <a:pt x="698" y="302"/>
                                    <a:pt x="698" y="301"/>
                                  </a:cubicBezTo>
                                  <a:cubicBezTo>
                                    <a:pt x="698" y="277"/>
                                    <a:pt x="718" y="258"/>
                                    <a:pt x="742" y="258"/>
                                  </a:cubicBezTo>
                                  <a:cubicBezTo>
                                    <a:pt x="766" y="258"/>
                                    <a:pt x="785" y="277"/>
                                    <a:pt x="785" y="301"/>
                                  </a:cubicBezTo>
                                  <a:close/>
                                  <a:moveTo>
                                    <a:pt x="777" y="301"/>
                                  </a:moveTo>
                                  <a:cubicBezTo>
                                    <a:pt x="777" y="304"/>
                                    <a:pt x="777" y="306"/>
                                    <a:pt x="777" y="309"/>
                                  </a:cubicBezTo>
                                  <a:cubicBezTo>
                                    <a:pt x="779" y="307"/>
                                    <a:pt x="781" y="306"/>
                                    <a:pt x="783" y="305"/>
                                  </a:cubicBezTo>
                                  <a:cubicBezTo>
                                    <a:pt x="784" y="304"/>
                                    <a:pt x="784" y="303"/>
                                    <a:pt x="784" y="301"/>
                                  </a:cubicBezTo>
                                  <a:cubicBezTo>
                                    <a:pt x="784" y="290"/>
                                    <a:pt x="779" y="279"/>
                                    <a:pt x="771" y="272"/>
                                  </a:cubicBezTo>
                                  <a:cubicBezTo>
                                    <a:pt x="764" y="264"/>
                                    <a:pt x="753" y="259"/>
                                    <a:pt x="742" y="259"/>
                                  </a:cubicBezTo>
                                  <a:cubicBezTo>
                                    <a:pt x="730" y="259"/>
                                    <a:pt x="720" y="264"/>
                                    <a:pt x="712" y="272"/>
                                  </a:cubicBezTo>
                                  <a:cubicBezTo>
                                    <a:pt x="704" y="279"/>
                                    <a:pt x="700" y="290"/>
                                    <a:pt x="700" y="301"/>
                                  </a:cubicBezTo>
                                  <a:cubicBezTo>
                                    <a:pt x="700" y="303"/>
                                    <a:pt x="700" y="304"/>
                                    <a:pt x="700" y="305"/>
                                  </a:cubicBezTo>
                                  <a:cubicBezTo>
                                    <a:pt x="702" y="306"/>
                                    <a:pt x="704" y="307"/>
                                    <a:pt x="707" y="308"/>
                                  </a:cubicBezTo>
                                  <a:cubicBezTo>
                                    <a:pt x="706" y="306"/>
                                    <a:pt x="706" y="304"/>
                                    <a:pt x="706" y="301"/>
                                  </a:cubicBezTo>
                                  <a:cubicBezTo>
                                    <a:pt x="706" y="282"/>
                                    <a:pt x="722" y="265"/>
                                    <a:pt x="742" y="265"/>
                                  </a:cubicBezTo>
                                  <a:cubicBezTo>
                                    <a:pt x="761" y="265"/>
                                    <a:pt x="777" y="282"/>
                                    <a:pt x="777" y="301"/>
                                  </a:cubicBezTo>
                                  <a:close/>
                                  <a:moveTo>
                                    <a:pt x="785" y="353"/>
                                  </a:moveTo>
                                  <a:cubicBezTo>
                                    <a:pt x="785" y="354"/>
                                    <a:pt x="785" y="355"/>
                                    <a:pt x="785" y="356"/>
                                  </a:cubicBezTo>
                                  <a:cubicBezTo>
                                    <a:pt x="787" y="355"/>
                                    <a:pt x="789" y="355"/>
                                    <a:pt x="791" y="354"/>
                                  </a:cubicBezTo>
                                  <a:cubicBezTo>
                                    <a:pt x="791" y="354"/>
                                    <a:pt x="791" y="353"/>
                                    <a:pt x="791" y="353"/>
                                  </a:cubicBezTo>
                                  <a:cubicBezTo>
                                    <a:pt x="791" y="339"/>
                                    <a:pt x="786" y="327"/>
                                    <a:pt x="777" y="318"/>
                                  </a:cubicBezTo>
                                  <a:cubicBezTo>
                                    <a:pt x="768" y="309"/>
                                    <a:pt x="755" y="303"/>
                                    <a:pt x="742" y="303"/>
                                  </a:cubicBezTo>
                                  <a:cubicBezTo>
                                    <a:pt x="728" y="303"/>
                                    <a:pt x="716" y="309"/>
                                    <a:pt x="707" y="318"/>
                                  </a:cubicBezTo>
                                  <a:cubicBezTo>
                                    <a:pt x="698" y="327"/>
                                    <a:pt x="692" y="339"/>
                                    <a:pt x="692" y="353"/>
                                  </a:cubicBezTo>
                                  <a:cubicBezTo>
                                    <a:pt x="692" y="353"/>
                                    <a:pt x="692" y="354"/>
                                    <a:pt x="692" y="354"/>
                                  </a:cubicBezTo>
                                  <a:cubicBezTo>
                                    <a:pt x="694" y="355"/>
                                    <a:pt x="696" y="355"/>
                                    <a:pt x="698" y="356"/>
                                  </a:cubicBezTo>
                                  <a:cubicBezTo>
                                    <a:pt x="698" y="355"/>
                                    <a:pt x="698" y="354"/>
                                    <a:pt x="698" y="353"/>
                                  </a:cubicBezTo>
                                  <a:cubicBezTo>
                                    <a:pt x="698" y="329"/>
                                    <a:pt x="718" y="309"/>
                                    <a:pt x="742" y="309"/>
                                  </a:cubicBezTo>
                                  <a:cubicBezTo>
                                    <a:pt x="766" y="309"/>
                                    <a:pt x="785" y="329"/>
                                    <a:pt x="785" y="353"/>
                                  </a:cubicBezTo>
                                  <a:close/>
                                  <a:moveTo>
                                    <a:pt x="777" y="353"/>
                                  </a:moveTo>
                                  <a:cubicBezTo>
                                    <a:pt x="777" y="355"/>
                                    <a:pt x="777" y="358"/>
                                    <a:pt x="777" y="360"/>
                                  </a:cubicBezTo>
                                  <a:cubicBezTo>
                                    <a:pt x="779" y="359"/>
                                    <a:pt x="781" y="358"/>
                                    <a:pt x="783" y="357"/>
                                  </a:cubicBezTo>
                                  <a:cubicBezTo>
                                    <a:pt x="784" y="355"/>
                                    <a:pt x="784" y="354"/>
                                    <a:pt x="784" y="353"/>
                                  </a:cubicBezTo>
                                  <a:cubicBezTo>
                                    <a:pt x="784" y="341"/>
                                    <a:pt x="779" y="331"/>
                                    <a:pt x="771" y="323"/>
                                  </a:cubicBezTo>
                                  <a:cubicBezTo>
                                    <a:pt x="764" y="315"/>
                                    <a:pt x="753" y="311"/>
                                    <a:pt x="742" y="311"/>
                                  </a:cubicBezTo>
                                  <a:cubicBezTo>
                                    <a:pt x="730" y="311"/>
                                    <a:pt x="720" y="315"/>
                                    <a:pt x="712" y="323"/>
                                  </a:cubicBezTo>
                                  <a:cubicBezTo>
                                    <a:pt x="704" y="331"/>
                                    <a:pt x="700" y="341"/>
                                    <a:pt x="700" y="353"/>
                                  </a:cubicBezTo>
                                  <a:cubicBezTo>
                                    <a:pt x="700" y="354"/>
                                    <a:pt x="700" y="355"/>
                                    <a:pt x="700" y="357"/>
                                  </a:cubicBezTo>
                                  <a:cubicBezTo>
                                    <a:pt x="702" y="357"/>
                                    <a:pt x="704" y="359"/>
                                    <a:pt x="707" y="360"/>
                                  </a:cubicBezTo>
                                  <a:cubicBezTo>
                                    <a:pt x="706" y="357"/>
                                    <a:pt x="706" y="355"/>
                                    <a:pt x="706" y="353"/>
                                  </a:cubicBezTo>
                                  <a:cubicBezTo>
                                    <a:pt x="706" y="333"/>
                                    <a:pt x="722" y="317"/>
                                    <a:pt x="742" y="317"/>
                                  </a:cubicBezTo>
                                  <a:cubicBezTo>
                                    <a:pt x="761" y="317"/>
                                    <a:pt x="777" y="333"/>
                                    <a:pt x="777" y="353"/>
                                  </a:cubicBezTo>
                                  <a:close/>
                                  <a:moveTo>
                                    <a:pt x="785" y="404"/>
                                  </a:moveTo>
                                  <a:cubicBezTo>
                                    <a:pt x="785" y="405"/>
                                    <a:pt x="785" y="406"/>
                                    <a:pt x="785" y="407"/>
                                  </a:cubicBezTo>
                                  <a:cubicBezTo>
                                    <a:pt x="787" y="407"/>
                                    <a:pt x="789" y="406"/>
                                    <a:pt x="791" y="406"/>
                                  </a:cubicBezTo>
                                  <a:cubicBezTo>
                                    <a:pt x="791" y="405"/>
                                    <a:pt x="791" y="405"/>
                                    <a:pt x="791" y="404"/>
                                  </a:cubicBezTo>
                                  <a:cubicBezTo>
                                    <a:pt x="791" y="390"/>
                                    <a:pt x="786" y="378"/>
                                    <a:pt x="777" y="369"/>
                                  </a:cubicBezTo>
                                  <a:cubicBezTo>
                                    <a:pt x="768" y="360"/>
                                    <a:pt x="755" y="354"/>
                                    <a:pt x="742" y="354"/>
                                  </a:cubicBezTo>
                                  <a:cubicBezTo>
                                    <a:pt x="728" y="354"/>
                                    <a:pt x="716" y="360"/>
                                    <a:pt x="707" y="369"/>
                                  </a:cubicBezTo>
                                  <a:cubicBezTo>
                                    <a:pt x="698" y="378"/>
                                    <a:pt x="692" y="390"/>
                                    <a:pt x="692" y="404"/>
                                  </a:cubicBezTo>
                                  <a:cubicBezTo>
                                    <a:pt x="692" y="405"/>
                                    <a:pt x="692" y="405"/>
                                    <a:pt x="692" y="405"/>
                                  </a:cubicBezTo>
                                  <a:cubicBezTo>
                                    <a:pt x="694" y="406"/>
                                    <a:pt x="696" y="407"/>
                                    <a:pt x="698" y="407"/>
                                  </a:cubicBezTo>
                                  <a:cubicBezTo>
                                    <a:pt x="698" y="406"/>
                                    <a:pt x="698" y="405"/>
                                    <a:pt x="698" y="404"/>
                                  </a:cubicBezTo>
                                  <a:cubicBezTo>
                                    <a:pt x="698" y="380"/>
                                    <a:pt x="718" y="361"/>
                                    <a:pt x="742" y="361"/>
                                  </a:cubicBezTo>
                                  <a:cubicBezTo>
                                    <a:pt x="766" y="361"/>
                                    <a:pt x="785" y="380"/>
                                    <a:pt x="785" y="404"/>
                                  </a:cubicBezTo>
                                  <a:close/>
                                  <a:moveTo>
                                    <a:pt x="777" y="404"/>
                                  </a:moveTo>
                                  <a:cubicBezTo>
                                    <a:pt x="777" y="407"/>
                                    <a:pt x="777" y="409"/>
                                    <a:pt x="777" y="411"/>
                                  </a:cubicBezTo>
                                  <a:cubicBezTo>
                                    <a:pt x="779" y="410"/>
                                    <a:pt x="781" y="409"/>
                                    <a:pt x="783" y="408"/>
                                  </a:cubicBezTo>
                                  <a:cubicBezTo>
                                    <a:pt x="784" y="407"/>
                                    <a:pt x="784" y="405"/>
                                    <a:pt x="784" y="404"/>
                                  </a:cubicBezTo>
                                  <a:cubicBezTo>
                                    <a:pt x="784" y="392"/>
                                    <a:pt x="779" y="382"/>
                                    <a:pt x="771" y="374"/>
                                  </a:cubicBezTo>
                                  <a:cubicBezTo>
                                    <a:pt x="764" y="367"/>
                                    <a:pt x="753" y="362"/>
                                    <a:pt x="742" y="362"/>
                                  </a:cubicBezTo>
                                  <a:cubicBezTo>
                                    <a:pt x="730" y="362"/>
                                    <a:pt x="720" y="367"/>
                                    <a:pt x="712" y="374"/>
                                  </a:cubicBezTo>
                                  <a:cubicBezTo>
                                    <a:pt x="704" y="382"/>
                                    <a:pt x="700" y="392"/>
                                    <a:pt x="700" y="404"/>
                                  </a:cubicBezTo>
                                  <a:cubicBezTo>
                                    <a:pt x="700" y="405"/>
                                    <a:pt x="700" y="407"/>
                                    <a:pt x="700" y="408"/>
                                  </a:cubicBezTo>
                                  <a:cubicBezTo>
                                    <a:pt x="702" y="409"/>
                                    <a:pt x="704" y="410"/>
                                    <a:pt x="707" y="411"/>
                                  </a:cubicBezTo>
                                  <a:cubicBezTo>
                                    <a:pt x="706" y="409"/>
                                    <a:pt x="706" y="406"/>
                                    <a:pt x="706" y="404"/>
                                  </a:cubicBezTo>
                                  <a:cubicBezTo>
                                    <a:pt x="706" y="384"/>
                                    <a:pt x="722" y="368"/>
                                    <a:pt x="742" y="368"/>
                                  </a:cubicBezTo>
                                  <a:cubicBezTo>
                                    <a:pt x="761" y="368"/>
                                    <a:pt x="777" y="384"/>
                                    <a:pt x="777" y="404"/>
                                  </a:cubicBezTo>
                                  <a:close/>
                                  <a:moveTo>
                                    <a:pt x="770" y="404"/>
                                  </a:moveTo>
                                  <a:cubicBezTo>
                                    <a:pt x="770" y="407"/>
                                    <a:pt x="770" y="410"/>
                                    <a:pt x="769" y="412"/>
                                  </a:cubicBezTo>
                                  <a:cubicBezTo>
                                    <a:pt x="770" y="413"/>
                                    <a:pt x="771" y="414"/>
                                    <a:pt x="772" y="414"/>
                                  </a:cubicBezTo>
                                  <a:cubicBezTo>
                                    <a:pt x="773" y="414"/>
                                    <a:pt x="774" y="413"/>
                                    <a:pt x="775" y="412"/>
                                  </a:cubicBezTo>
                                  <a:cubicBezTo>
                                    <a:pt x="776" y="410"/>
                                    <a:pt x="776" y="407"/>
                                    <a:pt x="776" y="404"/>
                                  </a:cubicBezTo>
                                  <a:cubicBezTo>
                                    <a:pt x="776" y="395"/>
                                    <a:pt x="772" y="386"/>
                                    <a:pt x="766" y="380"/>
                                  </a:cubicBezTo>
                                  <a:cubicBezTo>
                                    <a:pt x="760" y="374"/>
                                    <a:pt x="751" y="370"/>
                                    <a:pt x="742" y="370"/>
                                  </a:cubicBezTo>
                                  <a:cubicBezTo>
                                    <a:pt x="732" y="370"/>
                                    <a:pt x="724" y="374"/>
                                    <a:pt x="717" y="380"/>
                                  </a:cubicBezTo>
                                  <a:cubicBezTo>
                                    <a:pt x="711" y="386"/>
                                    <a:pt x="707" y="395"/>
                                    <a:pt x="707" y="404"/>
                                  </a:cubicBezTo>
                                  <a:cubicBezTo>
                                    <a:pt x="707" y="407"/>
                                    <a:pt x="708" y="410"/>
                                    <a:pt x="708" y="412"/>
                                  </a:cubicBezTo>
                                  <a:cubicBezTo>
                                    <a:pt x="709" y="413"/>
                                    <a:pt x="710" y="414"/>
                                    <a:pt x="711" y="414"/>
                                  </a:cubicBezTo>
                                  <a:cubicBezTo>
                                    <a:pt x="712" y="414"/>
                                    <a:pt x="713" y="413"/>
                                    <a:pt x="714" y="412"/>
                                  </a:cubicBezTo>
                                  <a:cubicBezTo>
                                    <a:pt x="713" y="410"/>
                                    <a:pt x="713" y="407"/>
                                    <a:pt x="713" y="404"/>
                                  </a:cubicBezTo>
                                  <a:cubicBezTo>
                                    <a:pt x="713" y="388"/>
                                    <a:pt x="726" y="375"/>
                                    <a:pt x="742" y="375"/>
                                  </a:cubicBezTo>
                                  <a:cubicBezTo>
                                    <a:pt x="758" y="375"/>
                                    <a:pt x="770" y="388"/>
                                    <a:pt x="770" y="404"/>
                                  </a:cubicBezTo>
                                  <a:close/>
                                  <a:moveTo>
                                    <a:pt x="763" y="404"/>
                                  </a:moveTo>
                                  <a:cubicBezTo>
                                    <a:pt x="763" y="406"/>
                                    <a:pt x="763" y="407"/>
                                    <a:pt x="762" y="409"/>
                                  </a:cubicBezTo>
                                  <a:cubicBezTo>
                                    <a:pt x="764" y="409"/>
                                    <a:pt x="766" y="410"/>
                                    <a:pt x="768" y="411"/>
                                  </a:cubicBezTo>
                                  <a:cubicBezTo>
                                    <a:pt x="769" y="409"/>
                                    <a:pt x="769" y="407"/>
                                    <a:pt x="769" y="404"/>
                                  </a:cubicBezTo>
                                  <a:cubicBezTo>
                                    <a:pt x="769" y="397"/>
                                    <a:pt x="766" y="390"/>
                                    <a:pt x="761" y="385"/>
                                  </a:cubicBezTo>
                                  <a:cubicBezTo>
                                    <a:pt x="756" y="380"/>
                                    <a:pt x="749" y="377"/>
                                    <a:pt x="742" y="377"/>
                                  </a:cubicBezTo>
                                  <a:cubicBezTo>
                                    <a:pt x="734" y="377"/>
                                    <a:pt x="727" y="380"/>
                                    <a:pt x="722" y="385"/>
                                  </a:cubicBezTo>
                                  <a:cubicBezTo>
                                    <a:pt x="718" y="390"/>
                                    <a:pt x="714" y="397"/>
                                    <a:pt x="714" y="404"/>
                                  </a:cubicBezTo>
                                  <a:cubicBezTo>
                                    <a:pt x="714" y="407"/>
                                    <a:pt x="715" y="409"/>
                                    <a:pt x="715" y="411"/>
                                  </a:cubicBezTo>
                                  <a:cubicBezTo>
                                    <a:pt x="717" y="410"/>
                                    <a:pt x="719" y="409"/>
                                    <a:pt x="721" y="409"/>
                                  </a:cubicBezTo>
                                  <a:cubicBezTo>
                                    <a:pt x="721" y="407"/>
                                    <a:pt x="721" y="406"/>
                                    <a:pt x="721" y="404"/>
                                  </a:cubicBezTo>
                                  <a:cubicBezTo>
                                    <a:pt x="721" y="392"/>
                                    <a:pt x="730" y="383"/>
                                    <a:pt x="742" y="383"/>
                                  </a:cubicBezTo>
                                  <a:cubicBezTo>
                                    <a:pt x="753" y="383"/>
                                    <a:pt x="763" y="392"/>
                                    <a:pt x="763" y="404"/>
                                  </a:cubicBezTo>
                                  <a:close/>
                                  <a:moveTo>
                                    <a:pt x="755" y="404"/>
                                  </a:moveTo>
                                  <a:cubicBezTo>
                                    <a:pt x="755" y="405"/>
                                    <a:pt x="755" y="405"/>
                                    <a:pt x="755" y="406"/>
                                  </a:cubicBezTo>
                                  <a:cubicBezTo>
                                    <a:pt x="757" y="407"/>
                                    <a:pt x="759" y="407"/>
                                    <a:pt x="761" y="408"/>
                                  </a:cubicBezTo>
                                  <a:cubicBezTo>
                                    <a:pt x="761" y="407"/>
                                    <a:pt x="761" y="405"/>
                                    <a:pt x="761" y="404"/>
                                  </a:cubicBezTo>
                                  <a:cubicBezTo>
                                    <a:pt x="761" y="399"/>
                                    <a:pt x="759" y="394"/>
                                    <a:pt x="755" y="390"/>
                                  </a:cubicBezTo>
                                  <a:cubicBezTo>
                                    <a:pt x="752" y="387"/>
                                    <a:pt x="747" y="385"/>
                                    <a:pt x="742" y="385"/>
                                  </a:cubicBezTo>
                                  <a:cubicBezTo>
                                    <a:pt x="736" y="385"/>
                                    <a:pt x="731" y="387"/>
                                    <a:pt x="728" y="390"/>
                                  </a:cubicBezTo>
                                  <a:cubicBezTo>
                                    <a:pt x="724" y="394"/>
                                    <a:pt x="722" y="399"/>
                                    <a:pt x="722" y="404"/>
                                  </a:cubicBezTo>
                                  <a:cubicBezTo>
                                    <a:pt x="722" y="405"/>
                                    <a:pt x="722" y="407"/>
                                    <a:pt x="723" y="408"/>
                                  </a:cubicBezTo>
                                  <a:cubicBezTo>
                                    <a:pt x="724" y="407"/>
                                    <a:pt x="726" y="407"/>
                                    <a:pt x="728" y="406"/>
                                  </a:cubicBezTo>
                                  <a:cubicBezTo>
                                    <a:pt x="728" y="405"/>
                                    <a:pt x="728" y="405"/>
                                    <a:pt x="728" y="404"/>
                                  </a:cubicBezTo>
                                  <a:cubicBezTo>
                                    <a:pt x="728" y="397"/>
                                    <a:pt x="734" y="390"/>
                                    <a:pt x="742" y="390"/>
                                  </a:cubicBezTo>
                                  <a:cubicBezTo>
                                    <a:pt x="749" y="390"/>
                                    <a:pt x="755" y="397"/>
                                    <a:pt x="755" y="404"/>
                                  </a:cubicBezTo>
                                  <a:close/>
                                  <a:moveTo>
                                    <a:pt x="748" y="404"/>
                                  </a:moveTo>
                                  <a:cubicBezTo>
                                    <a:pt x="748" y="404"/>
                                    <a:pt x="748" y="404"/>
                                    <a:pt x="748" y="405"/>
                                  </a:cubicBezTo>
                                  <a:cubicBezTo>
                                    <a:pt x="750" y="405"/>
                                    <a:pt x="752" y="405"/>
                                    <a:pt x="754" y="406"/>
                                  </a:cubicBezTo>
                                  <a:cubicBezTo>
                                    <a:pt x="754" y="405"/>
                                    <a:pt x="754" y="405"/>
                                    <a:pt x="754" y="404"/>
                                  </a:cubicBezTo>
                                  <a:cubicBezTo>
                                    <a:pt x="754" y="397"/>
                                    <a:pt x="748" y="392"/>
                                    <a:pt x="742" y="392"/>
                                  </a:cubicBezTo>
                                  <a:cubicBezTo>
                                    <a:pt x="735" y="392"/>
                                    <a:pt x="730" y="397"/>
                                    <a:pt x="730" y="404"/>
                                  </a:cubicBezTo>
                                  <a:cubicBezTo>
                                    <a:pt x="730" y="405"/>
                                    <a:pt x="730" y="405"/>
                                    <a:pt x="730" y="406"/>
                                  </a:cubicBezTo>
                                  <a:cubicBezTo>
                                    <a:pt x="732" y="405"/>
                                    <a:pt x="733" y="405"/>
                                    <a:pt x="735" y="405"/>
                                  </a:cubicBezTo>
                                  <a:cubicBezTo>
                                    <a:pt x="735" y="404"/>
                                    <a:pt x="735" y="404"/>
                                    <a:pt x="735" y="404"/>
                                  </a:cubicBezTo>
                                  <a:cubicBezTo>
                                    <a:pt x="735" y="400"/>
                                    <a:pt x="738" y="397"/>
                                    <a:pt x="742" y="397"/>
                                  </a:cubicBezTo>
                                  <a:cubicBezTo>
                                    <a:pt x="745" y="397"/>
                                    <a:pt x="748" y="400"/>
                                    <a:pt x="748" y="404"/>
                                  </a:cubicBezTo>
                                  <a:close/>
                                  <a:moveTo>
                                    <a:pt x="742" y="399"/>
                                  </a:moveTo>
                                  <a:cubicBezTo>
                                    <a:pt x="739" y="399"/>
                                    <a:pt x="737" y="401"/>
                                    <a:pt x="737" y="404"/>
                                  </a:cubicBezTo>
                                  <a:cubicBezTo>
                                    <a:pt x="737" y="404"/>
                                    <a:pt x="737" y="404"/>
                                    <a:pt x="737" y="404"/>
                                  </a:cubicBezTo>
                                  <a:cubicBezTo>
                                    <a:pt x="738" y="404"/>
                                    <a:pt x="740" y="404"/>
                                    <a:pt x="742" y="404"/>
                                  </a:cubicBezTo>
                                  <a:cubicBezTo>
                                    <a:pt x="743" y="404"/>
                                    <a:pt x="745" y="404"/>
                                    <a:pt x="747" y="404"/>
                                  </a:cubicBezTo>
                                  <a:cubicBezTo>
                                    <a:pt x="747" y="404"/>
                                    <a:pt x="747" y="404"/>
                                    <a:pt x="747" y="404"/>
                                  </a:cubicBezTo>
                                  <a:cubicBezTo>
                                    <a:pt x="747" y="401"/>
                                    <a:pt x="745" y="399"/>
                                    <a:pt x="742" y="399"/>
                                  </a:cubicBezTo>
                                  <a:close/>
                                  <a:moveTo>
                                    <a:pt x="697" y="431"/>
                                  </a:moveTo>
                                  <a:cubicBezTo>
                                    <a:pt x="697" y="430"/>
                                    <a:pt x="698" y="428"/>
                                    <a:pt x="699" y="427"/>
                                  </a:cubicBezTo>
                                  <a:cubicBezTo>
                                    <a:pt x="694" y="423"/>
                                    <a:pt x="688" y="421"/>
                                    <a:pt x="681" y="421"/>
                                  </a:cubicBezTo>
                                  <a:cubicBezTo>
                                    <a:pt x="674" y="421"/>
                                    <a:pt x="668" y="423"/>
                                    <a:pt x="663" y="426"/>
                                  </a:cubicBezTo>
                                  <a:cubicBezTo>
                                    <a:pt x="664" y="428"/>
                                    <a:pt x="665" y="429"/>
                                    <a:pt x="666" y="431"/>
                                  </a:cubicBezTo>
                                  <a:cubicBezTo>
                                    <a:pt x="670" y="428"/>
                                    <a:pt x="675" y="427"/>
                                    <a:pt x="681" y="427"/>
                                  </a:cubicBezTo>
                                  <a:cubicBezTo>
                                    <a:pt x="687" y="427"/>
                                    <a:pt x="692" y="428"/>
                                    <a:pt x="697" y="431"/>
                                  </a:cubicBezTo>
                                  <a:close/>
                                  <a:moveTo>
                                    <a:pt x="681" y="428"/>
                                  </a:moveTo>
                                  <a:cubicBezTo>
                                    <a:pt x="676" y="428"/>
                                    <a:pt x="671" y="430"/>
                                    <a:pt x="666" y="432"/>
                                  </a:cubicBezTo>
                                  <a:cubicBezTo>
                                    <a:pt x="667" y="434"/>
                                    <a:pt x="668" y="436"/>
                                    <a:pt x="669" y="438"/>
                                  </a:cubicBezTo>
                                  <a:cubicBezTo>
                                    <a:pt x="672" y="436"/>
                                    <a:pt x="676" y="434"/>
                                    <a:pt x="681" y="434"/>
                                  </a:cubicBezTo>
                                  <a:cubicBezTo>
                                    <a:pt x="686" y="434"/>
                                    <a:pt x="690" y="436"/>
                                    <a:pt x="693" y="438"/>
                                  </a:cubicBezTo>
                                  <a:cubicBezTo>
                                    <a:pt x="694" y="436"/>
                                    <a:pt x="695" y="435"/>
                                    <a:pt x="696" y="433"/>
                                  </a:cubicBezTo>
                                  <a:cubicBezTo>
                                    <a:pt x="691" y="430"/>
                                    <a:pt x="686" y="428"/>
                                    <a:pt x="681" y="428"/>
                                  </a:cubicBezTo>
                                  <a:close/>
                                  <a:moveTo>
                                    <a:pt x="700" y="425"/>
                                  </a:moveTo>
                                  <a:cubicBezTo>
                                    <a:pt x="701" y="424"/>
                                    <a:pt x="703" y="422"/>
                                    <a:pt x="704" y="421"/>
                                  </a:cubicBezTo>
                                  <a:cubicBezTo>
                                    <a:pt x="697" y="416"/>
                                    <a:pt x="689" y="413"/>
                                    <a:pt x="681" y="413"/>
                                  </a:cubicBezTo>
                                  <a:cubicBezTo>
                                    <a:pt x="672" y="413"/>
                                    <a:pt x="665" y="416"/>
                                    <a:pt x="658" y="420"/>
                                  </a:cubicBezTo>
                                  <a:cubicBezTo>
                                    <a:pt x="659" y="422"/>
                                    <a:pt x="661" y="423"/>
                                    <a:pt x="662" y="425"/>
                                  </a:cubicBezTo>
                                  <a:cubicBezTo>
                                    <a:pt x="667" y="422"/>
                                    <a:pt x="674" y="420"/>
                                    <a:pt x="681" y="420"/>
                                  </a:cubicBezTo>
                                  <a:cubicBezTo>
                                    <a:pt x="688" y="420"/>
                                    <a:pt x="695" y="422"/>
                                    <a:pt x="700" y="425"/>
                                  </a:cubicBezTo>
                                  <a:close/>
                                  <a:moveTo>
                                    <a:pt x="705" y="419"/>
                                  </a:moveTo>
                                  <a:cubicBezTo>
                                    <a:pt x="707" y="418"/>
                                    <a:pt x="708" y="417"/>
                                    <a:pt x="710" y="415"/>
                                  </a:cubicBezTo>
                                  <a:cubicBezTo>
                                    <a:pt x="702" y="409"/>
                                    <a:pt x="692" y="406"/>
                                    <a:pt x="681" y="406"/>
                                  </a:cubicBezTo>
                                  <a:cubicBezTo>
                                    <a:pt x="670" y="406"/>
                                    <a:pt x="660" y="409"/>
                                    <a:pt x="652" y="415"/>
                                  </a:cubicBezTo>
                                  <a:cubicBezTo>
                                    <a:pt x="654" y="416"/>
                                    <a:pt x="655" y="418"/>
                                    <a:pt x="657" y="419"/>
                                  </a:cubicBezTo>
                                  <a:cubicBezTo>
                                    <a:pt x="664" y="415"/>
                                    <a:pt x="672" y="412"/>
                                    <a:pt x="681" y="412"/>
                                  </a:cubicBezTo>
                                  <a:cubicBezTo>
                                    <a:pt x="690" y="412"/>
                                    <a:pt x="698" y="415"/>
                                    <a:pt x="705" y="419"/>
                                  </a:cubicBezTo>
                                  <a:close/>
                                  <a:moveTo>
                                    <a:pt x="650" y="404"/>
                                  </a:moveTo>
                                  <a:cubicBezTo>
                                    <a:pt x="650" y="407"/>
                                    <a:pt x="649" y="410"/>
                                    <a:pt x="648" y="412"/>
                                  </a:cubicBezTo>
                                  <a:cubicBezTo>
                                    <a:pt x="649" y="413"/>
                                    <a:pt x="650" y="413"/>
                                    <a:pt x="651" y="414"/>
                                  </a:cubicBezTo>
                                  <a:cubicBezTo>
                                    <a:pt x="652" y="413"/>
                                    <a:pt x="653" y="412"/>
                                    <a:pt x="654" y="412"/>
                                  </a:cubicBezTo>
                                  <a:cubicBezTo>
                                    <a:pt x="655" y="409"/>
                                    <a:pt x="655" y="407"/>
                                    <a:pt x="655" y="404"/>
                                  </a:cubicBezTo>
                                  <a:cubicBezTo>
                                    <a:pt x="655" y="395"/>
                                    <a:pt x="651" y="386"/>
                                    <a:pt x="645" y="380"/>
                                  </a:cubicBezTo>
                                  <a:cubicBezTo>
                                    <a:pt x="639" y="374"/>
                                    <a:pt x="630" y="370"/>
                                    <a:pt x="621" y="370"/>
                                  </a:cubicBezTo>
                                  <a:cubicBezTo>
                                    <a:pt x="611" y="370"/>
                                    <a:pt x="603" y="374"/>
                                    <a:pt x="597" y="380"/>
                                  </a:cubicBezTo>
                                  <a:cubicBezTo>
                                    <a:pt x="590" y="386"/>
                                    <a:pt x="587" y="395"/>
                                    <a:pt x="587" y="404"/>
                                  </a:cubicBezTo>
                                  <a:cubicBezTo>
                                    <a:pt x="587" y="407"/>
                                    <a:pt x="587" y="410"/>
                                    <a:pt x="588" y="412"/>
                                  </a:cubicBezTo>
                                  <a:cubicBezTo>
                                    <a:pt x="589" y="413"/>
                                    <a:pt x="589" y="414"/>
                                    <a:pt x="590" y="414"/>
                                  </a:cubicBezTo>
                                  <a:cubicBezTo>
                                    <a:pt x="591" y="414"/>
                                    <a:pt x="592" y="413"/>
                                    <a:pt x="593" y="412"/>
                                  </a:cubicBezTo>
                                  <a:cubicBezTo>
                                    <a:pt x="592" y="410"/>
                                    <a:pt x="592" y="407"/>
                                    <a:pt x="592" y="404"/>
                                  </a:cubicBezTo>
                                  <a:cubicBezTo>
                                    <a:pt x="592" y="388"/>
                                    <a:pt x="605" y="375"/>
                                    <a:pt x="621" y="375"/>
                                  </a:cubicBezTo>
                                  <a:cubicBezTo>
                                    <a:pt x="637" y="375"/>
                                    <a:pt x="650" y="388"/>
                                    <a:pt x="650" y="404"/>
                                  </a:cubicBezTo>
                                  <a:close/>
                                  <a:moveTo>
                                    <a:pt x="642" y="404"/>
                                  </a:moveTo>
                                  <a:cubicBezTo>
                                    <a:pt x="642" y="406"/>
                                    <a:pt x="642" y="407"/>
                                    <a:pt x="641" y="409"/>
                                  </a:cubicBezTo>
                                  <a:cubicBezTo>
                                    <a:pt x="643" y="409"/>
                                    <a:pt x="645" y="410"/>
                                    <a:pt x="647" y="411"/>
                                  </a:cubicBezTo>
                                  <a:cubicBezTo>
                                    <a:pt x="648" y="409"/>
                                    <a:pt x="648" y="407"/>
                                    <a:pt x="648" y="404"/>
                                  </a:cubicBezTo>
                                  <a:cubicBezTo>
                                    <a:pt x="648" y="397"/>
                                    <a:pt x="645" y="390"/>
                                    <a:pt x="640" y="385"/>
                                  </a:cubicBezTo>
                                  <a:cubicBezTo>
                                    <a:pt x="635" y="380"/>
                                    <a:pt x="628" y="377"/>
                                    <a:pt x="621" y="377"/>
                                  </a:cubicBezTo>
                                  <a:cubicBezTo>
                                    <a:pt x="613" y="377"/>
                                    <a:pt x="607" y="380"/>
                                    <a:pt x="602" y="385"/>
                                  </a:cubicBezTo>
                                  <a:cubicBezTo>
                                    <a:pt x="597" y="390"/>
                                    <a:pt x="594" y="397"/>
                                    <a:pt x="594" y="404"/>
                                  </a:cubicBezTo>
                                  <a:cubicBezTo>
                                    <a:pt x="594" y="407"/>
                                    <a:pt x="594" y="409"/>
                                    <a:pt x="595" y="411"/>
                                  </a:cubicBezTo>
                                  <a:cubicBezTo>
                                    <a:pt x="596" y="410"/>
                                    <a:pt x="598" y="409"/>
                                    <a:pt x="600" y="409"/>
                                  </a:cubicBezTo>
                                  <a:cubicBezTo>
                                    <a:pt x="600" y="407"/>
                                    <a:pt x="600" y="406"/>
                                    <a:pt x="600" y="404"/>
                                  </a:cubicBezTo>
                                  <a:cubicBezTo>
                                    <a:pt x="600" y="392"/>
                                    <a:pt x="609" y="383"/>
                                    <a:pt x="621" y="383"/>
                                  </a:cubicBezTo>
                                  <a:cubicBezTo>
                                    <a:pt x="632" y="383"/>
                                    <a:pt x="642" y="392"/>
                                    <a:pt x="642" y="404"/>
                                  </a:cubicBezTo>
                                  <a:close/>
                                  <a:moveTo>
                                    <a:pt x="634" y="404"/>
                                  </a:moveTo>
                                  <a:cubicBezTo>
                                    <a:pt x="634" y="405"/>
                                    <a:pt x="634" y="405"/>
                                    <a:pt x="634" y="406"/>
                                  </a:cubicBezTo>
                                  <a:cubicBezTo>
                                    <a:pt x="636" y="407"/>
                                    <a:pt x="638" y="407"/>
                                    <a:pt x="640" y="408"/>
                                  </a:cubicBezTo>
                                  <a:cubicBezTo>
                                    <a:pt x="640" y="407"/>
                                    <a:pt x="640" y="405"/>
                                    <a:pt x="640" y="404"/>
                                  </a:cubicBezTo>
                                  <a:cubicBezTo>
                                    <a:pt x="640" y="399"/>
                                    <a:pt x="638" y="394"/>
                                    <a:pt x="635" y="390"/>
                                  </a:cubicBezTo>
                                  <a:cubicBezTo>
                                    <a:pt x="631" y="387"/>
                                    <a:pt x="626" y="385"/>
                                    <a:pt x="621" y="385"/>
                                  </a:cubicBezTo>
                                  <a:cubicBezTo>
                                    <a:pt x="615" y="385"/>
                                    <a:pt x="611" y="387"/>
                                    <a:pt x="607" y="390"/>
                                  </a:cubicBezTo>
                                  <a:cubicBezTo>
                                    <a:pt x="603" y="394"/>
                                    <a:pt x="601" y="399"/>
                                    <a:pt x="601" y="404"/>
                                  </a:cubicBezTo>
                                  <a:cubicBezTo>
                                    <a:pt x="601" y="405"/>
                                    <a:pt x="601" y="407"/>
                                    <a:pt x="602" y="408"/>
                                  </a:cubicBezTo>
                                  <a:cubicBezTo>
                                    <a:pt x="604" y="407"/>
                                    <a:pt x="605" y="407"/>
                                    <a:pt x="607" y="406"/>
                                  </a:cubicBezTo>
                                  <a:cubicBezTo>
                                    <a:pt x="607" y="405"/>
                                    <a:pt x="607" y="405"/>
                                    <a:pt x="607" y="404"/>
                                  </a:cubicBezTo>
                                  <a:cubicBezTo>
                                    <a:pt x="607" y="397"/>
                                    <a:pt x="613" y="390"/>
                                    <a:pt x="621" y="390"/>
                                  </a:cubicBezTo>
                                  <a:cubicBezTo>
                                    <a:pt x="628" y="390"/>
                                    <a:pt x="634" y="397"/>
                                    <a:pt x="634" y="404"/>
                                  </a:cubicBezTo>
                                  <a:close/>
                                  <a:moveTo>
                                    <a:pt x="628" y="404"/>
                                  </a:moveTo>
                                  <a:cubicBezTo>
                                    <a:pt x="628" y="404"/>
                                    <a:pt x="627" y="404"/>
                                    <a:pt x="627" y="405"/>
                                  </a:cubicBezTo>
                                  <a:cubicBezTo>
                                    <a:pt x="629" y="405"/>
                                    <a:pt x="631" y="405"/>
                                    <a:pt x="633" y="406"/>
                                  </a:cubicBezTo>
                                  <a:cubicBezTo>
                                    <a:pt x="633" y="405"/>
                                    <a:pt x="633" y="405"/>
                                    <a:pt x="633" y="404"/>
                                  </a:cubicBezTo>
                                  <a:cubicBezTo>
                                    <a:pt x="633" y="397"/>
                                    <a:pt x="627" y="392"/>
                                    <a:pt x="621" y="392"/>
                                  </a:cubicBezTo>
                                  <a:cubicBezTo>
                                    <a:pt x="614" y="392"/>
                                    <a:pt x="609" y="397"/>
                                    <a:pt x="609" y="404"/>
                                  </a:cubicBezTo>
                                  <a:cubicBezTo>
                                    <a:pt x="609" y="405"/>
                                    <a:pt x="609" y="405"/>
                                    <a:pt x="609" y="406"/>
                                  </a:cubicBezTo>
                                  <a:cubicBezTo>
                                    <a:pt x="611" y="405"/>
                                    <a:pt x="612" y="405"/>
                                    <a:pt x="614" y="405"/>
                                  </a:cubicBezTo>
                                  <a:cubicBezTo>
                                    <a:pt x="614" y="404"/>
                                    <a:pt x="614" y="404"/>
                                    <a:pt x="614" y="404"/>
                                  </a:cubicBezTo>
                                  <a:cubicBezTo>
                                    <a:pt x="614" y="400"/>
                                    <a:pt x="617" y="397"/>
                                    <a:pt x="621" y="397"/>
                                  </a:cubicBezTo>
                                  <a:cubicBezTo>
                                    <a:pt x="625" y="397"/>
                                    <a:pt x="628" y="400"/>
                                    <a:pt x="628" y="404"/>
                                  </a:cubicBezTo>
                                  <a:close/>
                                  <a:moveTo>
                                    <a:pt x="621" y="399"/>
                                  </a:moveTo>
                                  <a:cubicBezTo>
                                    <a:pt x="618" y="399"/>
                                    <a:pt x="616" y="401"/>
                                    <a:pt x="616" y="404"/>
                                  </a:cubicBezTo>
                                  <a:cubicBezTo>
                                    <a:pt x="616" y="404"/>
                                    <a:pt x="616" y="404"/>
                                    <a:pt x="616" y="404"/>
                                  </a:cubicBezTo>
                                  <a:cubicBezTo>
                                    <a:pt x="617" y="404"/>
                                    <a:pt x="619" y="404"/>
                                    <a:pt x="621" y="404"/>
                                  </a:cubicBezTo>
                                  <a:cubicBezTo>
                                    <a:pt x="623" y="404"/>
                                    <a:pt x="624" y="404"/>
                                    <a:pt x="626" y="404"/>
                                  </a:cubicBezTo>
                                  <a:cubicBezTo>
                                    <a:pt x="626" y="404"/>
                                    <a:pt x="626" y="404"/>
                                    <a:pt x="626" y="404"/>
                                  </a:cubicBezTo>
                                  <a:cubicBezTo>
                                    <a:pt x="626" y="401"/>
                                    <a:pt x="624" y="399"/>
                                    <a:pt x="621" y="399"/>
                                  </a:cubicBezTo>
                                  <a:close/>
                                  <a:moveTo>
                                    <a:pt x="576" y="431"/>
                                  </a:moveTo>
                                  <a:cubicBezTo>
                                    <a:pt x="577" y="430"/>
                                    <a:pt x="577" y="428"/>
                                    <a:pt x="578" y="427"/>
                                  </a:cubicBezTo>
                                  <a:cubicBezTo>
                                    <a:pt x="573" y="423"/>
                                    <a:pt x="567" y="421"/>
                                    <a:pt x="560" y="421"/>
                                  </a:cubicBezTo>
                                  <a:cubicBezTo>
                                    <a:pt x="553" y="421"/>
                                    <a:pt x="547" y="423"/>
                                    <a:pt x="541" y="427"/>
                                  </a:cubicBezTo>
                                  <a:cubicBezTo>
                                    <a:pt x="542" y="428"/>
                                    <a:pt x="543" y="430"/>
                                    <a:pt x="544" y="431"/>
                                  </a:cubicBezTo>
                                  <a:cubicBezTo>
                                    <a:pt x="549" y="428"/>
                                    <a:pt x="554" y="427"/>
                                    <a:pt x="560" y="427"/>
                                  </a:cubicBezTo>
                                  <a:cubicBezTo>
                                    <a:pt x="566" y="427"/>
                                    <a:pt x="571" y="428"/>
                                    <a:pt x="576" y="431"/>
                                  </a:cubicBezTo>
                                  <a:close/>
                                  <a:moveTo>
                                    <a:pt x="560" y="428"/>
                                  </a:moveTo>
                                  <a:cubicBezTo>
                                    <a:pt x="554" y="428"/>
                                    <a:pt x="549" y="430"/>
                                    <a:pt x="545" y="433"/>
                                  </a:cubicBezTo>
                                  <a:cubicBezTo>
                                    <a:pt x="546" y="435"/>
                                    <a:pt x="546" y="437"/>
                                    <a:pt x="547" y="439"/>
                                  </a:cubicBezTo>
                                  <a:cubicBezTo>
                                    <a:pt x="551" y="436"/>
                                    <a:pt x="555" y="434"/>
                                    <a:pt x="560" y="434"/>
                                  </a:cubicBezTo>
                                  <a:cubicBezTo>
                                    <a:pt x="565" y="434"/>
                                    <a:pt x="569" y="436"/>
                                    <a:pt x="572" y="438"/>
                                  </a:cubicBezTo>
                                  <a:cubicBezTo>
                                    <a:pt x="573" y="436"/>
                                    <a:pt x="574" y="435"/>
                                    <a:pt x="575" y="433"/>
                                  </a:cubicBezTo>
                                  <a:cubicBezTo>
                                    <a:pt x="571" y="430"/>
                                    <a:pt x="565" y="428"/>
                                    <a:pt x="560" y="428"/>
                                  </a:cubicBezTo>
                                  <a:close/>
                                  <a:moveTo>
                                    <a:pt x="579" y="425"/>
                                  </a:moveTo>
                                  <a:cubicBezTo>
                                    <a:pt x="581" y="424"/>
                                    <a:pt x="582" y="422"/>
                                    <a:pt x="583" y="421"/>
                                  </a:cubicBezTo>
                                  <a:cubicBezTo>
                                    <a:pt x="577" y="416"/>
                                    <a:pt x="569" y="413"/>
                                    <a:pt x="560" y="413"/>
                                  </a:cubicBezTo>
                                  <a:cubicBezTo>
                                    <a:pt x="551" y="413"/>
                                    <a:pt x="543" y="416"/>
                                    <a:pt x="536" y="421"/>
                                  </a:cubicBezTo>
                                  <a:cubicBezTo>
                                    <a:pt x="538" y="422"/>
                                    <a:pt x="539" y="424"/>
                                    <a:pt x="540" y="426"/>
                                  </a:cubicBezTo>
                                  <a:cubicBezTo>
                                    <a:pt x="546" y="422"/>
                                    <a:pt x="553" y="420"/>
                                    <a:pt x="560" y="420"/>
                                  </a:cubicBezTo>
                                  <a:cubicBezTo>
                                    <a:pt x="567" y="420"/>
                                    <a:pt x="574" y="422"/>
                                    <a:pt x="579" y="425"/>
                                  </a:cubicBezTo>
                                  <a:close/>
                                  <a:moveTo>
                                    <a:pt x="584" y="419"/>
                                  </a:moveTo>
                                  <a:cubicBezTo>
                                    <a:pt x="586" y="418"/>
                                    <a:pt x="587" y="417"/>
                                    <a:pt x="589" y="415"/>
                                  </a:cubicBezTo>
                                  <a:cubicBezTo>
                                    <a:pt x="581" y="409"/>
                                    <a:pt x="571" y="406"/>
                                    <a:pt x="560" y="406"/>
                                  </a:cubicBezTo>
                                  <a:cubicBezTo>
                                    <a:pt x="549" y="406"/>
                                    <a:pt x="539" y="409"/>
                                    <a:pt x="531" y="415"/>
                                  </a:cubicBezTo>
                                  <a:cubicBezTo>
                                    <a:pt x="532" y="417"/>
                                    <a:pt x="534" y="418"/>
                                    <a:pt x="535" y="420"/>
                                  </a:cubicBezTo>
                                  <a:cubicBezTo>
                                    <a:pt x="542" y="415"/>
                                    <a:pt x="551" y="412"/>
                                    <a:pt x="560" y="412"/>
                                  </a:cubicBezTo>
                                  <a:cubicBezTo>
                                    <a:pt x="569" y="412"/>
                                    <a:pt x="577" y="415"/>
                                    <a:pt x="584" y="419"/>
                                  </a:cubicBezTo>
                                  <a:close/>
                                  <a:moveTo>
                                    <a:pt x="527" y="404"/>
                                  </a:moveTo>
                                  <a:cubicBezTo>
                                    <a:pt x="527" y="407"/>
                                    <a:pt x="527" y="410"/>
                                    <a:pt x="526" y="412"/>
                                  </a:cubicBezTo>
                                  <a:cubicBezTo>
                                    <a:pt x="527" y="413"/>
                                    <a:pt x="528" y="414"/>
                                    <a:pt x="529" y="414"/>
                                  </a:cubicBezTo>
                                  <a:cubicBezTo>
                                    <a:pt x="530" y="414"/>
                                    <a:pt x="531" y="413"/>
                                    <a:pt x="532" y="413"/>
                                  </a:cubicBezTo>
                                  <a:cubicBezTo>
                                    <a:pt x="532" y="410"/>
                                    <a:pt x="533" y="407"/>
                                    <a:pt x="533" y="404"/>
                                  </a:cubicBezTo>
                                  <a:cubicBezTo>
                                    <a:pt x="533" y="395"/>
                                    <a:pt x="529" y="386"/>
                                    <a:pt x="523" y="380"/>
                                  </a:cubicBezTo>
                                  <a:cubicBezTo>
                                    <a:pt x="517" y="374"/>
                                    <a:pt x="508" y="370"/>
                                    <a:pt x="499" y="370"/>
                                  </a:cubicBezTo>
                                  <a:cubicBezTo>
                                    <a:pt x="489" y="370"/>
                                    <a:pt x="481" y="374"/>
                                    <a:pt x="474" y="380"/>
                                  </a:cubicBezTo>
                                  <a:cubicBezTo>
                                    <a:pt x="468" y="386"/>
                                    <a:pt x="464" y="395"/>
                                    <a:pt x="464" y="404"/>
                                  </a:cubicBezTo>
                                  <a:cubicBezTo>
                                    <a:pt x="464" y="407"/>
                                    <a:pt x="465" y="410"/>
                                    <a:pt x="465" y="412"/>
                                  </a:cubicBezTo>
                                  <a:cubicBezTo>
                                    <a:pt x="466" y="413"/>
                                    <a:pt x="467" y="414"/>
                                    <a:pt x="468" y="414"/>
                                  </a:cubicBezTo>
                                  <a:cubicBezTo>
                                    <a:pt x="469" y="414"/>
                                    <a:pt x="470" y="413"/>
                                    <a:pt x="471" y="412"/>
                                  </a:cubicBezTo>
                                  <a:cubicBezTo>
                                    <a:pt x="470" y="410"/>
                                    <a:pt x="470" y="407"/>
                                    <a:pt x="470" y="404"/>
                                  </a:cubicBezTo>
                                  <a:cubicBezTo>
                                    <a:pt x="470" y="388"/>
                                    <a:pt x="483" y="375"/>
                                    <a:pt x="499" y="375"/>
                                  </a:cubicBezTo>
                                  <a:cubicBezTo>
                                    <a:pt x="515" y="375"/>
                                    <a:pt x="527" y="388"/>
                                    <a:pt x="527" y="404"/>
                                  </a:cubicBezTo>
                                  <a:close/>
                                  <a:moveTo>
                                    <a:pt x="520" y="404"/>
                                  </a:moveTo>
                                  <a:cubicBezTo>
                                    <a:pt x="520" y="406"/>
                                    <a:pt x="520" y="407"/>
                                    <a:pt x="519" y="409"/>
                                  </a:cubicBezTo>
                                  <a:cubicBezTo>
                                    <a:pt x="521" y="409"/>
                                    <a:pt x="523" y="410"/>
                                    <a:pt x="525" y="411"/>
                                  </a:cubicBezTo>
                                  <a:cubicBezTo>
                                    <a:pt x="525" y="409"/>
                                    <a:pt x="526" y="407"/>
                                    <a:pt x="526" y="404"/>
                                  </a:cubicBezTo>
                                  <a:cubicBezTo>
                                    <a:pt x="526" y="397"/>
                                    <a:pt x="523" y="390"/>
                                    <a:pt x="518" y="385"/>
                                  </a:cubicBezTo>
                                  <a:cubicBezTo>
                                    <a:pt x="513" y="380"/>
                                    <a:pt x="506" y="377"/>
                                    <a:pt x="499" y="377"/>
                                  </a:cubicBezTo>
                                  <a:cubicBezTo>
                                    <a:pt x="491" y="377"/>
                                    <a:pt x="484" y="380"/>
                                    <a:pt x="479" y="385"/>
                                  </a:cubicBezTo>
                                  <a:cubicBezTo>
                                    <a:pt x="474" y="390"/>
                                    <a:pt x="471" y="397"/>
                                    <a:pt x="471" y="404"/>
                                  </a:cubicBezTo>
                                  <a:cubicBezTo>
                                    <a:pt x="471" y="407"/>
                                    <a:pt x="472" y="409"/>
                                    <a:pt x="472" y="411"/>
                                  </a:cubicBezTo>
                                  <a:cubicBezTo>
                                    <a:pt x="474" y="410"/>
                                    <a:pt x="476" y="409"/>
                                    <a:pt x="478" y="409"/>
                                  </a:cubicBezTo>
                                  <a:cubicBezTo>
                                    <a:pt x="478" y="407"/>
                                    <a:pt x="478" y="406"/>
                                    <a:pt x="478" y="404"/>
                                  </a:cubicBezTo>
                                  <a:cubicBezTo>
                                    <a:pt x="478" y="392"/>
                                    <a:pt x="487" y="383"/>
                                    <a:pt x="499" y="383"/>
                                  </a:cubicBezTo>
                                  <a:cubicBezTo>
                                    <a:pt x="510" y="383"/>
                                    <a:pt x="520" y="392"/>
                                    <a:pt x="520" y="404"/>
                                  </a:cubicBezTo>
                                  <a:close/>
                                  <a:moveTo>
                                    <a:pt x="512" y="404"/>
                                  </a:moveTo>
                                  <a:cubicBezTo>
                                    <a:pt x="512" y="405"/>
                                    <a:pt x="512" y="405"/>
                                    <a:pt x="512" y="406"/>
                                  </a:cubicBezTo>
                                  <a:cubicBezTo>
                                    <a:pt x="514" y="407"/>
                                    <a:pt x="516" y="407"/>
                                    <a:pt x="518" y="408"/>
                                  </a:cubicBezTo>
                                  <a:cubicBezTo>
                                    <a:pt x="518" y="407"/>
                                    <a:pt x="518" y="405"/>
                                    <a:pt x="518" y="404"/>
                                  </a:cubicBezTo>
                                  <a:cubicBezTo>
                                    <a:pt x="518" y="399"/>
                                    <a:pt x="516" y="394"/>
                                    <a:pt x="512" y="390"/>
                                  </a:cubicBezTo>
                                  <a:cubicBezTo>
                                    <a:pt x="509" y="387"/>
                                    <a:pt x="504" y="385"/>
                                    <a:pt x="499" y="385"/>
                                  </a:cubicBezTo>
                                  <a:cubicBezTo>
                                    <a:pt x="493" y="385"/>
                                    <a:pt x="488" y="387"/>
                                    <a:pt x="485" y="390"/>
                                  </a:cubicBezTo>
                                  <a:cubicBezTo>
                                    <a:pt x="481" y="394"/>
                                    <a:pt x="479" y="399"/>
                                    <a:pt x="479" y="404"/>
                                  </a:cubicBezTo>
                                  <a:cubicBezTo>
                                    <a:pt x="479" y="405"/>
                                    <a:pt x="479" y="407"/>
                                    <a:pt x="480" y="408"/>
                                  </a:cubicBezTo>
                                  <a:cubicBezTo>
                                    <a:pt x="481" y="407"/>
                                    <a:pt x="483" y="407"/>
                                    <a:pt x="485" y="406"/>
                                  </a:cubicBezTo>
                                  <a:cubicBezTo>
                                    <a:pt x="485" y="405"/>
                                    <a:pt x="485" y="405"/>
                                    <a:pt x="485" y="404"/>
                                  </a:cubicBezTo>
                                  <a:cubicBezTo>
                                    <a:pt x="485" y="397"/>
                                    <a:pt x="491" y="390"/>
                                    <a:pt x="499" y="390"/>
                                  </a:cubicBezTo>
                                  <a:cubicBezTo>
                                    <a:pt x="506" y="390"/>
                                    <a:pt x="512" y="397"/>
                                    <a:pt x="512" y="404"/>
                                  </a:cubicBezTo>
                                  <a:close/>
                                  <a:moveTo>
                                    <a:pt x="505" y="404"/>
                                  </a:moveTo>
                                  <a:cubicBezTo>
                                    <a:pt x="505" y="404"/>
                                    <a:pt x="505" y="404"/>
                                    <a:pt x="505" y="405"/>
                                  </a:cubicBezTo>
                                  <a:cubicBezTo>
                                    <a:pt x="507" y="405"/>
                                    <a:pt x="509" y="405"/>
                                    <a:pt x="510" y="406"/>
                                  </a:cubicBezTo>
                                  <a:cubicBezTo>
                                    <a:pt x="511" y="405"/>
                                    <a:pt x="511" y="405"/>
                                    <a:pt x="511" y="404"/>
                                  </a:cubicBezTo>
                                  <a:cubicBezTo>
                                    <a:pt x="511" y="397"/>
                                    <a:pt x="505" y="392"/>
                                    <a:pt x="499" y="392"/>
                                  </a:cubicBezTo>
                                  <a:cubicBezTo>
                                    <a:pt x="492" y="392"/>
                                    <a:pt x="487" y="397"/>
                                    <a:pt x="487" y="404"/>
                                  </a:cubicBezTo>
                                  <a:cubicBezTo>
                                    <a:pt x="487" y="405"/>
                                    <a:pt x="487" y="405"/>
                                    <a:pt x="487" y="406"/>
                                  </a:cubicBezTo>
                                  <a:cubicBezTo>
                                    <a:pt x="489" y="405"/>
                                    <a:pt x="490" y="405"/>
                                    <a:pt x="492" y="405"/>
                                  </a:cubicBezTo>
                                  <a:cubicBezTo>
                                    <a:pt x="492" y="404"/>
                                    <a:pt x="492" y="404"/>
                                    <a:pt x="492" y="404"/>
                                  </a:cubicBezTo>
                                  <a:cubicBezTo>
                                    <a:pt x="492" y="400"/>
                                    <a:pt x="495" y="397"/>
                                    <a:pt x="499" y="397"/>
                                  </a:cubicBezTo>
                                  <a:cubicBezTo>
                                    <a:pt x="502" y="397"/>
                                    <a:pt x="505" y="400"/>
                                    <a:pt x="505" y="404"/>
                                  </a:cubicBezTo>
                                  <a:close/>
                                  <a:moveTo>
                                    <a:pt x="499" y="399"/>
                                  </a:moveTo>
                                  <a:cubicBezTo>
                                    <a:pt x="496" y="399"/>
                                    <a:pt x="494" y="401"/>
                                    <a:pt x="494" y="404"/>
                                  </a:cubicBezTo>
                                  <a:cubicBezTo>
                                    <a:pt x="494" y="404"/>
                                    <a:pt x="494" y="404"/>
                                    <a:pt x="494" y="404"/>
                                  </a:cubicBezTo>
                                  <a:cubicBezTo>
                                    <a:pt x="495" y="404"/>
                                    <a:pt x="497" y="404"/>
                                    <a:pt x="499" y="404"/>
                                  </a:cubicBezTo>
                                  <a:cubicBezTo>
                                    <a:pt x="500" y="404"/>
                                    <a:pt x="502" y="404"/>
                                    <a:pt x="504" y="404"/>
                                  </a:cubicBezTo>
                                  <a:cubicBezTo>
                                    <a:pt x="504" y="404"/>
                                    <a:pt x="504" y="404"/>
                                    <a:pt x="504" y="404"/>
                                  </a:cubicBezTo>
                                  <a:cubicBezTo>
                                    <a:pt x="504" y="401"/>
                                    <a:pt x="501" y="399"/>
                                    <a:pt x="499" y="399"/>
                                  </a:cubicBezTo>
                                  <a:close/>
                                  <a:moveTo>
                                    <a:pt x="453" y="431"/>
                                  </a:moveTo>
                                  <a:cubicBezTo>
                                    <a:pt x="454" y="430"/>
                                    <a:pt x="455" y="428"/>
                                    <a:pt x="456" y="427"/>
                                  </a:cubicBezTo>
                                  <a:cubicBezTo>
                                    <a:pt x="451" y="423"/>
                                    <a:pt x="445" y="421"/>
                                    <a:pt x="438" y="421"/>
                                  </a:cubicBezTo>
                                  <a:cubicBezTo>
                                    <a:pt x="431" y="421"/>
                                    <a:pt x="425" y="423"/>
                                    <a:pt x="420" y="426"/>
                                  </a:cubicBezTo>
                                  <a:cubicBezTo>
                                    <a:pt x="421" y="428"/>
                                    <a:pt x="422" y="429"/>
                                    <a:pt x="423" y="431"/>
                                  </a:cubicBezTo>
                                  <a:cubicBezTo>
                                    <a:pt x="427" y="428"/>
                                    <a:pt x="432" y="427"/>
                                    <a:pt x="438" y="427"/>
                                  </a:cubicBezTo>
                                  <a:cubicBezTo>
                                    <a:pt x="444" y="427"/>
                                    <a:pt x="449" y="428"/>
                                    <a:pt x="453" y="431"/>
                                  </a:cubicBezTo>
                                  <a:close/>
                                  <a:moveTo>
                                    <a:pt x="438" y="428"/>
                                  </a:moveTo>
                                  <a:cubicBezTo>
                                    <a:pt x="433" y="428"/>
                                    <a:pt x="428" y="430"/>
                                    <a:pt x="423" y="432"/>
                                  </a:cubicBezTo>
                                  <a:cubicBezTo>
                                    <a:pt x="424" y="434"/>
                                    <a:pt x="425" y="436"/>
                                    <a:pt x="426" y="438"/>
                                  </a:cubicBezTo>
                                  <a:cubicBezTo>
                                    <a:pt x="429" y="436"/>
                                    <a:pt x="433" y="434"/>
                                    <a:pt x="438" y="434"/>
                                  </a:cubicBezTo>
                                  <a:cubicBezTo>
                                    <a:pt x="442" y="434"/>
                                    <a:pt x="447" y="436"/>
                                    <a:pt x="450" y="438"/>
                                  </a:cubicBezTo>
                                  <a:cubicBezTo>
                                    <a:pt x="451" y="436"/>
                                    <a:pt x="452" y="435"/>
                                    <a:pt x="453" y="433"/>
                                  </a:cubicBezTo>
                                  <a:cubicBezTo>
                                    <a:pt x="448" y="430"/>
                                    <a:pt x="443" y="428"/>
                                    <a:pt x="438" y="428"/>
                                  </a:cubicBezTo>
                                  <a:close/>
                                  <a:moveTo>
                                    <a:pt x="457" y="425"/>
                                  </a:moveTo>
                                  <a:cubicBezTo>
                                    <a:pt x="458" y="424"/>
                                    <a:pt x="460" y="422"/>
                                    <a:pt x="461" y="421"/>
                                  </a:cubicBezTo>
                                  <a:cubicBezTo>
                                    <a:pt x="454" y="416"/>
                                    <a:pt x="446" y="413"/>
                                    <a:pt x="438" y="413"/>
                                  </a:cubicBezTo>
                                  <a:cubicBezTo>
                                    <a:pt x="429" y="413"/>
                                    <a:pt x="422" y="416"/>
                                    <a:pt x="415" y="420"/>
                                  </a:cubicBezTo>
                                  <a:cubicBezTo>
                                    <a:pt x="416" y="422"/>
                                    <a:pt x="418" y="423"/>
                                    <a:pt x="419" y="425"/>
                                  </a:cubicBezTo>
                                  <a:cubicBezTo>
                                    <a:pt x="424" y="422"/>
                                    <a:pt x="431" y="420"/>
                                    <a:pt x="438" y="420"/>
                                  </a:cubicBezTo>
                                  <a:cubicBezTo>
                                    <a:pt x="445" y="420"/>
                                    <a:pt x="452" y="422"/>
                                    <a:pt x="457" y="425"/>
                                  </a:cubicBezTo>
                                  <a:close/>
                                  <a:moveTo>
                                    <a:pt x="462" y="419"/>
                                  </a:moveTo>
                                  <a:cubicBezTo>
                                    <a:pt x="464" y="418"/>
                                    <a:pt x="465" y="417"/>
                                    <a:pt x="467" y="415"/>
                                  </a:cubicBezTo>
                                  <a:cubicBezTo>
                                    <a:pt x="459" y="409"/>
                                    <a:pt x="449" y="406"/>
                                    <a:pt x="438" y="406"/>
                                  </a:cubicBezTo>
                                  <a:cubicBezTo>
                                    <a:pt x="427" y="406"/>
                                    <a:pt x="417" y="409"/>
                                    <a:pt x="409" y="415"/>
                                  </a:cubicBezTo>
                                  <a:cubicBezTo>
                                    <a:pt x="411" y="416"/>
                                    <a:pt x="412" y="418"/>
                                    <a:pt x="414" y="419"/>
                                  </a:cubicBezTo>
                                  <a:cubicBezTo>
                                    <a:pt x="421" y="415"/>
                                    <a:pt x="429" y="412"/>
                                    <a:pt x="438" y="412"/>
                                  </a:cubicBezTo>
                                  <a:cubicBezTo>
                                    <a:pt x="447" y="412"/>
                                    <a:pt x="455" y="415"/>
                                    <a:pt x="462" y="419"/>
                                  </a:cubicBezTo>
                                  <a:close/>
                                  <a:moveTo>
                                    <a:pt x="407" y="404"/>
                                  </a:moveTo>
                                  <a:cubicBezTo>
                                    <a:pt x="407" y="407"/>
                                    <a:pt x="406" y="410"/>
                                    <a:pt x="405" y="412"/>
                                  </a:cubicBezTo>
                                  <a:cubicBezTo>
                                    <a:pt x="406" y="413"/>
                                    <a:pt x="407" y="413"/>
                                    <a:pt x="408" y="414"/>
                                  </a:cubicBezTo>
                                  <a:cubicBezTo>
                                    <a:pt x="409" y="413"/>
                                    <a:pt x="410" y="412"/>
                                    <a:pt x="411" y="412"/>
                                  </a:cubicBezTo>
                                  <a:cubicBezTo>
                                    <a:pt x="412" y="409"/>
                                    <a:pt x="412" y="407"/>
                                    <a:pt x="412" y="404"/>
                                  </a:cubicBezTo>
                                  <a:cubicBezTo>
                                    <a:pt x="412" y="395"/>
                                    <a:pt x="408" y="386"/>
                                    <a:pt x="402" y="380"/>
                                  </a:cubicBezTo>
                                  <a:cubicBezTo>
                                    <a:pt x="396" y="374"/>
                                    <a:pt x="387" y="370"/>
                                    <a:pt x="378" y="370"/>
                                  </a:cubicBezTo>
                                  <a:cubicBezTo>
                                    <a:pt x="368" y="370"/>
                                    <a:pt x="360" y="374"/>
                                    <a:pt x="354" y="380"/>
                                  </a:cubicBezTo>
                                  <a:cubicBezTo>
                                    <a:pt x="347" y="386"/>
                                    <a:pt x="344" y="395"/>
                                    <a:pt x="344" y="404"/>
                                  </a:cubicBezTo>
                                  <a:cubicBezTo>
                                    <a:pt x="344" y="407"/>
                                    <a:pt x="344" y="410"/>
                                    <a:pt x="345" y="412"/>
                                  </a:cubicBezTo>
                                  <a:cubicBezTo>
                                    <a:pt x="346" y="413"/>
                                    <a:pt x="346" y="414"/>
                                    <a:pt x="347" y="414"/>
                                  </a:cubicBezTo>
                                  <a:cubicBezTo>
                                    <a:pt x="348" y="414"/>
                                    <a:pt x="349" y="413"/>
                                    <a:pt x="350" y="412"/>
                                  </a:cubicBezTo>
                                  <a:cubicBezTo>
                                    <a:pt x="349" y="410"/>
                                    <a:pt x="349" y="407"/>
                                    <a:pt x="349" y="404"/>
                                  </a:cubicBezTo>
                                  <a:cubicBezTo>
                                    <a:pt x="349" y="388"/>
                                    <a:pt x="362" y="375"/>
                                    <a:pt x="378" y="375"/>
                                  </a:cubicBezTo>
                                  <a:cubicBezTo>
                                    <a:pt x="394" y="375"/>
                                    <a:pt x="407" y="388"/>
                                    <a:pt x="407" y="404"/>
                                  </a:cubicBezTo>
                                  <a:close/>
                                  <a:moveTo>
                                    <a:pt x="399" y="404"/>
                                  </a:moveTo>
                                  <a:cubicBezTo>
                                    <a:pt x="399" y="406"/>
                                    <a:pt x="399" y="407"/>
                                    <a:pt x="398" y="409"/>
                                  </a:cubicBezTo>
                                  <a:cubicBezTo>
                                    <a:pt x="400" y="409"/>
                                    <a:pt x="402" y="410"/>
                                    <a:pt x="404" y="411"/>
                                  </a:cubicBezTo>
                                  <a:cubicBezTo>
                                    <a:pt x="405" y="409"/>
                                    <a:pt x="405" y="407"/>
                                    <a:pt x="405" y="404"/>
                                  </a:cubicBezTo>
                                  <a:cubicBezTo>
                                    <a:pt x="405" y="397"/>
                                    <a:pt x="402" y="390"/>
                                    <a:pt x="397" y="385"/>
                                  </a:cubicBezTo>
                                  <a:cubicBezTo>
                                    <a:pt x="392" y="380"/>
                                    <a:pt x="385" y="377"/>
                                    <a:pt x="378" y="377"/>
                                  </a:cubicBezTo>
                                  <a:cubicBezTo>
                                    <a:pt x="370" y="377"/>
                                    <a:pt x="363" y="380"/>
                                    <a:pt x="359" y="385"/>
                                  </a:cubicBezTo>
                                  <a:cubicBezTo>
                                    <a:pt x="354" y="390"/>
                                    <a:pt x="351" y="397"/>
                                    <a:pt x="351" y="404"/>
                                  </a:cubicBezTo>
                                  <a:cubicBezTo>
                                    <a:pt x="351" y="407"/>
                                    <a:pt x="351" y="409"/>
                                    <a:pt x="352" y="411"/>
                                  </a:cubicBezTo>
                                  <a:cubicBezTo>
                                    <a:pt x="353" y="410"/>
                                    <a:pt x="355" y="409"/>
                                    <a:pt x="357" y="409"/>
                                  </a:cubicBezTo>
                                  <a:cubicBezTo>
                                    <a:pt x="357" y="407"/>
                                    <a:pt x="357" y="406"/>
                                    <a:pt x="357" y="404"/>
                                  </a:cubicBezTo>
                                  <a:cubicBezTo>
                                    <a:pt x="357" y="392"/>
                                    <a:pt x="366" y="383"/>
                                    <a:pt x="378" y="383"/>
                                  </a:cubicBezTo>
                                  <a:cubicBezTo>
                                    <a:pt x="389" y="383"/>
                                    <a:pt x="399" y="392"/>
                                    <a:pt x="399" y="404"/>
                                  </a:cubicBezTo>
                                  <a:close/>
                                  <a:moveTo>
                                    <a:pt x="391" y="404"/>
                                  </a:moveTo>
                                  <a:cubicBezTo>
                                    <a:pt x="391" y="405"/>
                                    <a:pt x="391" y="405"/>
                                    <a:pt x="391" y="406"/>
                                  </a:cubicBezTo>
                                  <a:cubicBezTo>
                                    <a:pt x="393" y="407"/>
                                    <a:pt x="395" y="407"/>
                                    <a:pt x="397" y="408"/>
                                  </a:cubicBezTo>
                                  <a:cubicBezTo>
                                    <a:pt x="397" y="407"/>
                                    <a:pt x="397" y="405"/>
                                    <a:pt x="397" y="404"/>
                                  </a:cubicBezTo>
                                  <a:cubicBezTo>
                                    <a:pt x="397" y="399"/>
                                    <a:pt x="395" y="394"/>
                                    <a:pt x="392" y="390"/>
                                  </a:cubicBezTo>
                                  <a:cubicBezTo>
                                    <a:pt x="388" y="387"/>
                                    <a:pt x="383" y="385"/>
                                    <a:pt x="378" y="385"/>
                                  </a:cubicBezTo>
                                  <a:cubicBezTo>
                                    <a:pt x="372" y="385"/>
                                    <a:pt x="368" y="387"/>
                                    <a:pt x="364" y="390"/>
                                  </a:cubicBezTo>
                                  <a:cubicBezTo>
                                    <a:pt x="360" y="394"/>
                                    <a:pt x="358" y="399"/>
                                    <a:pt x="358" y="404"/>
                                  </a:cubicBezTo>
                                  <a:cubicBezTo>
                                    <a:pt x="358" y="405"/>
                                    <a:pt x="358" y="407"/>
                                    <a:pt x="359" y="408"/>
                                  </a:cubicBezTo>
                                  <a:cubicBezTo>
                                    <a:pt x="361" y="407"/>
                                    <a:pt x="362" y="407"/>
                                    <a:pt x="364" y="406"/>
                                  </a:cubicBezTo>
                                  <a:cubicBezTo>
                                    <a:pt x="364" y="405"/>
                                    <a:pt x="364" y="405"/>
                                    <a:pt x="364" y="404"/>
                                  </a:cubicBezTo>
                                  <a:cubicBezTo>
                                    <a:pt x="364" y="397"/>
                                    <a:pt x="370" y="390"/>
                                    <a:pt x="378" y="390"/>
                                  </a:cubicBezTo>
                                  <a:cubicBezTo>
                                    <a:pt x="385" y="390"/>
                                    <a:pt x="391" y="397"/>
                                    <a:pt x="391" y="404"/>
                                  </a:cubicBezTo>
                                  <a:close/>
                                  <a:moveTo>
                                    <a:pt x="384" y="404"/>
                                  </a:moveTo>
                                  <a:cubicBezTo>
                                    <a:pt x="384" y="404"/>
                                    <a:pt x="384" y="404"/>
                                    <a:pt x="384" y="405"/>
                                  </a:cubicBezTo>
                                  <a:cubicBezTo>
                                    <a:pt x="386" y="405"/>
                                    <a:pt x="388" y="405"/>
                                    <a:pt x="390" y="406"/>
                                  </a:cubicBezTo>
                                  <a:cubicBezTo>
                                    <a:pt x="390" y="405"/>
                                    <a:pt x="390" y="405"/>
                                    <a:pt x="390" y="404"/>
                                  </a:cubicBezTo>
                                  <a:cubicBezTo>
                                    <a:pt x="390" y="397"/>
                                    <a:pt x="384" y="392"/>
                                    <a:pt x="378" y="392"/>
                                  </a:cubicBezTo>
                                  <a:cubicBezTo>
                                    <a:pt x="371" y="392"/>
                                    <a:pt x="366" y="397"/>
                                    <a:pt x="366" y="404"/>
                                  </a:cubicBezTo>
                                  <a:cubicBezTo>
                                    <a:pt x="366" y="405"/>
                                    <a:pt x="366" y="405"/>
                                    <a:pt x="366" y="406"/>
                                  </a:cubicBezTo>
                                  <a:cubicBezTo>
                                    <a:pt x="368" y="405"/>
                                    <a:pt x="369" y="405"/>
                                    <a:pt x="371" y="405"/>
                                  </a:cubicBezTo>
                                  <a:cubicBezTo>
                                    <a:pt x="371" y="404"/>
                                    <a:pt x="371" y="404"/>
                                    <a:pt x="371" y="404"/>
                                  </a:cubicBezTo>
                                  <a:cubicBezTo>
                                    <a:pt x="371" y="400"/>
                                    <a:pt x="374" y="397"/>
                                    <a:pt x="378" y="397"/>
                                  </a:cubicBezTo>
                                  <a:cubicBezTo>
                                    <a:pt x="381" y="397"/>
                                    <a:pt x="384" y="400"/>
                                    <a:pt x="384" y="404"/>
                                  </a:cubicBezTo>
                                  <a:close/>
                                  <a:moveTo>
                                    <a:pt x="378" y="399"/>
                                  </a:moveTo>
                                  <a:cubicBezTo>
                                    <a:pt x="375" y="399"/>
                                    <a:pt x="373" y="401"/>
                                    <a:pt x="373" y="404"/>
                                  </a:cubicBezTo>
                                  <a:cubicBezTo>
                                    <a:pt x="373" y="404"/>
                                    <a:pt x="373" y="404"/>
                                    <a:pt x="373" y="404"/>
                                  </a:cubicBezTo>
                                  <a:cubicBezTo>
                                    <a:pt x="374" y="404"/>
                                    <a:pt x="376" y="404"/>
                                    <a:pt x="378" y="404"/>
                                  </a:cubicBezTo>
                                  <a:cubicBezTo>
                                    <a:pt x="379" y="404"/>
                                    <a:pt x="381" y="404"/>
                                    <a:pt x="383" y="404"/>
                                  </a:cubicBezTo>
                                  <a:cubicBezTo>
                                    <a:pt x="383" y="404"/>
                                    <a:pt x="383" y="404"/>
                                    <a:pt x="383" y="404"/>
                                  </a:cubicBezTo>
                                  <a:cubicBezTo>
                                    <a:pt x="383" y="401"/>
                                    <a:pt x="381" y="399"/>
                                    <a:pt x="378" y="399"/>
                                  </a:cubicBezTo>
                                  <a:close/>
                                  <a:moveTo>
                                    <a:pt x="333" y="431"/>
                                  </a:moveTo>
                                  <a:cubicBezTo>
                                    <a:pt x="333" y="430"/>
                                    <a:pt x="334" y="428"/>
                                    <a:pt x="335" y="427"/>
                                  </a:cubicBezTo>
                                  <a:cubicBezTo>
                                    <a:pt x="330" y="423"/>
                                    <a:pt x="324" y="421"/>
                                    <a:pt x="317" y="421"/>
                                  </a:cubicBezTo>
                                  <a:cubicBezTo>
                                    <a:pt x="310" y="421"/>
                                    <a:pt x="304" y="423"/>
                                    <a:pt x="298" y="427"/>
                                  </a:cubicBezTo>
                                  <a:cubicBezTo>
                                    <a:pt x="299" y="428"/>
                                    <a:pt x="300" y="430"/>
                                    <a:pt x="301" y="431"/>
                                  </a:cubicBezTo>
                                  <a:cubicBezTo>
                                    <a:pt x="306" y="428"/>
                                    <a:pt x="311" y="427"/>
                                    <a:pt x="317" y="427"/>
                                  </a:cubicBezTo>
                                  <a:cubicBezTo>
                                    <a:pt x="323" y="427"/>
                                    <a:pt x="328" y="428"/>
                                    <a:pt x="333" y="431"/>
                                  </a:cubicBezTo>
                                  <a:close/>
                                  <a:moveTo>
                                    <a:pt x="317" y="428"/>
                                  </a:moveTo>
                                  <a:cubicBezTo>
                                    <a:pt x="311" y="428"/>
                                    <a:pt x="306" y="430"/>
                                    <a:pt x="302" y="433"/>
                                  </a:cubicBezTo>
                                  <a:cubicBezTo>
                                    <a:pt x="303" y="435"/>
                                    <a:pt x="304" y="437"/>
                                    <a:pt x="304" y="439"/>
                                  </a:cubicBezTo>
                                  <a:cubicBezTo>
                                    <a:pt x="308" y="436"/>
                                    <a:pt x="312" y="434"/>
                                    <a:pt x="317" y="434"/>
                                  </a:cubicBezTo>
                                  <a:cubicBezTo>
                                    <a:pt x="322" y="434"/>
                                    <a:pt x="326" y="436"/>
                                    <a:pt x="329" y="438"/>
                                  </a:cubicBezTo>
                                  <a:cubicBezTo>
                                    <a:pt x="330" y="436"/>
                                    <a:pt x="331" y="435"/>
                                    <a:pt x="332" y="433"/>
                                  </a:cubicBezTo>
                                  <a:cubicBezTo>
                                    <a:pt x="328" y="430"/>
                                    <a:pt x="322" y="428"/>
                                    <a:pt x="317" y="428"/>
                                  </a:cubicBezTo>
                                  <a:close/>
                                  <a:moveTo>
                                    <a:pt x="336" y="425"/>
                                  </a:moveTo>
                                  <a:cubicBezTo>
                                    <a:pt x="338" y="424"/>
                                    <a:pt x="339" y="422"/>
                                    <a:pt x="340" y="421"/>
                                  </a:cubicBezTo>
                                  <a:cubicBezTo>
                                    <a:pt x="334" y="416"/>
                                    <a:pt x="326" y="413"/>
                                    <a:pt x="317" y="413"/>
                                  </a:cubicBezTo>
                                  <a:cubicBezTo>
                                    <a:pt x="308" y="413"/>
                                    <a:pt x="300" y="416"/>
                                    <a:pt x="293" y="421"/>
                                  </a:cubicBezTo>
                                  <a:cubicBezTo>
                                    <a:pt x="295" y="422"/>
                                    <a:pt x="296" y="424"/>
                                    <a:pt x="297" y="425"/>
                                  </a:cubicBezTo>
                                  <a:cubicBezTo>
                                    <a:pt x="303" y="422"/>
                                    <a:pt x="310" y="420"/>
                                    <a:pt x="317" y="420"/>
                                  </a:cubicBezTo>
                                  <a:cubicBezTo>
                                    <a:pt x="324" y="420"/>
                                    <a:pt x="331" y="422"/>
                                    <a:pt x="336" y="425"/>
                                  </a:cubicBezTo>
                                  <a:close/>
                                  <a:moveTo>
                                    <a:pt x="341" y="419"/>
                                  </a:moveTo>
                                  <a:cubicBezTo>
                                    <a:pt x="343" y="418"/>
                                    <a:pt x="344" y="417"/>
                                    <a:pt x="346" y="415"/>
                                  </a:cubicBezTo>
                                  <a:cubicBezTo>
                                    <a:pt x="338" y="409"/>
                                    <a:pt x="328" y="406"/>
                                    <a:pt x="317" y="406"/>
                                  </a:cubicBezTo>
                                  <a:cubicBezTo>
                                    <a:pt x="306" y="406"/>
                                    <a:pt x="296" y="409"/>
                                    <a:pt x="288" y="415"/>
                                  </a:cubicBezTo>
                                  <a:cubicBezTo>
                                    <a:pt x="289" y="417"/>
                                    <a:pt x="291" y="418"/>
                                    <a:pt x="292" y="420"/>
                                  </a:cubicBezTo>
                                  <a:cubicBezTo>
                                    <a:pt x="299" y="415"/>
                                    <a:pt x="308" y="412"/>
                                    <a:pt x="317" y="412"/>
                                  </a:cubicBezTo>
                                  <a:cubicBezTo>
                                    <a:pt x="326" y="412"/>
                                    <a:pt x="334" y="415"/>
                                    <a:pt x="341" y="419"/>
                                  </a:cubicBezTo>
                                  <a:close/>
                                  <a:moveTo>
                                    <a:pt x="285" y="404"/>
                                  </a:moveTo>
                                  <a:cubicBezTo>
                                    <a:pt x="285" y="407"/>
                                    <a:pt x="284" y="410"/>
                                    <a:pt x="283" y="412"/>
                                  </a:cubicBezTo>
                                  <a:cubicBezTo>
                                    <a:pt x="284" y="413"/>
                                    <a:pt x="285" y="414"/>
                                    <a:pt x="286" y="414"/>
                                  </a:cubicBezTo>
                                  <a:cubicBezTo>
                                    <a:pt x="287" y="414"/>
                                    <a:pt x="288" y="413"/>
                                    <a:pt x="289" y="412"/>
                                  </a:cubicBezTo>
                                  <a:cubicBezTo>
                                    <a:pt x="290" y="410"/>
                                    <a:pt x="290" y="407"/>
                                    <a:pt x="290" y="404"/>
                                  </a:cubicBezTo>
                                  <a:cubicBezTo>
                                    <a:pt x="290" y="395"/>
                                    <a:pt x="286" y="386"/>
                                    <a:pt x="280" y="380"/>
                                  </a:cubicBezTo>
                                  <a:cubicBezTo>
                                    <a:pt x="274" y="374"/>
                                    <a:pt x="265" y="370"/>
                                    <a:pt x="256" y="370"/>
                                  </a:cubicBezTo>
                                  <a:cubicBezTo>
                                    <a:pt x="246" y="370"/>
                                    <a:pt x="238" y="374"/>
                                    <a:pt x="232" y="380"/>
                                  </a:cubicBezTo>
                                  <a:cubicBezTo>
                                    <a:pt x="225" y="386"/>
                                    <a:pt x="222" y="395"/>
                                    <a:pt x="222" y="404"/>
                                  </a:cubicBezTo>
                                  <a:cubicBezTo>
                                    <a:pt x="222" y="407"/>
                                    <a:pt x="222" y="410"/>
                                    <a:pt x="223" y="412"/>
                                  </a:cubicBezTo>
                                  <a:cubicBezTo>
                                    <a:pt x="224" y="413"/>
                                    <a:pt x="225" y="414"/>
                                    <a:pt x="225" y="414"/>
                                  </a:cubicBezTo>
                                  <a:cubicBezTo>
                                    <a:pt x="226" y="414"/>
                                    <a:pt x="227" y="413"/>
                                    <a:pt x="228" y="412"/>
                                  </a:cubicBezTo>
                                  <a:cubicBezTo>
                                    <a:pt x="228" y="410"/>
                                    <a:pt x="227" y="407"/>
                                    <a:pt x="227" y="404"/>
                                  </a:cubicBezTo>
                                  <a:cubicBezTo>
                                    <a:pt x="227" y="388"/>
                                    <a:pt x="240" y="375"/>
                                    <a:pt x="256" y="375"/>
                                  </a:cubicBezTo>
                                  <a:cubicBezTo>
                                    <a:pt x="272" y="375"/>
                                    <a:pt x="285" y="388"/>
                                    <a:pt x="285" y="404"/>
                                  </a:cubicBezTo>
                                  <a:close/>
                                  <a:moveTo>
                                    <a:pt x="277" y="404"/>
                                  </a:moveTo>
                                  <a:cubicBezTo>
                                    <a:pt x="277" y="406"/>
                                    <a:pt x="277" y="407"/>
                                    <a:pt x="276" y="409"/>
                                  </a:cubicBezTo>
                                  <a:cubicBezTo>
                                    <a:pt x="278" y="409"/>
                                    <a:pt x="280" y="410"/>
                                    <a:pt x="282" y="411"/>
                                  </a:cubicBezTo>
                                  <a:cubicBezTo>
                                    <a:pt x="283" y="409"/>
                                    <a:pt x="283" y="407"/>
                                    <a:pt x="283" y="404"/>
                                  </a:cubicBezTo>
                                  <a:cubicBezTo>
                                    <a:pt x="283" y="397"/>
                                    <a:pt x="280" y="390"/>
                                    <a:pt x="275" y="385"/>
                                  </a:cubicBezTo>
                                  <a:cubicBezTo>
                                    <a:pt x="270" y="380"/>
                                    <a:pt x="263" y="377"/>
                                    <a:pt x="256" y="377"/>
                                  </a:cubicBezTo>
                                  <a:cubicBezTo>
                                    <a:pt x="248" y="377"/>
                                    <a:pt x="242" y="380"/>
                                    <a:pt x="237" y="385"/>
                                  </a:cubicBezTo>
                                  <a:cubicBezTo>
                                    <a:pt x="232" y="390"/>
                                    <a:pt x="229" y="397"/>
                                    <a:pt x="229" y="404"/>
                                  </a:cubicBezTo>
                                  <a:cubicBezTo>
                                    <a:pt x="229" y="407"/>
                                    <a:pt x="229" y="409"/>
                                    <a:pt x="230" y="411"/>
                                  </a:cubicBezTo>
                                  <a:cubicBezTo>
                                    <a:pt x="231" y="410"/>
                                    <a:pt x="233" y="409"/>
                                    <a:pt x="235" y="409"/>
                                  </a:cubicBezTo>
                                  <a:cubicBezTo>
                                    <a:pt x="235" y="407"/>
                                    <a:pt x="235" y="406"/>
                                    <a:pt x="235" y="404"/>
                                  </a:cubicBezTo>
                                  <a:cubicBezTo>
                                    <a:pt x="235" y="392"/>
                                    <a:pt x="244" y="383"/>
                                    <a:pt x="256" y="383"/>
                                  </a:cubicBezTo>
                                  <a:cubicBezTo>
                                    <a:pt x="268" y="383"/>
                                    <a:pt x="277" y="392"/>
                                    <a:pt x="277" y="404"/>
                                  </a:cubicBezTo>
                                  <a:close/>
                                  <a:moveTo>
                                    <a:pt x="269" y="404"/>
                                  </a:moveTo>
                                  <a:cubicBezTo>
                                    <a:pt x="269" y="405"/>
                                    <a:pt x="269" y="405"/>
                                    <a:pt x="269" y="406"/>
                                  </a:cubicBezTo>
                                  <a:cubicBezTo>
                                    <a:pt x="271" y="407"/>
                                    <a:pt x="273" y="407"/>
                                    <a:pt x="275" y="408"/>
                                  </a:cubicBezTo>
                                  <a:cubicBezTo>
                                    <a:pt x="275" y="407"/>
                                    <a:pt x="275" y="405"/>
                                    <a:pt x="275" y="404"/>
                                  </a:cubicBezTo>
                                  <a:cubicBezTo>
                                    <a:pt x="275" y="399"/>
                                    <a:pt x="273" y="394"/>
                                    <a:pt x="270" y="390"/>
                                  </a:cubicBezTo>
                                  <a:cubicBezTo>
                                    <a:pt x="266" y="387"/>
                                    <a:pt x="261" y="385"/>
                                    <a:pt x="256" y="385"/>
                                  </a:cubicBezTo>
                                  <a:cubicBezTo>
                                    <a:pt x="250" y="385"/>
                                    <a:pt x="246" y="387"/>
                                    <a:pt x="242" y="390"/>
                                  </a:cubicBezTo>
                                  <a:cubicBezTo>
                                    <a:pt x="239" y="394"/>
                                    <a:pt x="236" y="399"/>
                                    <a:pt x="236" y="404"/>
                                  </a:cubicBezTo>
                                  <a:cubicBezTo>
                                    <a:pt x="236" y="405"/>
                                    <a:pt x="237" y="407"/>
                                    <a:pt x="237" y="408"/>
                                  </a:cubicBezTo>
                                  <a:cubicBezTo>
                                    <a:pt x="239" y="407"/>
                                    <a:pt x="241" y="407"/>
                                    <a:pt x="242" y="406"/>
                                  </a:cubicBezTo>
                                  <a:cubicBezTo>
                                    <a:pt x="242" y="405"/>
                                    <a:pt x="242" y="405"/>
                                    <a:pt x="242" y="404"/>
                                  </a:cubicBezTo>
                                  <a:cubicBezTo>
                                    <a:pt x="242" y="397"/>
                                    <a:pt x="248" y="390"/>
                                    <a:pt x="256" y="390"/>
                                  </a:cubicBezTo>
                                  <a:cubicBezTo>
                                    <a:pt x="263" y="390"/>
                                    <a:pt x="269" y="397"/>
                                    <a:pt x="269" y="404"/>
                                  </a:cubicBezTo>
                                  <a:close/>
                                  <a:moveTo>
                                    <a:pt x="263" y="404"/>
                                  </a:moveTo>
                                  <a:cubicBezTo>
                                    <a:pt x="263" y="404"/>
                                    <a:pt x="263" y="404"/>
                                    <a:pt x="263" y="405"/>
                                  </a:cubicBezTo>
                                  <a:cubicBezTo>
                                    <a:pt x="264" y="405"/>
                                    <a:pt x="266" y="405"/>
                                    <a:pt x="268" y="406"/>
                                  </a:cubicBezTo>
                                  <a:cubicBezTo>
                                    <a:pt x="268" y="405"/>
                                    <a:pt x="268" y="405"/>
                                    <a:pt x="268" y="404"/>
                                  </a:cubicBezTo>
                                  <a:cubicBezTo>
                                    <a:pt x="268" y="397"/>
                                    <a:pt x="262" y="392"/>
                                    <a:pt x="256" y="392"/>
                                  </a:cubicBezTo>
                                  <a:cubicBezTo>
                                    <a:pt x="249" y="392"/>
                                    <a:pt x="244" y="397"/>
                                    <a:pt x="244" y="404"/>
                                  </a:cubicBezTo>
                                  <a:cubicBezTo>
                                    <a:pt x="244" y="405"/>
                                    <a:pt x="244" y="405"/>
                                    <a:pt x="244" y="406"/>
                                  </a:cubicBezTo>
                                  <a:cubicBezTo>
                                    <a:pt x="246" y="405"/>
                                    <a:pt x="247" y="405"/>
                                    <a:pt x="249" y="405"/>
                                  </a:cubicBezTo>
                                  <a:cubicBezTo>
                                    <a:pt x="249" y="404"/>
                                    <a:pt x="249" y="404"/>
                                    <a:pt x="249" y="404"/>
                                  </a:cubicBezTo>
                                  <a:cubicBezTo>
                                    <a:pt x="249" y="400"/>
                                    <a:pt x="252" y="397"/>
                                    <a:pt x="256" y="397"/>
                                  </a:cubicBezTo>
                                  <a:cubicBezTo>
                                    <a:pt x="260" y="397"/>
                                    <a:pt x="263" y="400"/>
                                    <a:pt x="263" y="404"/>
                                  </a:cubicBezTo>
                                  <a:close/>
                                  <a:moveTo>
                                    <a:pt x="256" y="399"/>
                                  </a:moveTo>
                                  <a:cubicBezTo>
                                    <a:pt x="253" y="399"/>
                                    <a:pt x="251" y="401"/>
                                    <a:pt x="251" y="404"/>
                                  </a:cubicBezTo>
                                  <a:cubicBezTo>
                                    <a:pt x="251" y="404"/>
                                    <a:pt x="251" y="404"/>
                                    <a:pt x="251" y="404"/>
                                  </a:cubicBezTo>
                                  <a:cubicBezTo>
                                    <a:pt x="252" y="404"/>
                                    <a:pt x="254" y="404"/>
                                    <a:pt x="256" y="404"/>
                                  </a:cubicBezTo>
                                  <a:cubicBezTo>
                                    <a:pt x="258" y="404"/>
                                    <a:pt x="259" y="404"/>
                                    <a:pt x="261" y="404"/>
                                  </a:cubicBezTo>
                                  <a:cubicBezTo>
                                    <a:pt x="261" y="404"/>
                                    <a:pt x="261" y="404"/>
                                    <a:pt x="261" y="404"/>
                                  </a:cubicBezTo>
                                  <a:cubicBezTo>
                                    <a:pt x="261" y="401"/>
                                    <a:pt x="259" y="399"/>
                                    <a:pt x="256" y="399"/>
                                  </a:cubicBezTo>
                                  <a:close/>
                                  <a:moveTo>
                                    <a:pt x="211" y="431"/>
                                  </a:moveTo>
                                  <a:cubicBezTo>
                                    <a:pt x="212" y="430"/>
                                    <a:pt x="213" y="428"/>
                                    <a:pt x="214" y="427"/>
                                  </a:cubicBezTo>
                                  <a:cubicBezTo>
                                    <a:pt x="208" y="423"/>
                                    <a:pt x="202" y="421"/>
                                    <a:pt x="195" y="421"/>
                                  </a:cubicBezTo>
                                  <a:cubicBezTo>
                                    <a:pt x="188" y="421"/>
                                    <a:pt x="182" y="423"/>
                                    <a:pt x="177" y="426"/>
                                  </a:cubicBezTo>
                                  <a:cubicBezTo>
                                    <a:pt x="178" y="428"/>
                                    <a:pt x="179" y="429"/>
                                    <a:pt x="180" y="431"/>
                                  </a:cubicBezTo>
                                  <a:cubicBezTo>
                                    <a:pt x="184" y="428"/>
                                    <a:pt x="189" y="427"/>
                                    <a:pt x="195" y="427"/>
                                  </a:cubicBezTo>
                                  <a:cubicBezTo>
                                    <a:pt x="201" y="427"/>
                                    <a:pt x="206" y="428"/>
                                    <a:pt x="211" y="431"/>
                                  </a:cubicBezTo>
                                  <a:close/>
                                  <a:moveTo>
                                    <a:pt x="195" y="428"/>
                                  </a:moveTo>
                                  <a:cubicBezTo>
                                    <a:pt x="190" y="428"/>
                                    <a:pt x="185" y="430"/>
                                    <a:pt x="181" y="432"/>
                                  </a:cubicBezTo>
                                  <a:cubicBezTo>
                                    <a:pt x="182" y="434"/>
                                    <a:pt x="182" y="436"/>
                                    <a:pt x="183" y="438"/>
                                  </a:cubicBezTo>
                                  <a:cubicBezTo>
                                    <a:pt x="187" y="436"/>
                                    <a:pt x="191" y="434"/>
                                    <a:pt x="195" y="434"/>
                                  </a:cubicBezTo>
                                  <a:cubicBezTo>
                                    <a:pt x="200" y="434"/>
                                    <a:pt x="204" y="436"/>
                                    <a:pt x="208" y="438"/>
                                  </a:cubicBezTo>
                                  <a:cubicBezTo>
                                    <a:pt x="208" y="436"/>
                                    <a:pt x="209" y="435"/>
                                    <a:pt x="210" y="433"/>
                                  </a:cubicBezTo>
                                  <a:cubicBezTo>
                                    <a:pt x="206" y="430"/>
                                    <a:pt x="201" y="428"/>
                                    <a:pt x="195" y="428"/>
                                  </a:cubicBezTo>
                                  <a:close/>
                                  <a:moveTo>
                                    <a:pt x="214" y="425"/>
                                  </a:moveTo>
                                  <a:cubicBezTo>
                                    <a:pt x="216" y="424"/>
                                    <a:pt x="217" y="422"/>
                                    <a:pt x="218" y="421"/>
                                  </a:cubicBezTo>
                                  <a:cubicBezTo>
                                    <a:pt x="212" y="416"/>
                                    <a:pt x="204" y="413"/>
                                    <a:pt x="195" y="413"/>
                                  </a:cubicBezTo>
                                  <a:cubicBezTo>
                                    <a:pt x="187" y="413"/>
                                    <a:pt x="179" y="416"/>
                                    <a:pt x="172" y="420"/>
                                  </a:cubicBezTo>
                                  <a:cubicBezTo>
                                    <a:pt x="174" y="422"/>
                                    <a:pt x="175" y="423"/>
                                    <a:pt x="176" y="425"/>
                                  </a:cubicBezTo>
                                  <a:cubicBezTo>
                                    <a:pt x="182" y="422"/>
                                    <a:pt x="188" y="420"/>
                                    <a:pt x="195" y="420"/>
                                  </a:cubicBezTo>
                                  <a:cubicBezTo>
                                    <a:pt x="202" y="420"/>
                                    <a:pt x="209" y="422"/>
                                    <a:pt x="214" y="425"/>
                                  </a:cubicBezTo>
                                  <a:close/>
                                  <a:moveTo>
                                    <a:pt x="219" y="419"/>
                                  </a:moveTo>
                                  <a:cubicBezTo>
                                    <a:pt x="221" y="418"/>
                                    <a:pt x="222" y="417"/>
                                    <a:pt x="224" y="415"/>
                                  </a:cubicBezTo>
                                  <a:cubicBezTo>
                                    <a:pt x="216" y="409"/>
                                    <a:pt x="206" y="406"/>
                                    <a:pt x="195" y="406"/>
                                  </a:cubicBezTo>
                                  <a:cubicBezTo>
                                    <a:pt x="184" y="406"/>
                                    <a:pt x="174" y="409"/>
                                    <a:pt x="166" y="415"/>
                                  </a:cubicBezTo>
                                  <a:cubicBezTo>
                                    <a:pt x="168" y="416"/>
                                    <a:pt x="170" y="418"/>
                                    <a:pt x="171" y="419"/>
                                  </a:cubicBezTo>
                                  <a:cubicBezTo>
                                    <a:pt x="178" y="415"/>
                                    <a:pt x="186" y="412"/>
                                    <a:pt x="195" y="412"/>
                                  </a:cubicBezTo>
                                  <a:cubicBezTo>
                                    <a:pt x="204" y="412"/>
                                    <a:pt x="212" y="415"/>
                                    <a:pt x="219" y="419"/>
                                  </a:cubicBezTo>
                                  <a:close/>
                                  <a:moveTo>
                                    <a:pt x="181" y="73"/>
                                  </a:moveTo>
                                  <a:cubicBezTo>
                                    <a:pt x="182" y="74"/>
                                    <a:pt x="182" y="76"/>
                                    <a:pt x="183" y="78"/>
                                  </a:cubicBezTo>
                                  <a:cubicBezTo>
                                    <a:pt x="187" y="76"/>
                                    <a:pt x="191" y="75"/>
                                    <a:pt x="195" y="75"/>
                                  </a:cubicBezTo>
                                  <a:cubicBezTo>
                                    <a:pt x="200" y="75"/>
                                    <a:pt x="204" y="76"/>
                                    <a:pt x="208" y="79"/>
                                  </a:cubicBezTo>
                                  <a:cubicBezTo>
                                    <a:pt x="208" y="77"/>
                                    <a:pt x="209" y="75"/>
                                    <a:pt x="210" y="73"/>
                                  </a:cubicBezTo>
                                  <a:cubicBezTo>
                                    <a:pt x="206" y="70"/>
                                    <a:pt x="201" y="69"/>
                                    <a:pt x="195" y="69"/>
                                  </a:cubicBezTo>
                                  <a:cubicBezTo>
                                    <a:pt x="190" y="69"/>
                                    <a:pt x="185" y="70"/>
                                    <a:pt x="181" y="73"/>
                                  </a:cubicBezTo>
                                  <a:close/>
                                  <a:moveTo>
                                    <a:pt x="195" y="67"/>
                                  </a:moveTo>
                                  <a:cubicBezTo>
                                    <a:pt x="201" y="67"/>
                                    <a:pt x="206" y="69"/>
                                    <a:pt x="211" y="72"/>
                                  </a:cubicBezTo>
                                  <a:cubicBezTo>
                                    <a:pt x="212" y="70"/>
                                    <a:pt x="213" y="68"/>
                                    <a:pt x="214" y="67"/>
                                  </a:cubicBezTo>
                                  <a:cubicBezTo>
                                    <a:pt x="208" y="64"/>
                                    <a:pt x="202" y="62"/>
                                    <a:pt x="195" y="62"/>
                                  </a:cubicBezTo>
                                  <a:cubicBezTo>
                                    <a:pt x="188" y="62"/>
                                    <a:pt x="182" y="63"/>
                                    <a:pt x="177" y="67"/>
                                  </a:cubicBezTo>
                                  <a:cubicBezTo>
                                    <a:pt x="178" y="68"/>
                                    <a:pt x="179" y="70"/>
                                    <a:pt x="180" y="71"/>
                                  </a:cubicBezTo>
                                  <a:cubicBezTo>
                                    <a:pt x="184" y="69"/>
                                    <a:pt x="189" y="67"/>
                                    <a:pt x="195" y="67"/>
                                  </a:cubicBezTo>
                                  <a:close/>
                                  <a:moveTo>
                                    <a:pt x="184" y="80"/>
                                  </a:moveTo>
                                  <a:cubicBezTo>
                                    <a:pt x="184" y="82"/>
                                    <a:pt x="185" y="84"/>
                                    <a:pt x="185" y="86"/>
                                  </a:cubicBezTo>
                                  <a:cubicBezTo>
                                    <a:pt x="188" y="84"/>
                                    <a:pt x="191" y="82"/>
                                    <a:pt x="195" y="82"/>
                                  </a:cubicBezTo>
                                  <a:cubicBezTo>
                                    <a:pt x="199" y="82"/>
                                    <a:pt x="203" y="84"/>
                                    <a:pt x="205" y="87"/>
                                  </a:cubicBezTo>
                                  <a:cubicBezTo>
                                    <a:pt x="206" y="85"/>
                                    <a:pt x="206" y="83"/>
                                    <a:pt x="207" y="80"/>
                                  </a:cubicBezTo>
                                  <a:cubicBezTo>
                                    <a:pt x="204" y="78"/>
                                    <a:pt x="200" y="76"/>
                                    <a:pt x="195" y="76"/>
                                  </a:cubicBezTo>
                                  <a:cubicBezTo>
                                    <a:pt x="191" y="76"/>
                                    <a:pt x="187" y="78"/>
                                    <a:pt x="184" y="80"/>
                                  </a:cubicBezTo>
                                  <a:close/>
                                  <a:moveTo>
                                    <a:pt x="205" y="96"/>
                                  </a:moveTo>
                                  <a:cubicBezTo>
                                    <a:pt x="205" y="94"/>
                                    <a:pt x="205" y="91"/>
                                    <a:pt x="205" y="89"/>
                                  </a:cubicBezTo>
                                  <a:cubicBezTo>
                                    <a:pt x="203" y="86"/>
                                    <a:pt x="199" y="84"/>
                                    <a:pt x="195" y="84"/>
                                  </a:cubicBezTo>
                                  <a:cubicBezTo>
                                    <a:pt x="191" y="84"/>
                                    <a:pt x="188" y="86"/>
                                    <a:pt x="186" y="88"/>
                                  </a:cubicBezTo>
                                  <a:cubicBezTo>
                                    <a:pt x="186" y="91"/>
                                    <a:pt x="186" y="93"/>
                                    <a:pt x="186" y="96"/>
                                  </a:cubicBezTo>
                                  <a:cubicBezTo>
                                    <a:pt x="186" y="96"/>
                                    <a:pt x="186" y="96"/>
                                    <a:pt x="186" y="97"/>
                                  </a:cubicBezTo>
                                  <a:cubicBezTo>
                                    <a:pt x="187" y="97"/>
                                    <a:pt x="188" y="96"/>
                                    <a:pt x="188" y="96"/>
                                  </a:cubicBezTo>
                                  <a:cubicBezTo>
                                    <a:pt x="188" y="96"/>
                                    <a:pt x="188" y="96"/>
                                    <a:pt x="188" y="96"/>
                                  </a:cubicBezTo>
                                  <a:cubicBezTo>
                                    <a:pt x="188" y="92"/>
                                    <a:pt x="191" y="89"/>
                                    <a:pt x="195" y="89"/>
                                  </a:cubicBezTo>
                                  <a:cubicBezTo>
                                    <a:pt x="199" y="89"/>
                                    <a:pt x="202" y="92"/>
                                    <a:pt x="202" y="96"/>
                                  </a:cubicBezTo>
                                  <a:cubicBezTo>
                                    <a:pt x="202" y="96"/>
                                    <a:pt x="202" y="96"/>
                                    <a:pt x="202" y="96"/>
                                  </a:cubicBezTo>
                                  <a:cubicBezTo>
                                    <a:pt x="203" y="97"/>
                                    <a:pt x="204" y="97"/>
                                    <a:pt x="205" y="97"/>
                                  </a:cubicBezTo>
                                  <a:cubicBezTo>
                                    <a:pt x="205" y="97"/>
                                    <a:pt x="205" y="96"/>
                                    <a:pt x="205" y="96"/>
                                  </a:cubicBezTo>
                                  <a:close/>
                                  <a:moveTo>
                                    <a:pt x="195" y="91"/>
                                  </a:moveTo>
                                  <a:cubicBezTo>
                                    <a:pt x="192" y="91"/>
                                    <a:pt x="190" y="93"/>
                                    <a:pt x="190" y="96"/>
                                  </a:cubicBezTo>
                                  <a:cubicBezTo>
                                    <a:pt x="190" y="96"/>
                                    <a:pt x="190" y="96"/>
                                    <a:pt x="190" y="96"/>
                                  </a:cubicBezTo>
                                  <a:cubicBezTo>
                                    <a:pt x="192" y="96"/>
                                    <a:pt x="193" y="96"/>
                                    <a:pt x="195" y="96"/>
                                  </a:cubicBezTo>
                                  <a:cubicBezTo>
                                    <a:pt x="197" y="96"/>
                                    <a:pt x="198" y="96"/>
                                    <a:pt x="200" y="96"/>
                                  </a:cubicBezTo>
                                  <a:cubicBezTo>
                                    <a:pt x="200" y="96"/>
                                    <a:pt x="200" y="96"/>
                                    <a:pt x="200" y="96"/>
                                  </a:cubicBezTo>
                                  <a:cubicBezTo>
                                    <a:pt x="200" y="93"/>
                                    <a:pt x="198" y="91"/>
                                    <a:pt x="195" y="91"/>
                                  </a:cubicBezTo>
                                  <a:close/>
                                  <a:moveTo>
                                    <a:pt x="166" y="107"/>
                                  </a:moveTo>
                                  <a:cubicBezTo>
                                    <a:pt x="168" y="108"/>
                                    <a:pt x="170" y="109"/>
                                    <a:pt x="171" y="111"/>
                                  </a:cubicBezTo>
                                  <a:cubicBezTo>
                                    <a:pt x="178" y="106"/>
                                    <a:pt x="186" y="104"/>
                                    <a:pt x="195" y="104"/>
                                  </a:cubicBezTo>
                                  <a:cubicBezTo>
                                    <a:pt x="204" y="104"/>
                                    <a:pt x="212" y="106"/>
                                    <a:pt x="219" y="111"/>
                                  </a:cubicBezTo>
                                  <a:cubicBezTo>
                                    <a:pt x="221" y="110"/>
                                    <a:pt x="222" y="108"/>
                                    <a:pt x="224" y="107"/>
                                  </a:cubicBezTo>
                                  <a:cubicBezTo>
                                    <a:pt x="216" y="101"/>
                                    <a:pt x="206" y="98"/>
                                    <a:pt x="195" y="98"/>
                                  </a:cubicBezTo>
                                  <a:cubicBezTo>
                                    <a:pt x="184" y="98"/>
                                    <a:pt x="174" y="101"/>
                                    <a:pt x="166" y="107"/>
                                  </a:cubicBezTo>
                                  <a:close/>
                                  <a:moveTo>
                                    <a:pt x="302" y="73"/>
                                  </a:moveTo>
                                  <a:cubicBezTo>
                                    <a:pt x="303" y="75"/>
                                    <a:pt x="304" y="77"/>
                                    <a:pt x="304" y="79"/>
                                  </a:cubicBezTo>
                                  <a:cubicBezTo>
                                    <a:pt x="308" y="76"/>
                                    <a:pt x="312" y="75"/>
                                    <a:pt x="317" y="75"/>
                                  </a:cubicBezTo>
                                  <a:cubicBezTo>
                                    <a:pt x="322" y="75"/>
                                    <a:pt x="326" y="76"/>
                                    <a:pt x="329" y="79"/>
                                  </a:cubicBezTo>
                                  <a:cubicBezTo>
                                    <a:pt x="330" y="77"/>
                                    <a:pt x="331" y="75"/>
                                    <a:pt x="332" y="73"/>
                                  </a:cubicBezTo>
                                  <a:cubicBezTo>
                                    <a:pt x="328" y="70"/>
                                    <a:pt x="322" y="69"/>
                                    <a:pt x="317" y="69"/>
                                  </a:cubicBezTo>
                                  <a:cubicBezTo>
                                    <a:pt x="311" y="69"/>
                                    <a:pt x="306" y="70"/>
                                    <a:pt x="302" y="73"/>
                                  </a:cubicBezTo>
                                  <a:close/>
                                  <a:moveTo>
                                    <a:pt x="317" y="67"/>
                                  </a:moveTo>
                                  <a:cubicBezTo>
                                    <a:pt x="323" y="67"/>
                                    <a:pt x="328" y="69"/>
                                    <a:pt x="333" y="72"/>
                                  </a:cubicBezTo>
                                  <a:cubicBezTo>
                                    <a:pt x="333" y="70"/>
                                    <a:pt x="334" y="68"/>
                                    <a:pt x="335" y="67"/>
                                  </a:cubicBezTo>
                                  <a:cubicBezTo>
                                    <a:pt x="330" y="64"/>
                                    <a:pt x="324" y="62"/>
                                    <a:pt x="317" y="62"/>
                                  </a:cubicBezTo>
                                  <a:cubicBezTo>
                                    <a:pt x="310" y="62"/>
                                    <a:pt x="304" y="64"/>
                                    <a:pt x="298" y="67"/>
                                  </a:cubicBezTo>
                                  <a:cubicBezTo>
                                    <a:pt x="299" y="69"/>
                                    <a:pt x="300" y="70"/>
                                    <a:pt x="301" y="72"/>
                                  </a:cubicBezTo>
                                  <a:cubicBezTo>
                                    <a:pt x="306" y="69"/>
                                    <a:pt x="311" y="67"/>
                                    <a:pt x="317" y="67"/>
                                  </a:cubicBezTo>
                                  <a:close/>
                                  <a:moveTo>
                                    <a:pt x="305" y="80"/>
                                  </a:moveTo>
                                  <a:cubicBezTo>
                                    <a:pt x="305" y="83"/>
                                    <a:pt x="306" y="85"/>
                                    <a:pt x="306" y="87"/>
                                  </a:cubicBezTo>
                                  <a:cubicBezTo>
                                    <a:pt x="309" y="84"/>
                                    <a:pt x="313" y="82"/>
                                    <a:pt x="317" y="82"/>
                                  </a:cubicBezTo>
                                  <a:cubicBezTo>
                                    <a:pt x="321" y="82"/>
                                    <a:pt x="325" y="84"/>
                                    <a:pt x="327" y="87"/>
                                  </a:cubicBezTo>
                                  <a:cubicBezTo>
                                    <a:pt x="328" y="85"/>
                                    <a:pt x="328" y="83"/>
                                    <a:pt x="329" y="80"/>
                                  </a:cubicBezTo>
                                  <a:cubicBezTo>
                                    <a:pt x="326" y="78"/>
                                    <a:pt x="321" y="76"/>
                                    <a:pt x="317" y="76"/>
                                  </a:cubicBezTo>
                                  <a:cubicBezTo>
                                    <a:pt x="312" y="76"/>
                                    <a:pt x="308" y="78"/>
                                    <a:pt x="305" y="80"/>
                                  </a:cubicBezTo>
                                  <a:close/>
                                  <a:moveTo>
                                    <a:pt x="327" y="96"/>
                                  </a:moveTo>
                                  <a:cubicBezTo>
                                    <a:pt x="327" y="94"/>
                                    <a:pt x="327" y="91"/>
                                    <a:pt x="327" y="89"/>
                                  </a:cubicBezTo>
                                  <a:cubicBezTo>
                                    <a:pt x="325" y="86"/>
                                    <a:pt x="321" y="84"/>
                                    <a:pt x="317" y="84"/>
                                  </a:cubicBezTo>
                                  <a:cubicBezTo>
                                    <a:pt x="313" y="84"/>
                                    <a:pt x="309" y="86"/>
                                    <a:pt x="307" y="90"/>
                                  </a:cubicBezTo>
                                  <a:cubicBezTo>
                                    <a:pt x="307" y="92"/>
                                    <a:pt x="307" y="94"/>
                                    <a:pt x="307" y="96"/>
                                  </a:cubicBezTo>
                                  <a:cubicBezTo>
                                    <a:pt x="307" y="96"/>
                                    <a:pt x="307" y="97"/>
                                    <a:pt x="307" y="97"/>
                                  </a:cubicBezTo>
                                  <a:cubicBezTo>
                                    <a:pt x="308" y="97"/>
                                    <a:pt x="309" y="97"/>
                                    <a:pt x="310" y="96"/>
                                  </a:cubicBezTo>
                                  <a:cubicBezTo>
                                    <a:pt x="310" y="96"/>
                                    <a:pt x="310" y="96"/>
                                    <a:pt x="310" y="96"/>
                                  </a:cubicBezTo>
                                  <a:cubicBezTo>
                                    <a:pt x="310" y="92"/>
                                    <a:pt x="313" y="89"/>
                                    <a:pt x="317" y="89"/>
                                  </a:cubicBezTo>
                                  <a:cubicBezTo>
                                    <a:pt x="321" y="89"/>
                                    <a:pt x="324" y="92"/>
                                    <a:pt x="324" y="96"/>
                                  </a:cubicBezTo>
                                  <a:cubicBezTo>
                                    <a:pt x="324" y="96"/>
                                    <a:pt x="324" y="96"/>
                                    <a:pt x="324" y="96"/>
                                  </a:cubicBezTo>
                                  <a:cubicBezTo>
                                    <a:pt x="325" y="97"/>
                                    <a:pt x="326" y="97"/>
                                    <a:pt x="327" y="97"/>
                                  </a:cubicBezTo>
                                  <a:cubicBezTo>
                                    <a:pt x="327" y="97"/>
                                    <a:pt x="327" y="96"/>
                                    <a:pt x="327" y="96"/>
                                  </a:cubicBezTo>
                                  <a:close/>
                                  <a:moveTo>
                                    <a:pt x="317" y="91"/>
                                  </a:moveTo>
                                  <a:cubicBezTo>
                                    <a:pt x="314" y="91"/>
                                    <a:pt x="312" y="93"/>
                                    <a:pt x="312" y="96"/>
                                  </a:cubicBezTo>
                                  <a:cubicBezTo>
                                    <a:pt x="312" y="96"/>
                                    <a:pt x="312" y="96"/>
                                    <a:pt x="312" y="96"/>
                                  </a:cubicBezTo>
                                  <a:cubicBezTo>
                                    <a:pt x="314" y="96"/>
                                    <a:pt x="315" y="96"/>
                                    <a:pt x="317" y="96"/>
                                  </a:cubicBezTo>
                                  <a:cubicBezTo>
                                    <a:pt x="319" y="96"/>
                                    <a:pt x="320" y="96"/>
                                    <a:pt x="322" y="96"/>
                                  </a:cubicBezTo>
                                  <a:cubicBezTo>
                                    <a:pt x="322" y="96"/>
                                    <a:pt x="322" y="96"/>
                                    <a:pt x="322" y="96"/>
                                  </a:cubicBezTo>
                                  <a:cubicBezTo>
                                    <a:pt x="322" y="93"/>
                                    <a:pt x="320" y="91"/>
                                    <a:pt x="317" y="91"/>
                                  </a:cubicBezTo>
                                  <a:close/>
                                  <a:moveTo>
                                    <a:pt x="288" y="107"/>
                                  </a:moveTo>
                                  <a:cubicBezTo>
                                    <a:pt x="289" y="108"/>
                                    <a:pt x="291" y="110"/>
                                    <a:pt x="292" y="111"/>
                                  </a:cubicBezTo>
                                  <a:cubicBezTo>
                                    <a:pt x="299" y="106"/>
                                    <a:pt x="308" y="104"/>
                                    <a:pt x="317" y="104"/>
                                  </a:cubicBezTo>
                                  <a:cubicBezTo>
                                    <a:pt x="326" y="104"/>
                                    <a:pt x="334" y="106"/>
                                    <a:pt x="341" y="111"/>
                                  </a:cubicBezTo>
                                  <a:cubicBezTo>
                                    <a:pt x="343" y="110"/>
                                    <a:pt x="344" y="108"/>
                                    <a:pt x="346" y="107"/>
                                  </a:cubicBezTo>
                                  <a:cubicBezTo>
                                    <a:pt x="338" y="101"/>
                                    <a:pt x="328" y="98"/>
                                    <a:pt x="317" y="98"/>
                                  </a:cubicBezTo>
                                  <a:cubicBezTo>
                                    <a:pt x="306" y="98"/>
                                    <a:pt x="296" y="101"/>
                                    <a:pt x="288" y="107"/>
                                  </a:cubicBezTo>
                                  <a:close/>
                                  <a:moveTo>
                                    <a:pt x="423" y="73"/>
                                  </a:moveTo>
                                  <a:cubicBezTo>
                                    <a:pt x="424" y="74"/>
                                    <a:pt x="425" y="76"/>
                                    <a:pt x="426" y="78"/>
                                  </a:cubicBezTo>
                                  <a:cubicBezTo>
                                    <a:pt x="429" y="76"/>
                                    <a:pt x="433" y="75"/>
                                    <a:pt x="438" y="75"/>
                                  </a:cubicBezTo>
                                  <a:cubicBezTo>
                                    <a:pt x="442" y="75"/>
                                    <a:pt x="447" y="76"/>
                                    <a:pt x="450" y="79"/>
                                  </a:cubicBezTo>
                                  <a:cubicBezTo>
                                    <a:pt x="451" y="77"/>
                                    <a:pt x="452" y="75"/>
                                    <a:pt x="453" y="73"/>
                                  </a:cubicBezTo>
                                  <a:cubicBezTo>
                                    <a:pt x="448" y="70"/>
                                    <a:pt x="443" y="69"/>
                                    <a:pt x="438" y="69"/>
                                  </a:cubicBezTo>
                                  <a:cubicBezTo>
                                    <a:pt x="433" y="69"/>
                                    <a:pt x="428" y="70"/>
                                    <a:pt x="423" y="73"/>
                                  </a:cubicBezTo>
                                  <a:close/>
                                  <a:moveTo>
                                    <a:pt x="438" y="67"/>
                                  </a:moveTo>
                                  <a:cubicBezTo>
                                    <a:pt x="444" y="67"/>
                                    <a:pt x="449" y="69"/>
                                    <a:pt x="453" y="72"/>
                                  </a:cubicBezTo>
                                  <a:cubicBezTo>
                                    <a:pt x="454" y="70"/>
                                    <a:pt x="455" y="68"/>
                                    <a:pt x="456" y="67"/>
                                  </a:cubicBezTo>
                                  <a:cubicBezTo>
                                    <a:pt x="451" y="64"/>
                                    <a:pt x="445" y="62"/>
                                    <a:pt x="438" y="62"/>
                                  </a:cubicBezTo>
                                  <a:cubicBezTo>
                                    <a:pt x="431" y="62"/>
                                    <a:pt x="425" y="63"/>
                                    <a:pt x="420" y="67"/>
                                  </a:cubicBezTo>
                                  <a:cubicBezTo>
                                    <a:pt x="421" y="68"/>
                                    <a:pt x="422" y="70"/>
                                    <a:pt x="423" y="71"/>
                                  </a:cubicBezTo>
                                  <a:cubicBezTo>
                                    <a:pt x="427" y="69"/>
                                    <a:pt x="432" y="67"/>
                                    <a:pt x="438" y="67"/>
                                  </a:cubicBezTo>
                                  <a:close/>
                                  <a:moveTo>
                                    <a:pt x="426" y="80"/>
                                  </a:moveTo>
                                  <a:cubicBezTo>
                                    <a:pt x="427" y="82"/>
                                    <a:pt x="428" y="84"/>
                                    <a:pt x="428" y="86"/>
                                  </a:cubicBezTo>
                                  <a:cubicBezTo>
                                    <a:pt x="431" y="84"/>
                                    <a:pt x="434" y="82"/>
                                    <a:pt x="438" y="82"/>
                                  </a:cubicBezTo>
                                  <a:cubicBezTo>
                                    <a:pt x="442" y="82"/>
                                    <a:pt x="446" y="84"/>
                                    <a:pt x="448" y="87"/>
                                  </a:cubicBezTo>
                                  <a:cubicBezTo>
                                    <a:pt x="449" y="85"/>
                                    <a:pt x="449" y="83"/>
                                    <a:pt x="450" y="80"/>
                                  </a:cubicBezTo>
                                  <a:cubicBezTo>
                                    <a:pt x="446" y="78"/>
                                    <a:pt x="442" y="76"/>
                                    <a:pt x="438" y="76"/>
                                  </a:cubicBezTo>
                                  <a:cubicBezTo>
                                    <a:pt x="434" y="76"/>
                                    <a:pt x="430" y="78"/>
                                    <a:pt x="426" y="80"/>
                                  </a:cubicBezTo>
                                  <a:close/>
                                  <a:moveTo>
                                    <a:pt x="447" y="96"/>
                                  </a:moveTo>
                                  <a:cubicBezTo>
                                    <a:pt x="447" y="94"/>
                                    <a:pt x="448" y="91"/>
                                    <a:pt x="448" y="89"/>
                                  </a:cubicBezTo>
                                  <a:cubicBezTo>
                                    <a:pt x="446" y="86"/>
                                    <a:pt x="442" y="84"/>
                                    <a:pt x="438" y="84"/>
                                  </a:cubicBezTo>
                                  <a:cubicBezTo>
                                    <a:pt x="434" y="84"/>
                                    <a:pt x="431" y="86"/>
                                    <a:pt x="428" y="88"/>
                                  </a:cubicBezTo>
                                  <a:cubicBezTo>
                                    <a:pt x="429" y="91"/>
                                    <a:pt x="429" y="93"/>
                                    <a:pt x="429" y="96"/>
                                  </a:cubicBezTo>
                                  <a:cubicBezTo>
                                    <a:pt x="429" y="96"/>
                                    <a:pt x="429" y="96"/>
                                    <a:pt x="429" y="97"/>
                                  </a:cubicBezTo>
                                  <a:cubicBezTo>
                                    <a:pt x="430" y="97"/>
                                    <a:pt x="430" y="96"/>
                                    <a:pt x="431" y="96"/>
                                  </a:cubicBezTo>
                                  <a:cubicBezTo>
                                    <a:pt x="431" y="96"/>
                                    <a:pt x="431" y="96"/>
                                    <a:pt x="431" y="96"/>
                                  </a:cubicBezTo>
                                  <a:cubicBezTo>
                                    <a:pt x="431" y="92"/>
                                    <a:pt x="434" y="89"/>
                                    <a:pt x="438" y="89"/>
                                  </a:cubicBezTo>
                                  <a:cubicBezTo>
                                    <a:pt x="441" y="89"/>
                                    <a:pt x="444" y="92"/>
                                    <a:pt x="444" y="96"/>
                                  </a:cubicBezTo>
                                  <a:cubicBezTo>
                                    <a:pt x="444" y="96"/>
                                    <a:pt x="444" y="96"/>
                                    <a:pt x="444" y="96"/>
                                  </a:cubicBezTo>
                                  <a:cubicBezTo>
                                    <a:pt x="445" y="97"/>
                                    <a:pt x="446" y="97"/>
                                    <a:pt x="447" y="97"/>
                                  </a:cubicBezTo>
                                  <a:cubicBezTo>
                                    <a:pt x="447" y="97"/>
                                    <a:pt x="447" y="96"/>
                                    <a:pt x="447" y="96"/>
                                  </a:cubicBezTo>
                                  <a:close/>
                                  <a:moveTo>
                                    <a:pt x="438" y="91"/>
                                  </a:moveTo>
                                  <a:cubicBezTo>
                                    <a:pt x="435" y="91"/>
                                    <a:pt x="433" y="93"/>
                                    <a:pt x="433" y="96"/>
                                  </a:cubicBezTo>
                                  <a:cubicBezTo>
                                    <a:pt x="433" y="96"/>
                                    <a:pt x="433" y="96"/>
                                    <a:pt x="433" y="96"/>
                                  </a:cubicBezTo>
                                  <a:cubicBezTo>
                                    <a:pt x="434" y="96"/>
                                    <a:pt x="436" y="96"/>
                                    <a:pt x="438" y="96"/>
                                  </a:cubicBezTo>
                                  <a:cubicBezTo>
                                    <a:pt x="439" y="96"/>
                                    <a:pt x="441" y="96"/>
                                    <a:pt x="443" y="96"/>
                                  </a:cubicBezTo>
                                  <a:cubicBezTo>
                                    <a:pt x="443" y="96"/>
                                    <a:pt x="443" y="96"/>
                                    <a:pt x="443" y="96"/>
                                  </a:cubicBezTo>
                                  <a:cubicBezTo>
                                    <a:pt x="443" y="93"/>
                                    <a:pt x="441" y="91"/>
                                    <a:pt x="438" y="91"/>
                                  </a:cubicBezTo>
                                  <a:close/>
                                  <a:moveTo>
                                    <a:pt x="409" y="107"/>
                                  </a:moveTo>
                                  <a:cubicBezTo>
                                    <a:pt x="411" y="108"/>
                                    <a:pt x="412" y="109"/>
                                    <a:pt x="414" y="111"/>
                                  </a:cubicBezTo>
                                  <a:cubicBezTo>
                                    <a:pt x="421" y="106"/>
                                    <a:pt x="429" y="104"/>
                                    <a:pt x="438" y="104"/>
                                  </a:cubicBezTo>
                                  <a:cubicBezTo>
                                    <a:pt x="447" y="104"/>
                                    <a:pt x="455" y="106"/>
                                    <a:pt x="462" y="111"/>
                                  </a:cubicBezTo>
                                  <a:cubicBezTo>
                                    <a:pt x="464" y="110"/>
                                    <a:pt x="465" y="108"/>
                                    <a:pt x="467" y="107"/>
                                  </a:cubicBezTo>
                                  <a:cubicBezTo>
                                    <a:pt x="459" y="101"/>
                                    <a:pt x="449" y="98"/>
                                    <a:pt x="438" y="98"/>
                                  </a:cubicBezTo>
                                  <a:cubicBezTo>
                                    <a:pt x="427" y="98"/>
                                    <a:pt x="417" y="101"/>
                                    <a:pt x="409" y="107"/>
                                  </a:cubicBezTo>
                                  <a:close/>
                                  <a:moveTo>
                                    <a:pt x="545" y="73"/>
                                  </a:moveTo>
                                  <a:cubicBezTo>
                                    <a:pt x="546" y="75"/>
                                    <a:pt x="546" y="77"/>
                                    <a:pt x="547" y="79"/>
                                  </a:cubicBezTo>
                                  <a:cubicBezTo>
                                    <a:pt x="551" y="76"/>
                                    <a:pt x="555" y="75"/>
                                    <a:pt x="560" y="75"/>
                                  </a:cubicBezTo>
                                  <a:cubicBezTo>
                                    <a:pt x="565" y="75"/>
                                    <a:pt x="569" y="76"/>
                                    <a:pt x="572" y="79"/>
                                  </a:cubicBezTo>
                                  <a:cubicBezTo>
                                    <a:pt x="573" y="77"/>
                                    <a:pt x="574" y="75"/>
                                    <a:pt x="575" y="73"/>
                                  </a:cubicBezTo>
                                  <a:cubicBezTo>
                                    <a:pt x="571" y="70"/>
                                    <a:pt x="565" y="69"/>
                                    <a:pt x="560" y="69"/>
                                  </a:cubicBezTo>
                                  <a:cubicBezTo>
                                    <a:pt x="554" y="69"/>
                                    <a:pt x="549" y="70"/>
                                    <a:pt x="545" y="73"/>
                                  </a:cubicBezTo>
                                  <a:close/>
                                  <a:moveTo>
                                    <a:pt x="560" y="67"/>
                                  </a:moveTo>
                                  <a:cubicBezTo>
                                    <a:pt x="566" y="67"/>
                                    <a:pt x="571" y="69"/>
                                    <a:pt x="576" y="72"/>
                                  </a:cubicBezTo>
                                  <a:cubicBezTo>
                                    <a:pt x="577" y="70"/>
                                    <a:pt x="577" y="68"/>
                                    <a:pt x="578" y="67"/>
                                  </a:cubicBezTo>
                                  <a:cubicBezTo>
                                    <a:pt x="573" y="64"/>
                                    <a:pt x="567" y="62"/>
                                    <a:pt x="560" y="62"/>
                                  </a:cubicBezTo>
                                  <a:cubicBezTo>
                                    <a:pt x="553" y="62"/>
                                    <a:pt x="547" y="64"/>
                                    <a:pt x="541" y="67"/>
                                  </a:cubicBezTo>
                                  <a:cubicBezTo>
                                    <a:pt x="542" y="69"/>
                                    <a:pt x="543" y="70"/>
                                    <a:pt x="544" y="72"/>
                                  </a:cubicBezTo>
                                  <a:cubicBezTo>
                                    <a:pt x="549" y="69"/>
                                    <a:pt x="554" y="67"/>
                                    <a:pt x="560" y="67"/>
                                  </a:cubicBezTo>
                                  <a:close/>
                                  <a:moveTo>
                                    <a:pt x="548" y="81"/>
                                  </a:moveTo>
                                  <a:cubicBezTo>
                                    <a:pt x="548" y="83"/>
                                    <a:pt x="549" y="85"/>
                                    <a:pt x="549" y="88"/>
                                  </a:cubicBezTo>
                                  <a:cubicBezTo>
                                    <a:pt x="549" y="88"/>
                                    <a:pt x="549" y="88"/>
                                    <a:pt x="549" y="88"/>
                                  </a:cubicBezTo>
                                  <a:cubicBezTo>
                                    <a:pt x="552" y="84"/>
                                    <a:pt x="556" y="82"/>
                                    <a:pt x="560" y="82"/>
                                  </a:cubicBezTo>
                                  <a:cubicBezTo>
                                    <a:pt x="564" y="82"/>
                                    <a:pt x="568" y="84"/>
                                    <a:pt x="570" y="87"/>
                                  </a:cubicBezTo>
                                  <a:cubicBezTo>
                                    <a:pt x="571" y="85"/>
                                    <a:pt x="571" y="83"/>
                                    <a:pt x="572" y="80"/>
                                  </a:cubicBezTo>
                                  <a:cubicBezTo>
                                    <a:pt x="569" y="78"/>
                                    <a:pt x="564" y="76"/>
                                    <a:pt x="560" y="76"/>
                                  </a:cubicBezTo>
                                  <a:cubicBezTo>
                                    <a:pt x="555" y="76"/>
                                    <a:pt x="551" y="78"/>
                                    <a:pt x="548" y="81"/>
                                  </a:cubicBezTo>
                                  <a:close/>
                                  <a:moveTo>
                                    <a:pt x="570" y="96"/>
                                  </a:moveTo>
                                  <a:cubicBezTo>
                                    <a:pt x="570" y="94"/>
                                    <a:pt x="570" y="91"/>
                                    <a:pt x="570" y="89"/>
                                  </a:cubicBezTo>
                                  <a:cubicBezTo>
                                    <a:pt x="568" y="86"/>
                                    <a:pt x="564" y="84"/>
                                    <a:pt x="560" y="84"/>
                                  </a:cubicBezTo>
                                  <a:cubicBezTo>
                                    <a:pt x="555" y="84"/>
                                    <a:pt x="552" y="86"/>
                                    <a:pt x="550" y="90"/>
                                  </a:cubicBezTo>
                                  <a:cubicBezTo>
                                    <a:pt x="549" y="90"/>
                                    <a:pt x="549" y="89"/>
                                    <a:pt x="549" y="89"/>
                                  </a:cubicBezTo>
                                  <a:cubicBezTo>
                                    <a:pt x="550" y="91"/>
                                    <a:pt x="550" y="93"/>
                                    <a:pt x="550" y="96"/>
                                  </a:cubicBezTo>
                                  <a:cubicBezTo>
                                    <a:pt x="550" y="96"/>
                                    <a:pt x="550" y="97"/>
                                    <a:pt x="550" y="97"/>
                                  </a:cubicBezTo>
                                  <a:cubicBezTo>
                                    <a:pt x="551" y="97"/>
                                    <a:pt x="552" y="97"/>
                                    <a:pt x="553" y="96"/>
                                  </a:cubicBezTo>
                                  <a:cubicBezTo>
                                    <a:pt x="553" y="96"/>
                                    <a:pt x="553" y="96"/>
                                    <a:pt x="553" y="96"/>
                                  </a:cubicBezTo>
                                  <a:cubicBezTo>
                                    <a:pt x="553" y="92"/>
                                    <a:pt x="556" y="89"/>
                                    <a:pt x="560" y="89"/>
                                  </a:cubicBezTo>
                                  <a:cubicBezTo>
                                    <a:pt x="564" y="89"/>
                                    <a:pt x="567" y="92"/>
                                    <a:pt x="567" y="96"/>
                                  </a:cubicBezTo>
                                  <a:cubicBezTo>
                                    <a:pt x="567" y="96"/>
                                    <a:pt x="567" y="96"/>
                                    <a:pt x="567" y="96"/>
                                  </a:cubicBezTo>
                                  <a:cubicBezTo>
                                    <a:pt x="568" y="97"/>
                                    <a:pt x="569" y="97"/>
                                    <a:pt x="570" y="97"/>
                                  </a:cubicBezTo>
                                  <a:cubicBezTo>
                                    <a:pt x="570" y="97"/>
                                    <a:pt x="570" y="96"/>
                                    <a:pt x="570" y="96"/>
                                  </a:cubicBezTo>
                                  <a:close/>
                                  <a:moveTo>
                                    <a:pt x="560" y="91"/>
                                  </a:moveTo>
                                  <a:cubicBezTo>
                                    <a:pt x="557" y="91"/>
                                    <a:pt x="555" y="93"/>
                                    <a:pt x="555" y="96"/>
                                  </a:cubicBezTo>
                                  <a:cubicBezTo>
                                    <a:pt x="555" y="96"/>
                                    <a:pt x="555" y="96"/>
                                    <a:pt x="555" y="96"/>
                                  </a:cubicBezTo>
                                  <a:cubicBezTo>
                                    <a:pt x="557" y="96"/>
                                    <a:pt x="558" y="96"/>
                                    <a:pt x="560" y="96"/>
                                  </a:cubicBezTo>
                                  <a:cubicBezTo>
                                    <a:pt x="562" y="96"/>
                                    <a:pt x="563" y="96"/>
                                    <a:pt x="565" y="96"/>
                                  </a:cubicBezTo>
                                  <a:cubicBezTo>
                                    <a:pt x="565" y="96"/>
                                    <a:pt x="565" y="96"/>
                                    <a:pt x="565" y="96"/>
                                  </a:cubicBezTo>
                                  <a:cubicBezTo>
                                    <a:pt x="565" y="93"/>
                                    <a:pt x="563" y="91"/>
                                    <a:pt x="560" y="91"/>
                                  </a:cubicBezTo>
                                  <a:close/>
                                  <a:moveTo>
                                    <a:pt x="531" y="107"/>
                                  </a:moveTo>
                                  <a:cubicBezTo>
                                    <a:pt x="532" y="108"/>
                                    <a:pt x="534" y="110"/>
                                    <a:pt x="535" y="111"/>
                                  </a:cubicBezTo>
                                  <a:cubicBezTo>
                                    <a:pt x="542" y="107"/>
                                    <a:pt x="551" y="104"/>
                                    <a:pt x="560" y="104"/>
                                  </a:cubicBezTo>
                                  <a:cubicBezTo>
                                    <a:pt x="569" y="104"/>
                                    <a:pt x="577" y="106"/>
                                    <a:pt x="584" y="111"/>
                                  </a:cubicBezTo>
                                  <a:cubicBezTo>
                                    <a:pt x="586" y="110"/>
                                    <a:pt x="587" y="108"/>
                                    <a:pt x="589" y="107"/>
                                  </a:cubicBezTo>
                                  <a:cubicBezTo>
                                    <a:pt x="581" y="101"/>
                                    <a:pt x="571" y="98"/>
                                    <a:pt x="560" y="98"/>
                                  </a:cubicBezTo>
                                  <a:cubicBezTo>
                                    <a:pt x="549" y="98"/>
                                    <a:pt x="539" y="101"/>
                                    <a:pt x="531" y="107"/>
                                  </a:cubicBezTo>
                                  <a:close/>
                                  <a:moveTo>
                                    <a:pt x="666" y="73"/>
                                  </a:moveTo>
                                  <a:cubicBezTo>
                                    <a:pt x="667" y="74"/>
                                    <a:pt x="668" y="76"/>
                                    <a:pt x="669" y="78"/>
                                  </a:cubicBezTo>
                                  <a:cubicBezTo>
                                    <a:pt x="672" y="76"/>
                                    <a:pt x="676" y="75"/>
                                    <a:pt x="681" y="75"/>
                                  </a:cubicBezTo>
                                  <a:cubicBezTo>
                                    <a:pt x="686" y="75"/>
                                    <a:pt x="690" y="76"/>
                                    <a:pt x="693" y="79"/>
                                  </a:cubicBezTo>
                                  <a:cubicBezTo>
                                    <a:pt x="694" y="77"/>
                                    <a:pt x="695" y="75"/>
                                    <a:pt x="696" y="73"/>
                                  </a:cubicBezTo>
                                  <a:cubicBezTo>
                                    <a:pt x="691" y="70"/>
                                    <a:pt x="686" y="69"/>
                                    <a:pt x="681" y="69"/>
                                  </a:cubicBezTo>
                                  <a:cubicBezTo>
                                    <a:pt x="676" y="69"/>
                                    <a:pt x="671" y="70"/>
                                    <a:pt x="666" y="73"/>
                                  </a:cubicBezTo>
                                  <a:close/>
                                  <a:moveTo>
                                    <a:pt x="681" y="67"/>
                                  </a:moveTo>
                                  <a:cubicBezTo>
                                    <a:pt x="687" y="67"/>
                                    <a:pt x="692" y="69"/>
                                    <a:pt x="697" y="72"/>
                                  </a:cubicBezTo>
                                  <a:cubicBezTo>
                                    <a:pt x="697" y="70"/>
                                    <a:pt x="698" y="68"/>
                                    <a:pt x="699" y="67"/>
                                  </a:cubicBezTo>
                                  <a:cubicBezTo>
                                    <a:pt x="694" y="64"/>
                                    <a:pt x="688" y="62"/>
                                    <a:pt x="681" y="62"/>
                                  </a:cubicBezTo>
                                  <a:cubicBezTo>
                                    <a:pt x="674" y="62"/>
                                    <a:pt x="668" y="63"/>
                                    <a:pt x="663" y="67"/>
                                  </a:cubicBezTo>
                                  <a:cubicBezTo>
                                    <a:pt x="664" y="68"/>
                                    <a:pt x="665" y="70"/>
                                    <a:pt x="666" y="71"/>
                                  </a:cubicBezTo>
                                  <a:cubicBezTo>
                                    <a:pt x="670" y="69"/>
                                    <a:pt x="675" y="67"/>
                                    <a:pt x="681" y="67"/>
                                  </a:cubicBezTo>
                                  <a:close/>
                                  <a:moveTo>
                                    <a:pt x="669" y="80"/>
                                  </a:moveTo>
                                  <a:cubicBezTo>
                                    <a:pt x="670" y="82"/>
                                    <a:pt x="671" y="84"/>
                                    <a:pt x="671" y="86"/>
                                  </a:cubicBezTo>
                                  <a:cubicBezTo>
                                    <a:pt x="674" y="84"/>
                                    <a:pt x="677" y="82"/>
                                    <a:pt x="681" y="82"/>
                                  </a:cubicBezTo>
                                  <a:cubicBezTo>
                                    <a:pt x="685" y="82"/>
                                    <a:pt x="689" y="84"/>
                                    <a:pt x="691" y="87"/>
                                  </a:cubicBezTo>
                                  <a:cubicBezTo>
                                    <a:pt x="692" y="85"/>
                                    <a:pt x="692" y="83"/>
                                    <a:pt x="693" y="80"/>
                                  </a:cubicBezTo>
                                  <a:cubicBezTo>
                                    <a:pt x="690" y="78"/>
                                    <a:pt x="685" y="76"/>
                                    <a:pt x="681" y="76"/>
                                  </a:cubicBezTo>
                                  <a:cubicBezTo>
                                    <a:pt x="677" y="76"/>
                                    <a:pt x="673" y="78"/>
                                    <a:pt x="669" y="80"/>
                                  </a:cubicBezTo>
                                  <a:close/>
                                  <a:moveTo>
                                    <a:pt x="690" y="96"/>
                                  </a:moveTo>
                                  <a:cubicBezTo>
                                    <a:pt x="690" y="94"/>
                                    <a:pt x="691" y="91"/>
                                    <a:pt x="691" y="89"/>
                                  </a:cubicBezTo>
                                  <a:cubicBezTo>
                                    <a:pt x="689" y="86"/>
                                    <a:pt x="685" y="84"/>
                                    <a:pt x="681" y="84"/>
                                  </a:cubicBezTo>
                                  <a:cubicBezTo>
                                    <a:pt x="677" y="84"/>
                                    <a:pt x="674" y="86"/>
                                    <a:pt x="671" y="88"/>
                                  </a:cubicBezTo>
                                  <a:cubicBezTo>
                                    <a:pt x="672" y="91"/>
                                    <a:pt x="672" y="93"/>
                                    <a:pt x="672" y="96"/>
                                  </a:cubicBezTo>
                                  <a:cubicBezTo>
                                    <a:pt x="672" y="96"/>
                                    <a:pt x="672" y="96"/>
                                    <a:pt x="672" y="97"/>
                                  </a:cubicBezTo>
                                  <a:cubicBezTo>
                                    <a:pt x="673" y="97"/>
                                    <a:pt x="673" y="96"/>
                                    <a:pt x="674" y="96"/>
                                  </a:cubicBezTo>
                                  <a:cubicBezTo>
                                    <a:pt x="674" y="96"/>
                                    <a:pt x="674" y="96"/>
                                    <a:pt x="674" y="96"/>
                                  </a:cubicBezTo>
                                  <a:cubicBezTo>
                                    <a:pt x="674" y="92"/>
                                    <a:pt x="677" y="89"/>
                                    <a:pt x="681" y="89"/>
                                  </a:cubicBezTo>
                                  <a:cubicBezTo>
                                    <a:pt x="685" y="89"/>
                                    <a:pt x="687" y="92"/>
                                    <a:pt x="687" y="96"/>
                                  </a:cubicBezTo>
                                  <a:cubicBezTo>
                                    <a:pt x="687" y="96"/>
                                    <a:pt x="687" y="96"/>
                                    <a:pt x="687" y="96"/>
                                  </a:cubicBezTo>
                                  <a:cubicBezTo>
                                    <a:pt x="688" y="97"/>
                                    <a:pt x="689" y="97"/>
                                    <a:pt x="691" y="97"/>
                                  </a:cubicBezTo>
                                  <a:cubicBezTo>
                                    <a:pt x="690" y="97"/>
                                    <a:pt x="690" y="96"/>
                                    <a:pt x="690" y="96"/>
                                  </a:cubicBezTo>
                                  <a:close/>
                                  <a:moveTo>
                                    <a:pt x="681" y="91"/>
                                  </a:moveTo>
                                  <a:cubicBezTo>
                                    <a:pt x="678" y="91"/>
                                    <a:pt x="676" y="93"/>
                                    <a:pt x="676" y="96"/>
                                  </a:cubicBezTo>
                                  <a:cubicBezTo>
                                    <a:pt x="676" y="96"/>
                                    <a:pt x="676" y="96"/>
                                    <a:pt x="676" y="96"/>
                                  </a:cubicBezTo>
                                  <a:cubicBezTo>
                                    <a:pt x="677" y="96"/>
                                    <a:pt x="679" y="96"/>
                                    <a:pt x="681" y="96"/>
                                  </a:cubicBezTo>
                                  <a:cubicBezTo>
                                    <a:pt x="683" y="96"/>
                                    <a:pt x="684" y="96"/>
                                    <a:pt x="686" y="96"/>
                                  </a:cubicBezTo>
                                  <a:cubicBezTo>
                                    <a:pt x="686" y="96"/>
                                    <a:pt x="686" y="96"/>
                                    <a:pt x="686" y="96"/>
                                  </a:cubicBezTo>
                                  <a:cubicBezTo>
                                    <a:pt x="686" y="93"/>
                                    <a:pt x="684" y="91"/>
                                    <a:pt x="681" y="91"/>
                                  </a:cubicBezTo>
                                  <a:close/>
                                  <a:moveTo>
                                    <a:pt x="652" y="107"/>
                                  </a:moveTo>
                                  <a:cubicBezTo>
                                    <a:pt x="654" y="108"/>
                                    <a:pt x="655" y="109"/>
                                    <a:pt x="657" y="111"/>
                                  </a:cubicBezTo>
                                  <a:cubicBezTo>
                                    <a:pt x="664" y="106"/>
                                    <a:pt x="672" y="104"/>
                                    <a:pt x="681" y="104"/>
                                  </a:cubicBezTo>
                                  <a:cubicBezTo>
                                    <a:pt x="690" y="104"/>
                                    <a:pt x="698" y="106"/>
                                    <a:pt x="705" y="111"/>
                                  </a:cubicBezTo>
                                  <a:cubicBezTo>
                                    <a:pt x="707" y="110"/>
                                    <a:pt x="708" y="108"/>
                                    <a:pt x="710" y="107"/>
                                  </a:cubicBezTo>
                                  <a:cubicBezTo>
                                    <a:pt x="702" y="101"/>
                                    <a:pt x="692" y="98"/>
                                    <a:pt x="681" y="98"/>
                                  </a:cubicBezTo>
                                  <a:cubicBezTo>
                                    <a:pt x="670" y="98"/>
                                    <a:pt x="660" y="101"/>
                                    <a:pt x="652" y="107"/>
                                  </a:cubicBezTo>
                                  <a:close/>
                                  <a:moveTo>
                                    <a:pt x="690" y="404"/>
                                  </a:moveTo>
                                  <a:cubicBezTo>
                                    <a:pt x="690" y="402"/>
                                    <a:pt x="691" y="400"/>
                                    <a:pt x="691" y="398"/>
                                  </a:cubicBezTo>
                                  <a:cubicBezTo>
                                    <a:pt x="689" y="394"/>
                                    <a:pt x="685" y="392"/>
                                    <a:pt x="681" y="392"/>
                                  </a:cubicBezTo>
                                  <a:cubicBezTo>
                                    <a:pt x="677" y="392"/>
                                    <a:pt x="674" y="394"/>
                                    <a:pt x="671" y="397"/>
                                  </a:cubicBezTo>
                                  <a:cubicBezTo>
                                    <a:pt x="672" y="399"/>
                                    <a:pt x="672" y="402"/>
                                    <a:pt x="672" y="404"/>
                                  </a:cubicBezTo>
                                  <a:cubicBezTo>
                                    <a:pt x="672" y="404"/>
                                    <a:pt x="672" y="405"/>
                                    <a:pt x="672" y="405"/>
                                  </a:cubicBezTo>
                                  <a:cubicBezTo>
                                    <a:pt x="673" y="405"/>
                                    <a:pt x="673" y="405"/>
                                    <a:pt x="674" y="405"/>
                                  </a:cubicBezTo>
                                  <a:cubicBezTo>
                                    <a:pt x="674" y="404"/>
                                    <a:pt x="674" y="404"/>
                                    <a:pt x="674" y="404"/>
                                  </a:cubicBezTo>
                                  <a:cubicBezTo>
                                    <a:pt x="674" y="400"/>
                                    <a:pt x="677" y="397"/>
                                    <a:pt x="681" y="397"/>
                                  </a:cubicBezTo>
                                  <a:cubicBezTo>
                                    <a:pt x="685" y="397"/>
                                    <a:pt x="687" y="400"/>
                                    <a:pt x="687" y="404"/>
                                  </a:cubicBezTo>
                                  <a:cubicBezTo>
                                    <a:pt x="687" y="404"/>
                                    <a:pt x="687" y="404"/>
                                    <a:pt x="687" y="405"/>
                                  </a:cubicBezTo>
                                  <a:cubicBezTo>
                                    <a:pt x="688" y="405"/>
                                    <a:pt x="689" y="405"/>
                                    <a:pt x="691" y="405"/>
                                  </a:cubicBezTo>
                                  <a:cubicBezTo>
                                    <a:pt x="690" y="405"/>
                                    <a:pt x="690" y="404"/>
                                    <a:pt x="690" y="404"/>
                                  </a:cubicBezTo>
                                  <a:close/>
                                  <a:moveTo>
                                    <a:pt x="681" y="399"/>
                                  </a:moveTo>
                                  <a:cubicBezTo>
                                    <a:pt x="678" y="399"/>
                                    <a:pt x="676" y="401"/>
                                    <a:pt x="676" y="404"/>
                                  </a:cubicBezTo>
                                  <a:cubicBezTo>
                                    <a:pt x="676" y="404"/>
                                    <a:pt x="676" y="404"/>
                                    <a:pt x="676" y="404"/>
                                  </a:cubicBezTo>
                                  <a:cubicBezTo>
                                    <a:pt x="677" y="404"/>
                                    <a:pt x="679" y="404"/>
                                    <a:pt x="681" y="404"/>
                                  </a:cubicBezTo>
                                  <a:cubicBezTo>
                                    <a:pt x="683" y="404"/>
                                    <a:pt x="684" y="404"/>
                                    <a:pt x="686" y="404"/>
                                  </a:cubicBezTo>
                                  <a:cubicBezTo>
                                    <a:pt x="686" y="404"/>
                                    <a:pt x="686" y="404"/>
                                    <a:pt x="686" y="404"/>
                                  </a:cubicBezTo>
                                  <a:cubicBezTo>
                                    <a:pt x="686" y="401"/>
                                    <a:pt x="684" y="399"/>
                                    <a:pt x="681" y="399"/>
                                  </a:cubicBezTo>
                                  <a:close/>
                                  <a:moveTo>
                                    <a:pt x="691" y="395"/>
                                  </a:moveTo>
                                  <a:cubicBezTo>
                                    <a:pt x="692" y="393"/>
                                    <a:pt x="692" y="391"/>
                                    <a:pt x="693" y="389"/>
                                  </a:cubicBezTo>
                                  <a:cubicBezTo>
                                    <a:pt x="690" y="386"/>
                                    <a:pt x="685" y="385"/>
                                    <a:pt x="681" y="385"/>
                                  </a:cubicBezTo>
                                  <a:cubicBezTo>
                                    <a:pt x="677" y="385"/>
                                    <a:pt x="673" y="386"/>
                                    <a:pt x="669" y="388"/>
                                  </a:cubicBezTo>
                                  <a:cubicBezTo>
                                    <a:pt x="670" y="390"/>
                                    <a:pt x="671" y="392"/>
                                    <a:pt x="671" y="395"/>
                                  </a:cubicBezTo>
                                  <a:cubicBezTo>
                                    <a:pt x="674" y="392"/>
                                    <a:pt x="677" y="390"/>
                                    <a:pt x="681" y="390"/>
                                  </a:cubicBezTo>
                                  <a:cubicBezTo>
                                    <a:pt x="685" y="390"/>
                                    <a:pt x="689" y="392"/>
                                    <a:pt x="691" y="395"/>
                                  </a:cubicBezTo>
                                  <a:close/>
                                  <a:moveTo>
                                    <a:pt x="664" y="404"/>
                                  </a:moveTo>
                                  <a:cubicBezTo>
                                    <a:pt x="664" y="405"/>
                                    <a:pt x="664" y="406"/>
                                    <a:pt x="664" y="407"/>
                                  </a:cubicBezTo>
                                  <a:cubicBezTo>
                                    <a:pt x="666" y="406"/>
                                    <a:pt x="668" y="406"/>
                                    <a:pt x="670" y="405"/>
                                  </a:cubicBezTo>
                                  <a:cubicBezTo>
                                    <a:pt x="670" y="405"/>
                                    <a:pt x="670" y="404"/>
                                    <a:pt x="670" y="404"/>
                                  </a:cubicBezTo>
                                  <a:cubicBezTo>
                                    <a:pt x="670" y="390"/>
                                    <a:pt x="665" y="378"/>
                                    <a:pt x="656" y="369"/>
                                  </a:cubicBezTo>
                                  <a:cubicBezTo>
                                    <a:pt x="647" y="360"/>
                                    <a:pt x="635" y="354"/>
                                    <a:pt x="621" y="354"/>
                                  </a:cubicBezTo>
                                  <a:cubicBezTo>
                                    <a:pt x="607" y="354"/>
                                    <a:pt x="595" y="360"/>
                                    <a:pt x="586" y="369"/>
                                  </a:cubicBezTo>
                                  <a:cubicBezTo>
                                    <a:pt x="577" y="378"/>
                                    <a:pt x="571" y="390"/>
                                    <a:pt x="571" y="404"/>
                                  </a:cubicBezTo>
                                  <a:cubicBezTo>
                                    <a:pt x="571" y="405"/>
                                    <a:pt x="571" y="405"/>
                                    <a:pt x="571" y="405"/>
                                  </a:cubicBezTo>
                                  <a:cubicBezTo>
                                    <a:pt x="573" y="406"/>
                                    <a:pt x="575" y="407"/>
                                    <a:pt x="577" y="407"/>
                                  </a:cubicBezTo>
                                  <a:cubicBezTo>
                                    <a:pt x="577" y="406"/>
                                    <a:pt x="577" y="405"/>
                                    <a:pt x="577" y="404"/>
                                  </a:cubicBezTo>
                                  <a:cubicBezTo>
                                    <a:pt x="577" y="380"/>
                                    <a:pt x="597" y="361"/>
                                    <a:pt x="621" y="361"/>
                                  </a:cubicBezTo>
                                  <a:cubicBezTo>
                                    <a:pt x="645" y="361"/>
                                    <a:pt x="664" y="380"/>
                                    <a:pt x="664" y="404"/>
                                  </a:cubicBezTo>
                                  <a:close/>
                                  <a:moveTo>
                                    <a:pt x="657" y="404"/>
                                  </a:moveTo>
                                  <a:cubicBezTo>
                                    <a:pt x="657" y="406"/>
                                    <a:pt x="656" y="408"/>
                                    <a:pt x="656" y="411"/>
                                  </a:cubicBezTo>
                                  <a:cubicBezTo>
                                    <a:pt x="658" y="409"/>
                                    <a:pt x="660" y="408"/>
                                    <a:pt x="663" y="408"/>
                                  </a:cubicBezTo>
                                  <a:cubicBezTo>
                                    <a:pt x="663" y="406"/>
                                    <a:pt x="663" y="405"/>
                                    <a:pt x="663" y="404"/>
                                  </a:cubicBezTo>
                                  <a:cubicBezTo>
                                    <a:pt x="663" y="392"/>
                                    <a:pt x="658" y="382"/>
                                    <a:pt x="650" y="374"/>
                                  </a:cubicBezTo>
                                  <a:cubicBezTo>
                                    <a:pt x="643" y="367"/>
                                    <a:pt x="632" y="362"/>
                                    <a:pt x="621" y="362"/>
                                  </a:cubicBezTo>
                                  <a:cubicBezTo>
                                    <a:pt x="609" y="362"/>
                                    <a:pt x="599" y="367"/>
                                    <a:pt x="591" y="374"/>
                                  </a:cubicBezTo>
                                  <a:cubicBezTo>
                                    <a:pt x="584" y="382"/>
                                    <a:pt x="579" y="392"/>
                                    <a:pt x="579" y="404"/>
                                  </a:cubicBezTo>
                                  <a:cubicBezTo>
                                    <a:pt x="579" y="405"/>
                                    <a:pt x="579" y="407"/>
                                    <a:pt x="579" y="408"/>
                                  </a:cubicBezTo>
                                  <a:cubicBezTo>
                                    <a:pt x="581" y="409"/>
                                    <a:pt x="584" y="410"/>
                                    <a:pt x="586" y="411"/>
                                  </a:cubicBezTo>
                                  <a:cubicBezTo>
                                    <a:pt x="585" y="409"/>
                                    <a:pt x="585" y="406"/>
                                    <a:pt x="585" y="404"/>
                                  </a:cubicBezTo>
                                  <a:cubicBezTo>
                                    <a:pt x="585" y="384"/>
                                    <a:pt x="601" y="368"/>
                                    <a:pt x="621" y="368"/>
                                  </a:cubicBezTo>
                                  <a:cubicBezTo>
                                    <a:pt x="641" y="368"/>
                                    <a:pt x="657" y="384"/>
                                    <a:pt x="657" y="404"/>
                                  </a:cubicBezTo>
                                  <a:close/>
                                  <a:moveTo>
                                    <a:pt x="570" y="404"/>
                                  </a:moveTo>
                                  <a:cubicBezTo>
                                    <a:pt x="570" y="402"/>
                                    <a:pt x="570" y="400"/>
                                    <a:pt x="570" y="398"/>
                                  </a:cubicBezTo>
                                  <a:cubicBezTo>
                                    <a:pt x="568" y="394"/>
                                    <a:pt x="564" y="392"/>
                                    <a:pt x="560" y="392"/>
                                  </a:cubicBezTo>
                                  <a:cubicBezTo>
                                    <a:pt x="555" y="392"/>
                                    <a:pt x="552" y="395"/>
                                    <a:pt x="550" y="398"/>
                                  </a:cubicBezTo>
                                  <a:cubicBezTo>
                                    <a:pt x="549" y="398"/>
                                    <a:pt x="549" y="397"/>
                                    <a:pt x="549" y="397"/>
                                  </a:cubicBezTo>
                                  <a:cubicBezTo>
                                    <a:pt x="550" y="399"/>
                                    <a:pt x="550" y="402"/>
                                    <a:pt x="550" y="404"/>
                                  </a:cubicBezTo>
                                  <a:cubicBezTo>
                                    <a:pt x="550" y="404"/>
                                    <a:pt x="550" y="405"/>
                                    <a:pt x="550" y="405"/>
                                  </a:cubicBezTo>
                                  <a:cubicBezTo>
                                    <a:pt x="551" y="405"/>
                                    <a:pt x="552" y="405"/>
                                    <a:pt x="553" y="405"/>
                                  </a:cubicBezTo>
                                  <a:cubicBezTo>
                                    <a:pt x="553" y="404"/>
                                    <a:pt x="553" y="404"/>
                                    <a:pt x="553" y="404"/>
                                  </a:cubicBezTo>
                                  <a:cubicBezTo>
                                    <a:pt x="553" y="400"/>
                                    <a:pt x="556" y="397"/>
                                    <a:pt x="560" y="397"/>
                                  </a:cubicBezTo>
                                  <a:cubicBezTo>
                                    <a:pt x="564" y="397"/>
                                    <a:pt x="567" y="400"/>
                                    <a:pt x="567" y="404"/>
                                  </a:cubicBezTo>
                                  <a:cubicBezTo>
                                    <a:pt x="567" y="404"/>
                                    <a:pt x="567" y="404"/>
                                    <a:pt x="567" y="405"/>
                                  </a:cubicBezTo>
                                  <a:cubicBezTo>
                                    <a:pt x="568" y="405"/>
                                    <a:pt x="569" y="405"/>
                                    <a:pt x="570" y="405"/>
                                  </a:cubicBezTo>
                                  <a:cubicBezTo>
                                    <a:pt x="570" y="405"/>
                                    <a:pt x="570" y="404"/>
                                    <a:pt x="570" y="404"/>
                                  </a:cubicBezTo>
                                  <a:close/>
                                  <a:moveTo>
                                    <a:pt x="560" y="399"/>
                                  </a:moveTo>
                                  <a:cubicBezTo>
                                    <a:pt x="557" y="399"/>
                                    <a:pt x="555" y="401"/>
                                    <a:pt x="555" y="404"/>
                                  </a:cubicBezTo>
                                  <a:cubicBezTo>
                                    <a:pt x="555" y="404"/>
                                    <a:pt x="555" y="404"/>
                                    <a:pt x="555" y="404"/>
                                  </a:cubicBezTo>
                                  <a:cubicBezTo>
                                    <a:pt x="557" y="404"/>
                                    <a:pt x="558" y="404"/>
                                    <a:pt x="560" y="404"/>
                                  </a:cubicBezTo>
                                  <a:cubicBezTo>
                                    <a:pt x="562" y="404"/>
                                    <a:pt x="563" y="404"/>
                                    <a:pt x="565" y="404"/>
                                  </a:cubicBezTo>
                                  <a:cubicBezTo>
                                    <a:pt x="565" y="404"/>
                                    <a:pt x="565" y="404"/>
                                    <a:pt x="565" y="404"/>
                                  </a:cubicBezTo>
                                  <a:cubicBezTo>
                                    <a:pt x="565" y="401"/>
                                    <a:pt x="563" y="399"/>
                                    <a:pt x="560" y="399"/>
                                  </a:cubicBezTo>
                                  <a:close/>
                                  <a:moveTo>
                                    <a:pt x="570" y="395"/>
                                  </a:moveTo>
                                  <a:cubicBezTo>
                                    <a:pt x="571" y="393"/>
                                    <a:pt x="571" y="391"/>
                                    <a:pt x="572" y="389"/>
                                  </a:cubicBezTo>
                                  <a:cubicBezTo>
                                    <a:pt x="569" y="386"/>
                                    <a:pt x="564" y="385"/>
                                    <a:pt x="560" y="385"/>
                                  </a:cubicBezTo>
                                  <a:cubicBezTo>
                                    <a:pt x="555" y="385"/>
                                    <a:pt x="551" y="386"/>
                                    <a:pt x="548" y="389"/>
                                  </a:cubicBezTo>
                                  <a:cubicBezTo>
                                    <a:pt x="548" y="391"/>
                                    <a:pt x="549" y="394"/>
                                    <a:pt x="549" y="396"/>
                                  </a:cubicBezTo>
                                  <a:cubicBezTo>
                                    <a:pt x="549" y="396"/>
                                    <a:pt x="549" y="396"/>
                                    <a:pt x="549" y="396"/>
                                  </a:cubicBezTo>
                                  <a:cubicBezTo>
                                    <a:pt x="552" y="393"/>
                                    <a:pt x="556" y="390"/>
                                    <a:pt x="560" y="390"/>
                                  </a:cubicBezTo>
                                  <a:cubicBezTo>
                                    <a:pt x="564" y="390"/>
                                    <a:pt x="568" y="392"/>
                                    <a:pt x="570" y="395"/>
                                  </a:cubicBezTo>
                                  <a:close/>
                                  <a:moveTo>
                                    <a:pt x="542" y="404"/>
                                  </a:moveTo>
                                  <a:cubicBezTo>
                                    <a:pt x="542" y="405"/>
                                    <a:pt x="542" y="406"/>
                                    <a:pt x="542" y="407"/>
                                  </a:cubicBezTo>
                                  <a:cubicBezTo>
                                    <a:pt x="544" y="407"/>
                                    <a:pt x="546" y="406"/>
                                    <a:pt x="548" y="406"/>
                                  </a:cubicBezTo>
                                  <a:cubicBezTo>
                                    <a:pt x="548" y="405"/>
                                    <a:pt x="548" y="405"/>
                                    <a:pt x="548" y="404"/>
                                  </a:cubicBezTo>
                                  <a:cubicBezTo>
                                    <a:pt x="548" y="390"/>
                                    <a:pt x="543" y="378"/>
                                    <a:pt x="534" y="369"/>
                                  </a:cubicBezTo>
                                  <a:cubicBezTo>
                                    <a:pt x="525" y="360"/>
                                    <a:pt x="512" y="354"/>
                                    <a:pt x="499" y="354"/>
                                  </a:cubicBezTo>
                                  <a:cubicBezTo>
                                    <a:pt x="485" y="354"/>
                                    <a:pt x="473" y="360"/>
                                    <a:pt x="464" y="369"/>
                                  </a:cubicBezTo>
                                  <a:cubicBezTo>
                                    <a:pt x="455" y="378"/>
                                    <a:pt x="449" y="390"/>
                                    <a:pt x="449" y="404"/>
                                  </a:cubicBezTo>
                                  <a:cubicBezTo>
                                    <a:pt x="449" y="405"/>
                                    <a:pt x="449" y="405"/>
                                    <a:pt x="449" y="405"/>
                                  </a:cubicBezTo>
                                  <a:cubicBezTo>
                                    <a:pt x="451" y="406"/>
                                    <a:pt x="453" y="407"/>
                                    <a:pt x="455" y="407"/>
                                  </a:cubicBezTo>
                                  <a:cubicBezTo>
                                    <a:pt x="455" y="406"/>
                                    <a:pt x="455" y="405"/>
                                    <a:pt x="455" y="404"/>
                                  </a:cubicBezTo>
                                  <a:cubicBezTo>
                                    <a:pt x="455" y="380"/>
                                    <a:pt x="475" y="361"/>
                                    <a:pt x="499" y="361"/>
                                  </a:cubicBezTo>
                                  <a:cubicBezTo>
                                    <a:pt x="523" y="361"/>
                                    <a:pt x="542" y="380"/>
                                    <a:pt x="542" y="404"/>
                                  </a:cubicBezTo>
                                  <a:close/>
                                  <a:moveTo>
                                    <a:pt x="534" y="404"/>
                                  </a:moveTo>
                                  <a:cubicBezTo>
                                    <a:pt x="534" y="407"/>
                                    <a:pt x="534" y="409"/>
                                    <a:pt x="534" y="411"/>
                                  </a:cubicBezTo>
                                  <a:cubicBezTo>
                                    <a:pt x="536" y="410"/>
                                    <a:pt x="538" y="409"/>
                                    <a:pt x="540" y="408"/>
                                  </a:cubicBezTo>
                                  <a:cubicBezTo>
                                    <a:pt x="540" y="407"/>
                                    <a:pt x="541" y="405"/>
                                    <a:pt x="541" y="404"/>
                                  </a:cubicBezTo>
                                  <a:cubicBezTo>
                                    <a:pt x="541" y="392"/>
                                    <a:pt x="536" y="382"/>
                                    <a:pt x="528" y="374"/>
                                  </a:cubicBezTo>
                                  <a:cubicBezTo>
                                    <a:pt x="521" y="367"/>
                                    <a:pt x="510" y="362"/>
                                    <a:pt x="499" y="362"/>
                                  </a:cubicBezTo>
                                  <a:cubicBezTo>
                                    <a:pt x="487" y="362"/>
                                    <a:pt x="477" y="367"/>
                                    <a:pt x="469" y="374"/>
                                  </a:cubicBezTo>
                                  <a:cubicBezTo>
                                    <a:pt x="461" y="382"/>
                                    <a:pt x="457" y="392"/>
                                    <a:pt x="457" y="404"/>
                                  </a:cubicBezTo>
                                  <a:cubicBezTo>
                                    <a:pt x="457" y="405"/>
                                    <a:pt x="457" y="407"/>
                                    <a:pt x="457" y="408"/>
                                  </a:cubicBezTo>
                                  <a:cubicBezTo>
                                    <a:pt x="459" y="409"/>
                                    <a:pt x="461" y="410"/>
                                    <a:pt x="464" y="411"/>
                                  </a:cubicBezTo>
                                  <a:cubicBezTo>
                                    <a:pt x="463" y="409"/>
                                    <a:pt x="463" y="406"/>
                                    <a:pt x="463" y="404"/>
                                  </a:cubicBezTo>
                                  <a:cubicBezTo>
                                    <a:pt x="463" y="384"/>
                                    <a:pt x="479" y="368"/>
                                    <a:pt x="499" y="368"/>
                                  </a:cubicBezTo>
                                  <a:cubicBezTo>
                                    <a:pt x="518" y="368"/>
                                    <a:pt x="534" y="384"/>
                                    <a:pt x="534" y="404"/>
                                  </a:cubicBezTo>
                                  <a:close/>
                                  <a:moveTo>
                                    <a:pt x="447" y="404"/>
                                  </a:moveTo>
                                  <a:cubicBezTo>
                                    <a:pt x="447" y="402"/>
                                    <a:pt x="448" y="400"/>
                                    <a:pt x="448" y="398"/>
                                  </a:cubicBezTo>
                                  <a:cubicBezTo>
                                    <a:pt x="446" y="394"/>
                                    <a:pt x="442" y="392"/>
                                    <a:pt x="438" y="392"/>
                                  </a:cubicBezTo>
                                  <a:cubicBezTo>
                                    <a:pt x="434" y="392"/>
                                    <a:pt x="431" y="394"/>
                                    <a:pt x="428" y="397"/>
                                  </a:cubicBezTo>
                                  <a:cubicBezTo>
                                    <a:pt x="429" y="399"/>
                                    <a:pt x="429" y="402"/>
                                    <a:pt x="429" y="404"/>
                                  </a:cubicBezTo>
                                  <a:cubicBezTo>
                                    <a:pt x="429" y="404"/>
                                    <a:pt x="429" y="405"/>
                                    <a:pt x="429" y="405"/>
                                  </a:cubicBezTo>
                                  <a:cubicBezTo>
                                    <a:pt x="430" y="405"/>
                                    <a:pt x="430" y="405"/>
                                    <a:pt x="431" y="405"/>
                                  </a:cubicBezTo>
                                  <a:cubicBezTo>
                                    <a:pt x="431" y="404"/>
                                    <a:pt x="431" y="404"/>
                                    <a:pt x="431" y="404"/>
                                  </a:cubicBezTo>
                                  <a:cubicBezTo>
                                    <a:pt x="431" y="400"/>
                                    <a:pt x="434" y="397"/>
                                    <a:pt x="438" y="397"/>
                                  </a:cubicBezTo>
                                  <a:cubicBezTo>
                                    <a:pt x="441" y="397"/>
                                    <a:pt x="444" y="400"/>
                                    <a:pt x="444" y="404"/>
                                  </a:cubicBezTo>
                                  <a:cubicBezTo>
                                    <a:pt x="444" y="404"/>
                                    <a:pt x="444" y="404"/>
                                    <a:pt x="444" y="405"/>
                                  </a:cubicBezTo>
                                  <a:cubicBezTo>
                                    <a:pt x="445" y="405"/>
                                    <a:pt x="446" y="405"/>
                                    <a:pt x="447" y="405"/>
                                  </a:cubicBezTo>
                                  <a:cubicBezTo>
                                    <a:pt x="447" y="405"/>
                                    <a:pt x="447" y="404"/>
                                    <a:pt x="447" y="404"/>
                                  </a:cubicBezTo>
                                  <a:close/>
                                  <a:moveTo>
                                    <a:pt x="438" y="399"/>
                                  </a:moveTo>
                                  <a:cubicBezTo>
                                    <a:pt x="435" y="399"/>
                                    <a:pt x="433" y="401"/>
                                    <a:pt x="433" y="404"/>
                                  </a:cubicBezTo>
                                  <a:cubicBezTo>
                                    <a:pt x="433" y="404"/>
                                    <a:pt x="433" y="404"/>
                                    <a:pt x="433" y="404"/>
                                  </a:cubicBezTo>
                                  <a:cubicBezTo>
                                    <a:pt x="434" y="404"/>
                                    <a:pt x="436" y="404"/>
                                    <a:pt x="438" y="404"/>
                                  </a:cubicBezTo>
                                  <a:cubicBezTo>
                                    <a:pt x="439" y="404"/>
                                    <a:pt x="441" y="404"/>
                                    <a:pt x="443" y="404"/>
                                  </a:cubicBezTo>
                                  <a:cubicBezTo>
                                    <a:pt x="443" y="404"/>
                                    <a:pt x="443" y="404"/>
                                    <a:pt x="443" y="404"/>
                                  </a:cubicBezTo>
                                  <a:cubicBezTo>
                                    <a:pt x="443" y="401"/>
                                    <a:pt x="441" y="399"/>
                                    <a:pt x="438" y="399"/>
                                  </a:cubicBezTo>
                                  <a:close/>
                                  <a:moveTo>
                                    <a:pt x="448" y="395"/>
                                  </a:moveTo>
                                  <a:cubicBezTo>
                                    <a:pt x="449" y="393"/>
                                    <a:pt x="449" y="391"/>
                                    <a:pt x="450" y="389"/>
                                  </a:cubicBezTo>
                                  <a:cubicBezTo>
                                    <a:pt x="446" y="386"/>
                                    <a:pt x="442" y="385"/>
                                    <a:pt x="438" y="385"/>
                                  </a:cubicBezTo>
                                  <a:cubicBezTo>
                                    <a:pt x="434" y="385"/>
                                    <a:pt x="430" y="386"/>
                                    <a:pt x="426" y="388"/>
                                  </a:cubicBezTo>
                                  <a:cubicBezTo>
                                    <a:pt x="427" y="390"/>
                                    <a:pt x="428" y="392"/>
                                    <a:pt x="428" y="395"/>
                                  </a:cubicBezTo>
                                  <a:cubicBezTo>
                                    <a:pt x="431" y="392"/>
                                    <a:pt x="434" y="390"/>
                                    <a:pt x="438" y="390"/>
                                  </a:cubicBezTo>
                                  <a:cubicBezTo>
                                    <a:pt x="442" y="390"/>
                                    <a:pt x="446" y="392"/>
                                    <a:pt x="448" y="395"/>
                                  </a:cubicBezTo>
                                  <a:close/>
                                  <a:moveTo>
                                    <a:pt x="421" y="404"/>
                                  </a:moveTo>
                                  <a:cubicBezTo>
                                    <a:pt x="421" y="405"/>
                                    <a:pt x="421" y="406"/>
                                    <a:pt x="421" y="407"/>
                                  </a:cubicBezTo>
                                  <a:cubicBezTo>
                                    <a:pt x="423" y="406"/>
                                    <a:pt x="425" y="406"/>
                                    <a:pt x="427" y="405"/>
                                  </a:cubicBezTo>
                                  <a:cubicBezTo>
                                    <a:pt x="427" y="405"/>
                                    <a:pt x="427" y="404"/>
                                    <a:pt x="427" y="404"/>
                                  </a:cubicBezTo>
                                  <a:cubicBezTo>
                                    <a:pt x="427" y="390"/>
                                    <a:pt x="422" y="378"/>
                                    <a:pt x="413" y="369"/>
                                  </a:cubicBezTo>
                                  <a:cubicBezTo>
                                    <a:pt x="404" y="360"/>
                                    <a:pt x="391" y="354"/>
                                    <a:pt x="378" y="354"/>
                                  </a:cubicBezTo>
                                  <a:cubicBezTo>
                                    <a:pt x="364" y="354"/>
                                    <a:pt x="352" y="360"/>
                                    <a:pt x="343" y="369"/>
                                  </a:cubicBezTo>
                                  <a:cubicBezTo>
                                    <a:pt x="334" y="378"/>
                                    <a:pt x="328" y="390"/>
                                    <a:pt x="328" y="404"/>
                                  </a:cubicBezTo>
                                  <a:cubicBezTo>
                                    <a:pt x="328" y="405"/>
                                    <a:pt x="328" y="405"/>
                                    <a:pt x="328" y="405"/>
                                  </a:cubicBezTo>
                                  <a:cubicBezTo>
                                    <a:pt x="330" y="406"/>
                                    <a:pt x="332" y="407"/>
                                    <a:pt x="334" y="407"/>
                                  </a:cubicBezTo>
                                  <a:cubicBezTo>
                                    <a:pt x="334" y="406"/>
                                    <a:pt x="334" y="405"/>
                                    <a:pt x="334" y="404"/>
                                  </a:cubicBezTo>
                                  <a:cubicBezTo>
                                    <a:pt x="334" y="380"/>
                                    <a:pt x="354" y="361"/>
                                    <a:pt x="378" y="361"/>
                                  </a:cubicBezTo>
                                  <a:cubicBezTo>
                                    <a:pt x="402" y="361"/>
                                    <a:pt x="421" y="380"/>
                                    <a:pt x="421" y="404"/>
                                  </a:cubicBezTo>
                                  <a:close/>
                                  <a:moveTo>
                                    <a:pt x="414" y="404"/>
                                  </a:moveTo>
                                  <a:cubicBezTo>
                                    <a:pt x="414" y="406"/>
                                    <a:pt x="413" y="408"/>
                                    <a:pt x="413" y="411"/>
                                  </a:cubicBezTo>
                                  <a:cubicBezTo>
                                    <a:pt x="415" y="409"/>
                                    <a:pt x="417" y="408"/>
                                    <a:pt x="420" y="408"/>
                                  </a:cubicBezTo>
                                  <a:cubicBezTo>
                                    <a:pt x="420" y="406"/>
                                    <a:pt x="420" y="405"/>
                                    <a:pt x="420" y="404"/>
                                  </a:cubicBezTo>
                                  <a:cubicBezTo>
                                    <a:pt x="420" y="392"/>
                                    <a:pt x="415" y="382"/>
                                    <a:pt x="407" y="374"/>
                                  </a:cubicBezTo>
                                  <a:cubicBezTo>
                                    <a:pt x="400" y="367"/>
                                    <a:pt x="389" y="362"/>
                                    <a:pt x="378" y="362"/>
                                  </a:cubicBezTo>
                                  <a:cubicBezTo>
                                    <a:pt x="366" y="362"/>
                                    <a:pt x="356" y="367"/>
                                    <a:pt x="348" y="374"/>
                                  </a:cubicBezTo>
                                  <a:cubicBezTo>
                                    <a:pt x="341" y="382"/>
                                    <a:pt x="336" y="392"/>
                                    <a:pt x="336" y="404"/>
                                  </a:cubicBezTo>
                                  <a:cubicBezTo>
                                    <a:pt x="336" y="405"/>
                                    <a:pt x="336" y="407"/>
                                    <a:pt x="336" y="408"/>
                                  </a:cubicBezTo>
                                  <a:cubicBezTo>
                                    <a:pt x="338" y="409"/>
                                    <a:pt x="341" y="410"/>
                                    <a:pt x="343" y="411"/>
                                  </a:cubicBezTo>
                                  <a:cubicBezTo>
                                    <a:pt x="342" y="409"/>
                                    <a:pt x="342" y="406"/>
                                    <a:pt x="342" y="404"/>
                                  </a:cubicBezTo>
                                  <a:cubicBezTo>
                                    <a:pt x="342" y="384"/>
                                    <a:pt x="358" y="368"/>
                                    <a:pt x="378" y="368"/>
                                  </a:cubicBezTo>
                                  <a:cubicBezTo>
                                    <a:pt x="398" y="368"/>
                                    <a:pt x="414" y="384"/>
                                    <a:pt x="414" y="404"/>
                                  </a:cubicBezTo>
                                  <a:close/>
                                  <a:moveTo>
                                    <a:pt x="327" y="404"/>
                                  </a:moveTo>
                                  <a:cubicBezTo>
                                    <a:pt x="327" y="402"/>
                                    <a:pt x="327" y="400"/>
                                    <a:pt x="327" y="398"/>
                                  </a:cubicBezTo>
                                  <a:cubicBezTo>
                                    <a:pt x="325" y="394"/>
                                    <a:pt x="321" y="392"/>
                                    <a:pt x="317" y="392"/>
                                  </a:cubicBezTo>
                                  <a:cubicBezTo>
                                    <a:pt x="313" y="392"/>
                                    <a:pt x="309" y="394"/>
                                    <a:pt x="307" y="398"/>
                                  </a:cubicBezTo>
                                  <a:cubicBezTo>
                                    <a:pt x="307" y="400"/>
                                    <a:pt x="307" y="402"/>
                                    <a:pt x="307" y="404"/>
                                  </a:cubicBezTo>
                                  <a:cubicBezTo>
                                    <a:pt x="307" y="404"/>
                                    <a:pt x="307" y="405"/>
                                    <a:pt x="307" y="405"/>
                                  </a:cubicBezTo>
                                  <a:cubicBezTo>
                                    <a:pt x="308" y="405"/>
                                    <a:pt x="309" y="405"/>
                                    <a:pt x="310" y="405"/>
                                  </a:cubicBezTo>
                                  <a:cubicBezTo>
                                    <a:pt x="310" y="404"/>
                                    <a:pt x="310" y="404"/>
                                    <a:pt x="310" y="404"/>
                                  </a:cubicBezTo>
                                  <a:cubicBezTo>
                                    <a:pt x="310" y="400"/>
                                    <a:pt x="313" y="397"/>
                                    <a:pt x="317" y="397"/>
                                  </a:cubicBezTo>
                                  <a:cubicBezTo>
                                    <a:pt x="321" y="397"/>
                                    <a:pt x="324" y="400"/>
                                    <a:pt x="324" y="404"/>
                                  </a:cubicBezTo>
                                  <a:cubicBezTo>
                                    <a:pt x="324" y="404"/>
                                    <a:pt x="324" y="404"/>
                                    <a:pt x="324" y="405"/>
                                  </a:cubicBezTo>
                                  <a:cubicBezTo>
                                    <a:pt x="325" y="405"/>
                                    <a:pt x="326" y="405"/>
                                    <a:pt x="327" y="405"/>
                                  </a:cubicBezTo>
                                  <a:cubicBezTo>
                                    <a:pt x="327" y="405"/>
                                    <a:pt x="327" y="404"/>
                                    <a:pt x="327" y="404"/>
                                  </a:cubicBezTo>
                                  <a:close/>
                                  <a:moveTo>
                                    <a:pt x="317" y="399"/>
                                  </a:moveTo>
                                  <a:cubicBezTo>
                                    <a:pt x="314" y="399"/>
                                    <a:pt x="312" y="401"/>
                                    <a:pt x="312" y="404"/>
                                  </a:cubicBezTo>
                                  <a:cubicBezTo>
                                    <a:pt x="312" y="404"/>
                                    <a:pt x="312" y="404"/>
                                    <a:pt x="312" y="404"/>
                                  </a:cubicBezTo>
                                  <a:cubicBezTo>
                                    <a:pt x="314" y="404"/>
                                    <a:pt x="315" y="404"/>
                                    <a:pt x="317" y="404"/>
                                  </a:cubicBezTo>
                                  <a:cubicBezTo>
                                    <a:pt x="319" y="404"/>
                                    <a:pt x="320" y="404"/>
                                    <a:pt x="322" y="404"/>
                                  </a:cubicBezTo>
                                  <a:cubicBezTo>
                                    <a:pt x="322" y="404"/>
                                    <a:pt x="322" y="404"/>
                                    <a:pt x="322" y="404"/>
                                  </a:cubicBezTo>
                                  <a:cubicBezTo>
                                    <a:pt x="322" y="401"/>
                                    <a:pt x="320" y="399"/>
                                    <a:pt x="317" y="399"/>
                                  </a:cubicBezTo>
                                  <a:close/>
                                  <a:moveTo>
                                    <a:pt x="327" y="395"/>
                                  </a:moveTo>
                                  <a:cubicBezTo>
                                    <a:pt x="328" y="393"/>
                                    <a:pt x="328" y="391"/>
                                    <a:pt x="329" y="389"/>
                                  </a:cubicBezTo>
                                  <a:cubicBezTo>
                                    <a:pt x="326" y="386"/>
                                    <a:pt x="321" y="385"/>
                                    <a:pt x="317" y="385"/>
                                  </a:cubicBezTo>
                                  <a:cubicBezTo>
                                    <a:pt x="312" y="385"/>
                                    <a:pt x="308" y="386"/>
                                    <a:pt x="305" y="389"/>
                                  </a:cubicBezTo>
                                  <a:cubicBezTo>
                                    <a:pt x="305" y="391"/>
                                    <a:pt x="306" y="393"/>
                                    <a:pt x="306" y="396"/>
                                  </a:cubicBezTo>
                                  <a:cubicBezTo>
                                    <a:pt x="309" y="392"/>
                                    <a:pt x="313" y="390"/>
                                    <a:pt x="317" y="390"/>
                                  </a:cubicBezTo>
                                  <a:cubicBezTo>
                                    <a:pt x="321" y="390"/>
                                    <a:pt x="325" y="392"/>
                                    <a:pt x="327" y="395"/>
                                  </a:cubicBezTo>
                                  <a:close/>
                                  <a:moveTo>
                                    <a:pt x="299" y="404"/>
                                  </a:moveTo>
                                  <a:cubicBezTo>
                                    <a:pt x="299" y="405"/>
                                    <a:pt x="299" y="406"/>
                                    <a:pt x="299" y="407"/>
                                  </a:cubicBezTo>
                                  <a:cubicBezTo>
                                    <a:pt x="301" y="407"/>
                                    <a:pt x="303" y="406"/>
                                    <a:pt x="305" y="406"/>
                                  </a:cubicBezTo>
                                  <a:cubicBezTo>
                                    <a:pt x="305" y="405"/>
                                    <a:pt x="306" y="405"/>
                                    <a:pt x="306" y="404"/>
                                  </a:cubicBezTo>
                                  <a:cubicBezTo>
                                    <a:pt x="306" y="390"/>
                                    <a:pt x="300" y="378"/>
                                    <a:pt x="291" y="369"/>
                                  </a:cubicBezTo>
                                  <a:cubicBezTo>
                                    <a:pt x="282" y="360"/>
                                    <a:pt x="270" y="354"/>
                                    <a:pt x="256" y="354"/>
                                  </a:cubicBezTo>
                                  <a:cubicBezTo>
                                    <a:pt x="242" y="354"/>
                                    <a:pt x="230" y="360"/>
                                    <a:pt x="221" y="369"/>
                                  </a:cubicBezTo>
                                  <a:cubicBezTo>
                                    <a:pt x="212" y="378"/>
                                    <a:pt x="206" y="390"/>
                                    <a:pt x="206" y="404"/>
                                  </a:cubicBezTo>
                                  <a:cubicBezTo>
                                    <a:pt x="206" y="405"/>
                                    <a:pt x="206" y="405"/>
                                    <a:pt x="206" y="405"/>
                                  </a:cubicBezTo>
                                  <a:cubicBezTo>
                                    <a:pt x="208" y="406"/>
                                    <a:pt x="210" y="407"/>
                                    <a:pt x="213" y="407"/>
                                  </a:cubicBezTo>
                                  <a:cubicBezTo>
                                    <a:pt x="212" y="406"/>
                                    <a:pt x="212" y="405"/>
                                    <a:pt x="212" y="404"/>
                                  </a:cubicBezTo>
                                  <a:cubicBezTo>
                                    <a:pt x="212" y="380"/>
                                    <a:pt x="232" y="361"/>
                                    <a:pt x="256" y="361"/>
                                  </a:cubicBezTo>
                                  <a:cubicBezTo>
                                    <a:pt x="280" y="361"/>
                                    <a:pt x="299" y="380"/>
                                    <a:pt x="299" y="404"/>
                                  </a:cubicBezTo>
                                  <a:close/>
                                  <a:moveTo>
                                    <a:pt x="292" y="404"/>
                                  </a:moveTo>
                                  <a:cubicBezTo>
                                    <a:pt x="292" y="407"/>
                                    <a:pt x="291" y="409"/>
                                    <a:pt x="291" y="411"/>
                                  </a:cubicBezTo>
                                  <a:cubicBezTo>
                                    <a:pt x="293" y="410"/>
                                    <a:pt x="295" y="409"/>
                                    <a:pt x="298" y="408"/>
                                  </a:cubicBezTo>
                                  <a:cubicBezTo>
                                    <a:pt x="298" y="407"/>
                                    <a:pt x="298" y="405"/>
                                    <a:pt x="298" y="404"/>
                                  </a:cubicBezTo>
                                  <a:cubicBezTo>
                                    <a:pt x="298" y="392"/>
                                    <a:pt x="293" y="382"/>
                                    <a:pt x="286" y="374"/>
                                  </a:cubicBezTo>
                                  <a:cubicBezTo>
                                    <a:pt x="278" y="367"/>
                                    <a:pt x="267" y="362"/>
                                    <a:pt x="256" y="362"/>
                                  </a:cubicBezTo>
                                  <a:cubicBezTo>
                                    <a:pt x="244" y="362"/>
                                    <a:pt x="234" y="367"/>
                                    <a:pt x="226" y="374"/>
                                  </a:cubicBezTo>
                                  <a:cubicBezTo>
                                    <a:pt x="219" y="382"/>
                                    <a:pt x="214" y="392"/>
                                    <a:pt x="214" y="404"/>
                                  </a:cubicBezTo>
                                  <a:cubicBezTo>
                                    <a:pt x="214" y="405"/>
                                    <a:pt x="214" y="407"/>
                                    <a:pt x="214" y="408"/>
                                  </a:cubicBezTo>
                                  <a:cubicBezTo>
                                    <a:pt x="216" y="409"/>
                                    <a:pt x="219" y="410"/>
                                    <a:pt x="221" y="411"/>
                                  </a:cubicBezTo>
                                  <a:cubicBezTo>
                                    <a:pt x="220" y="409"/>
                                    <a:pt x="220" y="406"/>
                                    <a:pt x="220" y="404"/>
                                  </a:cubicBezTo>
                                  <a:cubicBezTo>
                                    <a:pt x="220" y="384"/>
                                    <a:pt x="236" y="368"/>
                                    <a:pt x="256" y="368"/>
                                  </a:cubicBezTo>
                                  <a:cubicBezTo>
                                    <a:pt x="276" y="368"/>
                                    <a:pt x="292" y="384"/>
                                    <a:pt x="292" y="404"/>
                                  </a:cubicBezTo>
                                  <a:close/>
                                  <a:moveTo>
                                    <a:pt x="220" y="353"/>
                                  </a:moveTo>
                                  <a:cubicBezTo>
                                    <a:pt x="220" y="333"/>
                                    <a:pt x="236" y="317"/>
                                    <a:pt x="256" y="317"/>
                                  </a:cubicBezTo>
                                  <a:cubicBezTo>
                                    <a:pt x="276" y="317"/>
                                    <a:pt x="292" y="333"/>
                                    <a:pt x="292" y="353"/>
                                  </a:cubicBezTo>
                                  <a:cubicBezTo>
                                    <a:pt x="292" y="355"/>
                                    <a:pt x="291" y="358"/>
                                    <a:pt x="291" y="360"/>
                                  </a:cubicBezTo>
                                  <a:cubicBezTo>
                                    <a:pt x="293" y="359"/>
                                    <a:pt x="295" y="358"/>
                                    <a:pt x="298" y="357"/>
                                  </a:cubicBezTo>
                                  <a:cubicBezTo>
                                    <a:pt x="298" y="355"/>
                                    <a:pt x="298" y="354"/>
                                    <a:pt x="298" y="353"/>
                                  </a:cubicBezTo>
                                  <a:cubicBezTo>
                                    <a:pt x="298" y="341"/>
                                    <a:pt x="293" y="331"/>
                                    <a:pt x="286" y="323"/>
                                  </a:cubicBezTo>
                                  <a:cubicBezTo>
                                    <a:pt x="278" y="315"/>
                                    <a:pt x="267" y="311"/>
                                    <a:pt x="256" y="311"/>
                                  </a:cubicBezTo>
                                  <a:cubicBezTo>
                                    <a:pt x="244" y="311"/>
                                    <a:pt x="234" y="315"/>
                                    <a:pt x="226" y="323"/>
                                  </a:cubicBezTo>
                                  <a:cubicBezTo>
                                    <a:pt x="219" y="331"/>
                                    <a:pt x="214" y="341"/>
                                    <a:pt x="214" y="353"/>
                                  </a:cubicBezTo>
                                  <a:cubicBezTo>
                                    <a:pt x="214" y="354"/>
                                    <a:pt x="214" y="355"/>
                                    <a:pt x="214" y="357"/>
                                  </a:cubicBezTo>
                                  <a:cubicBezTo>
                                    <a:pt x="216" y="357"/>
                                    <a:pt x="219" y="359"/>
                                    <a:pt x="221" y="360"/>
                                  </a:cubicBezTo>
                                  <a:cubicBezTo>
                                    <a:pt x="220" y="357"/>
                                    <a:pt x="220" y="355"/>
                                    <a:pt x="220" y="353"/>
                                  </a:cubicBezTo>
                                  <a:close/>
                                  <a:moveTo>
                                    <a:pt x="212" y="353"/>
                                  </a:moveTo>
                                  <a:cubicBezTo>
                                    <a:pt x="212" y="329"/>
                                    <a:pt x="232" y="309"/>
                                    <a:pt x="256" y="309"/>
                                  </a:cubicBezTo>
                                  <a:cubicBezTo>
                                    <a:pt x="280" y="309"/>
                                    <a:pt x="299" y="329"/>
                                    <a:pt x="299" y="353"/>
                                  </a:cubicBezTo>
                                  <a:cubicBezTo>
                                    <a:pt x="299" y="354"/>
                                    <a:pt x="299" y="355"/>
                                    <a:pt x="299" y="356"/>
                                  </a:cubicBezTo>
                                  <a:cubicBezTo>
                                    <a:pt x="301" y="355"/>
                                    <a:pt x="303" y="355"/>
                                    <a:pt x="305" y="354"/>
                                  </a:cubicBezTo>
                                  <a:cubicBezTo>
                                    <a:pt x="305" y="354"/>
                                    <a:pt x="306" y="353"/>
                                    <a:pt x="306" y="353"/>
                                  </a:cubicBezTo>
                                  <a:cubicBezTo>
                                    <a:pt x="306" y="339"/>
                                    <a:pt x="300" y="327"/>
                                    <a:pt x="291" y="318"/>
                                  </a:cubicBezTo>
                                  <a:cubicBezTo>
                                    <a:pt x="282" y="309"/>
                                    <a:pt x="270" y="303"/>
                                    <a:pt x="256" y="303"/>
                                  </a:cubicBezTo>
                                  <a:cubicBezTo>
                                    <a:pt x="242" y="303"/>
                                    <a:pt x="230" y="309"/>
                                    <a:pt x="221" y="318"/>
                                  </a:cubicBezTo>
                                  <a:cubicBezTo>
                                    <a:pt x="212" y="327"/>
                                    <a:pt x="206" y="339"/>
                                    <a:pt x="206" y="353"/>
                                  </a:cubicBezTo>
                                  <a:cubicBezTo>
                                    <a:pt x="206" y="353"/>
                                    <a:pt x="206" y="354"/>
                                    <a:pt x="206" y="354"/>
                                  </a:cubicBezTo>
                                  <a:cubicBezTo>
                                    <a:pt x="208" y="355"/>
                                    <a:pt x="210" y="355"/>
                                    <a:pt x="213" y="356"/>
                                  </a:cubicBezTo>
                                  <a:cubicBezTo>
                                    <a:pt x="212" y="355"/>
                                    <a:pt x="212" y="354"/>
                                    <a:pt x="212" y="353"/>
                                  </a:cubicBezTo>
                                  <a:close/>
                                  <a:moveTo>
                                    <a:pt x="220" y="301"/>
                                  </a:moveTo>
                                  <a:cubicBezTo>
                                    <a:pt x="220" y="282"/>
                                    <a:pt x="236" y="265"/>
                                    <a:pt x="256" y="265"/>
                                  </a:cubicBezTo>
                                  <a:cubicBezTo>
                                    <a:pt x="276" y="265"/>
                                    <a:pt x="292" y="282"/>
                                    <a:pt x="292" y="301"/>
                                  </a:cubicBezTo>
                                  <a:cubicBezTo>
                                    <a:pt x="292" y="304"/>
                                    <a:pt x="291" y="306"/>
                                    <a:pt x="291" y="309"/>
                                  </a:cubicBezTo>
                                  <a:cubicBezTo>
                                    <a:pt x="293" y="307"/>
                                    <a:pt x="295" y="306"/>
                                    <a:pt x="298" y="305"/>
                                  </a:cubicBezTo>
                                  <a:cubicBezTo>
                                    <a:pt x="298" y="304"/>
                                    <a:pt x="298" y="303"/>
                                    <a:pt x="298" y="301"/>
                                  </a:cubicBezTo>
                                  <a:cubicBezTo>
                                    <a:pt x="298" y="290"/>
                                    <a:pt x="293" y="279"/>
                                    <a:pt x="286" y="272"/>
                                  </a:cubicBezTo>
                                  <a:cubicBezTo>
                                    <a:pt x="278" y="264"/>
                                    <a:pt x="267" y="259"/>
                                    <a:pt x="256" y="259"/>
                                  </a:cubicBezTo>
                                  <a:cubicBezTo>
                                    <a:pt x="244" y="259"/>
                                    <a:pt x="234" y="264"/>
                                    <a:pt x="226" y="272"/>
                                  </a:cubicBezTo>
                                  <a:cubicBezTo>
                                    <a:pt x="219" y="279"/>
                                    <a:pt x="214" y="290"/>
                                    <a:pt x="214" y="301"/>
                                  </a:cubicBezTo>
                                  <a:cubicBezTo>
                                    <a:pt x="214" y="303"/>
                                    <a:pt x="214" y="304"/>
                                    <a:pt x="214" y="305"/>
                                  </a:cubicBezTo>
                                  <a:cubicBezTo>
                                    <a:pt x="216" y="306"/>
                                    <a:pt x="219" y="307"/>
                                    <a:pt x="221" y="308"/>
                                  </a:cubicBezTo>
                                  <a:cubicBezTo>
                                    <a:pt x="220" y="306"/>
                                    <a:pt x="220" y="304"/>
                                    <a:pt x="220" y="301"/>
                                  </a:cubicBezTo>
                                  <a:close/>
                                  <a:moveTo>
                                    <a:pt x="212" y="301"/>
                                  </a:moveTo>
                                  <a:cubicBezTo>
                                    <a:pt x="212" y="277"/>
                                    <a:pt x="232" y="258"/>
                                    <a:pt x="256" y="258"/>
                                  </a:cubicBezTo>
                                  <a:cubicBezTo>
                                    <a:pt x="280" y="258"/>
                                    <a:pt x="299" y="277"/>
                                    <a:pt x="299" y="301"/>
                                  </a:cubicBezTo>
                                  <a:cubicBezTo>
                                    <a:pt x="299" y="302"/>
                                    <a:pt x="299" y="304"/>
                                    <a:pt x="299" y="305"/>
                                  </a:cubicBezTo>
                                  <a:cubicBezTo>
                                    <a:pt x="301" y="304"/>
                                    <a:pt x="303" y="303"/>
                                    <a:pt x="305" y="303"/>
                                  </a:cubicBezTo>
                                  <a:cubicBezTo>
                                    <a:pt x="305" y="302"/>
                                    <a:pt x="306" y="302"/>
                                    <a:pt x="306" y="301"/>
                                  </a:cubicBezTo>
                                  <a:cubicBezTo>
                                    <a:pt x="306" y="288"/>
                                    <a:pt x="300" y="275"/>
                                    <a:pt x="291" y="266"/>
                                  </a:cubicBezTo>
                                  <a:cubicBezTo>
                                    <a:pt x="282" y="257"/>
                                    <a:pt x="270" y="252"/>
                                    <a:pt x="256" y="252"/>
                                  </a:cubicBezTo>
                                  <a:cubicBezTo>
                                    <a:pt x="242" y="252"/>
                                    <a:pt x="230" y="257"/>
                                    <a:pt x="221" y="266"/>
                                  </a:cubicBezTo>
                                  <a:cubicBezTo>
                                    <a:pt x="212" y="275"/>
                                    <a:pt x="206" y="288"/>
                                    <a:pt x="206" y="301"/>
                                  </a:cubicBezTo>
                                  <a:cubicBezTo>
                                    <a:pt x="206" y="302"/>
                                    <a:pt x="206" y="302"/>
                                    <a:pt x="206" y="303"/>
                                  </a:cubicBezTo>
                                  <a:cubicBezTo>
                                    <a:pt x="208" y="303"/>
                                    <a:pt x="210" y="304"/>
                                    <a:pt x="213" y="305"/>
                                  </a:cubicBezTo>
                                  <a:cubicBezTo>
                                    <a:pt x="212" y="303"/>
                                    <a:pt x="212" y="302"/>
                                    <a:pt x="212" y="301"/>
                                  </a:cubicBezTo>
                                  <a:close/>
                                  <a:moveTo>
                                    <a:pt x="220" y="250"/>
                                  </a:moveTo>
                                  <a:cubicBezTo>
                                    <a:pt x="220" y="230"/>
                                    <a:pt x="236" y="214"/>
                                    <a:pt x="256" y="214"/>
                                  </a:cubicBezTo>
                                  <a:cubicBezTo>
                                    <a:pt x="276" y="214"/>
                                    <a:pt x="292" y="230"/>
                                    <a:pt x="292" y="250"/>
                                  </a:cubicBezTo>
                                  <a:cubicBezTo>
                                    <a:pt x="292" y="252"/>
                                    <a:pt x="291" y="255"/>
                                    <a:pt x="291" y="257"/>
                                  </a:cubicBezTo>
                                  <a:cubicBezTo>
                                    <a:pt x="293" y="256"/>
                                    <a:pt x="295" y="255"/>
                                    <a:pt x="298" y="254"/>
                                  </a:cubicBezTo>
                                  <a:cubicBezTo>
                                    <a:pt x="298" y="253"/>
                                    <a:pt x="298" y="251"/>
                                    <a:pt x="298" y="250"/>
                                  </a:cubicBezTo>
                                  <a:cubicBezTo>
                                    <a:pt x="298" y="238"/>
                                    <a:pt x="293" y="228"/>
                                    <a:pt x="286" y="220"/>
                                  </a:cubicBezTo>
                                  <a:cubicBezTo>
                                    <a:pt x="278" y="213"/>
                                    <a:pt x="267" y="208"/>
                                    <a:pt x="256" y="208"/>
                                  </a:cubicBezTo>
                                  <a:cubicBezTo>
                                    <a:pt x="244" y="208"/>
                                    <a:pt x="234" y="213"/>
                                    <a:pt x="226" y="220"/>
                                  </a:cubicBezTo>
                                  <a:cubicBezTo>
                                    <a:pt x="219" y="228"/>
                                    <a:pt x="214" y="238"/>
                                    <a:pt x="214" y="250"/>
                                  </a:cubicBezTo>
                                  <a:cubicBezTo>
                                    <a:pt x="214" y="251"/>
                                    <a:pt x="214" y="253"/>
                                    <a:pt x="214" y="254"/>
                                  </a:cubicBezTo>
                                  <a:cubicBezTo>
                                    <a:pt x="216" y="255"/>
                                    <a:pt x="219" y="256"/>
                                    <a:pt x="221" y="257"/>
                                  </a:cubicBezTo>
                                  <a:cubicBezTo>
                                    <a:pt x="220" y="255"/>
                                    <a:pt x="220" y="252"/>
                                    <a:pt x="220" y="250"/>
                                  </a:cubicBezTo>
                                  <a:close/>
                                  <a:moveTo>
                                    <a:pt x="212" y="250"/>
                                  </a:moveTo>
                                  <a:cubicBezTo>
                                    <a:pt x="212" y="226"/>
                                    <a:pt x="232" y="206"/>
                                    <a:pt x="256" y="206"/>
                                  </a:cubicBezTo>
                                  <a:cubicBezTo>
                                    <a:pt x="280" y="206"/>
                                    <a:pt x="299" y="226"/>
                                    <a:pt x="299" y="250"/>
                                  </a:cubicBezTo>
                                  <a:cubicBezTo>
                                    <a:pt x="299" y="251"/>
                                    <a:pt x="299" y="252"/>
                                    <a:pt x="299" y="253"/>
                                  </a:cubicBezTo>
                                  <a:cubicBezTo>
                                    <a:pt x="301" y="252"/>
                                    <a:pt x="303" y="252"/>
                                    <a:pt x="305" y="251"/>
                                  </a:cubicBezTo>
                                  <a:cubicBezTo>
                                    <a:pt x="305" y="251"/>
                                    <a:pt x="306" y="250"/>
                                    <a:pt x="306" y="250"/>
                                  </a:cubicBezTo>
                                  <a:cubicBezTo>
                                    <a:pt x="306" y="236"/>
                                    <a:pt x="300" y="224"/>
                                    <a:pt x="291" y="215"/>
                                  </a:cubicBezTo>
                                  <a:cubicBezTo>
                                    <a:pt x="282" y="206"/>
                                    <a:pt x="270" y="200"/>
                                    <a:pt x="256" y="200"/>
                                  </a:cubicBezTo>
                                  <a:cubicBezTo>
                                    <a:pt x="242" y="200"/>
                                    <a:pt x="230" y="206"/>
                                    <a:pt x="221" y="215"/>
                                  </a:cubicBezTo>
                                  <a:cubicBezTo>
                                    <a:pt x="212" y="224"/>
                                    <a:pt x="206" y="236"/>
                                    <a:pt x="206" y="250"/>
                                  </a:cubicBezTo>
                                  <a:cubicBezTo>
                                    <a:pt x="206" y="250"/>
                                    <a:pt x="206" y="251"/>
                                    <a:pt x="206" y="251"/>
                                  </a:cubicBezTo>
                                  <a:cubicBezTo>
                                    <a:pt x="208" y="252"/>
                                    <a:pt x="210" y="252"/>
                                    <a:pt x="213" y="253"/>
                                  </a:cubicBezTo>
                                  <a:cubicBezTo>
                                    <a:pt x="212" y="252"/>
                                    <a:pt x="212" y="251"/>
                                    <a:pt x="212" y="250"/>
                                  </a:cubicBezTo>
                                  <a:close/>
                                  <a:moveTo>
                                    <a:pt x="220" y="199"/>
                                  </a:moveTo>
                                  <a:cubicBezTo>
                                    <a:pt x="220" y="179"/>
                                    <a:pt x="236" y="163"/>
                                    <a:pt x="256" y="163"/>
                                  </a:cubicBezTo>
                                  <a:cubicBezTo>
                                    <a:pt x="276" y="163"/>
                                    <a:pt x="292" y="179"/>
                                    <a:pt x="292" y="199"/>
                                  </a:cubicBezTo>
                                  <a:cubicBezTo>
                                    <a:pt x="292" y="201"/>
                                    <a:pt x="291" y="203"/>
                                    <a:pt x="291" y="206"/>
                                  </a:cubicBezTo>
                                  <a:cubicBezTo>
                                    <a:pt x="293" y="205"/>
                                    <a:pt x="295" y="203"/>
                                    <a:pt x="298" y="202"/>
                                  </a:cubicBezTo>
                                  <a:cubicBezTo>
                                    <a:pt x="298" y="201"/>
                                    <a:pt x="298" y="200"/>
                                    <a:pt x="298" y="199"/>
                                  </a:cubicBezTo>
                                  <a:cubicBezTo>
                                    <a:pt x="298" y="187"/>
                                    <a:pt x="293" y="176"/>
                                    <a:pt x="286" y="169"/>
                                  </a:cubicBezTo>
                                  <a:cubicBezTo>
                                    <a:pt x="278" y="161"/>
                                    <a:pt x="267" y="157"/>
                                    <a:pt x="256" y="157"/>
                                  </a:cubicBezTo>
                                  <a:cubicBezTo>
                                    <a:pt x="244" y="157"/>
                                    <a:pt x="234" y="161"/>
                                    <a:pt x="226" y="169"/>
                                  </a:cubicBezTo>
                                  <a:cubicBezTo>
                                    <a:pt x="219" y="176"/>
                                    <a:pt x="214" y="187"/>
                                    <a:pt x="214" y="199"/>
                                  </a:cubicBezTo>
                                  <a:cubicBezTo>
                                    <a:pt x="214" y="200"/>
                                    <a:pt x="214" y="201"/>
                                    <a:pt x="214" y="202"/>
                                  </a:cubicBezTo>
                                  <a:cubicBezTo>
                                    <a:pt x="216" y="203"/>
                                    <a:pt x="219" y="204"/>
                                    <a:pt x="221" y="206"/>
                                  </a:cubicBezTo>
                                  <a:cubicBezTo>
                                    <a:pt x="220" y="203"/>
                                    <a:pt x="220" y="201"/>
                                    <a:pt x="220" y="199"/>
                                  </a:cubicBezTo>
                                  <a:close/>
                                  <a:moveTo>
                                    <a:pt x="212" y="199"/>
                                  </a:moveTo>
                                  <a:cubicBezTo>
                                    <a:pt x="212" y="175"/>
                                    <a:pt x="232" y="155"/>
                                    <a:pt x="256" y="155"/>
                                  </a:cubicBezTo>
                                  <a:cubicBezTo>
                                    <a:pt x="280" y="155"/>
                                    <a:pt x="299" y="175"/>
                                    <a:pt x="299" y="199"/>
                                  </a:cubicBezTo>
                                  <a:cubicBezTo>
                                    <a:pt x="299" y="200"/>
                                    <a:pt x="299" y="201"/>
                                    <a:pt x="299" y="202"/>
                                  </a:cubicBezTo>
                                  <a:cubicBezTo>
                                    <a:pt x="301" y="201"/>
                                    <a:pt x="303" y="200"/>
                                    <a:pt x="305" y="200"/>
                                  </a:cubicBezTo>
                                  <a:cubicBezTo>
                                    <a:pt x="305" y="200"/>
                                    <a:pt x="306" y="199"/>
                                    <a:pt x="306" y="199"/>
                                  </a:cubicBezTo>
                                  <a:cubicBezTo>
                                    <a:pt x="306" y="185"/>
                                    <a:pt x="300" y="172"/>
                                    <a:pt x="291" y="163"/>
                                  </a:cubicBezTo>
                                  <a:cubicBezTo>
                                    <a:pt x="282" y="154"/>
                                    <a:pt x="270" y="149"/>
                                    <a:pt x="256" y="149"/>
                                  </a:cubicBezTo>
                                  <a:cubicBezTo>
                                    <a:pt x="242" y="149"/>
                                    <a:pt x="230" y="154"/>
                                    <a:pt x="221" y="163"/>
                                  </a:cubicBezTo>
                                  <a:cubicBezTo>
                                    <a:pt x="212" y="172"/>
                                    <a:pt x="206" y="185"/>
                                    <a:pt x="206" y="199"/>
                                  </a:cubicBezTo>
                                  <a:cubicBezTo>
                                    <a:pt x="206" y="199"/>
                                    <a:pt x="206" y="199"/>
                                    <a:pt x="206" y="200"/>
                                  </a:cubicBezTo>
                                  <a:cubicBezTo>
                                    <a:pt x="208" y="200"/>
                                    <a:pt x="210" y="201"/>
                                    <a:pt x="213" y="202"/>
                                  </a:cubicBezTo>
                                  <a:cubicBezTo>
                                    <a:pt x="212" y="201"/>
                                    <a:pt x="212" y="200"/>
                                    <a:pt x="212" y="199"/>
                                  </a:cubicBezTo>
                                  <a:close/>
                                  <a:moveTo>
                                    <a:pt x="220" y="147"/>
                                  </a:moveTo>
                                  <a:cubicBezTo>
                                    <a:pt x="220" y="127"/>
                                    <a:pt x="236" y="111"/>
                                    <a:pt x="256" y="111"/>
                                  </a:cubicBezTo>
                                  <a:cubicBezTo>
                                    <a:pt x="276" y="111"/>
                                    <a:pt x="292" y="127"/>
                                    <a:pt x="292" y="147"/>
                                  </a:cubicBezTo>
                                  <a:cubicBezTo>
                                    <a:pt x="292" y="150"/>
                                    <a:pt x="291" y="152"/>
                                    <a:pt x="291" y="154"/>
                                  </a:cubicBezTo>
                                  <a:cubicBezTo>
                                    <a:pt x="293" y="153"/>
                                    <a:pt x="295" y="152"/>
                                    <a:pt x="298" y="151"/>
                                  </a:cubicBezTo>
                                  <a:cubicBezTo>
                                    <a:pt x="298" y="150"/>
                                    <a:pt x="298" y="148"/>
                                    <a:pt x="298" y="147"/>
                                  </a:cubicBezTo>
                                  <a:cubicBezTo>
                                    <a:pt x="298" y="136"/>
                                    <a:pt x="293" y="125"/>
                                    <a:pt x="286" y="117"/>
                                  </a:cubicBezTo>
                                  <a:cubicBezTo>
                                    <a:pt x="278" y="110"/>
                                    <a:pt x="267" y="105"/>
                                    <a:pt x="256" y="105"/>
                                  </a:cubicBezTo>
                                  <a:cubicBezTo>
                                    <a:pt x="244" y="105"/>
                                    <a:pt x="234" y="110"/>
                                    <a:pt x="226" y="117"/>
                                  </a:cubicBezTo>
                                  <a:cubicBezTo>
                                    <a:pt x="219" y="125"/>
                                    <a:pt x="214" y="136"/>
                                    <a:pt x="214" y="147"/>
                                  </a:cubicBezTo>
                                  <a:cubicBezTo>
                                    <a:pt x="214" y="148"/>
                                    <a:pt x="214" y="150"/>
                                    <a:pt x="214" y="151"/>
                                  </a:cubicBezTo>
                                  <a:cubicBezTo>
                                    <a:pt x="216" y="152"/>
                                    <a:pt x="219" y="153"/>
                                    <a:pt x="221" y="154"/>
                                  </a:cubicBezTo>
                                  <a:cubicBezTo>
                                    <a:pt x="220" y="152"/>
                                    <a:pt x="220" y="150"/>
                                    <a:pt x="220" y="147"/>
                                  </a:cubicBezTo>
                                  <a:close/>
                                  <a:moveTo>
                                    <a:pt x="212" y="147"/>
                                  </a:moveTo>
                                  <a:cubicBezTo>
                                    <a:pt x="212" y="123"/>
                                    <a:pt x="232" y="104"/>
                                    <a:pt x="256" y="104"/>
                                  </a:cubicBezTo>
                                  <a:cubicBezTo>
                                    <a:pt x="280" y="104"/>
                                    <a:pt x="299" y="123"/>
                                    <a:pt x="299" y="147"/>
                                  </a:cubicBezTo>
                                  <a:cubicBezTo>
                                    <a:pt x="299" y="148"/>
                                    <a:pt x="299" y="149"/>
                                    <a:pt x="299" y="150"/>
                                  </a:cubicBezTo>
                                  <a:cubicBezTo>
                                    <a:pt x="301" y="150"/>
                                    <a:pt x="303" y="149"/>
                                    <a:pt x="305" y="149"/>
                                  </a:cubicBezTo>
                                  <a:cubicBezTo>
                                    <a:pt x="305" y="148"/>
                                    <a:pt x="306" y="148"/>
                                    <a:pt x="306" y="147"/>
                                  </a:cubicBezTo>
                                  <a:cubicBezTo>
                                    <a:pt x="306" y="133"/>
                                    <a:pt x="300" y="121"/>
                                    <a:pt x="291" y="112"/>
                                  </a:cubicBezTo>
                                  <a:cubicBezTo>
                                    <a:pt x="282" y="103"/>
                                    <a:pt x="270" y="98"/>
                                    <a:pt x="256" y="98"/>
                                  </a:cubicBezTo>
                                  <a:cubicBezTo>
                                    <a:pt x="242" y="98"/>
                                    <a:pt x="230" y="103"/>
                                    <a:pt x="221" y="112"/>
                                  </a:cubicBezTo>
                                  <a:cubicBezTo>
                                    <a:pt x="212" y="121"/>
                                    <a:pt x="206" y="133"/>
                                    <a:pt x="206" y="147"/>
                                  </a:cubicBezTo>
                                  <a:cubicBezTo>
                                    <a:pt x="206" y="148"/>
                                    <a:pt x="206" y="148"/>
                                    <a:pt x="206" y="149"/>
                                  </a:cubicBezTo>
                                  <a:cubicBezTo>
                                    <a:pt x="208" y="149"/>
                                    <a:pt x="210" y="150"/>
                                    <a:pt x="213" y="150"/>
                                  </a:cubicBezTo>
                                  <a:cubicBezTo>
                                    <a:pt x="212" y="149"/>
                                    <a:pt x="212" y="148"/>
                                    <a:pt x="212" y="147"/>
                                  </a:cubicBezTo>
                                  <a:close/>
                                  <a:moveTo>
                                    <a:pt x="285" y="96"/>
                                  </a:moveTo>
                                  <a:cubicBezTo>
                                    <a:pt x="285" y="99"/>
                                    <a:pt x="284" y="101"/>
                                    <a:pt x="283" y="104"/>
                                  </a:cubicBezTo>
                                  <a:cubicBezTo>
                                    <a:pt x="284" y="105"/>
                                    <a:pt x="285" y="105"/>
                                    <a:pt x="286" y="106"/>
                                  </a:cubicBezTo>
                                  <a:cubicBezTo>
                                    <a:pt x="287" y="105"/>
                                    <a:pt x="288" y="105"/>
                                    <a:pt x="289" y="104"/>
                                  </a:cubicBezTo>
                                  <a:cubicBezTo>
                                    <a:pt x="290" y="102"/>
                                    <a:pt x="290" y="99"/>
                                    <a:pt x="290" y="96"/>
                                  </a:cubicBezTo>
                                  <a:cubicBezTo>
                                    <a:pt x="290" y="86"/>
                                    <a:pt x="286" y="78"/>
                                    <a:pt x="280" y="72"/>
                                  </a:cubicBezTo>
                                  <a:cubicBezTo>
                                    <a:pt x="274" y="65"/>
                                    <a:pt x="265" y="62"/>
                                    <a:pt x="256" y="62"/>
                                  </a:cubicBezTo>
                                  <a:cubicBezTo>
                                    <a:pt x="246" y="62"/>
                                    <a:pt x="238" y="65"/>
                                    <a:pt x="232" y="72"/>
                                  </a:cubicBezTo>
                                  <a:cubicBezTo>
                                    <a:pt x="225" y="78"/>
                                    <a:pt x="222" y="86"/>
                                    <a:pt x="222" y="96"/>
                                  </a:cubicBezTo>
                                  <a:cubicBezTo>
                                    <a:pt x="222" y="99"/>
                                    <a:pt x="222" y="101"/>
                                    <a:pt x="223" y="104"/>
                                  </a:cubicBezTo>
                                  <a:cubicBezTo>
                                    <a:pt x="224" y="105"/>
                                    <a:pt x="225" y="105"/>
                                    <a:pt x="225" y="106"/>
                                  </a:cubicBezTo>
                                  <a:cubicBezTo>
                                    <a:pt x="226" y="105"/>
                                    <a:pt x="227" y="105"/>
                                    <a:pt x="228" y="104"/>
                                  </a:cubicBezTo>
                                  <a:cubicBezTo>
                                    <a:pt x="228" y="101"/>
                                    <a:pt x="227" y="99"/>
                                    <a:pt x="227" y="96"/>
                                  </a:cubicBezTo>
                                  <a:cubicBezTo>
                                    <a:pt x="227" y="80"/>
                                    <a:pt x="240" y="67"/>
                                    <a:pt x="256" y="67"/>
                                  </a:cubicBezTo>
                                  <a:cubicBezTo>
                                    <a:pt x="272" y="67"/>
                                    <a:pt x="285" y="80"/>
                                    <a:pt x="285" y="96"/>
                                  </a:cubicBezTo>
                                  <a:close/>
                                  <a:moveTo>
                                    <a:pt x="277" y="96"/>
                                  </a:moveTo>
                                  <a:cubicBezTo>
                                    <a:pt x="277" y="97"/>
                                    <a:pt x="277" y="99"/>
                                    <a:pt x="276" y="100"/>
                                  </a:cubicBezTo>
                                  <a:cubicBezTo>
                                    <a:pt x="278" y="101"/>
                                    <a:pt x="280" y="102"/>
                                    <a:pt x="282" y="103"/>
                                  </a:cubicBezTo>
                                  <a:cubicBezTo>
                                    <a:pt x="283" y="101"/>
                                    <a:pt x="283" y="98"/>
                                    <a:pt x="283" y="96"/>
                                  </a:cubicBezTo>
                                  <a:cubicBezTo>
                                    <a:pt x="283" y="88"/>
                                    <a:pt x="280" y="81"/>
                                    <a:pt x="275" y="77"/>
                                  </a:cubicBezTo>
                                  <a:cubicBezTo>
                                    <a:pt x="270" y="72"/>
                                    <a:pt x="263" y="69"/>
                                    <a:pt x="256" y="69"/>
                                  </a:cubicBezTo>
                                  <a:cubicBezTo>
                                    <a:pt x="248" y="69"/>
                                    <a:pt x="242" y="72"/>
                                    <a:pt x="237" y="77"/>
                                  </a:cubicBezTo>
                                  <a:cubicBezTo>
                                    <a:pt x="232" y="81"/>
                                    <a:pt x="229" y="88"/>
                                    <a:pt x="229" y="96"/>
                                  </a:cubicBezTo>
                                  <a:cubicBezTo>
                                    <a:pt x="229" y="98"/>
                                    <a:pt x="229" y="101"/>
                                    <a:pt x="230" y="103"/>
                                  </a:cubicBezTo>
                                  <a:cubicBezTo>
                                    <a:pt x="231" y="102"/>
                                    <a:pt x="233" y="101"/>
                                    <a:pt x="235" y="100"/>
                                  </a:cubicBezTo>
                                  <a:cubicBezTo>
                                    <a:pt x="235" y="99"/>
                                    <a:pt x="235" y="97"/>
                                    <a:pt x="235" y="96"/>
                                  </a:cubicBezTo>
                                  <a:cubicBezTo>
                                    <a:pt x="235" y="84"/>
                                    <a:pt x="244" y="75"/>
                                    <a:pt x="256" y="75"/>
                                  </a:cubicBezTo>
                                  <a:cubicBezTo>
                                    <a:pt x="268" y="75"/>
                                    <a:pt x="277" y="84"/>
                                    <a:pt x="277" y="96"/>
                                  </a:cubicBezTo>
                                  <a:close/>
                                  <a:moveTo>
                                    <a:pt x="269" y="96"/>
                                  </a:moveTo>
                                  <a:cubicBezTo>
                                    <a:pt x="269" y="96"/>
                                    <a:pt x="269" y="97"/>
                                    <a:pt x="269" y="98"/>
                                  </a:cubicBezTo>
                                  <a:cubicBezTo>
                                    <a:pt x="271" y="98"/>
                                    <a:pt x="273" y="99"/>
                                    <a:pt x="275" y="100"/>
                                  </a:cubicBezTo>
                                  <a:cubicBezTo>
                                    <a:pt x="275" y="98"/>
                                    <a:pt x="275" y="97"/>
                                    <a:pt x="275" y="96"/>
                                  </a:cubicBezTo>
                                  <a:cubicBezTo>
                                    <a:pt x="275" y="90"/>
                                    <a:pt x="273" y="86"/>
                                    <a:pt x="270" y="82"/>
                                  </a:cubicBezTo>
                                  <a:cubicBezTo>
                                    <a:pt x="266" y="78"/>
                                    <a:pt x="261" y="76"/>
                                    <a:pt x="256" y="76"/>
                                  </a:cubicBezTo>
                                  <a:cubicBezTo>
                                    <a:pt x="250" y="76"/>
                                    <a:pt x="246" y="78"/>
                                    <a:pt x="242" y="82"/>
                                  </a:cubicBezTo>
                                  <a:cubicBezTo>
                                    <a:pt x="239" y="86"/>
                                    <a:pt x="236" y="90"/>
                                    <a:pt x="236" y="96"/>
                                  </a:cubicBezTo>
                                  <a:cubicBezTo>
                                    <a:pt x="236" y="97"/>
                                    <a:pt x="237" y="98"/>
                                    <a:pt x="237" y="100"/>
                                  </a:cubicBezTo>
                                  <a:cubicBezTo>
                                    <a:pt x="239" y="99"/>
                                    <a:pt x="241" y="98"/>
                                    <a:pt x="242" y="98"/>
                                  </a:cubicBezTo>
                                  <a:cubicBezTo>
                                    <a:pt x="242" y="97"/>
                                    <a:pt x="242" y="96"/>
                                    <a:pt x="242" y="96"/>
                                  </a:cubicBezTo>
                                  <a:cubicBezTo>
                                    <a:pt x="242" y="88"/>
                                    <a:pt x="248" y="82"/>
                                    <a:pt x="256" y="82"/>
                                  </a:cubicBezTo>
                                  <a:cubicBezTo>
                                    <a:pt x="263" y="82"/>
                                    <a:pt x="269" y="88"/>
                                    <a:pt x="269" y="96"/>
                                  </a:cubicBezTo>
                                  <a:close/>
                                  <a:moveTo>
                                    <a:pt x="263" y="96"/>
                                  </a:moveTo>
                                  <a:cubicBezTo>
                                    <a:pt x="263" y="96"/>
                                    <a:pt x="263" y="96"/>
                                    <a:pt x="263" y="96"/>
                                  </a:cubicBezTo>
                                  <a:cubicBezTo>
                                    <a:pt x="264" y="97"/>
                                    <a:pt x="266" y="97"/>
                                    <a:pt x="268" y="97"/>
                                  </a:cubicBezTo>
                                  <a:cubicBezTo>
                                    <a:pt x="268" y="97"/>
                                    <a:pt x="268" y="96"/>
                                    <a:pt x="268" y="96"/>
                                  </a:cubicBezTo>
                                  <a:cubicBezTo>
                                    <a:pt x="268" y="89"/>
                                    <a:pt x="262" y="84"/>
                                    <a:pt x="256" y="84"/>
                                  </a:cubicBezTo>
                                  <a:cubicBezTo>
                                    <a:pt x="249" y="84"/>
                                    <a:pt x="244" y="89"/>
                                    <a:pt x="244" y="96"/>
                                  </a:cubicBezTo>
                                  <a:cubicBezTo>
                                    <a:pt x="244" y="96"/>
                                    <a:pt x="244" y="97"/>
                                    <a:pt x="244" y="97"/>
                                  </a:cubicBezTo>
                                  <a:cubicBezTo>
                                    <a:pt x="246" y="97"/>
                                    <a:pt x="247" y="97"/>
                                    <a:pt x="249" y="96"/>
                                  </a:cubicBezTo>
                                  <a:cubicBezTo>
                                    <a:pt x="249" y="96"/>
                                    <a:pt x="249" y="96"/>
                                    <a:pt x="249" y="96"/>
                                  </a:cubicBezTo>
                                  <a:cubicBezTo>
                                    <a:pt x="249" y="92"/>
                                    <a:pt x="252" y="89"/>
                                    <a:pt x="256" y="89"/>
                                  </a:cubicBezTo>
                                  <a:cubicBezTo>
                                    <a:pt x="260" y="89"/>
                                    <a:pt x="263" y="92"/>
                                    <a:pt x="263" y="96"/>
                                  </a:cubicBezTo>
                                  <a:close/>
                                  <a:moveTo>
                                    <a:pt x="256" y="91"/>
                                  </a:moveTo>
                                  <a:cubicBezTo>
                                    <a:pt x="253" y="91"/>
                                    <a:pt x="251" y="93"/>
                                    <a:pt x="251" y="96"/>
                                  </a:cubicBezTo>
                                  <a:cubicBezTo>
                                    <a:pt x="251" y="96"/>
                                    <a:pt x="251" y="96"/>
                                    <a:pt x="251" y="96"/>
                                  </a:cubicBezTo>
                                  <a:cubicBezTo>
                                    <a:pt x="252" y="96"/>
                                    <a:pt x="254" y="96"/>
                                    <a:pt x="256" y="96"/>
                                  </a:cubicBezTo>
                                  <a:cubicBezTo>
                                    <a:pt x="258" y="96"/>
                                    <a:pt x="259" y="96"/>
                                    <a:pt x="261" y="96"/>
                                  </a:cubicBezTo>
                                  <a:cubicBezTo>
                                    <a:pt x="261" y="96"/>
                                    <a:pt x="261" y="96"/>
                                    <a:pt x="261" y="96"/>
                                  </a:cubicBezTo>
                                  <a:cubicBezTo>
                                    <a:pt x="261" y="93"/>
                                    <a:pt x="259" y="91"/>
                                    <a:pt x="256" y="91"/>
                                  </a:cubicBezTo>
                                  <a:close/>
                                  <a:moveTo>
                                    <a:pt x="407" y="96"/>
                                  </a:moveTo>
                                  <a:cubicBezTo>
                                    <a:pt x="407" y="99"/>
                                    <a:pt x="406" y="101"/>
                                    <a:pt x="405" y="104"/>
                                  </a:cubicBezTo>
                                  <a:cubicBezTo>
                                    <a:pt x="406" y="105"/>
                                    <a:pt x="407" y="105"/>
                                    <a:pt x="408" y="106"/>
                                  </a:cubicBezTo>
                                  <a:cubicBezTo>
                                    <a:pt x="409" y="105"/>
                                    <a:pt x="410" y="104"/>
                                    <a:pt x="411" y="103"/>
                                  </a:cubicBezTo>
                                  <a:cubicBezTo>
                                    <a:pt x="412" y="101"/>
                                    <a:pt x="412" y="98"/>
                                    <a:pt x="412" y="96"/>
                                  </a:cubicBezTo>
                                  <a:cubicBezTo>
                                    <a:pt x="412" y="86"/>
                                    <a:pt x="408" y="78"/>
                                    <a:pt x="402" y="72"/>
                                  </a:cubicBezTo>
                                  <a:cubicBezTo>
                                    <a:pt x="396" y="65"/>
                                    <a:pt x="387" y="62"/>
                                    <a:pt x="378" y="62"/>
                                  </a:cubicBezTo>
                                  <a:cubicBezTo>
                                    <a:pt x="368" y="62"/>
                                    <a:pt x="360" y="65"/>
                                    <a:pt x="354" y="72"/>
                                  </a:cubicBezTo>
                                  <a:cubicBezTo>
                                    <a:pt x="347" y="78"/>
                                    <a:pt x="344" y="86"/>
                                    <a:pt x="344" y="96"/>
                                  </a:cubicBezTo>
                                  <a:cubicBezTo>
                                    <a:pt x="344" y="99"/>
                                    <a:pt x="344" y="101"/>
                                    <a:pt x="345" y="104"/>
                                  </a:cubicBezTo>
                                  <a:cubicBezTo>
                                    <a:pt x="346" y="105"/>
                                    <a:pt x="346" y="105"/>
                                    <a:pt x="347" y="106"/>
                                  </a:cubicBezTo>
                                  <a:cubicBezTo>
                                    <a:pt x="348" y="105"/>
                                    <a:pt x="349" y="105"/>
                                    <a:pt x="350" y="104"/>
                                  </a:cubicBezTo>
                                  <a:cubicBezTo>
                                    <a:pt x="349" y="101"/>
                                    <a:pt x="349" y="99"/>
                                    <a:pt x="349" y="96"/>
                                  </a:cubicBezTo>
                                  <a:cubicBezTo>
                                    <a:pt x="349" y="80"/>
                                    <a:pt x="362" y="67"/>
                                    <a:pt x="378" y="67"/>
                                  </a:cubicBezTo>
                                  <a:cubicBezTo>
                                    <a:pt x="394" y="67"/>
                                    <a:pt x="407" y="80"/>
                                    <a:pt x="407" y="96"/>
                                  </a:cubicBezTo>
                                  <a:close/>
                                  <a:moveTo>
                                    <a:pt x="399" y="96"/>
                                  </a:moveTo>
                                  <a:cubicBezTo>
                                    <a:pt x="399" y="97"/>
                                    <a:pt x="399" y="99"/>
                                    <a:pt x="398" y="100"/>
                                  </a:cubicBezTo>
                                  <a:cubicBezTo>
                                    <a:pt x="400" y="101"/>
                                    <a:pt x="402" y="102"/>
                                    <a:pt x="404" y="103"/>
                                  </a:cubicBezTo>
                                  <a:cubicBezTo>
                                    <a:pt x="405" y="101"/>
                                    <a:pt x="405" y="98"/>
                                    <a:pt x="405" y="96"/>
                                  </a:cubicBezTo>
                                  <a:cubicBezTo>
                                    <a:pt x="405" y="88"/>
                                    <a:pt x="402" y="81"/>
                                    <a:pt x="397" y="77"/>
                                  </a:cubicBezTo>
                                  <a:cubicBezTo>
                                    <a:pt x="392" y="72"/>
                                    <a:pt x="385" y="69"/>
                                    <a:pt x="378" y="69"/>
                                  </a:cubicBezTo>
                                  <a:cubicBezTo>
                                    <a:pt x="370" y="69"/>
                                    <a:pt x="363" y="72"/>
                                    <a:pt x="359" y="77"/>
                                  </a:cubicBezTo>
                                  <a:cubicBezTo>
                                    <a:pt x="354" y="81"/>
                                    <a:pt x="351" y="88"/>
                                    <a:pt x="351" y="96"/>
                                  </a:cubicBezTo>
                                  <a:cubicBezTo>
                                    <a:pt x="351" y="98"/>
                                    <a:pt x="351" y="101"/>
                                    <a:pt x="352" y="103"/>
                                  </a:cubicBezTo>
                                  <a:cubicBezTo>
                                    <a:pt x="353" y="102"/>
                                    <a:pt x="355" y="101"/>
                                    <a:pt x="357" y="100"/>
                                  </a:cubicBezTo>
                                  <a:cubicBezTo>
                                    <a:pt x="357" y="99"/>
                                    <a:pt x="357" y="97"/>
                                    <a:pt x="357" y="96"/>
                                  </a:cubicBezTo>
                                  <a:cubicBezTo>
                                    <a:pt x="357" y="84"/>
                                    <a:pt x="366" y="75"/>
                                    <a:pt x="378" y="75"/>
                                  </a:cubicBezTo>
                                  <a:cubicBezTo>
                                    <a:pt x="389" y="75"/>
                                    <a:pt x="399" y="84"/>
                                    <a:pt x="399" y="96"/>
                                  </a:cubicBezTo>
                                  <a:close/>
                                  <a:moveTo>
                                    <a:pt x="391" y="96"/>
                                  </a:moveTo>
                                  <a:cubicBezTo>
                                    <a:pt x="391" y="96"/>
                                    <a:pt x="391" y="97"/>
                                    <a:pt x="391" y="98"/>
                                  </a:cubicBezTo>
                                  <a:cubicBezTo>
                                    <a:pt x="393" y="98"/>
                                    <a:pt x="395" y="99"/>
                                    <a:pt x="397" y="100"/>
                                  </a:cubicBezTo>
                                  <a:cubicBezTo>
                                    <a:pt x="397" y="98"/>
                                    <a:pt x="397" y="97"/>
                                    <a:pt x="397" y="96"/>
                                  </a:cubicBezTo>
                                  <a:cubicBezTo>
                                    <a:pt x="397" y="90"/>
                                    <a:pt x="395" y="86"/>
                                    <a:pt x="392" y="82"/>
                                  </a:cubicBezTo>
                                  <a:cubicBezTo>
                                    <a:pt x="388" y="78"/>
                                    <a:pt x="383" y="76"/>
                                    <a:pt x="378" y="76"/>
                                  </a:cubicBezTo>
                                  <a:cubicBezTo>
                                    <a:pt x="372" y="76"/>
                                    <a:pt x="368" y="78"/>
                                    <a:pt x="364" y="82"/>
                                  </a:cubicBezTo>
                                  <a:cubicBezTo>
                                    <a:pt x="360" y="86"/>
                                    <a:pt x="358" y="90"/>
                                    <a:pt x="358" y="96"/>
                                  </a:cubicBezTo>
                                  <a:cubicBezTo>
                                    <a:pt x="358" y="97"/>
                                    <a:pt x="358" y="98"/>
                                    <a:pt x="359" y="100"/>
                                  </a:cubicBezTo>
                                  <a:cubicBezTo>
                                    <a:pt x="361" y="99"/>
                                    <a:pt x="362" y="98"/>
                                    <a:pt x="364" y="98"/>
                                  </a:cubicBezTo>
                                  <a:cubicBezTo>
                                    <a:pt x="364" y="97"/>
                                    <a:pt x="364" y="96"/>
                                    <a:pt x="364" y="96"/>
                                  </a:cubicBezTo>
                                  <a:cubicBezTo>
                                    <a:pt x="364" y="88"/>
                                    <a:pt x="370" y="82"/>
                                    <a:pt x="378" y="82"/>
                                  </a:cubicBezTo>
                                  <a:cubicBezTo>
                                    <a:pt x="385" y="82"/>
                                    <a:pt x="391" y="88"/>
                                    <a:pt x="391" y="96"/>
                                  </a:cubicBezTo>
                                  <a:close/>
                                  <a:moveTo>
                                    <a:pt x="384" y="96"/>
                                  </a:moveTo>
                                  <a:cubicBezTo>
                                    <a:pt x="384" y="96"/>
                                    <a:pt x="384" y="96"/>
                                    <a:pt x="384" y="96"/>
                                  </a:cubicBezTo>
                                  <a:cubicBezTo>
                                    <a:pt x="386" y="97"/>
                                    <a:pt x="388" y="97"/>
                                    <a:pt x="390" y="97"/>
                                  </a:cubicBezTo>
                                  <a:cubicBezTo>
                                    <a:pt x="390" y="97"/>
                                    <a:pt x="390" y="96"/>
                                    <a:pt x="390" y="96"/>
                                  </a:cubicBezTo>
                                  <a:cubicBezTo>
                                    <a:pt x="390" y="89"/>
                                    <a:pt x="384" y="84"/>
                                    <a:pt x="378" y="84"/>
                                  </a:cubicBezTo>
                                  <a:cubicBezTo>
                                    <a:pt x="371" y="84"/>
                                    <a:pt x="366" y="89"/>
                                    <a:pt x="366" y="96"/>
                                  </a:cubicBezTo>
                                  <a:cubicBezTo>
                                    <a:pt x="366" y="96"/>
                                    <a:pt x="366" y="97"/>
                                    <a:pt x="366" y="97"/>
                                  </a:cubicBezTo>
                                  <a:cubicBezTo>
                                    <a:pt x="368" y="97"/>
                                    <a:pt x="369" y="97"/>
                                    <a:pt x="371" y="96"/>
                                  </a:cubicBezTo>
                                  <a:cubicBezTo>
                                    <a:pt x="371" y="96"/>
                                    <a:pt x="371" y="96"/>
                                    <a:pt x="371" y="96"/>
                                  </a:cubicBezTo>
                                  <a:cubicBezTo>
                                    <a:pt x="371" y="92"/>
                                    <a:pt x="374" y="89"/>
                                    <a:pt x="378" y="89"/>
                                  </a:cubicBezTo>
                                  <a:cubicBezTo>
                                    <a:pt x="381" y="89"/>
                                    <a:pt x="384" y="92"/>
                                    <a:pt x="384" y="96"/>
                                  </a:cubicBezTo>
                                  <a:close/>
                                  <a:moveTo>
                                    <a:pt x="378" y="91"/>
                                  </a:moveTo>
                                  <a:cubicBezTo>
                                    <a:pt x="375" y="91"/>
                                    <a:pt x="373" y="93"/>
                                    <a:pt x="373" y="96"/>
                                  </a:cubicBezTo>
                                  <a:cubicBezTo>
                                    <a:pt x="373" y="96"/>
                                    <a:pt x="373" y="96"/>
                                    <a:pt x="373" y="96"/>
                                  </a:cubicBezTo>
                                  <a:cubicBezTo>
                                    <a:pt x="374" y="96"/>
                                    <a:pt x="376" y="96"/>
                                    <a:pt x="378" y="96"/>
                                  </a:cubicBezTo>
                                  <a:cubicBezTo>
                                    <a:pt x="379" y="96"/>
                                    <a:pt x="381" y="96"/>
                                    <a:pt x="383" y="96"/>
                                  </a:cubicBezTo>
                                  <a:cubicBezTo>
                                    <a:pt x="383" y="96"/>
                                    <a:pt x="383" y="96"/>
                                    <a:pt x="383" y="96"/>
                                  </a:cubicBezTo>
                                  <a:cubicBezTo>
                                    <a:pt x="383" y="93"/>
                                    <a:pt x="381" y="91"/>
                                    <a:pt x="378" y="91"/>
                                  </a:cubicBezTo>
                                  <a:close/>
                                  <a:moveTo>
                                    <a:pt x="343" y="112"/>
                                  </a:moveTo>
                                  <a:cubicBezTo>
                                    <a:pt x="334" y="121"/>
                                    <a:pt x="328" y="133"/>
                                    <a:pt x="328" y="147"/>
                                  </a:cubicBezTo>
                                  <a:cubicBezTo>
                                    <a:pt x="328" y="148"/>
                                    <a:pt x="328" y="148"/>
                                    <a:pt x="328" y="149"/>
                                  </a:cubicBezTo>
                                  <a:cubicBezTo>
                                    <a:pt x="330" y="149"/>
                                    <a:pt x="332" y="150"/>
                                    <a:pt x="334" y="150"/>
                                  </a:cubicBezTo>
                                  <a:cubicBezTo>
                                    <a:pt x="334" y="149"/>
                                    <a:pt x="334" y="148"/>
                                    <a:pt x="334" y="147"/>
                                  </a:cubicBezTo>
                                  <a:cubicBezTo>
                                    <a:pt x="334" y="123"/>
                                    <a:pt x="354" y="104"/>
                                    <a:pt x="378" y="104"/>
                                  </a:cubicBezTo>
                                  <a:cubicBezTo>
                                    <a:pt x="402" y="104"/>
                                    <a:pt x="421" y="123"/>
                                    <a:pt x="421" y="147"/>
                                  </a:cubicBezTo>
                                  <a:cubicBezTo>
                                    <a:pt x="421" y="148"/>
                                    <a:pt x="421" y="149"/>
                                    <a:pt x="421" y="150"/>
                                  </a:cubicBezTo>
                                  <a:cubicBezTo>
                                    <a:pt x="423" y="149"/>
                                    <a:pt x="425" y="149"/>
                                    <a:pt x="427" y="148"/>
                                  </a:cubicBezTo>
                                  <a:cubicBezTo>
                                    <a:pt x="427" y="148"/>
                                    <a:pt x="427" y="148"/>
                                    <a:pt x="427" y="147"/>
                                  </a:cubicBezTo>
                                  <a:cubicBezTo>
                                    <a:pt x="427" y="133"/>
                                    <a:pt x="422" y="121"/>
                                    <a:pt x="413" y="112"/>
                                  </a:cubicBezTo>
                                  <a:cubicBezTo>
                                    <a:pt x="404" y="103"/>
                                    <a:pt x="391" y="98"/>
                                    <a:pt x="378" y="98"/>
                                  </a:cubicBezTo>
                                  <a:cubicBezTo>
                                    <a:pt x="364" y="98"/>
                                    <a:pt x="352" y="103"/>
                                    <a:pt x="343" y="112"/>
                                  </a:cubicBezTo>
                                  <a:close/>
                                  <a:moveTo>
                                    <a:pt x="527" y="96"/>
                                  </a:moveTo>
                                  <a:cubicBezTo>
                                    <a:pt x="527" y="99"/>
                                    <a:pt x="527" y="101"/>
                                    <a:pt x="526" y="104"/>
                                  </a:cubicBezTo>
                                  <a:cubicBezTo>
                                    <a:pt x="527" y="105"/>
                                    <a:pt x="528" y="105"/>
                                    <a:pt x="529" y="106"/>
                                  </a:cubicBezTo>
                                  <a:cubicBezTo>
                                    <a:pt x="530" y="106"/>
                                    <a:pt x="531" y="105"/>
                                    <a:pt x="532" y="104"/>
                                  </a:cubicBezTo>
                                  <a:cubicBezTo>
                                    <a:pt x="532" y="102"/>
                                    <a:pt x="533" y="99"/>
                                    <a:pt x="533" y="96"/>
                                  </a:cubicBezTo>
                                  <a:cubicBezTo>
                                    <a:pt x="533" y="86"/>
                                    <a:pt x="529" y="78"/>
                                    <a:pt x="523" y="72"/>
                                  </a:cubicBezTo>
                                  <a:cubicBezTo>
                                    <a:pt x="517" y="65"/>
                                    <a:pt x="508" y="62"/>
                                    <a:pt x="499" y="62"/>
                                  </a:cubicBezTo>
                                  <a:cubicBezTo>
                                    <a:pt x="489" y="62"/>
                                    <a:pt x="481" y="65"/>
                                    <a:pt x="474" y="72"/>
                                  </a:cubicBezTo>
                                  <a:cubicBezTo>
                                    <a:pt x="468" y="78"/>
                                    <a:pt x="464" y="86"/>
                                    <a:pt x="464" y="96"/>
                                  </a:cubicBezTo>
                                  <a:cubicBezTo>
                                    <a:pt x="464" y="99"/>
                                    <a:pt x="465" y="101"/>
                                    <a:pt x="465" y="104"/>
                                  </a:cubicBezTo>
                                  <a:cubicBezTo>
                                    <a:pt x="466" y="105"/>
                                    <a:pt x="467" y="105"/>
                                    <a:pt x="468" y="106"/>
                                  </a:cubicBezTo>
                                  <a:cubicBezTo>
                                    <a:pt x="469" y="105"/>
                                    <a:pt x="470" y="105"/>
                                    <a:pt x="471" y="104"/>
                                  </a:cubicBezTo>
                                  <a:cubicBezTo>
                                    <a:pt x="470" y="101"/>
                                    <a:pt x="470" y="99"/>
                                    <a:pt x="470" y="96"/>
                                  </a:cubicBezTo>
                                  <a:cubicBezTo>
                                    <a:pt x="470" y="80"/>
                                    <a:pt x="483" y="67"/>
                                    <a:pt x="499" y="67"/>
                                  </a:cubicBezTo>
                                  <a:cubicBezTo>
                                    <a:pt x="515" y="67"/>
                                    <a:pt x="527" y="80"/>
                                    <a:pt x="527" y="96"/>
                                  </a:cubicBezTo>
                                  <a:close/>
                                  <a:moveTo>
                                    <a:pt x="520" y="96"/>
                                  </a:moveTo>
                                  <a:cubicBezTo>
                                    <a:pt x="520" y="97"/>
                                    <a:pt x="520" y="99"/>
                                    <a:pt x="519" y="100"/>
                                  </a:cubicBezTo>
                                  <a:cubicBezTo>
                                    <a:pt x="521" y="101"/>
                                    <a:pt x="523" y="102"/>
                                    <a:pt x="525" y="103"/>
                                  </a:cubicBezTo>
                                  <a:cubicBezTo>
                                    <a:pt x="525" y="101"/>
                                    <a:pt x="526" y="98"/>
                                    <a:pt x="526" y="96"/>
                                  </a:cubicBezTo>
                                  <a:cubicBezTo>
                                    <a:pt x="526" y="88"/>
                                    <a:pt x="523" y="81"/>
                                    <a:pt x="518" y="77"/>
                                  </a:cubicBezTo>
                                  <a:cubicBezTo>
                                    <a:pt x="513" y="72"/>
                                    <a:pt x="506" y="69"/>
                                    <a:pt x="499" y="69"/>
                                  </a:cubicBezTo>
                                  <a:cubicBezTo>
                                    <a:pt x="491" y="69"/>
                                    <a:pt x="484" y="72"/>
                                    <a:pt x="479" y="77"/>
                                  </a:cubicBezTo>
                                  <a:cubicBezTo>
                                    <a:pt x="474" y="81"/>
                                    <a:pt x="471" y="88"/>
                                    <a:pt x="471" y="96"/>
                                  </a:cubicBezTo>
                                  <a:cubicBezTo>
                                    <a:pt x="471" y="98"/>
                                    <a:pt x="472" y="101"/>
                                    <a:pt x="472" y="103"/>
                                  </a:cubicBezTo>
                                  <a:cubicBezTo>
                                    <a:pt x="474" y="102"/>
                                    <a:pt x="476" y="101"/>
                                    <a:pt x="478" y="100"/>
                                  </a:cubicBezTo>
                                  <a:cubicBezTo>
                                    <a:pt x="478" y="99"/>
                                    <a:pt x="478" y="97"/>
                                    <a:pt x="478" y="96"/>
                                  </a:cubicBezTo>
                                  <a:cubicBezTo>
                                    <a:pt x="478" y="84"/>
                                    <a:pt x="487" y="75"/>
                                    <a:pt x="499" y="75"/>
                                  </a:cubicBezTo>
                                  <a:cubicBezTo>
                                    <a:pt x="510" y="75"/>
                                    <a:pt x="520" y="84"/>
                                    <a:pt x="520" y="96"/>
                                  </a:cubicBezTo>
                                  <a:close/>
                                  <a:moveTo>
                                    <a:pt x="512" y="96"/>
                                  </a:moveTo>
                                  <a:cubicBezTo>
                                    <a:pt x="512" y="96"/>
                                    <a:pt x="512" y="97"/>
                                    <a:pt x="512" y="98"/>
                                  </a:cubicBezTo>
                                  <a:cubicBezTo>
                                    <a:pt x="514" y="98"/>
                                    <a:pt x="516" y="99"/>
                                    <a:pt x="518" y="100"/>
                                  </a:cubicBezTo>
                                  <a:cubicBezTo>
                                    <a:pt x="518" y="98"/>
                                    <a:pt x="518" y="97"/>
                                    <a:pt x="518" y="96"/>
                                  </a:cubicBezTo>
                                  <a:cubicBezTo>
                                    <a:pt x="518" y="90"/>
                                    <a:pt x="516" y="86"/>
                                    <a:pt x="512" y="82"/>
                                  </a:cubicBezTo>
                                  <a:cubicBezTo>
                                    <a:pt x="509" y="78"/>
                                    <a:pt x="504" y="76"/>
                                    <a:pt x="499" y="76"/>
                                  </a:cubicBezTo>
                                  <a:cubicBezTo>
                                    <a:pt x="493" y="76"/>
                                    <a:pt x="488" y="78"/>
                                    <a:pt x="485" y="82"/>
                                  </a:cubicBezTo>
                                  <a:cubicBezTo>
                                    <a:pt x="481" y="86"/>
                                    <a:pt x="479" y="90"/>
                                    <a:pt x="479" y="96"/>
                                  </a:cubicBezTo>
                                  <a:cubicBezTo>
                                    <a:pt x="479" y="97"/>
                                    <a:pt x="479" y="98"/>
                                    <a:pt x="480" y="100"/>
                                  </a:cubicBezTo>
                                  <a:cubicBezTo>
                                    <a:pt x="481" y="99"/>
                                    <a:pt x="483" y="98"/>
                                    <a:pt x="485" y="98"/>
                                  </a:cubicBezTo>
                                  <a:cubicBezTo>
                                    <a:pt x="485" y="97"/>
                                    <a:pt x="485" y="96"/>
                                    <a:pt x="485" y="96"/>
                                  </a:cubicBezTo>
                                  <a:cubicBezTo>
                                    <a:pt x="485" y="88"/>
                                    <a:pt x="491" y="82"/>
                                    <a:pt x="499" y="82"/>
                                  </a:cubicBezTo>
                                  <a:cubicBezTo>
                                    <a:pt x="506" y="82"/>
                                    <a:pt x="512" y="88"/>
                                    <a:pt x="512" y="96"/>
                                  </a:cubicBezTo>
                                  <a:close/>
                                  <a:moveTo>
                                    <a:pt x="505" y="96"/>
                                  </a:moveTo>
                                  <a:cubicBezTo>
                                    <a:pt x="505" y="96"/>
                                    <a:pt x="505" y="96"/>
                                    <a:pt x="505" y="96"/>
                                  </a:cubicBezTo>
                                  <a:cubicBezTo>
                                    <a:pt x="507" y="97"/>
                                    <a:pt x="509" y="97"/>
                                    <a:pt x="510" y="97"/>
                                  </a:cubicBezTo>
                                  <a:cubicBezTo>
                                    <a:pt x="511" y="97"/>
                                    <a:pt x="511" y="96"/>
                                    <a:pt x="511" y="96"/>
                                  </a:cubicBezTo>
                                  <a:cubicBezTo>
                                    <a:pt x="511" y="89"/>
                                    <a:pt x="505" y="84"/>
                                    <a:pt x="499" y="84"/>
                                  </a:cubicBezTo>
                                  <a:cubicBezTo>
                                    <a:pt x="492" y="84"/>
                                    <a:pt x="487" y="89"/>
                                    <a:pt x="487" y="96"/>
                                  </a:cubicBezTo>
                                  <a:cubicBezTo>
                                    <a:pt x="487" y="96"/>
                                    <a:pt x="487" y="97"/>
                                    <a:pt x="487" y="97"/>
                                  </a:cubicBezTo>
                                  <a:cubicBezTo>
                                    <a:pt x="489" y="97"/>
                                    <a:pt x="490" y="97"/>
                                    <a:pt x="492" y="96"/>
                                  </a:cubicBezTo>
                                  <a:cubicBezTo>
                                    <a:pt x="492" y="96"/>
                                    <a:pt x="492" y="96"/>
                                    <a:pt x="492" y="96"/>
                                  </a:cubicBezTo>
                                  <a:cubicBezTo>
                                    <a:pt x="492" y="92"/>
                                    <a:pt x="495" y="89"/>
                                    <a:pt x="499" y="89"/>
                                  </a:cubicBezTo>
                                  <a:cubicBezTo>
                                    <a:pt x="502" y="89"/>
                                    <a:pt x="505" y="92"/>
                                    <a:pt x="505" y="96"/>
                                  </a:cubicBezTo>
                                  <a:close/>
                                  <a:moveTo>
                                    <a:pt x="499" y="91"/>
                                  </a:moveTo>
                                  <a:cubicBezTo>
                                    <a:pt x="496" y="91"/>
                                    <a:pt x="494" y="93"/>
                                    <a:pt x="494" y="96"/>
                                  </a:cubicBezTo>
                                  <a:cubicBezTo>
                                    <a:pt x="494" y="96"/>
                                    <a:pt x="494" y="96"/>
                                    <a:pt x="494" y="96"/>
                                  </a:cubicBezTo>
                                  <a:cubicBezTo>
                                    <a:pt x="495" y="96"/>
                                    <a:pt x="497" y="96"/>
                                    <a:pt x="499" y="96"/>
                                  </a:cubicBezTo>
                                  <a:cubicBezTo>
                                    <a:pt x="500" y="96"/>
                                    <a:pt x="502" y="96"/>
                                    <a:pt x="504" y="96"/>
                                  </a:cubicBezTo>
                                  <a:cubicBezTo>
                                    <a:pt x="504" y="96"/>
                                    <a:pt x="504" y="96"/>
                                    <a:pt x="504" y="96"/>
                                  </a:cubicBezTo>
                                  <a:cubicBezTo>
                                    <a:pt x="504" y="93"/>
                                    <a:pt x="501" y="91"/>
                                    <a:pt x="499" y="91"/>
                                  </a:cubicBezTo>
                                  <a:close/>
                                  <a:moveTo>
                                    <a:pt x="464" y="112"/>
                                  </a:moveTo>
                                  <a:cubicBezTo>
                                    <a:pt x="455" y="121"/>
                                    <a:pt x="449" y="133"/>
                                    <a:pt x="449" y="147"/>
                                  </a:cubicBezTo>
                                  <a:cubicBezTo>
                                    <a:pt x="449" y="148"/>
                                    <a:pt x="449" y="148"/>
                                    <a:pt x="449" y="149"/>
                                  </a:cubicBezTo>
                                  <a:cubicBezTo>
                                    <a:pt x="451" y="149"/>
                                    <a:pt x="453" y="150"/>
                                    <a:pt x="455" y="150"/>
                                  </a:cubicBezTo>
                                  <a:cubicBezTo>
                                    <a:pt x="455" y="149"/>
                                    <a:pt x="455" y="148"/>
                                    <a:pt x="455" y="147"/>
                                  </a:cubicBezTo>
                                  <a:cubicBezTo>
                                    <a:pt x="455" y="123"/>
                                    <a:pt x="475" y="104"/>
                                    <a:pt x="499" y="104"/>
                                  </a:cubicBezTo>
                                  <a:cubicBezTo>
                                    <a:pt x="523" y="104"/>
                                    <a:pt x="542" y="123"/>
                                    <a:pt x="542" y="147"/>
                                  </a:cubicBezTo>
                                  <a:cubicBezTo>
                                    <a:pt x="542" y="148"/>
                                    <a:pt x="542" y="149"/>
                                    <a:pt x="542" y="151"/>
                                  </a:cubicBezTo>
                                  <a:cubicBezTo>
                                    <a:pt x="544" y="150"/>
                                    <a:pt x="546" y="149"/>
                                    <a:pt x="548" y="149"/>
                                  </a:cubicBezTo>
                                  <a:cubicBezTo>
                                    <a:pt x="548" y="148"/>
                                    <a:pt x="548" y="148"/>
                                    <a:pt x="548" y="147"/>
                                  </a:cubicBezTo>
                                  <a:cubicBezTo>
                                    <a:pt x="548" y="133"/>
                                    <a:pt x="543" y="121"/>
                                    <a:pt x="534" y="112"/>
                                  </a:cubicBezTo>
                                  <a:cubicBezTo>
                                    <a:pt x="525" y="103"/>
                                    <a:pt x="512" y="98"/>
                                    <a:pt x="499" y="98"/>
                                  </a:cubicBezTo>
                                  <a:cubicBezTo>
                                    <a:pt x="485" y="98"/>
                                    <a:pt x="473" y="103"/>
                                    <a:pt x="464" y="112"/>
                                  </a:cubicBezTo>
                                  <a:close/>
                                  <a:moveTo>
                                    <a:pt x="650" y="96"/>
                                  </a:moveTo>
                                  <a:cubicBezTo>
                                    <a:pt x="650" y="99"/>
                                    <a:pt x="649" y="101"/>
                                    <a:pt x="648" y="104"/>
                                  </a:cubicBezTo>
                                  <a:cubicBezTo>
                                    <a:pt x="649" y="105"/>
                                    <a:pt x="650" y="105"/>
                                    <a:pt x="651" y="106"/>
                                  </a:cubicBezTo>
                                  <a:cubicBezTo>
                                    <a:pt x="652" y="105"/>
                                    <a:pt x="653" y="104"/>
                                    <a:pt x="654" y="103"/>
                                  </a:cubicBezTo>
                                  <a:cubicBezTo>
                                    <a:pt x="655" y="101"/>
                                    <a:pt x="655" y="98"/>
                                    <a:pt x="655" y="96"/>
                                  </a:cubicBezTo>
                                  <a:cubicBezTo>
                                    <a:pt x="655" y="86"/>
                                    <a:pt x="651" y="78"/>
                                    <a:pt x="645" y="72"/>
                                  </a:cubicBezTo>
                                  <a:cubicBezTo>
                                    <a:pt x="639" y="65"/>
                                    <a:pt x="630" y="62"/>
                                    <a:pt x="621" y="62"/>
                                  </a:cubicBezTo>
                                  <a:cubicBezTo>
                                    <a:pt x="611" y="62"/>
                                    <a:pt x="603" y="65"/>
                                    <a:pt x="597" y="72"/>
                                  </a:cubicBezTo>
                                  <a:cubicBezTo>
                                    <a:pt x="590" y="78"/>
                                    <a:pt x="587" y="86"/>
                                    <a:pt x="587" y="96"/>
                                  </a:cubicBezTo>
                                  <a:cubicBezTo>
                                    <a:pt x="587" y="99"/>
                                    <a:pt x="587" y="101"/>
                                    <a:pt x="588" y="104"/>
                                  </a:cubicBezTo>
                                  <a:cubicBezTo>
                                    <a:pt x="589" y="105"/>
                                    <a:pt x="589" y="105"/>
                                    <a:pt x="590" y="106"/>
                                  </a:cubicBezTo>
                                  <a:cubicBezTo>
                                    <a:pt x="591" y="105"/>
                                    <a:pt x="592" y="105"/>
                                    <a:pt x="593" y="104"/>
                                  </a:cubicBezTo>
                                  <a:cubicBezTo>
                                    <a:pt x="592" y="101"/>
                                    <a:pt x="592" y="99"/>
                                    <a:pt x="592" y="96"/>
                                  </a:cubicBezTo>
                                  <a:cubicBezTo>
                                    <a:pt x="592" y="80"/>
                                    <a:pt x="605" y="67"/>
                                    <a:pt x="621" y="67"/>
                                  </a:cubicBezTo>
                                  <a:cubicBezTo>
                                    <a:pt x="637" y="67"/>
                                    <a:pt x="650" y="80"/>
                                    <a:pt x="650" y="96"/>
                                  </a:cubicBezTo>
                                  <a:close/>
                                  <a:moveTo>
                                    <a:pt x="642" y="96"/>
                                  </a:moveTo>
                                  <a:cubicBezTo>
                                    <a:pt x="642" y="97"/>
                                    <a:pt x="642" y="99"/>
                                    <a:pt x="641" y="100"/>
                                  </a:cubicBezTo>
                                  <a:cubicBezTo>
                                    <a:pt x="643" y="101"/>
                                    <a:pt x="645" y="102"/>
                                    <a:pt x="647" y="103"/>
                                  </a:cubicBezTo>
                                  <a:cubicBezTo>
                                    <a:pt x="648" y="101"/>
                                    <a:pt x="648" y="98"/>
                                    <a:pt x="648" y="96"/>
                                  </a:cubicBezTo>
                                  <a:cubicBezTo>
                                    <a:pt x="648" y="88"/>
                                    <a:pt x="645" y="81"/>
                                    <a:pt x="640" y="77"/>
                                  </a:cubicBezTo>
                                  <a:cubicBezTo>
                                    <a:pt x="635" y="72"/>
                                    <a:pt x="628" y="69"/>
                                    <a:pt x="621" y="69"/>
                                  </a:cubicBezTo>
                                  <a:cubicBezTo>
                                    <a:pt x="613" y="69"/>
                                    <a:pt x="607" y="72"/>
                                    <a:pt x="602" y="77"/>
                                  </a:cubicBezTo>
                                  <a:cubicBezTo>
                                    <a:pt x="597" y="81"/>
                                    <a:pt x="594" y="88"/>
                                    <a:pt x="594" y="96"/>
                                  </a:cubicBezTo>
                                  <a:cubicBezTo>
                                    <a:pt x="594" y="98"/>
                                    <a:pt x="594" y="101"/>
                                    <a:pt x="595" y="103"/>
                                  </a:cubicBezTo>
                                  <a:cubicBezTo>
                                    <a:pt x="596" y="102"/>
                                    <a:pt x="598" y="101"/>
                                    <a:pt x="600" y="100"/>
                                  </a:cubicBezTo>
                                  <a:cubicBezTo>
                                    <a:pt x="600" y="99"/>
                                    <a:pt x="600" y="97"/>
                                    <a:pt x="600" y="96"/>
                                  </a:cubicBezTo>
                                  <a:cubicBezTo>
                                    <a:pt x="600" y="84"/>
                                    <a:pt x="609" y="75"/>
                                    <a:pt x="621" y="75"/>
                                  </a:cubicBezTo>
                                  <a:cubicBezTo>
                                    <a:pt x="632" y="75"/>
                                    <a:pt x="642" y="84"/>
                                    <a:pt x="642" y="96"/>
                                  </a:cubicBezTo>
                                  <a:close/>
                                  <a:moveTo>
                                    <a:pt x="634" y="96"/>
                                  </a:moveTo>
                                  <a:cubicBezTo>
                                    <a:pt x="634" y="96"/>
                                    <a:pt x="634" y="97"/>
                                    <a:pt x="634" y="98"/>
                                  </a:cubicBezTo>
                                  <a:cubicBezTo>
                                    <a:pt x="636" y="98"/>
                                    <a:pt x="638" y="99"/>
                                    <a:pt x="640" y="100"/>
                                  </a:cubicBezTo>
                                  <a:cubicBezTo>
                                    <a:pt x="640" y="98"/>
                                    <a:pt x="640" y="97"/>
                                    <a:pt x="640" y="96"/>
                                  </a:cubicBezTo>
                                  <a:cubicBezTo>
                                    <a:pt x="640" y="90"/>
                                    <a:pt x="638" y="86"/>
                                    <a:pt x="635" y="82"/>
                                  </a:cubicBezTo>
                                  <a:cubicBezTo>
                                    <a:pt x="631" y="78"/>
                                    <a:pt x="626" y="76"/>
                                    <a:pt x="621" y="76"/>
                                  </a:cubicBezTo>
                                  <a:cubicBezTo>
                                    <a:pt x="615" y="76"/>
                                    <a:pt x="611" y="78"/>
                                    <a:pt x="607" y="82"/>
                                  </a:cubicBezTo>
                                  <a:cubicBezTo>
                                    <a:pt x="603" y="86"/>
                                    <a:pt x="601" y="90"/>
                                    <a:pt x="601" y="96"/>
                                  </a:cubicBezTo>
                                  <a:cubicBezTo>
                                    <a:pt x="601" y="97"/>
                                    <a:pt x="601" y="98"/>
                                    <a:pt x="602" y="100"/>
                                  </a:cubicBezTo>
                                  <a:cubicBezTo>
                                    <a:pt x="604" y="99"/>
                                    <a:pt x="605" y="98"/>
                                    <a:pt x="607" y="98"/>
                                  </a:cubicBezTo>
                                  <a:cubicBezTo>
                                    <a:pt x="607" y="97"/>
                                    <a:pt x="607" y="96"/>
                                    <a:pt x="607" y="96"/>
                                  </a:cubicBezTo>
                                  <a:cubicBezTo>
                                    <a:pt x="607" y="88"/>
                                    <a:pt x="613" y="82"/>
                                    <a:pt x="621" y="82"/>
                                  </a:cubicBezTo>
                                  <a:cubicBezTo>
                                    <a:pt x="628" y="82"/>
                                    <a:pt x="634" y="88"/>
                                    <a:pt x="634" y="96"/>
                                  </a:cubicBezTo>
                                  <a:close/>
                                  <a:moveTo>
                                    <a:pt x="628" y="96"/>
                                  </a:moveTo>
                                  <a:cubicBezTo>
                                    <a:pt x="628" y="96"/>
                                    <a:pt x="627" y="96"/>
                                    <a:pt x="627" y="96"/>
                                  </a:cubicBezTo>
                                  <a:cubicBezTo>
                                    <a:pt x="629" y="97"/>
                                    <a:pt x="631" y="97"/>
                                    <a:pt x="633" y="97"/>
                                  </a:cubicBezTo>
                                  <a:cubicBezTo>
                                    <a:pt x="633" y="97"/>
                                    <a:pt x="633" y="96"/>
                                    <a:pt x="633" y="96"/>
                                  </a:cubicBezTo>
                                  <a:cubicBezTo>
                                    <a:pt x="633" y="89"/>
                                    <a:pt x="627" y="84"/>
                                    <a:pt x="621" y="84"/>
                                  </a:cubicBezTo>
                                  <a:cubicBezTo>
                                    <a:pt x="614" y="84"/>
                                    <a:pt x="609" y="89"/>
                                    <a:pt x="609" y="96"/>
                                  </a:cubicBezTo>
                                  <a:cubicBezTo>
                                    <a:pt x="609" y="96"/>
                                    <a:pt x="609" y="97"/>
                                    <a:pt x="609" y="97"/>
                                  </a:cubicBezTo>
                                  <a:cubicBezTo>
                                    <a:pt x="611" y="97"/>
                                    <a:pt x="612" y="97"/>
                                    <a:pt x="614" y="96"/>
                                  </a:cubicBezTo>
                                  <a:cubicBezTo>
                                    <a:pt x="614" y="96"/>
                                    <a:pt x="614" y="96"/>
                                    <a:pt x="614" y="96"/>
                                  </a:cubicBezTo>
                                  <a:cubicBezTo>
                                    <a:pt x="614" y="92"/>
                                    <a:pt x="617" y="89"/>
                                    <a:pt x="621" y="89"/>
                                  </a:cubicBezTo>
                                  <a:cubicBezTo>
                                    <a:pt x="625" y="89"/>
                                    <a:pt x="628" y="92"/>
                                    <a:pt x="628" y="96"/>
                                  </a:cubicBezTo>
                                  <a:close/>
                                  <a:moveTo>
                                    <a:pt x="621" y="91"/>
                                  </a:moveTo>
                                  <a:cubicBezTo>
                                    <a:pt x="618" y="91"/>
                                    <a:pt x="616" y="93"/>
                                    <a:pt x="616" y="96"/>
                                  </a:cubicBezTo>
                                  <a:cubicBezTo>
                                    <a:pt x="616" y="96"/>
                                    <a:pt x="616" y="96"/>
                                    <a:pt x="616" y="96"/>
                                  </a:cubicBezTo>
                                  <a:cubicBezTo>
                                    <a:pt x="617" y="96"/>
                                    <a:pt x="619" y="96"/>
                                    <a:pt x="621" y="96"/>
                                  </a:cubicBezTo>
                                  <a:cubicBezTo>
                                    <a:pt x="623" y="96"/>
                                    <a:pt x="624" y="96"/>
                                    <a:pt x="626" y="96"/>
                                  </a:cubicBezTo>
                                  <a:cubicBezTo>
                                    <a:pt x="626" y="96"/>
                                    <a:pt x="626" y="96"/>
                                    <a:pt x="626" y="96"/>
                                  </a:cubicBezTo>
                                  <a:cubicBezTo>
                                    <a:pt x="626" y="93"/>
                                    <a:pt x="624" y="91"/>
                                    <a:pt x="621" y="91"/>
                                  </a:cubicBezTo>
                                  <a:close/>
                                  <a:moveTo>
                                    <a:pt x="586" y="112"/>
                                  </a:moveTo>
                                  <a:cubicBezTo>
                                    <a:pt x="577" y="121"/>
                                    <a:pt x="571" y="133"/>
                                    <a:pt x="571" y="147"/>
                                  </a:cubicBezTo>
                                  <a:cubicBezTo>
                                    <a:pt x="571" y="148"/>
                                    <a:pt x="571" y="148"/>
                                    <a:pt x="571" y="149"/>
                                  </a:cubicBezTo>
                                  <a:cubicBezTo>
                                    <a:pt x="573" y="149"/>
                                    <a:pt x="575" y="150"/>
                                    <a:pt x="577" y="150"/>
                                  </a:cubicBezTo>
                                  <a:cubicBezTo>
                                    <a:pt x="577" y="149"/>
                                    <a:pt x="577" y="148"/>
                                    <a:pt x="577" y="147"/>
                                  </a:cubicBezTo>
                                  <a:cubicBezTo>
                                    <a:pt x="577" y="123"/>
                                    <a:pt x="597" y="104"/>
                                    <a:pt x="621" y="104"/>
                                  </a:cubicBezTo>
                                  <a:cubicBezTo>
                                    <a:pt x="645" y="104"/>
                                    <a:pt x="664" y="123"/>
                                    <a:pt x="664" y="147"/>
                                  </a:cubicBezTo>
                                  <a:cubicBezTo>
                                    <a:pt x="664" y="148"/>
                                    <a:pt x="664" y="149"/>
                                    <a:pt x="664" y="150"/>
                                  </a:cubicBezTo>
                                  <a:cubicBezTo>
                                    <a:pt x="666" y="149"/>
                                    <a:pt x="668" y="149"/>
                                    <a:pt x="670" y="148"/>
                                  </a:cubicBezTo>
                                  <a:cubicBezTo>
                                    <a:pt x="670" y="148"/>
                                    <a:pt x="670" y="148"/>
                                    <a:pt x="670" y="147"/>
                                  </a:cubicBezTo>
                                  <a:cubicBezTo>
                                    <a:pt x="670" y="133"/>
                                    <a:pt x="665" y="121"/>
                                    <a:pt x="656" y="112"/>
                                  </a:cubicBezTo>
                                  <a:cubicBezTo>
                                    <a:pt x="647" y="103"/>
                                    <a:pt x="635" y="98"/>
                                    <a:pt x="621" y="98"/>
                                  </a:cubicBezTo>
                                  <a:cubicBezTo>
                                    <a:pt x="607" y="98"/>
                                    <a:pt x="595" y="103"/>
                                    <a:pt x="586" y="112"/>
                                  </a:cubicBezTo>
                                  <a:close/>
                                  <a:moveTo>
                                    <a:pt x="657" y="147"/>
                                  </a:moveTo>
                                  <a:cubicBezTo>
                                    <a:pt x="657" y="149"/>
                                    <a:pt x="656" y="152"/>
                                    <a:pt x="656" y="154"/>
                                  </a:cubicBezTo>
                                  <a:cubicBezTo>
                                    <a:pt x="658" y="153"/>
                                    <a:pt x="660" y="152"/>
                                    <a:pt x="663" y="151"/>
                                  </a:cubicBezTo>
                                  <a:cubicBezTo>
                                    <a:pt x="663" y="150"/>
                                    <a:pt x="663" y="148"/>
                                    <a:pt x="663" y="147"/>
                                  </a:cubicBezTo>
                                  <a:cubicBezTo>
                                    <a:pt x="663" y="136"/>
                                    <a:pt x="658" y="125"/>
                                    <a:pt x="650" y="117"/>
                                  </a:cubicBezTo>
                                  <a:cubicBezTo>
                                    <a:pt x="643" y="110"/>
                                    <a:pt x="632" y="105"/>
                                    <a:pt x="621" y="105"/>
                                  </a:cubicBezTo>
                                  <a:cubicBezTo>
                                    <a:pt x="609" y="105"/>
                                    <a:pt x="599" y="110"/>
                                    <a:pt x="591" y="117"/>
                                  </a:cubicBezTo>
                                  <a:cubicBezTo>
                                    <a:pt x="584" y="125"/>
                                    <a:pt x="579" y="136"/>
                                    <a:pt x="579" y="147"/>
                                  </a:cubicBezTo>
                                  <a:cubicBezTo>
                                    <a:pt x="579" y="148"/>
                                    <a:pt x="579" y="150"/>
                                    <a:pt x="579" y="151"/>
                                  </a:cubicBezTo>
                                  <a:cubicBezTo>
                                    <a:pt x="581" y="152"/>
                                    <a:pt x="584" y="153"/>
                                    <a:pt x="586" y="154"/>
                                  </a:cubicBezTo>
                                  <a:cubicBezTo>
                                    <a:pt x="585" y="152"/>
                                    <a:pt x="585" y="150"/>
                                    <a:pt x="585" y="147"/>
                                  </a:cubicBezTo>
                                  <a:cubicBezTo>
                                    <a:pt x="585" y="127"/>
                                    <a:pt x="601" y="111"/>
                                    <a:pt x="621" y="111"/>
                                  </a:cubicBezTo>
                                  <a:cubicBezTo>
                                    <a:pt x="641" y="111"/>
                                    <a:pt x="657" y="127"/>
                                    <a:pt x="657" y="147"/>
                                  </a:cubicBezTo>
                                  <a:close/>
                                  <a:moveTo>
                                    <a:pt x="664" y="199"/>
                                  </a:moveTo>
                                  <a:cubicBezTo>
                                    <a:pt x="664" y="200"/>
                                    <a:pt x="664" y="200"/>
                                    <a:pt x="664" y="201"/>
                                  </a:cubicBezTo>
                                  <a:cubicBezTo>
                                    <a:pt x="666" y="201"/>
                                    <a:pt x="668" y="200"/>
                                    <a:pt x="670" y="200"/>
                                  </a:cubicBezTo>
                                  <a:cubicBezTo>
                                    <a:pt x="670" y="199"/>
                                    <a:pt x="670" y="199"/>
                                    <a:pt x="670" y="199"/>
                                  </a:cubicBezTo>
                                  <a:cubicBezTo>
                                    <a:pt x="670" y="185"/>
                                    <a:pt x="665" y="172"/>
                                    <a:pt x="656" y="163"/>
                                  </a:cubicBezTo>
                                  <a:cubicBezTo>
                                    <a:pt x="647" y="154"/>
                                    <a:pt x="635" y="149"/>
                                    <a:pt x="621" y="149"/>
                                  </a:cubicBezTo>
                                  <a:cubicBezTo>
                                    <a:pt x="607" y="149"/>
                                    <a:pt x="595" y="154"/>
                                    <a:pt x="586" y="163"/>
                                  </a:cubicBezTo>
                                  <a:cubicBezTo>
                                    <a:pt x="577" y="172"/>
                                    <a:pt x="571" y="185"/>
                                    <a:pt x="571" y="199"/>
                                  </a:cubicBezTo>
                                  <a:cubicBezTo>
                                    <a:pt x="571" y="199"/>
                                    <a:pt x="571" y="199"/>
                                    <a:pt x="571" y="200"/>
                                  </a:cubicBezTo>
                                  <a:cubicBezTo>
                                    <a:pt x="573" y="200"/>
                                    <a:pt x="575" y="201"/>
                                    <a:pt x="577" y="202"/>
                                  </a:cubicBezTo>
                                  <a:cubicBezTo>
                                    <a:pt x="577" y="201"/>
                                    <a:pt x="577" y="200"/>
                                    <a:pt x="577" y="199"/>
                                  </a:cubicBezTo>
                                  <a:cubicBezTo>
                                    <a:pt x="577" y="175"/>
                                    <a:pt x="597" y="155"/>
                                    <a:pt x="621" y="155"/>
                                  </a:cubicBezTo>
                                  <a:cubicBezTo>
                                    <a:pt x="645" y="155"/>
                                    <a:pt x="664" y="175"/>
                                    <a:pt x="664" y="199"/>
                                  </a:cubicBezTo>
                                  <a:close/>
                                  <a:moveTo>
                                    <a:pt x="657" y="199"/>
                                  </a:moveTo>
                                  <a:cubicBezTo>
                                    <a:pt x="657" y="201"/>
                                    <a:pt x="656" y="203"/>
                                    <a:pt x="656" y="205"/>
                                  </a:cubicBezTo>
                                  <a:cubicBezTo>
                                    <a:pt x="658" y="204"/>
                                    <a:pt x="660" y="203"/>
                                    <a:pt x="663" y="202"/>
                                  </a:cubicBezTo>
                                  <a:cubicBezTo>
                                    <a:pt x="663" y="201"/>
                                    <a:pt x="663" y="200"/>
                                    <a:pt x="663" y="199"/>
                                  </a:cubicBezTo>
                                  <a:cubicBezTo>
                                    <a:pt x="663" y="187"/>
                                    <a:pt x="658" y="176"/>
                                    <a:pt x="650" y="169"/>
                                  </a:cubicBezTo>
                                  <a:cubicBezTo>
                                    <a:pt x="643" y="161"/>
                                    <a:pt x="632" y="157"/>
                                    <a:pt x="621" y="157"/>
                                  </a:cubicBezTo>
                                  <a:cubicBezTo>
                                    <a:pt x="609" y="157"/>
                                    <a:pt x="599" y="161"/>
                                    <a:pt x="591" y="169"/>
                                  </a:cubicBezTo>
                                  <a:cubicBezTo>
                                    <a:pt x="584" y="176"/>
                                    <a:pt x="579" y="187"/>
                                    <a:pt x="579" y="199"/>
                                  </a:cubicBezTo>
                                  <a:cubicBezTo>
                                    <a:pt x="579" y="200"/>
                                    <a:pt x="579" y="201"/>
                                    <a:pt x="579" y="202"/>
                                  </a:cubicBezTo>
                                  <a:cubicBezTo>
                                    <a:pt x="581" y="203"/>
                                    <a:pt x="584" y="204"/>
                                    <a:pt x="586" y="206"/>
                                  </a:cubicBezTo>
                                  <a:cubicBezTo>
                                    <a:pt x="585" y="203"/>
                                    <a:pt x="585" y="201"/>
                                    <a:pt x="585" y="199"/>
                                  </a:cubicBezTo>
                                  <a:cubicBezTo>
                                    <a:pt x="585" y="179"/>
                                    <a:pt x="601" y="163"/>
                                    <a:pt x="621" y="163"/>
                                  </a:cubicBezTo>
                                  <a:cubicBezTo>
                                    <a:pt x="641" y="163"/>
                                    <a:pt x="657" y="179"/>
                                    <a:pt x="657" y="199"/>
                                  </a:cubicBezTo>
                                  <a:close/>
                                  <a:moveTo>
                                    <a:pt x="664" y="250"/>
                                  </a:moveTo>
                                  <a:cubicBezTo>
                                    <a:pt x="664" y="251"/>
                                    <a:pt x="664" y="252"/>
                                    <a:pt x="664" y="253"/>
                                  </a:cubicBezTo>
                                  <a:cubicBezTo>
                                    <a:pt x="666" y="252"/>
                                    <a:pt x="668" y="252"/>
                                    <a:pt x="670" y="251"/>
                                  </a:cubicBezTo>
                                  <a:cubicBezTo>
                                    <a:pt x="670" y="251"/>
                                    <a:pt x="670" y="250"/>
                                    <a:pt x="670" y="250"/>
                                  </a:cubicBezTo>
                                  <a:cubicBezTo>
                                    <a:pt x="670" y="236"/>
                                    <a:pt x="665" y="224"/>
                                    <a:pt x="656" y="215"/>
                                  </a:cubicBezTo>
                                  <a:cubicBezTo>
                                    <a:pt x="647" y="206"/>
                                    <a:pt x="635" y="200"/>
                                    <a:pt x="621" y="200"/>
                                  </a:cubicBezTo>
                                  <a:cubicBezTo>
                                    <a:pt x="607" y="200"/>
                                    <a:pt x="595" y="206"/>
                                    <a:pt x="586" y="215"/>
                                  </a:cubicBezTo>
                                  <a:cubicBezTo>
                                    <a:pt x="577" y="224"/>
                                    <a:pt x="571" y="236"/>
                                    <a:pt x="571" y="250"/>
                                  </a:cubicBezTo>
                                  <a:cubicBezTo>
                                    <a:pt x="571" y="250"/>
                                    <a:pt x="571" y="251"/>
                                    <a:pt x="571" y="251"/>
                                  </a:cubicBezTo>
                                  <a:cubicBezTo>
                                    <a:pt x="573" y="252"/>
                                    <a:pt x="575" y="252"/>
                                    <a:pt x="577" y="253"/>
                                  </a:cubicBezTo>
                                  <a:cubicBezTo>
                                    <a:pt x="577" y="252"/>
                                    <a:pt x="577" y="251"/>
                                    <a:pt x="577" y="250"/>
                                  </a:cubicBezTo>
                                  <a:cubicBezTo>
                                    <a:pt x="577" y="226"/>
                                    <a:pt x="597" y="206"/>
                                    <a:pt x="621" y="206"/>
                                  </a:cubicBezTo>
                                  <a:cubicBezTo>
                                    <a:pt x="645" y="206"/>
                                    <a:pt x="664" y="226"/>
                                    <a:pt x="664" y="250"/>
                                  </a:cubicBezTo>
                                  <a:close/>
                                  <a:moveTo>
                                    <a:pt x="657" y="250"/>
                                  </a:moveTo>
                                  <a:cubicBezTo>
                                    <a:pt x="657" y="252"/>
                                    <a:pt x="656" y="254"/>
                                    <a:pt x="656" y="256"/>
                                  </a:cubicBezTo>
                                  <a:cubicBezTo>
                                    <a:pt x="658" y="255"/>
                                    <a:pt x="660" y="254"/>
                                    <a:pt x="663" y="253"/>
                                  </a:cubicBezTo>
                                  <a:cubicBezTo>
                                    <a:pt x="663" y="252"/>
                                    <a:pt x="663" y="251"/>
                                    <a:pt x="663" y="250"/>
                                  </a:cubicBezTo>
                                  <a:cubicBezTo>
                                    <a:pt x="663" y="238"/>
                                    <a:pt x="658" y="228"/>
                                    <a:pt x="650" y="220"/>
                                  </a:cubicBezTo>
                                  <a:cubicBezTo>
                                    <a:pt x="643" y="213"/>
                                    <a:pt x="632" y="208"/>
                                    <a:pt x="621" y="208"/>
                                  </a:cubicBezTo>
                                  <a:cubicBezTo>
                                    <a:pt x="609" y="208"/>
                                    <a:pt x="599" y="213"/>
                                    <a:pt x="591" y="220"/>
                                  </a:cubicBezTo>
                                  <a:cubicBezTo>
                                    <a:pt x="584" y="228"/>
                                    <a:pt x="579" y="238"/>
                                    <a:pt x="579" y="250"/>
                                  </a:cubicBezTo>
                                  <a:cubicBezTo>
                                    <a:pt x="579" y="251"/>
                                    <a:pt x="579" y="253"/>
                                    <a:pt x="579" y="254"/>
                                  </a:cubicBezTo>
                                  <a:cubicBezTo>
                                    <a:pt x="581" y="255"/>
                                    <a:pt x="584" y="256"/>
                                    <a:pt x="586" y="257"/>
                                  </a:cubicBezTo>
                                  <a:cubicBezTo>
                                    <a:pt x="585" y="255"/>
                                    <a:pt x="585" y="252"/>
                                    <a:pt x="585" y="250"/>
                                  </a:cubicBezTo>
                                  <a:cubicBezTo>
                                    <a:pt x="585" y="230"/>
                                    <a:pt x="601" y="214"/>
                                    <a:pt x="621" y="214"/>
                                  </a:cubicBezTo>
                                  <a:cubicBezTo>
                                    <a:pt x="641" y="214"/>
                                    <a:pt x="657" y="230"/>
                                    <a:pt x="657" y="250"/>
                                  </a:cubicBezTo>
                                  <a:close/>
                                  <a:moveTo>
                                    <a:pt x="664" y="301"/>
                                  </a:moveTo>
                                  <a:cubicBezTo>
                                    <a:pt x="664" y="302"/>
                                    <a:pt x="664" y="303"/>
                                    <a:pt x="664" y="304"/>
                                  </a:cubicBezTo>
                                  <a:cubicBezTo>
                                    <a:pt x="666" y="304"/>
                                    <a:pt x="668" y="303"/>
                                    <a:pt x="670" y="303"/>
                                  </a:cubicBezTo>
                                  <a:cubicBezTo>
                                    <a:pt x="670" y="302"/>
                                    <a:pt x="670" y="302"/>
                                    <a:pt x="670" y="301"/>
                                  </a:cubicBezTo>
                                  <a:cubicBezTo>
                                    <a:pt x="670" y="288"/>
                                    <a:pt x="665" y="275"/>
                                    <a:pt x="656" y="266"/>
                                  </a:cubicBezTo>
                                  <a:cubicBezTo>
                                    <a:pt x="647" y="257"/>
                                    <a:pt x="635" y="252"/>
                                    <a:pt x="621" y="252"/>
                                  </a:cubicBezTo>
                                  <a:cubicBezTo>
                                    <a:pt x="607" y="252"/>
                                    <a:pt x="595" y="257"/>
                                    <a:pt x="586" y="266"/>
                                  </a:cubicBezTo>
                                  <a:cubicBezTo>
                                    <a:pt x="577" y="275"/>
                                    <a:pt x="571" y="288"/>
                                    <a:pt x="571" y="301"/>
                                  </a:cubicBezTo>
                                  <a:cubicBezTo>
                                    <a:pt x="571" y="302"/>
                                    <a:pt x="571" y="302"/>
                                    <a:pt x="571" y="303"/>
                                  </a:cubicBezTo>
                                  <a:cubicBezTo>
                                    <a:pt x="573" y="303"/>
                                    <a:pt x="575" y="304"/>
                                    <a:pt x="577" y="305"/>
                                  </a:cubicBezTo>
                                  <a:cubicBezTo>
                                    <a:pt x="577" y="303"/>
                                    <a:pt x="577" y="302"/>
                                    <a:pt x="577" y="301"/>
                                  </a:cubicBezTo>
                                  <a:cubicBezTo>
                                    <a:pt x="577" y="277"/>
                                    <a:pt x="597" y="258"/>
                                    <a:pt x="621" y="258"/>
                                  </a:cubicBezTo>
                                  <a:cubicBezTo>
                                    <a:pt x="645" y="258"/>
                                    <a:pt x="664" y="277"/>
                                    <a:pt x="664" y="301"/>
                                  </a:cubicBezTo>
                                  <a:close/>
                                  <a:moveTo>
                                    <a:pt x="657" y="301"/>
                                  </a:moveTo>
                                  <a:cubicBezTo>
                                    <a:pt x="657" y="304"/>
                                    <a:pt x="656" y="306"/>
                                    <a:pt x="656" y="308"/>
                                  </a:cubicBezTo>
                                  <a:cubicBezTo>
                                    <a:pt x="658" y="307"/>
                                    <a:pt x="660" y="306"/>
                                    <a:pt x="663" y="305"/>
                                  </a:cubicBezTo>
                                  <a:cubicBezTo>
                                    <a:pt x="663" y="304"/>
                                    <a:pt x="663" y="302"/>
                                    <a:pt x="663" y="301"/>
                                  </a:cubicBezTo>
                                  <a:cubicBezTo>
                                    <a:pt x="663" y="290"/>
                                    <a:pt x="658" y="279"/>
                                    <a:pt x="650" y="272"/>
                                  </a:cubicBezTo>
                                  <a:cubicBezTo>
                                    <a:pt x="643" y="264"/>
                                    <a:pt x="632" y="259"/>
                                    <a:pt x="621" y="259"/>
                                  </a:cubicBezTo>
                                  <a:cubicBezTo>
                                    <a:pt x="609" y="259"/>
                                    <a:pt x="599" y="264"/>
                                    <a:pt x="591" y="272"/>
                                  </a:cubicBezTo>
                                  <a:cubicBezTo>
                                    <a:pt x="584" y="279"/>
                                    <a:pt x="579" y="290"/>
                                    <a:pt x="579" y="301"/>
                                  </a:cubicBezTo>
                                  <a:cubicBezTo>
                                    <a:pt x="579" y="303"/>
                                    <a:pt x="579" y="304"/>
                                    <a:pt x="579" y="305"/>
                                  </a:cubicBezTo>
                                  <a:cubicBezTo>
                                    <a:pt x="581" y="306"/>
                                    <a:pt x="584" y="307"/>
                                    <a:pt x="586" y="308"/>
                                  </a:cubicBezTo>
                                  <a:cubicBezTo>
                                    <a:pt x="585" y="306"/>
                                    <a:pt x="585" y="304"/>
                                    <a:pt x="585" y="301"/>
                                  </a:cubicBezTo>
                                  <a:cubicBezTo>
                                    <a:pt x="585" y="282"/>
                                    <a:pt x="601" y="265"/>
                                    <a:pt x="621" y="265"/>
                                  </a:cubicBezTo>
                                  <a:cubicBezTo>
                                    <a:pt x="641" y="265"/>
                                    <a:pt x="657" y="282"/>
                                    <a:pt x="657" y="301"/>
                                  </a:cubicBezTo>
                                  <a:close/>
                                  <a:moveTo>
                                    <a:pt x="664" y="353"/>
                                  </a:moveTo>
                                  <a:cubicBezTo>
                                    <a:pt x="664" y="354"/>
                                    <a:pt x="664" y="355"/>
                                    <a:pt x="664" y="356"/>
                                  </a:cubicBezTo>
                                  <a:cubicBezTo>
                                    <a:pt x="666" y="355"/>
                                    <a:pt x="668" y="354"/>
                                    <a:pt x="670" y="354"/>
                                  </a:cubicBezTo>
                                  <a:cubicBezTo>
                                    <a:pt x="670" y="353"/>
                                    <a:pt x="670" y="353"/>
                                    <a:pt x="670" y="353"/>
                                  </a:cubicBezTo>
                                  <a:cubicBezTo>
                                    <a:pt x="670" y="339"/>
                                    <a:pt x="665" y="327"/>
                                    <a:pt x="656" y="318"/>
                                  </a:cubicBezTo>
                                  <a:cubicBezTo>
                                    <a:pt x="647" y="309"/>
                                    <a:pt x="635" y="303"/>
                                    <a:pt x="621" y="303"/>
                                  </a:cubicBezTo>
                                  <a:cubicBezTo>
                                    <a:pt x="607" y="303"/>
                                    <a:pt x="595" y="309"/>
                                    <a:pt x="586" y="318"/>
                                  </a:cubicBezTo>
                                  <a:cubicBezTo>
                                    <a:pt x="577" y="327"/>
                                    <a:pt x="571" y="339"/>
                                    <a:pt x="571" y="353"/>
                                  </a:cubicBezTo>
                                  <a:cubicBezTo>
                                    <a:pt x="571" y="353"/>
                                    <a:pt x="571" y="354"/>
                                    <a:pt x="571" y="354"/>
                                  </a:cubicBezTo>
                                  <a:cubicBezTo>
                                    <a:pt x="573" y="355"/>
                                    <a:pt x="575" y="355"/>
                                    <a:pt x="577" y="356"/>
                                  </a:cubicBezTo>
                                  <a:cubicBezTo>
                                    <a:pt x="577" y="355"/>
                                    <a:pt x="577" y="354"/>
                                    <a:pt x="577" y="353"/>
                                  </a:cubicBezTo>
                                  <a:cubicBezTo>
                                    <a:pt x="577" y="329"/>
                                    <a:pt x="597" y="309"/>
                                    <a:pt x="621" y="309"/>
                                  </a:cubicBezTo>
                                  <a:cubicBezTo>
                                    <a:pt x="645" y="309"/>
                                    <a:pt x="664" y="329"/>
                                    <a:pt x="664" y="353"/>
                                  </a:cubicBezTo>
                                  <a:close/>
                                  <a:moveTo>
                                    <a:pt x="657" y="353"/>
                                  </a:moveTo>
                                  <a:cubicBezTo>
                                    <a:pt x="657" y="355"/>
                                    <a:pt x="656" y="357"/>
                                    <a:pt x="656" y="359"/>
                                  </a:cubicBezTo>
                                  <a:cubicBezTo>
                                    <a:pt x="658" y="358"/>
                                    <a:pt x="660" y="357"/>
                                    <a:pt x="663" y="356"/>
                                  </a:cubicBezTo>
                                  <a:cubicBezTo>
                                    <a:pt x="663" y="355"/>
                                    <a:pt x="663" y="354"/>
                                    <a:pt x="663" y="353"/>
                                  </a:cubicBezTo>
                                  <a:cubicBezTo>
                                    <a:pt x="663" y="341"/>
                                    <a:pt x="658" y="331"/>
                                    <a:pt x="650" y="323"/>
                                  </a:cubicBezTo>
                                  <a:cubicBezTo>
                                    <a:pt x="643" y="315"/>
                                    <a:pt x="632" y="311"/>
                                    <a:pt x="621" y="311"/>
                                  </a:cubicBezTo>
                                  <a:cubicBezTo>
                                    <a:pt x="609" y="311"/>
                                    <a:pt x="599" y="315"/>
                                    <a:pt x="591" y="323"/>
                                  </a:cubicBezTo>
                                  <a:cubicBezTo>
                                    <a:pt x="584" y="331"/>
                                    <a:pt x="579" y="341"/>
                                    <a:pt x="579" y="353"/>
                                  </a:cubicBezTo>
                                  <a:cubicBezTo>
                                    <a:pt x="579" y="354"/>
                                    <a:pt x="579" y="355"/>
                                    <a:pt x="579" y="357"/>
                                  </a:cubicBezTo>
                                  <a:cubicBezTo>
                                    <a:pt x="581" y="357"/>
                                    <a:pt x="584" y="359"/>
                                    <a:pt x="586" y="360"/>
                                  </a:cubicBezTo>
                                  <a:cubicBezTo>
                                    <a:pt x="585" y="358"/>
                                    <a:pt x="585" y="355"/>
                                    <a:pt x="585" y="353"/>
                                  </a:cubicBezTo>
                                  <a:cubicBezTo>
                                    <a:pt x="585" y="333"/>
                                    <a:pt x="601" y="317"/>
                                    <a:pt x="621" y="317"/>
                                  </a:cubicBezTo>
                                  <a:cubicBezTo>
                                    <a:pt x="641" y="317"/>
                                    <a:pt x="657" y="333"/>
                                    <a:pt x="657" y="353"/>
                                  </a:cubicBezTo>
                                  <a:close/>
                                  <a:moveTo>
                                    <a:pt x="650" y="353"/>
                                  </a:moveTo>
                                  <a:cubicBezTo>
                                    <a:pt x="650" y="356"/>
                                    <a:pt x="649" y="358"/>
                                    <a:pt x="648" y="361"/>
                                  </a:cubicBezTo>
                                  <a:cubicBezTo>
                                    <a:pt x="649" y="361"/>
                                    <a:pt x="650" y="362"/>
                                    <a:pt x="651" y="363"/>
                                  </a:cubicBezTo>
                                  <a:cubicBezTo>
                                    <a:pt x="652" y="362"/>
                                    <a:pt x="653" y="361"/>
                                    <a:pt x="654" y="360"/>
                                  </a:cubicBezTo>
                                  <a:cubicBezTo>
                                    <a:pt x="655" y="358"/>
                                    <a:pt x="655" y="355"/>
                                    <a:pt x="655" y="353"/>
                                  </a:cubicBezTo>
                                  <a:cubicBezTo>
                                    <a:pt x="655" y="343"/>
                                    <a:pt x="651" y="335"/>
                                    <a:pt x="645" y="328"/>
                                  </a:cubicBezTo>
                                  <a:cubicBezTo>
                                    <a:pt x="639" y="322"/>
                                    <a:pt x="630" y="318"/>
                                    <a:pt x="621" y="318"/>
                                  </a:cubicBezTo>
                                  <a:cubicBezTo>
                                    <a:pt x="611" y="318"/>
                                    <a:pt x="603" y="322"/>
                                    <a:pt x="597" y="328"/>
                                  </a:cubicBezTo>
                                  <a:cubicBezTo>
                                    <a:pt x="590" y="335"/>
                                    <a:pt x="587" y="343"/>
                                    <a:pt x="587" y="353"/>
                                  </a:cubicBezTo>
                                  <a:cubicBezTo>
                                    <a:pt x="587" y="356"/>
                                    <a:pt x="587" y="358"/>
                                    <a:pt x="588" y="361"/>
                                  </a:cubicBezTo>
                                  <a:cubicBezTo>
                                    <a:pt x="589" y="362"/>
                                    <a:pt x="589" y="362"/>
                                    <a:pt x="590" y="363"/>
                                  </a:cubicBezTo>
                                  <a:cubicBezTo>
                                    <a:pt x="591" y="362"/>
                                    <a:pt x="592" y="362"/>
                                    <a:pt x="593" y="361"/>
                                  </a:cubicBezTo>
                                  <a:cubicBezTo>
                                    <a:pt x="592" y="358"/>
                                    <a:pt x="592" y="356"/>
                                    <a:pt x="592" y="353"/>
                                  </a:cubicBezTo>
                                  <a:cubicBezTo>
                                    <a:pt x="592" y="337"/>
                                    <a:pt x="605" y="324"/>
                                    <a:pt x="621" y="324"/>
                                  </a:cubicBezTo>
                                  <a:cubicBezTo>
                                    <a:pt x="637" y="324"/>
                                    <a:pt x="650" y="337"/>
                                    <a:pt x="650" y="353"/>
                                  </a:cubicBezTo>
                                  <a:close/>
                                  <a:moveTo>
                                    <a:pt x="642" y="353"/>
                                  </a:moveTo>
                                  <a:cubicBezTo>
                                    <a:pt x="642" y="354"/>
                                    <a:pt x="642" y="356"/>
                                    <a:pt x="641" y="357"/>
                                  </a:cubicBezTo>
                                  <a:cubicBezTo>
                                    <a:pt x="643" y="358"/>
                                    <a:pt x="645" y="359"/>
                                    <a:pt x="647" y="360"/>
                                  </a:cubicBezTo>
                                  <a:cubicBezTo>
                                    <a:pt x="648" y="358"/>
                                    <a:pt x="648" y="355"/>
                                    <a:pt x="648" y="353"/>
                                  </a:cubicBezTo>
                                  <a:cubicBezTo>
                                    <a:pt x="648" y="345"/>
                                    <a:pt x="645" y="338"/>
                                    <a:pt x="640" y="333"/>
                                  </a:cubicBezTo>
                                  <a:cubicBezTo>
                                    <a:pt x="635" y="328"/>
                                    <a:pt x="628" y="325"/>
                                    <a:pt x="621" y="325"/>
                                  </a:cubicBezTo>
                                  <a:cubicBezTo>
                                    <a:pt x="613" y="325"/>
                                    <a:pt x="607" y="328"/>
                                    <a:pt x="602" y="333"/>
                                  </a:cubicBezTo>
                                  <a:cubicBezTo>
                                    <a:pt x="597" y="338"/>
                                    <a:pt x="594" y="345"/>
                                    <a:pt x="594" y="353"/>
                                  </a:cubicBezTo>
                                  <a:cubicBezTo>
                                    <a:pt x="594" y="355"/>
                                    <a:pt x="594" y="358"/>
                                    <a:pt x="595" y="360"/>
                                  </a:cubicBezTo>
                                  <a:cubicBezTo>
                                    <a:pt x="596" y="359"/>
                                    <a:pt x="598" y="358"/>
                                    <a:pt x="600" y="357"/>
                                  </a:cubicBezTo>
                                  <a:cubicBezTo>
                                    <a:pt x="600" y="356"/>
                                    <a:pt x="600" y="354"/>
                                    <a:pt x="600" y="353"/>
                                  </a:cubicBezTo>
                                  <a:cubicBezTo>
                                    <a:pt x="600" y="341"/>
                                    <a:pt x="609" y="332"/>
                                    <a:pt x="621" y="332"/>
                                  </a:cubicBezTo>
                                  <a:cubicBezTo>
                                    <a:pt x="632" y="332"/>
                                    <a:pt x="642" y="341"/>
                                    <a:pt x="642" y="353"/>
                                  </a:cubicBezTo>
                                  <a:close/>
                                  <a:moveTo>
                                    <a:pt x="634" y="353"/>
                                  </a:moveTo>
                                  <a:cubicBezTo>
                                    <a:pt x="634" y="353"/>
                                    <a:pt x="634" y="354"/>
                                    <a:pt x="634" y="355"/>
                                  </a:cubicBezTo>
                                  <a:cubicBezTo>
                                    <a:pt x="636" y="355"/>
                                    <a:pt x="638" y="356"/>
                                    <a:pt x="640" y="357"/>
                                  </a:cubicBezTo>
                                  <a:cubicBezTo>
                                    <a:pt x="640" y="355"/>
                                    <a:pt x="640" y="354"/>
                                    <a:pt x="640" y="353"/>
                                  </a:cubicBezTo>
                                  <a:cubicBezTo>
                                    <a:pt x="640" y="347"/>
                                    <a:pt x="638" y="342"/>
                                    <a:pt x="635" y="339"/>
                                  </a:cubicBezTo>
                                  <a:cubicBezTo>
                                    <a:pt x="631" y="335"/>
                                    <a:pt x="626" y="333"/>
                                    <a:pt x="621" y="333"/>
                                  </a:cubicBezTo>
                                  <a:cubicBezTo>
                                    <a:pt x="615" y="333"/>
                                    <a:pt x="611" y="335"/>
                                    <a:pt x="607" y="339"/>
                                  </a:cubicBezTo>
                                  <a:cubicBezTo>
                                    <a:pt x="603" y="342"/>
                                    <a:pt x="601" y="347"/>
                                    <a:pt x="601" y="353"/>
                                  </a:cubicBezTo>
                                  <a:cubicBezTo>
                                    <a:pt x="601" y="354"/>
                                    <a:pt x="601" y="355"/>
                                    <a:pt x="602" y="357"/>
                                  </a:cubicBezTo>
                                  <a:cubicBezTo>
                                    <a:pt x="604" y="356"/>
                                    <a:pt x="605" y="355"/>
                                    <a:pt x="607" y="355"/>
                                  </a:cubicBezTo>
                                  <a:cubicBezTo>
                                    <a:pt x="607" y="354"/>
                                    <a:pt x="607" y="353"/>
                                    <a:pt x="607" y="353"/>
                                  </a:cubicBezTo>
                                  <a:cubicBezTo>
                                    <a:pt x="607" y="345"/>
                                    <a:pt x="613" y="339"/>
                                    <a:pt x="621" y="339"/>
                                  </a:cubicBezTo>
                                  <a:cubicBezTo>
                                    <a:pt x="628" y="339"/>
                                    <a:pt x="634" y="345"/>
                                    <a:pt x="634" y="353"/>
                                  </a:cubicBezTo>
                                  <a:close/>
                                  <a:moveTo>
                                    <a:pt x="628" y="353"/>
                                  </a:moveTo>
                                  <a:cubicBezTo>
                                    <a:pt x="628" y="353"/>
                                    <a:pt x="627" y="353"/>
                                    <a:pt x="627" y="353"/>
                                  </a:cubicBezTo>
                                  <a:cubicBezTo>
                                    <a:pt x="629" y="354"/>
                                    <a:pt x="631" y="354"/>
                                    <a:pt x="633" y="354"/>
                                  </a:cubicBezTo>
                                  <a:cubicBezTo>
                                    <a:pt x="633" y="354"/>
                                    <a:pt x="633" y="353"/>
                                    <a:pt x="633" y="353"/>
                                  </a:cubicBezTo>
                                  <a:cubicBezTo>
                                    <a:pt x="633" y="346"/>
                                    <a:pt x="627" y="341"/>
                                    <a:pt x="621" y="341"/>
                                  </a:cubicBezTo>
                                  <a:cubicBezTo>
                                    <a:pt x="614" y="341"/>
                                    <a:pt x="609" y="346"/>
                                    <a:pt x="609" y="353"/>
                                  </a:cubicBezTo>
                                  <a:cubicBezTo>
                                    <a:pt x="609" y="353"/>
                                    <a:pt x="609" y="354"/>
                                    <a:pt x="609" y="354"/>
                                  </a:cubicBezTo>
                                  <a:cubicBezTo>
                                    <a:pt x="611" y="354"/>
                                    <a:pt x="612" y="354"/>
                                    <a:pt x="614" y="353"/>
                                  </a:cubicBezTo>
                                  <a:cubicBezTo>
                                    <a:pt x="614" y="353"/>
                                    <a:pt x="614" y="353"/>
                                    <a:pt x="614" y="353"/>
                                  </a:cubicBezTo>
                                  <a:cubicBezTo>
                                    <a:pt x="614" y="349"/>
                                    <a:pt x="617" y="346"/>
                                    <a:pt x="621" y="346"/>
                                  </a:cubicBezTo>
                                  <a:cubicBezTo>
                                    <a:pt x="625" y="346"/>
                                    <a:pt x="628" y="349"/>
                                    <a:pt x="628" y="353"/>
                                  </a:cubicBezTo>
                                  <a:close/>
                                  <a:moveTo>
                                    <a:pt x="621" y="348"/>
                                  </a:moveTo>
                                  <a:cubicBezTo>
                                    <a:pt x="618" y="348"/>
                                    <a:pt x="616" y="350"/>
                                    <a:pt x="616" y="353"/>
                                  </a:cubicBezTo>
                                  <a:cubicBezTo>
                                    <a:pt x="616" y="353"/>
                                    <a:pt x="616" y="353"/>
                                    <a:pt x="616" y="353"/>
                                  </a:cubicBezTo>
                                  <a:cubicBezTo>
                                    <a:pt x="617" y="353"/>
                                    <a:pt x="619" y="353"/>
                                    <a:pt x="621" y="353"/>
                                  </a:cubicBezTo>
                                  <a:cubicBezTo>
                                    <a:pt x="623" y="353"/>
                                    <a:pt x="624" y="353"/>
                                    <a:pt x="626" y="353"/>
                                  </a:cubicBezTo>
                                  <a:cubicBezTo>
                                    <a:pt x="626" y="353"/>
                                    <a:pt x="626" y="353"/>
                                    <a:pt x="626" y="353"/>
                                  </a:cubicBezTo>
                                  <a:cubicBezTo>
                                    <a:pt x="626" y="350"/>
                                    <a:pt x="624" y="348"/>
                                    <a:pt x="621" y="348"/>
                                  </a:cubicBezTo>
                                  <a:close/>
                                  <a:moveTo>
                                    <a:pt x="576" y="380"/>
                                  </a:moveTo>
                                  <a:cubicBezTo>
                                    <a:pt x="577" y="378"/>
                                    <a:pt x="577" y="377"/>
                                    <a:pt x="578" y="375"/>
                                  </a:cubicBezTo>
                                  <a:cubicBezTo>
                                    <a:pt x="573" y="372"/>
                                    <a:pt x="567" y="370"/>
                                    <a:pt x="560" y="370"/>
                                  </a:cubicBezTo>
                                  <a:cubicBezTo>
                                    <a:pt x="553" y="370"/>
                                    <a:pt x="547" y="372"/>
                                    <a:pt x="541" y="375"/>
                                  </a:cubicBezTo>
                                  <a:cubicBezTo>
                                    <a:pt x="542" y="377"/>
                                    <a:pt x="543" y="379"/>
                                    <a:pt x="544" y="380"/>
                                  </a:cubicBezTo>
                                  <a:cubicBezTo>
                                    <a:pt x="549" y="377"/>
                                    <a:pt x="554" y="375"/>
                                    <a:pt x="560" y="375"/>
                                  </a:cubicBezTo>
                                  <a:cubicBezTo>
                                    <a:pt x="566" y="375"/>
                                    <a:pt x="571" y="377"/>
                                    <a:pt x="576" y="380"/>
                                  </a:cubicBezTo>
                                  <a:close/>
                                  <a:moveTo>
                                    <a:pt x="560" y="377"/>
                                  </a:moveTo>
                                  <a:cubicBezTo>
                                    <a:pt x="554" y="377"/>
                                    <a:pt x="549" y="379"/>
                                    <a:pt x="545" y="382"/>
                                  </a:cubicBezTo>
                                  <a:cubicBezTo>
                                    <a:pt x="546" y="383"/>
                                    <a:pt x="546" y="385"/>
                                    <a:pt x="547" y="387"/>
                                  </a:cubicBezTo>
                                  <a:cubicBezTo>
                                    <a:pt x="551" y="385"/>
                                    <a:pt x="555" y="383"/>
                                    <a:pt x="560" y="383"/>
                                  </a:cubicBezTo>
                                  <a:cubicBezTo>
                                    <a:pt x="565" y="383"/>
                                    <a:pt x="569" y="385"/>
                                    <a:pt x="572" y="387"/>
                                  </a:cubicBezTo>
                                  <a:cubicBezTo>
                                    <a:pt x="573" y="385"/>
                                    <a:pt x="574" y="383"/>
                                    <a:pt x="575" y="381"/>
                                  </a:cubicBezTo>
                                  <a:cubicBezTo>
                                    <a:pt x="571" y="378"/>
                                    <a:pt x="565" y="377"/>
                                    <a:pt x="560" y="377"/>
                                  </a:cubicBezTo>
                                  <a:close/>
                                  <a:moveTo>
                                    <a:pt x="579" y="374"/>
                                  </a:moveTo>
                                  <a:cubicBezTo>
                                    <a:pt x="581" y="372"/>
                                    <a:pt x="582" y="371"/>
                                    <a:pt x="583" y="369"/>
                                  </a:cubicBezTo>
                                  <a:cubicBezTo>
                                    <a:pt x="577" y="365"/>
                                    <a:pt x="569" y="362"/>
                                    <a:pt x="560" y="362"/>
                                  </a:cubicBezTo>
                                  <a:cubicBezTo>
                                    <a:pt x="551" y="362"/>
                                    <a:pt x="543" y="365"/>
                                    <a:pt x="536" y="369"/>
                                  </a:cubicBezTo>
                                  <a:cubicBezTo>
                                    <a:pt x="538" y="371"/>
                                    <a:pt x="539" y="373"/>
                                    <a:pt x="540" y="374"/>
                                  </a:cubicBezTo>
                                  <a:cubicBezTo>
                                    <a:pt x="546" y="370"/>
                                    <a:pt x="553" y="368"/>
                                    <a:pt x="560" y="368"/>
                                  </a:cubicBezTo>
                                  <a:cubicBezTo>
                                    <a:pt x="567" y="368"/>
                                    <a:pt x="574" y="370"/>
                                    <a:pt x="579" y="374"/>
                                  </a:cubicBezTo>
                                  <a:close/>
                                  <a:moveTo>
                                    <a:pt x="584" y="368"/>
                                  </a:moveTo>
                                  <a:cubicBezTo>
                                    <a:pt x="586" y="367"/>
                                    <a:pt x="587" y="365"/>
                                    <a:pt x="589" y="364"/>
                                  </a:cubicBezTo>
                                  <a:cubicBezTo>
                                    <a:pt x="581" y="358"/>
                                    <a:pt x="571" y="354"/>
                                    <a:pt x="560" y="354"/>
                                  </a:cubicBezTo>
                                  <a:cubicBezTo>
                                    <a:pt x="549" y="354"/>
                                    <a:pt x="539" y="358"/>
                                    <a:pt x="531" y="364"/>
                                  </a:cubicBezTo>
                                  <a:cubicBezTo>
                                    <a:pt x="532" y="365"/>
                                    <a:pt x="534" y="367"/>
                                    <a:pt x="535" y="368"/>
                                  </a:cubicBezTo>
                                  <a:cubicBezTo>
                                    <a:pt x="542" y="363"/>
                                    <a:pt x="551" y="361"/>
                                    <a:pt x="560" y="361"/>
                                  </a:cubicBezTo>
                                  <a:cubicBezTo>
                                    <a:pt x="569" y="361"/>
                                    <a:pt x="577" y="363"/>
                                    <a:pt x="584" y="368"/>
                                  </a:cubicBezTo>
                                  <a:close/>
                                  <a:moveTo>
                                    <a:pt x="527" y="353"/>
                                  </a:moveTo>
                                  <a:cubicBezTo>
                                    <a:pt x="527" y="356"/>
                                    <a:pt x="527" y="358"/>
                                    <a:pt x="526" y="361"/>
                                  </a:cubicBezTo>
                                  <a:cubicBezTo>
                                    <a:pt x="527" y="362"/>
                                    <a:pt x="528" y="362"/>
                                    <a:pt x="529" y="363"/>
                                  </a:cubicBezTo>
                                  <a:cubicBezTo>
                                    <a:pt x="530" y="362"/>
                                    <a:pt x="531" y="362"/>
                                    <a:pt x="532" y="361"/>
                                  </a:cubicBezTo>
                                  <a:cubicBezTo>
                                    <a:pt x="532" y="359"/>
                                    <a:pt x="533" y="356"/>
                                    <a:pt x="533" y="353"/>
                                  </a:cubicBezTo>
                                  <a:cubicBezTo>
                                    <a:pt x="533" y="343"/>
                                    <a:pt x="529" y="335"/>
                                    <a:pt x="523" y="328"/>
                                  </a:cubicBezTo>
                                  <a:cubicBezTo>
                                    <a:pt x="517" y="322"/>
                                    <a:pt x="508" y="318"/>
                                    <a:pt x="499" y="318"/>
                                  </a:cubicBezTo>
                                  <a:cubicBezTo>
                                    <a:pt x="489" y="318"/>
                                    <a:pt x="481" y="322"/>
                                    <a:pt x="474" y="328"/>
                                  </a:cubicBezTo>
                                  <a:cubicBezTo>
                                    <a:pt x="468" y="335"/>
                                    <a:pt x="464" y="343"/>
                                    <a:pt x="464" y="353"/>
                                  </a:cubicBezTo>
                                  <a:cubicBezTo>
                                    <a:pt x="464" y="356"/>
                                    <a:pt x="465" y="358"/>
                                    <a:pt x="465" y="361"/>
                                  </a:cubicBezTo>
                                  <a:cubicBezTo>
                                    <a:pt x="466" y="362"/>
                                    <a:pt x="467" y="362"/>
                                    <a:pt x="468" y="363"/>
                                  </a:cubicBezTo>
                                  <a:cubicBezTo>
                                    <a:pt x="469" y="362"/>
                                    <a:pt x="470" y="362"/>
                                    <a:pt x="471" y="361"/>
                                  </a:cubicBezTo>
                                  <a:cubicBezTo>
                                    <a:pt x="470" y="358"/>
                                    <a:pt x="470" y="356"/>
                                    <a:pt x="470" y="353"/>
                                  </a:cubicBezTo>
                                  <a:cubicBezTo>
                                    <a:pt x="470" y="337"/>
                                    <a:pt x="483" y="324"/>
                                    <a:pt x="499" y="324"/>
                                  </a:cubicBezTo>
                                  <a:cubicBezTo>
                                    <a:pt x="515" y="324"/>
                                    <a:pt x="527" y="337"/>
                                    <a:pt x="527" y="353"/>
                                  </a:cubicBezTo>
                                  <a:close/>
                                  <a:moveTo>
                                    <a:pt x="520" y="353"/>
                                  </a:moveTo>
                                  <a:cubicBezTo>
                                    <a:pt x="520" y="354"/>
                                    <a:pt x="520" y="356"/>
                                    <a:pt x="519" y="357"/>
                                  </a:cubicBezTo>
                                  <a:cubicBezTo>
                                    <a:pt x="521" y="358"/>
                                    <a:pt x="523" y="359"/>
                                    <a:pt x="525" y="360"/>
                                  </a:cubicBezTo>
                                  <a:cubicBezTo>
                                    <a:pt x="525" y="358"/>
                                    <a:pt x="526" y="355"/>
                                    <a:pt x="526" y="353"/>
                                  </a:cubicBezTo>
                                  <a:cubicBezTo>
                                    <a:pt x="526" y="345"/>
                                    <a:pt x="523" y="338"/>
                                    <a:pt x="518" y="333"/>
                                  </a:cubicBezTo>
                                  <a:cubicBezTo>
                                    <a:pt x="513" y="328"/>
                                    <a:pt x="506" y="325"/>
                                    <a:pt x="499" y="325"/>
                                  </a:cubicBezTo>
                                  <a:cubicBezTo>
                                    <a:pt x="491" y="325"/>
                                    <a:pt x="484" y="328"/>
                                    <a:pt x="479" y="333"/>
                                  </a:cubicBezTo>
                                  <a:cubicBezTo>
                                    <a:pt x="474" y="338"/>
                                    <a:pt x="471" y="345"/>
                                    <a:pt x="471" y="353"/>
                                  </a:cubicBezTo>
                                  <a:cubicBezTo>
                                    <a:pt x="471" y="355"/>
                                    <a:pt x="472" y="358"/>
                                    <a:pt x="472" y="360"/>
                                  </a:cubicBezTo>
                                  <a:cubicBezTo>
                                    <a:pt x="474" y="359"/>
                                    <a:pt x="476" y="358"/>
                                    <a:pt x="478" y="357"/>
                                  </a:cubicBezTo>
                                  <a:cubicBezTo>
                                    <a:pt x="478" y="356"/>
                                    <a:pt x="478" y="354"/>
                                    <a:pt x="478" y="353"/>
                                  </a:cubicBezTo>
                                  <a:cubicBezTo>
                                    <a:pt x="478" y="341"/>
                                    <a:pt x="487" y="332"/>
                                    <a:pt x="499" y="332"/>
                                  </a:cubicBezTo>
                                  <a:cubicBezTo>
                                    <a:pt x="510" y="332"/>
                                    <a:pt x="520" y="341"/>
                                    <a:pt x="520" y="353"/>
                                  </a:cubicBezTo>
                                  <a:close/>
                                  <a:moveTo>
                                    <a:pt x="512" y="353"/>
                                  </a:moveTo>
                                  <a:cubicBezTo>
                                    <a:pt x="512" y="353"/>
                                    <a:pt x="512" y="354"/>
                                    <a:pt x="512" y="355"/>
                                  </a:cubicBezTo>
                                  <a:cubicBezTo>
                                    <a:pt x="514" y="355"/>
                                    <a:pt x="516" y="356"/>
                                    <a:pt x="518" y="357"/>
                                  </a:cubicBezTo>
                                  <a:cubicBezTo>
                                    <a:pt x="518" y="355"/>
                                    <a:pt x="518" y="354"/>
                                    <a:pt x="518" y="353"/>
                                  </a:cubicBezTo>
                                  <a:cubicBezTo>
                                    <a:pt x="518" y="347"/>
                                    <a:pt x="516" y="342"/>
                                    <a:pt x="512" y="339"/>
                                  </a:cubicBezTo>
                                  <a:cubicBezTo>
                                    <a:pt x="509" y="335"/>
                                    <a:pt x="504" y="333"/>
                                    <a:pt x="499" y="333"/>
                                  </a:cubicBezTo>
                                  <a:cubicBezTo>
                                    <a:pt x="493" y="333"/>
                                    <a:pt x="488" y="335"/>
                                    <a:pt x="485" y="339"/>
                                  </a:cubicBezTo>
                                  <a:cubicBezTo>
                                    <a:pt x="481" y="342"/>
                                    <a:pt x="479" y="347"/>
                                    <a:pt x="479" y="353"/>
                                  </a:cubicBezTo>
                                  <a:cubicBezTo>
                                    <a:pt x="479" y="354"/>
                                    <a:pt x="479" y="355"/>
                                    <a:pt x="480" y="357"/>
                                  </a:cubicBezTo>
                                  <a:cubicBezTo>
                                    <a:pt x="481" y="356"/>
                                    <a:pt x="483" y="355"/>
                                    <a:pt x="485" y="355"/>
                                  </a:cubicBezTo>
                                  <a:cubicBezTo>
                                    <a:pt x="485" y="354"/>
                                    <a:pt x="485" y="353"/>
                                    <a:pt x="485" y="353"/>
                                  </a:cubicBezTo>
                                  <a:cubicBezTo>
                                    <a:pt x="485" y="345"/>
                                    <a:pt x="491" y="339"/>
                                    <a:pt x="499" y="339"/>
                                  </a:cubicBezTo>
                                  <a:cubicBezTo>
                                    <a:pt x="506" y="339"/>
                                    <a:pt x="512" y="345"/>
                                    <a:pt x="512" y="353"/>
                                  </a:cubicBezTo>
                                  <a:close/>
                                  <a:moveTo>
                                    <a:pt x="505" y="353"/>
                                  </a:moveTo>
                                  <a:cubicBezTo>
                                    <a:pt x="505" y="353"/>
                                    <a:pt x="505" y="353"/>
                                    <a:pt x="505" y="353"/>
                                  </a:cubicBezTo>
                                  <a:cubicBezTo>
                                    <a:pt x="507" y="354"/>
                                    <a:pt x="509" y="354"/>
                                    <a:pt x="510" y="354"/>
                                  </a:cubicBezTo>
                                  <a:cubicBezTo>
                                    <a:pt x="511" y="354"/>
                                    <a:pt x="511" y="353"/>
                                    <a:pt x="511" y="353"/>
                                  </a:cubicBezTo>
                                  <a:cubicBezTo>
                                    <a:pt x="511" y="346"/>
                                    <a:pt x="505" y="341"/>
                                    <a:pt x="499" y="341"/>
                                  </a:cubicBezTo>
                                  <a:cubicBezTo>
                                    <a:pt x="492" y="341"/>
                                    <a:pt x="487" y="346"/>
                                    <a:pt x="487" y="353"/>
                                  </a:cubicBezTo>
                                  <a:cubicBezTo>
                                    <a:pt x="487" y="353"/>
                                    <a:pt x="487" y="354"/>
                                    <a:pt x="487" y="354"/>
                                  </a:cubicBezTo>
                                  <a:cubicBezTo>
                                    <a:pt x="489" y="354"/>
                                    <a:pt x="490" y="354"/>
                                    <a:pt x="492" y="353"/>
                                  </a:cubicBezTo>
                                  <a:cubicBezTo>
                                    <a:pt x="492" y="353"/>
                                    <a:pt x="492" y="353"/>
                                    <a:pt x="492" y="353"/>
                                  </a:cubicBezTo>
                                  <a:cubicBezTo>
                                    <a:pt x="492" y="349"/>
                                    <a:pt x="495" y="346"/>
                                    <a:pt x="499" y="346"/>
                                  </a:cubicBezTo>
                                  <a:cubicBezTo>
                                    <a:pt x="502" y="346"/>
                                    <a:pt x="505" y="349"/>
                                    <a:pt x="505" y="353"/>
                                  </a:cubicBezTo>
                                  <a:close/>
                                  <a:moveTo>
                                    <a:pt x="499" y="348"/>
                                  </a:moveTo>
                                  <a:cubicBezTo>
                                    <a:pt x="496" y="348"/>
                                    <a:pt x="494" y="350"/>
                                    <a:pt x="494" y="353"/>
                                  </a:cubicBezTo>
                                  <a:cubicBezTo>
                                    <a:pt x="494" y="353"/>
                                    <a:pt x="494" y="353"/>
                                    <a:pt x="494" y="353"/>
                                  </a:cubicBezTo>
                                  <a:cubicBezTo>
                                    <a:pt x="495" y="353"/>
                                    <a:pt x="497" y="353"/>
                                    <a:pt x="499" y="353"/>
                                  </a:cubicBezTo>
                                  <a:cubicBezTo>
                                    <a:pt x="500" y="353"/>
                                    <a:pt x="502" y="353"/>
                                    <a:pt x="504" y="353"/>
                                  </a:cubicBezTo>
                                  <a:cubicBezTo>
                                    <a:pt x="504" y="353"/>
                                    <a:pt x="504" y="353"/>
                                    <a:pt x="504" y="353"/>
                                  </a:cubicBezTo>
                                  <a:cubicBezTo>
                                    <a:pt x="504" y="350"/>
                                    <a:pt x="501" y="348"/>
                                    <a:pt x="499" y="348"/>
                                  </a:cubicBezTo>
                                  <a:close/>
                                  <a:moveTo>
                                    <a:pt x="453" y="380"/>
                                  </a:moveTo>
                                  <a:cubicBezTo>
                                    <a:pt x="454" y="378"/>
                                    <a:pt x="455" y="377"/>
                                    <a:pt x="456" y="375"/>
                                  </a:cubicBezTo>
                                  <a:cubicBezTo>
                                    <a:pt x="451" y="372"/>
                                    <a:pt x="445" y="370"/>
                                    <a:pt x="438" y="370"/>
                                  </a:cubicBezTo>
                                  <a:cubicBezTo>
                                    <a:pt x="431" y="370"/>
                                    <a:pt x="425" y="372"/>
                                    <a:pt x="420" y="375"/>
                                  </a:cubicBezTo>
                                  <a:cubicBezTo>
                                    <a:pt x="421" y="376"/>
                                    <a:pt x="422" y="378"/>
                                    <a:pt x="423" y="379"/>
                                  </a:cubicBezTo>
                                  <a:cubicBezTo>
                                    <a:pt x="427" y="377"/>
                                    <a:pt x="432" y="375"/>
                                    <a:pt x="438" y="375"/>
                                  </a:cubicBezTo>
                                  <a:cubicBezTo>
                                    <a:pt x="444" y="375"/>
                                    <a:pt x="449" y="377"/>
                                    <a:pt x="453" y="380"/>
                                  </a:cubicBezTo>
                                  <a:close/>
                                  <a:moveTo>
                                    <a:pt x="438" y="377"/>
                                  </a:moveTo>
                                  <a:cubicBezTo>
                                    <a:pt x="433" y="377"/>
                                    <a:pt x="428" y="378"/>
                                    <a:pt x="423" y="381"/>
                                  </a:cubicBezTo>
                                  <a:cubicBezTo>
                                    <a:pt x="424" y="383"/>
                                    <a:pt x="425" y="385"/>
                                    <a:pt x="426" y="387"/>
                                  </a:cubicBezTo>
                                  <a:cubicBezTo>
                                    <a:pt x="429" y="384"/>
                                    <a:pt x="433" y="383"/>
                                    <a:pt x="438" y="383"/>
                                  </a:cubicBezTo>
                                  <a:cubicBezTo>
                                    <a:pt x="442" y="383"/>
                                    <a:pt x="447" y="385"/>
                                    <a:pt x="450" y="387"/>
                                  </a:cubicBezTo>
                                  <a:cubicBezTo>
                                    <a:pt x="451" y="385"/>
                                    <a:pt x="452" y="383"/>
                                    <a:pt x="453" y="381"/>
                                  </a:cubicBezTo>
                                  <a:cubicBezTo>
                                    <a:pt x="448" y="378"/>
                                    <a:pt x="443" y="377"/>
                                    <a:pt x="438" y="377"/>
                                  </a:cubicBezTo>
                                  <a:close/>
                                  <a:moveTo>
                                    <a:pt x="457" y="374"/>
                                  </a:moveTo>
                                  <a:cubicBezTo>
                                    <a:pt x="458" y="372"/>
                                    <a:pt x="460" y="371"/>
                                    <a:pt x="461" y="369"/>
                                  </a:cubicBezTo>
                                  <a:cubicBezTo>
                                    <a:pt x="454" y="365"/>
                                    <a:pt x="446" y="362"/>
                                    <a:pt x="438" y="362"/>
                                  </a:cubicBezTo>
                                  <a:cubicBezTo>
                                    <a:pt x="429" y="362"/>
                                    <a:pt x="422" y="365"/>
                                    <a:pt x="415" y="369"/>
                                  </a:cubicBezTo>
                                  <a:cubicBezTo>
                                    <a:pt x="416" y="370"/>
                                    <a:pt x="418" y="372"/>
                                    <a:pt x="419" y="374"/>
                                  </a:cubicBezTo>
                                  <a:cubicBezTo>
                                    <a:pt x="424" y="370"/>
                                    <a:pt x="431" y="368"/>
                                    <a:pt x="438" y="368"/>
                                  </a:cubicBezTo>
                                  <a:cubicBezTo>
                                    <a:pt x="445" y="368"/>
                                    <a:pt x="452" y="370"/>
                                    <a:pt x="457" y="374"/>
                                  </a:cubicBezTo>
                                  <a:close/>
                                  <a:moveTo>
                                    <a:pt x="462" y="368"/>
                                  </a:moveTo>
                                  <a:cubicBezTo>
                                    <a:pt x="464" y="367"/>
                                    <a:pt x="465" y="365"/>
                                    <a:pt x="467" y="364"/>
                                  </a:cubicBezTo>
                                  <a:cubicBezTo>
                                    <a:pt x="459" y="358"/>
                                    <a:pt x="449" y="354"/>
                                    <a:pt x="438" y="354"/>
                                  </a:cubicBezTo>
                                  <a:cubicBezTo>
                                    <a:pt x="427" y="354"/>
                                    <a:pt x="417" y="358"/>
                                    <a:pt x="409" y="364"/>
                                  </a:cubicBezTo>
                                  <a:cubicBezTo>
                                    <a:pt x="411" y="365"/>
                                    <a:pt x="412" y="366"/>
                                    <a:pt x="414" y="368"/>
                                  </a:cubicBezTo>
                                  <a:cubicBezTo>
                                    <a:pt x="421" y="363"/>
                                    <a:pt x="429" y="361"/>
                                    <a:pt x="438" y="361"/>
                                  </a:cubicBezTo>
                                  <a:cubicBezTo>
                                    <a:pt x="447" y="361"/>
                                    <a:pt x="455" y="363"/>
                                    <a:pt x="462" y="368"/>
                                  </a:cubicBezTo>
                                  <a:close/>
                                  <a:moveTo>
                                    <a:pt x="407" y="353"/>
                                  </a:moveTo>
                                  <a:cubicBezTo>
                                    <a:pt x="407" y="356"/>
                                    <a:pt x="406" y="358"/>
                                    <a:pt x="405" y="361"/>
                                  </a:cubicBezTo>
                                  <a:cubicBezTo>
                                    <a:pt x="406" y="361"/>
                                    <a:pt x="407" y="362"/>
                                    <a:pt x="408" y="363"/>
                                  </a:cubicBezTo>
                                  <a:cubicBezTo>
                                    <a:pt x="409" y="362"/>
                                    <a:pt x="410" y="361"/>
                                    <a:pt x="411" y="360"/>
                                  </a:cubicBezTo>
                                  <a:cubicBezTo>
                                    <a:pt x="412" y="358"/>
                                    <a:pt x="412" y="355"/>
                                    <a:pt x="412" y="353"/>
                                  </a:cubicBezTo>
                                  <a:cubicBezTo>
                                    <a:pt x="412" y="343"/>
                                    <a:pt x="408" y="335"/>
                                    <a:pt x="402" y="328"/>
                                  </a:cubicBezTo>
                                  <a:cubicBezTo>
                                    <a:pt x="396" y="322"/>
                                    <a:pt x="387" y="318"/>
                                    <a:pt x="378" y="318"/>
                                  </a:cubicBezTo>
                                  <a:cubicBezTo>
                                    <a:pt x="368" y="318"/>
                                    <a:pt x="360" y="322"/>
                                    <a:pt x="354" y="328"/>
                                  </a:cubicBezTo>
                                  <a:cubicBezTo>
                                    <a:pt x="347" y="335"/>
                                    <a:pt x="344" y="343"/>
                                    <a:pt x="344" y="353"/>
                                  </a:cubicBezTo>
                                  <a:cubicBezTo>
                                    <a:pt x="344" y="356"/>
                                    <a:pt x="344" y="358"/>
                                    <a:pt x="345" y="361"/>
                                  </a:cubicBezTo>
                                  <a:cubicBezTo>
                                    <a:pt x="346" y="362"/>
                                    <a:pt x="346" y="362"/>
                                    <a:pt x="347" y="363"/>
                                  </a:cubicBezTo>
                                  <a:cubicBezTo>
                                    <a:pt x="348" y="362"/>
                                    <a:pt x="349" y="362"/>
                                    <a:pt x="350" y="361"/>
                                  </a:cubicBezTo>
                                  <a:cubicBezTo>
                                    <a:pt x="349" y="358"/>
                                    <a:pt x="349" y="356"/>
                                    <a:pt x="349" y="353"/>
                                  </a:cubicBezTo>
                                  <a:cubicBezTo>
                                    <a:pt x="349" y="337"/>
                                    <a:pt x="362" y="324"/>
                                    <a:pt x="378" y="324"/>
                                  </a:cubicBezTo>
                                  <a:cubicBezTo>
                                    <a:pt x="394" y="324"/>
                                    <a:pt x="407" y="337"/>
                                    <a:pt x="407" y="353"/>
                                  </a:cubicBezTo>
                                  <a:close/>
                                  <a:moveTo>
                                    <a:pt x="399" y="353"/>
                                  </a:moveTo>
                                  <a:cubicBezTo>
                                    <a:pt x="399" y="354"/>
                                    <a:pt x="399" y="356"/>
                                    <a:pt x="398" y="357"/>
                                  </a:cubicBezTo>
                                  <a:cubicBezTo>
                                    <a:pt x="400" y="358"/>
                                    <a:pt x="402" y="359"/>
                                    <a:pt x="404" y="360"/>
                                  </a:cubicBezTo>
                                  <a:cubicBezTo>
                                    <a:pt x="405" y="358"/>
                                    <a:pt x="405" y="355"/>
                                    <a:pt x="405" y="353"/>
                                  </a:cubicBezTo>
                                  <a:cubicBezTo>
                                    <a:pt x="405" y="345"/>
                                    <a:pt x="402" y="338"/>
                                    <a:pt x="397" y="333"/>
                                  </a:cubicBezTo>
                                  <a:cubicBezTo>
                                    <a:pt x="392" y="328"/>
                                    <a:pt x="385" y="325"/>
                                    <a:pt x="378" y="325"/>
                                  </a:cubicBezTo>
                                  <a:cubicBezTo>
                                    <a:pt x="370" y="325"/>
                                    <a:pt x="363" y="328"/>
                                    <a:pt x="359" y="333"/>
                                  </a:cubicBezTo>
                                  <a:cubicBezTo>
                                    <a:pt x="354" y="338"/>
                                    <a:pt x="351" y="345"/>
                                    <a:pt x="351" y="353"/>
                                  </a:cubicBezTo>
                                  <a:cubicBezTo>
                                    <a:pt x="351" y="355"/>
                                    <a:pt x="351" y="358"/>
                                    <a:pt x="352" y="360"/>
                                  </a:cubicBezTo>
                                  <a:cubicBezTo>
                                    <a:pt x="353" y="359"/>
                                    <a:pt x="355" y="358"/>
                                    <a:pt x="357" y="357"/>
                                  </a:cubicBezTo>
                                  <a:cubicBezTo>
                                    <a:pt x="357" y="356"/>
                                    <a:pt x="357" y="354"/>
                                    <a:pt x="357" y="353"/>
                                  </a:cubicBezTo>
                                  <a:cubicBezTo>
                                    <a:pt x="357" y="341"/>
                                    <a:pt x="366" y="332"/>
                                    <a:pt x="378" y="332"/>
                                  </a:cubicBezTo>
                                  <a:cubicBezTo>
                                    <a:pt x="389" y="332"/>
                                    <a:pt x="399" y="341"/>
                                    <a:pt x="399" y="353"/>
                                  </a:cubicBezTo>
                                  <a:close/>
                                  <a:moveTo>
                                    <a:pt x="391" y="353"/>
                                  </a:moveTo>
                                  <a:cubicBezTo>
                                    <a:pt x="391" y="353"/>
                                    <a:pt x="391" y="354"/>
                                    <a:pt x="391" y="355"/>
                                  </a:cubicBezTo>
                                  <a:cubicBezTo>
                                    <a:pt x="393" y="355"/>
                                    <a:pt x="395" y="356"/>
                                    <a:pt x="397" y="357"/>
                                  </a:cubicBezTo>
                                  <a:cubicBezTo>
                                    <a:pt x="397" y="355"/>
                                    <a:pt x="397" y="354"/>
                                    <a:pt x="397" y="353"/>
                                  </a:cubicBezTo>
                                  <a:cubicBezTo>
                                    <a:pt x="397" y="347"/>
                                    <a:pt x="395" y="342"/>
                                    <a:pt x="392" y="339"/>
                                  </a:cubicBezTo>
                                  <a:cubicBezTo>
                                    <a:pt x="388" y="335"/>
                                    <a:pt x="383" y="333"/>
                                    <a:pt x="378" y="333"/>
                                  </a:cubicBezTo>
                                  <a:cubicBezTo>
                                    <a:pt x="372" y="333"/>
                                    <a:pt x="368" y="335"/>
                                    <a:pt x="364" y="339"/>
                                  </a:cubicBezTo>
                                  <a:cubicBezTo>
                                    <a:pt x="360" y="342"/>
                                    <a:pt x="358" y="347"/>
                                    <a:pt x="358" y="353"/>
                                  </a:cubicBezTo>
                                  <a:cubicBezTo>
                                    <a:pt x="358" y="354"/>
                                    <a:pt x="358" y="355"/>
                                    <a:pt x="359" y="357"/>
                                  </a:cubicBezTo>
                                  <a:cubicBezTo>
                                    <a:pt x="361" y="356"/>
                                    <a:pt x="362" y="355"/>
                                    <a:pt x="364" y="355"/>
                                  </a:cubicBezTo>
                                  <a:cubicBezTo>
                                    <a:pt x="364" y="354"/>
                                    <a:pt x="364" y="353"/>
                                    <a:pt x="364" y="353"/>
                                  </a:cubicBezTo>
                                  <a:cubicBezTo>
                                    <a:pt x="364" y="345"/>
                                    <a:pt x="370" y="339"/>
                                    <a:pt x="378" y="339"/>
                                  </a:cubicBezTo>
                                  <a:cubicBezTo>
                                    <a:pt x="385" y="339"/>
                                    <a:pt x="391" y="345"/>
                                    <a:pt x="391" y="353"/>
                                  </a:cubicBezTo>
                                  <a:close/>
                                  <a:moveTo>
                                    <a:pt x="384" y="353"/>
                                  </a:moveTo>
                                  <a:cubicBezTo>
                                    <a:pt x="384" y="353"/>
                                    <a:pt x="384" y="353"/>
                                    <a:pt x="384" y="353"/>
                                  </a:cubicBezTo>
                                  <a:cubicBezTo>
                                    <a:pt x="386" y="354"/>
                                    <a:pt x="388" y="354"/>
                                    <a:pt x="390" y="354"/>
                                  </a:cubicBezTo>
                                  <a:cubicBezTo>
                                    <a:pt x="390" y="354"/>
                                    <a:pt x="390" y="353"/>
                                    <a:pt x="390" y="353"/>
                                  </a:cubicBezTo>
                                  <a:cubicBezTo>
                                    <a:pt x="390" y="346"/>
                                    <a:pt x="384" y="341"/>
                                    <a:pt x="378" y="341"/>
                                  </a:cubicBezTo>
                                  <a:cubicBezTo>
                                    <a:pt x="371" y="341"/>
                                    <a:pt x="366" y="346"/>
                                    <a:pt x="366" y="353"/>
                                  </a:cubicBezTo>
                                  <a:cubicBezTo>
                                    <a:pt x="366" y="353"/>
                                    <a:pt x="366" y="354"/>
                                    <a:pt x="366" y="354"/>
                                  </a:cubicBezTo>
                                  <a:cubicBezTo>
                                    <a:pt x="368" y="354"/>
                                    <a:pt x="369" y="354"/>
                                    <a:pt x="371" y="353"/>
                                  </a:cubicBezTo>
                                  <a:cubicBezTo>
                                    <a:pt x="371" y="353"/>
                                    <a:pt x="371" y="353"/>
                                    <a:pt x="371" y="353"/>
                                  </a:cubicBezTo>
                                  <a:cubicBezTo>
                                    <a:pt x="371" y="349"/>
                                    <a:pt x="374" y="346"/>
                                    <a:pt x="378" y="346"/>
                                  </a:cubicBezTo>
                                  <a:cubicBezTo>
                                    <a:pt x="381" y="346"/>
                                    <a:pt x="384" y="349"/>
                                    <a:pt x="384" y="353"/>
                                  </a:cubicBezTo>
                                  <a:close/>
                                  <a:moveTo>
                                    <a:pt x="378" y="348"/>
                                  </a:moveTo>
                                  <a:cubicBezTo>
                                    <a:pt x="375" y="348"/>
                                    <a:pt x="373" y="350"/>
                                    <a:pt x="373" y="353"/>
                                  </a:cubicBezTo>
                                  <a:cubicBezTo>
                                    <a:pt x="373" y="353"/>
                                    <a:pt x="373" y="353"/>
                                    <a:pt x="373" y="353"/>
                                  </a:cubicBezTo>
                                  <a:cubicBezTo>
                                    <a:pt x="374" y="353"/>
                                    <a:pt x="376" y="353"/>
                                    <a:pt x="378" y="353"/>
                                  </a:cubicBezTo>
                                  <a:cubicBezTo>
                                    <a:pt x="379" y="353"/>
                                    <a:pt x="381" y="353"/>
                                    <a:pt x="383" y="353"/>
                                  </a:cubicBezTo>
                                  <a:cubicBezTo>
                                    <a:pt x="383" y="353"/>
                                    <a:pt x="383" y="353"/>
                                    <a:pt x="383" y="353"/>
                                  </a:cubicBezTo>
                                  <a:cubicBezTo>
                                    <a:pt x="383" y="350"/>
                                    <a:pt x="381" y="348"/>
                                    <a:pt x="378" y="348"/>
                                  </a:cubicBezTo>
                                  <a:close/>
                                  <a:moveTo>
                                    <a:pt x="333" y="380"/>
                                  </a:moveTo>
                                  <a:cubicBezTo>
                                    <a:pt x="333" y="378"/>
                                    <a:pt x="334" y="377"/>
                                    <a:pt x="335" y="375"/>
                                  </a:cubicBezTo>
                                  <a:cubicBezTo>
                                    <a:pt x="330" y="372"/>
                                    <a:pt x="324" y="370"/>
                                    <a:pt x="317" y="370"/>
                                  </a:cubicBezTo>
                                  <a:cubicBezTo>
                                    <a:pt x="310" y="370"/>
                                    <a:pt x="304" y="372"/>
                                    <a:pt x="298" y="375"/>
                                  </a:cubicBezTo>
                                  <a:cubicBezTo>
                                    <a:pt x="299" y="377"/>
                                    <a:pt x="300" y="378"/>
                                    <a:pt x="301" y="380"/>
                                  </a:cubicBezTo>
                                  <a:cubicBezTo>
                                    <a:pt x="306" y="377"/>
                                    <a:pt x="311" y="375"/>
                                    <a:pt x="317" y="375"/>
                                  </a:cubicBezTo>
                                  <a:cubicBezTo>
                                    <a:pt x="323" y="375"/>
                                    <a:pt x="328" y="377"/>
                                    <a:pt x="333" y="380"/>
                                  </a:cubicBezTo>
                                  <a:close/>
                                  <a:moveTo>
                                    <a:pt x="317" y="377"/>
                                  </a:moveTo>
                                  <a:cubicBezTo>
                                    <a:pt x="311" y="377"/>
                                    <a:pt x="306" y="379"/>
                                    <a:pt x="302" y="381"/>
                                  </a:cubicBezTo>
                                  <a:cubicBezTo>
                                    <a:pt x="303" y="383"/>
                                    <a:pt x="304" y="385"/>
                                    <a:pt x="304" y="387"/>
                                  </a:cubicBezTo>
                                  <a:cubicBezTo>
                                    <a:pt x="308" y="385"/>
                                    <a:pt x="312" y="383"/>
                                    <a:pt x="317" y="383"/>
                                  </a:cubicBezTo>
                                  <a:cubicBezTo>
                                    <a:pt x="322" y="383"/>
                                    <a:pt x="326" y="385"/>
                                    <a:pt x="329" y="387"/>
                                  </a:cubicBezTo>
                                  <a:cubicBezTo>
                                    <a:pt x="330" y="385"/>
                                    <a:pt x="331" y="383"/>
                                    <a:pt x="332" y="381"/>
                                  </a:cubicBezTo>
                                  <a:cubicBezTo>
                                    <a:pt x="328" y="378"/>
                                    <a:pt x="322" y="377"/>
                                    <a:pt x="317" y="377"/>
                                  </a:cubicBezTo>
                                  <a:close/>
                                  <a:moveTo>
                                    <a:pt x="336" y="374"/>
                                  </a:moveTo>
                                  <a:cubicBezTo>
                                    <a:pt x="338" y="372"/>
                                    <a:pt x="339" y="371"/>
                                    <a:pt x="340" y="369"/>
                                  </a:cubicBezTo>
                                  <a:cubicBezTo>
                                    <a:pt x="334" y="365"/>
                                    <a:pt x="326" y="362"/>
                                    <a:pt x="317" y="362"/>
                                  </a:cubicBezTo>
                                  <a:cubicBezTo>
                                    <a:pt x="308" y="362"/>
                                    <a:pt x="300" y="365"/>
                                    <a:pt x="293" y="369"/>
                                  </a:cubicBezTo>
                                  <a:cubicBezTo>
                                    <a:pt x="295" y="371"/>
                                    <a:pt x="296" y="372"/>
                                    <a:pt x="297" y="374"/>
                                  </a:cubicBezTo>
                                  <a:cubicBezTo>
                                    <a:pt x="303" y="370"/>
                                    <a:pt x="310" y="368"/>
                                    <a:pt x="317" y="368"/>
                                  </a:cubicBezTo>
                                  <a:cubicBezTo>
                                    <a:pt x="324" y="368"/>
                                    <a:pt x="331" y="370"/>
                                    <a:pt x="336" y="374"/>
                                  </a:cubicBezTo>
                                  <a:close/>
                                  <a:moveTo>
                                    <a:pt x="341" y="368"/>
                                  </a:moveTo>
                                  <a:cubicBezTo>
                                    <a:pt x="343" y="367"/>
                                    <a:pt x="344" y="365"/>
                                    <a:pt x="346" y="364"/>
                                  </a:cubicBezTo>
                                  <a:cubicBezTo>
                                    <a:pt x="338" y="358"/>
                                    <a:pt x="328" y="354"/>
                                    <a:pt x="317" y="354"/>
                                  </a:cubicBezTo>
                                  <a:cubicBezTo>
                                    <a:pt x="306" y="354"/>
                                    <a:pt x="296" y="358"/>
                                    <a:pt x="288" y="364"/>
                                  </a:cubicBezTo>
                                  <a:cubicBezTo>
                                    <a:pt x="289" y="365"/>
                                    <a:pt x="291" y="367"/>
                                    <a:pt x="292" y="368"/>
                                  </a:cubicBezTo>
                                  <a:cubicBezTo>
                                    <a:pt x="299" y="363"/>
                                    <a:pt x="308" y="361"/>
                                    <a:pt x="317" y="361"/>
                                  </a:cubicBezTo>
                                  <a:cubicBezTo>
                                    <a:pt x="326" y="361"/>
                                    <a:pt x="334" y="363"/>
                                    <a:pt x="341" y="368"/>
                                  </a:cubicBezTo>
                                  <a:close/>
                                  <a:moveTo>
                                    <a:pt x="302" y="125"/>
                                  </a:moveTo>
                                  <a:cubicBezTo>
                                    <a:pt x="303" y="126"/>
                                    <a:pt x="304" y="128"/>
                                    <a:pt x="304" y="130"/>
                                  </a:cubicBezTo>
                                  <a:cubicBezTo>
                                    <a:pt x="308" y="128"/>
                                    <a:pt x="312" y="126"/>
                                    <a:pt x="317" y="126"/>
                                  </a:cubicBezTo>
                                  <a:cubicBezTo>
                                    <a:pt x="322" y="126"/>
                                    <a:pt x="326" y="128"/>
                                    <a:pt x="329" y="130"/>
                                  </a:cubicBezTo>
                                  <a:cubicBezTo>
                                    <a:pt x="330" y="128"/>
                                    <a:pt x="331" y="126"/>
                                    <a:pt x="332" y="124"/>
                                  </a:cubicBezTo>
                                  <a:cubicBezTo>
                                    <a:pt x="328" y="122"/>
                                    <a:pt x="322" y="120"/>
                                    <a:pt x="317" y="120"/>
                                  </a:cubicBezTo>
                                  <a:cubicBezTo>
                                    <a:pt x="311" y="120"/>
                                    <a:pt x="306" y="122"/>
                                    <a:pt x="302" y="125"/>
                                  </a:cubicBezTo>
                                  <a:close/>
                                  <a:moveTo>
                                    <a:pt x="317" y="118"/>
                                  </a:moveTo>
                                  <a:cubicBezTo>
                                    <a:pt x="323" y="118"/>
                                    <a:pt x="328" y="120"/>
                                    <a:pt x="333" y="123"/>
                                  </a:cubicBezTo>
                                  <a:cubicBezTo>
                                    <a:pt x="333" y="121"/>
                                    <a:pt x="334" y="120"/>
                                    <a:pt x="335" y="118"/>
                                  </a:cubicBezTo>
                                  <a:cubicBezTo>
                                    <a:pt x="330" y="115"/>
                                    <a:pt x="324" y="113"/>
                                    <a:pt x="317" y="113"/>
                                  </a:cubicBezTo>
                                  <a:cubicBezTo>
                                    <a:pt x="310" y="113"/>
                                    <a:pt x="304" y="115"/>
                                    <a:pt x="298" y="118"/>
                                  </a:cubicBezTo>
                                  <a:cubicBezTo>
                                    <a:pt x="299" y="120"/>
                                    <a:pt x="300" y="121"/>
                                    <a:pt x="301" y="123"/>
                                  </a:cubicBezTo>
                                  <a:cubicBezTo>
                                    <a:pt x="306" y="120"/>
                                    <a:pt x="311" y="118"/>
                                    <a:pt x="317" y="118"/>
                                  </a:cubicBezTo>
                                  <a:close/>
                                  <a:moveTo>
                                    <a:pt x="305" y="132"/>
                                  </a:moveTo>
                                  <a:cubicBezTo>
                                    <a:pt x="305" y="134"/>
                                    <a:pt x="306" y="136"/>
                                    <a:pt x="306" y="139"/>
                                  </a:cubicBezTo>
                                  <a:cubicBezTo>
                                    <a:pt x="309" y="136"/>
                                    <a:pt x="313" y="134"/>
                                    <a:pt x="317" y="134"/>
                                  </a:cubicBezTo>
                                  <a:cubicBezTo>
                                    <a:pt x="321" y="134"/>
                                    <a:pt x="325" y="136"/>
                                    <a:pt x="327" y="139"/>
                                  </a:cubicBezTo>
                                  <a:cubicBezTo>
                                    <a:pt x="328" y="136"/>
                                    <a:pt x="328" y="134"/>
                                    <a:pt x="329" y="132"/>
                                  </a:cubicBezTo>
                                  <a:cubicBezTo>
                                    <a:pt x="326" y="129"/>
                                    <a:pt x="321" y="128"/>
                                    <a:pt x="317" y="128"/>
                                  </a:cubicBezTo>
                                  <a:cubicBezTo>
                                    <a:pt x="312" y="128"/>
                                    <a:pt x="308" y="129"/>
                                    <a:pt x="305" y="132"/>
                                  </a:cubicBezTo>
                                  <a:close/>
                                  <a:moveTo>
                                    <a:pt x="327" y="147"/>
                                  </a:moveTo>
                                  <a:cubicBezTo>
                                    <a:pt x="327" y="145"/>
                                    <a:pt x="327" y="143"/>
                                    <a:pt x="327" y="141"/>
                                  </a:cubicBezTo>
                                  <a:cubicBezTo>
                                    <a:pt x="325" y="137"/>
                                    <a:pt x="321" y="135"/>
                                    <a:pt x="317" y="135"/>
                                  </a:cubicBezTo>
                                  <a:cubicBezTo>
                                    <a:pt x="313" y="135"/>
                                    <a:pt x="309" y="138"/>
                                    <a:pt x="307" y="141"/>
                                  </a:cubicBezTo>
                                  <a:cubicBezTo>
                                    <a:pt x="307" y="143"/>
                                    <a:pt x="307" y="145"/>
                                    <a:pt x="307" y="147"/>
                                  </a:cubicBezTo>
                                  <a:cubicBezTo>
                                    <a:pt x="307" y="148"/>
                                    <a:pt x="307" y="148"/>
                                    <a:pt x="307" y="148"/>
                                  </a:cubicBezTo>
                                  <a:cubicBezTo>
                                    <a:pt x="308" y="148"/>
                                    <a:pt x="309" y="148"/>
                                    <a:pt x="310" y="148"/>
                                  </a:cubicBezTo>
                                  <a:cubicBezTo>
                                    <a:pt x="310" y="148"/>
                                    <a:pt x="310" y="147"/>
                                    <a:pt x="310" y="147"/>
                                  </a:cubicBezTo>
                                  <a:cubicBezTo>
                                    <a:pt x="310" y="143"/>
                                    <a:pt x="313" y="140"/>
                                    <a:pt x="317" y="140"/>
                                  </a:cubicBezTo>
                                  <a:cubicBezTo>
                                    <a:pt x="321" y="140"/>
                                    <a:pt x="324" y="143"/>
                                    <a:pt x="324" y="147"/>
                                  </a:cubicBezTo>
                                  <a:cubicBezTo>
                                    <a:pt x="324" y="147"/>
                                    <a:pt x="324" y="148"/>
                                    <a:pt x="324" y="148"/>
                                  </a:cubicBezTo>
                                  <a:cubicBezTo>
                                    <a:pt x="325" y="148"/>
                                    <a:pt x="326" y="148"/>
                                    <a:pt x="327" y="148"/>
                                  </a:cubicBezTo>
                                  <a:cubicBezTo>
                                    <a:pt x="327" y="148"/>
                                    <a:pt x="327" y="148"/>
                                    <a:pt x="327" y="147"/>
                                  </a:cubicBezTo>
                                  <a:close/>
                                  <a:moveTo>
                                    <a:pt x="317" y="142"/>
                                  </a:moveTo>
                                  <a:cubicBezTo>
                                    <a:pt x="314" y="142"/>
                                    <a:pt x="312" y="144"/>
                                    <a:pt x="312" y="147"/>
                                  </a:cubicBezTo>
                                  <a:cubicBezTo>
                                    <a:pt x="312" y="147"/>
                                    <a:pt x="312" y="147"/>
                                    <a:pt x="312" y="148"/>
                                  </a:cubicBezTo>
                                  <a:cubicBezTo>
                                    <a:pt x="314" y="147"/>
                                    <a:pt x="315" y="147"/>
                                    <a:pt x="317" y="147"/>
                                  </a:cubicBezTo>
                                  <a:cubicBezTo>
                                    <a:pt x="319" y="147"/>
                                    <a:pt x="320" y="147"/>
                                    <a:pt x="322" y="148"/>
                                  </a:cubicBezTo>
                                  <a:cubicBezTo>
                                    <a:pt x="322" y="147"/>
                                    <a:pt x="322" y="147"/>
                                    <a:pt x="322" y="147"/>
                                  </a:cubicBezTo>
                                  <a:cubicBezTo>
                                    <a:pt x="322" y="144"/>
                                    <a:pt x="320" y="142"/>
                                    <a:pt x="317" y="142"/>
                                  </a:cubicBezTo>
                                  <a:close/>
                                  <a:moveTo>
                                    <a:pt x="288" y="158"/>
                                  </a:moveTo>
                                  <a:cubicBezTo>
                                    <a:pt x="289" y="160"/>
                                    <a:pt x="291" y="161"/>
                                    <a:pt x="292" y="163"/>
                                  </a:cubicBezTo>
                                  <a:cubicBezTo>
                                    <a:pt x="299" y="158"/>
                                    <a:pt x="308" y="155"/>
                                    <a:pt x="317" y="155"/>
                                  </a:cubicBezTo>
                                  <a:cubicBezTo>
                                    <a:pt x="326" y="155"/>
                                    <a:pt x="334" y="158"/>
                                    <a:pt x="341" y="163"/>
                                  </a:cubicBezTo>
                                  <a:cubicBezTo>
                                    <a:pt x="343" y="161"/>
                                    <a:pt x="344" y="160"/>
                                    <a:pt x="346" y="158"/>
                                  </a:cubicBezTo>
                                  <a:cubicBezTo>
                                    <a:pt x="338" y="152"/>
                                    <a:pt x="328" y="149"/>
                                    <a:pt x="317" y="149"/>
                                  </a:cubicBezTo>
                                  <a:cubicBezTo>
                                    <a:pt x="306" y="149"/>
                                    <a:pt x="296" y="152"/>
                                    <a:pt x="288" y="158"/>
                                  </a:cubicBezTo>
                                  <a:close/>
                                  <a:moveTo>
                                    <a:pt x="423" y="124"/>
                                  </a:moveTo>
                                  <a:cubicBezTo>
                                    <a:pt x="424" y="126"/>
                                    <a:pt x="425" y="128"/>
                                    <a:pt x="426" y="130"/>
                                  </a:cubicBezTo>
                                  <a:cubicBezTo>
                                    <a:pt x="429" y="127"/>
                                    <a:pt x="433" y="126"/>
                                    <a:pt x="438" y="126"/>
                                  </a:cubicBezTo>
                                  <a:cubicBezTo>
                                    <a:pt x="442" y="126"/>
                                    <a:pt x="447" y="128"/>
                                    <a:pt x="450" y="130"/>
                                  </a:cubicBezTo>
                                  <a:cubicBezTo>
                                    <a:pt x="451" y="128"/>
                                    <a:pt x="452" y="126"/>
                                    <a:pt x="453" y="124"/>
                                  </a:cubicBezTo>
                                  <a:cubicBezTo>
                                    <a:pt x="448" y="122"/>
                                    <a:pt x="443" y="120"/>
                                    <a:pt x="438" y="120"/>
                                  </a:cubicBezTo>
                                  <a:cubicBezTo>
                                    <a:pt x="433" y="120"/>
                                    <a:pt x="428" y="121"/>
                                    <a:pt x="423" y="124"/>
                                  </a:cubicBezTo>
                                  <a:close/>
                                  <a:moveTo>
                                    <a:pt x="438" y="118"/>
                                  </a:moveTo>
                                  <a:cubicBezTo>
                                    <a:pt x="444" y="118"/>
                                    <a:pt x="449" y="120"/>
                                    <a:pt x="453" y="123"/>
                                  </a:cubicBezTo>
                                  <a:cubicBezTo>
                                    <a:pt x="454" y="121"/>
                                    <a:pt x="455" y="120"/>
                                    <a:pt x="456" y="118"/>
                                  </a:cubicBezTo>
                                  <a:cubicBezTo>
                                    <a:pt x="451" y="115"/>
                                    <a:pt x="445" y="113"/>
                                    <a:pt x="438" y="113"/>
                                  </a:cubicBezTo>
                                  <a:cubicBezTo>
                                    <a:pt x="431" y="113"/>
                                    <a:pt x="425" y="115"/>
                                    <a:pt x="420" y="118"/>
                                  </a:cubicBezTo>
                                  <a:cubicBezTo>
                                    <a:pt x="421" y="119"/>
                                    <a:pt x="422" y="121"/>
                                    <a:pt x="423" y="123"/>
                                  </a:cubicBezTo>
                                  <a:cubicBezTo>
                                    <a:pt x="427" y="120"/>
                                    <a:pt x="432" y="118"/>
                                    <a:pt x="438" y="118"/>
                                  </a:cubicBezTo>
                                  <a:close/>
                                  <a:moveTo>
                                    <a:pt x="426" y="131"/>
                                  </a:moveTo>
                                  <a:cubicBezTo>
                                    <a:pt x="427" y="133"/>
                                    <a:pt x="428" y="135"/>
                                    <a:pt x="428" y="138"/>
                                  </a:cubicBezTo>
                                  <a:cubicBezTo>
                                    <a:pt x="431" y="135"/>
                                    <a:pt x="434" y="134"/>
                                    <a:pt x="438" y="134"/>
                                  </a:cubicBezTo>
                                  <a:cubicBezTo>
                                    <a:pt x="442" y="134"/>
                                    <a:pt x="446" y="136"/>
                                    <a:pt x="448" y="139"/>
                                  </a:cubicBezTo>
                                  <a:cubicBezTo>
                                    <a:pt x="449" y="136"/>
                                    <a:pt x="449" y="134"/>
                                    <a:pt x="450" y="132"/>
                                  </a:cubicBezTo>
                                  <a:cubicBezTo>
                                    <a:pt x="446" y="129"/>
                                    <a:pt x="442" y="128"/>
                                    <a:pt x="438" y="128"/>
                                  </a:cubicBezTo>
                                  <a:cubicBezTo>
                                    <a:pt x="434" y="128"/>
                                    <a:pt x="430" y="129"/>
                                    <a:pt x="426" y="131"/>
                                  </a:cubicBezTo>
                                  <a:close/>
                                  <a:moveTo>
                                    <a:pt x="447" y="147"/>
                                  </a:moveTo>
                                  <a:cubicBezTo>
                                    <a:pt x="447" y="145"/>
                                    <a:pt x="448" y="143"/>
                                    <a:pt x="448" y="141"/>
                                  </a:cubicBezTo>
                                  <a:cubicBezTo>
                                    <a:pt x="446" y="137"/>
                                    <a:pt x="442" y="135"/>
                                    <a:pt x="438" y="135"/>
                                  </a:cubicBezTo>
                                  <a:cubicBezTo>
                                    <a:pt x="434" y="135"/>
                                    <a:pt x="431" y="137"/>
                                    <a:pt x="428" y="140"/>
                                  </a:cubicBezTo>
                                  <a:cubicBezTo>
                                    <a:pt x="429" y="142"/>
                                    <a:pt x="429" y="145"/>
                                    <a:pt x="429" y="147"/>
                                  </a:cubicBezTo>
                                  <a:cubicBezTo>
                                    <a:pt x="429" y="147"/>
                                    <a:pt x="429" y="148"/>
                                    <a:pt x="429" y="148"/>
                                  </a:cubicBezTo>
                                  <a:cubicBezTo>
                                    <a:pt x="430" y="148"/>
                                    <a:pt x="430" y="148"/>
                                    <a:pt x="431" y="148"/>
                                  </a:cubicBezTo>
                                  <a:cubicBezTo>
                                    <a:pt x="431" y="148"/>
                                    <a:pt x="431" y="147"/>
                                    <a:pt x="431" y="147"/>
                                  </a:cubicBezTo>
                                  <a:cubicBezTo>
                                    <a:pt x="431" y="143"/>
                                    <a:pt x="434" y="140"/>
                                    <a:pt x="438" y="140"/>
                                  </a:cubicBezTo>
                                  <a:cubicBezTo>
                                    <a:pt x="441" y="140"/>
                                    <a:pt x="444" y="143"/>
                                    <a:pt x="444" y="147"/>
                                  </a:cubicBezTo>
                                  <a:cubicBezTo>
                                    <a:pt x="444" y="147"/>
                                    <a:pt x="444" y="148"/>
                                    <a:pt x="444" y="148"/>
                                  </a:cubicBezTo>
                                  <a:cubicBezTo>
                                    <a:pt x="445" y="148"/>
                                    <a:pt x="446" y="148"/>
                                    <a:pt x="447" y="148"/>
                                  </a:cubicBezTo>
                                  <a:cubicBezTo>
                                    <a:pt x="447" y="148"/>
                                    <a:pt x="447" y="148"/>
                                    <a:pt x="447" y="147"/>
                                  </a:cubicBezTo>
                                  <a:close/>
                                  <a:moveTo>
                                    <a:pt x="438" y="142"/>
                                  </a:moveTo>
                                  <a:cubicBezTo>
                                    <a:pt x="435" y="142"/>
                                    <a:pt x="433" y="144"/>
                                    <a:pt x="433" y="147"/>
                                  </a:cubicBezTo>
                                  <a:cubicBezTo>
                                    <a:pt x="433" y="147"/>
                                    <a:pt x="433" y="147"/>
                                    <a:pt x="433" y="148"/>
                                  </a:cubicBezTo>
                                  <a:cubicBezTo>
                                    <a:pt x="434" y="147"/>
                                    <a:pt x="436" y="147"/>
                                    <a:pt x="438" y="147"/>
                                  </a:cubicBezTo>
                                  <a:cubicBezTo>
                                    <a:pt x="439" y="147"/>
                                    <a:pt x="441" y="147"/>
                                    <a:pt x="443" y="148"/>
                                  </a:cubicBezTo>
                                  <a:cubicBezTo>
                                    <a:pt x="443" y="147"/>
                                    <a:pt x="443" y="147"/>
                                    <a:pt x="443" y="147"/>
                                  </a:cubicBezTo>
                                  <a:cubicBezTo>
                                    <a:pt x="443" y="144"/>
                                    <a:pt x="441" y="142"/>
                                    <a:pt x="438" y="142"/>
                                  </a:cubicBezTo>
                                  <a:close/>
                                  <a:moveTo>
                                    <a:pt x="409" y="158"/>
                                  </a:moveTo>
                                  <a:cubicBezTo>
                                    <a:pt x="411" y="159"/>
                                    <a:pt x="412" y="161"/>
                                    <a:pt x="414" y="162"/>
                                  </a:cubicBezTo>
                                  <a:cubicBezTo>
                                    <a:pt x="421" y="158"/>
                                    <a:pt x="429" y="155"/>
                                    <a:pt x="438" y="155"/>
                                  </a:cubicBezTo>
                                  <a:cubicBezTo>
                                    <a:pt x="447" y="155"/>
                                    <a:pt x="455" y="158"/>
                                    <a:pt x="462" y="163"/>
                                  </a:cubicBezTo>
                                  <a:cubicBezTo>
                                    <a:pt x="464" y="161"/>
                                    <a:pt x="465" y="160"/>
                                    <a:pt x="467" y="158"/>
                                  </a:cubicBezTo>
                                  <a:cubicBezTo>
                                    <a:pt x="459" y="152"/>
                                    <a:pt x="449" y="149"/>
                                    <a:pt x="438" y="149"/>
                                  </a:cubicBezTo>
                                  <a:cubicBezTo>
                                    <a:pt x="427" y="149"/>
                                    <a:pt x="417" y="152"/>
                                    <a:pt x="409" y="158"/>
                                  </a:cubicBezTo>
                                  <a:close/>
                                  <a:moveTo>
                                    <a:pt x="545" y="125"/>
                                  </a:moveTo>
                                  <a:cubicBezTo>
                                    <a:pt x="546" y="127"/>
                                    <a:pt x="546" y="128"/>
                                    <a:pt x="547" y="130"/>
                                  </a:cubicBezTo>
                                  <a:cubicBezTo>
                                    <a:pt x="551" y="128"/>
                                    <a:pt x="555" y="126"/>
                                    <a:pt x="560" y="126"/>
                                  </a:cubicBezTo>
                                  <a:cubicBezTo>
                                    <a:pt x="565" y="126"/>
                                    <a:pt x="569" y="128"/>
                                    <a:pt x="572" y="130"/>
                                  </a:cubicBezTo>
                                  <a:cubicBezTo>
                                    <a:pt x="573" y="128"/>
                                    <a:pt x="574" y="126"/>
                                    <a:pt x="575" y="124"/>
                                  </a:cubicBezTo>
                                  <a:cubicBezTo>
                                    <a:pt x="571" y="122"/>
                                    <a:pt x="565" y="120"/>
                                    <a:pt x="560" y="120"/>
                                  </a:cubicBezTo>
                                  <a:cubicBezTo>
                                    <a:pt x="554" y="120"/>
                                    <a:pt x="549" y="122"/>
                                    <a:pt x="545" y="125"/>
                                  </a:cubicBezTo>
                                  <a:close/>
                                  <a:moveTo>
                                    <a:pt x="560" y="118"/>
                                  </a:moveTo>
                                  <a:cubicBezTo>
                                    <a:pt x="566" y="118"/>
                                    <a:pt x="571" y="120"/>
                                    <a:pt x="576" y="123"/>
                                  </a:cubicBezTo>
                                  <a:cubicBezTo>
                                    <a:pt x="577" y="121"/>
                                    <a:pt x="577" y="120"/>
                                    <a:pt x="578" y="118"/>
                                  </a:cubicBezTo>
                                  <a:cubicBezTo>
                                    <a:pt x="573" y="115"/>
                                    <a:pt x="567" y="113"/>
                                    <a:pt x="560" y="113"/>
                                  </a:cubicBezTo>
                                  <a:cubicBezTo>
                                    <a:pt x="553" y="113"/>
                                    <a:pt x="547" y="115"/>
                                    <a:pt x="541" y="119"/>
                                  </a:cubicBezTo>
                                  <a:cubicBezTo>
                                    <a:pt x="542" y="120"/>
                                    <a:pt x="543" y="122"/>
                                    <a:pt x="544" y="123"/>
                                  </a:cubicBezTo>
                                  <a:cubicBezTo>
                                    <a:pt x="549" y="120"/>
                                    <a:pt x="554" y="118"/>
                                    <a:pt x="560" y="118"/>
                                  </a:cubicBezTo>
                                  <a:close/>
                                  <a:moveTo>
                                    <a:pt x="548" y="132"/>
                                  </a:moveTo>
                                  <a:cubicBezTo>
                                    <a:pt x="548" y="134"/>
                                    <a:pt x="549" y="137"/>
                                    <a:pt x="549" y="139"/>
                                  </a:cubicBezTo>
                                  <a:cubicBezTo>
                                    <a:pt x="549" y="139"/>
                                    <a:pt x="549" y="139"/>
                                    <a:pt x="549" y="139"/>
                                  </a:cubicBezTo>
                                  <a:cubicBezTo>
                                    <a:pt x="552" y="136"/>
                                    <a:pt x="556" y="134"/>
                                    <a:pt x="560" y="134"/>
                                  </a:cubicBezTo>
                                  <a:cubicBezTo>
                                    <a:pt x="564" y="134"/>
                                    <a:pt x="568" y="136"/>
                                    <a:pt x="570" y="139"/>
                                  </a:cubicBezTo>
                                  <a:cubicBezTo>
                                    <a:pt x="571" y="136"/>
                                    <a:pt x="571" y="134"/>
                                    <a:pt x="572" y="132"/>
                                  </a:cubicBezTo>
                                  <a:cubicBezTo>
                                    <a:pt x="569" y="129"/>
                                    <a:pt x="564" y="128"/>
                                    <a:pt x="560" y="128"/>
                                  </a:cubicBezTo>
                                  <a:cubicBezTo>
                                    <a:pt x="555" y="128"/>
                                    <a:pt x="551" y="129"/>
                                    <a:pt x="548" y="132"/>
                                  </a:cubicBezTo>
                                  <a:close/>
                                  <a:moveTo>
                                    <a:pt x="570" y="147"/>
                                  </a:moveTo>
                                  <a:cubicBezTo>
                                    <a:pt x="570" y="145"/>
                                    <a:pt x="570" y="143"/>
                                    <a:pt x="570" y="141"/>
                                  </a:cubicBezTo>
                                  <a:cubicBezTo>
                                    <a:pt x="568" y="137"/>
                                    <a:pt x="564" y="135"/>
                                    <a:pt x="560" y="135"/>
                                  </a:cubicBezTo>
                                  <a:cubicBezTo>
                                    <a:pt x="555" y="135"/>
                                    <a:pt x="552" y="138"/>
                                    <a:pt x="550" y="141"/>
                                  </a:cubicBezTo>
                                  <a:cubicBezTo>
                                    <a:pt x="549" y="141"/>
                                    <a:pt x="549" y="141"/>
                                    <a:pt x="549" y="140"/>
                                  </a:cubicBezTo>
                                  <a:cubicBezTo>
                                    <a:pt x="550" y="142"/>
                                    <a:pt x="550" y="145"/>
                                    <a:pt x="550" y="147"/>
                                  </a:cubicBezTo>
                                  <a:cubicBezTo>
                                    <a:pt x="550" y="148"/>
                                    <a:pt x="550" y="148"/>
                                    <a:pt x="550" y="148"/>
                                  </a:cubicBezTo>
                                  <a:cubicBezTo>
                                    <a:pt x="551" y="148"/>
                                    <a:pt x="552" y="148"/>
                                    <a:pt x="553" y="148"/>
                                  </a:cubicBezTo>
                                  <a:cubicBezTo>
                                    <a:pt x="553" y="148"/>
                                    <a:pt x="553" y="147"/>
                                    <a:pt x="553" y="147"/>
                                  </a:cubicBezTo>
                                  <a:cubicBezTo>
                                    <a:pt x="553" y="143"/>
                                    <a:pt x="556" y="140"/>
                                    <a:pt x="560" y="140"/>
                                  </a:cubicBezTo>
                                  <a:cubicBezTo>
                                    <a:pt x="564" y="140"/>
                                    <a:pt x="567" y="143"/>
                                    <a:pt x="567" y="147"/>
                                  </a:cubicBezTo>
                                  <a:cubicBezTo>
                                    <a:pt x="567" y="147"/>
                                    <a:pt x="567" y="148"/>
                                    <a:pt x="567" y="148"/>
                                  </a:cubicBezTo>
                                  <a:cubicBezTo>
                                    <a:pt x="568" y="148"/>
                                    <a:pt x="569" y="148"/>
                                    <a:pt x="570" y="148"/>
                                  </a:cubicBezTo>
                                  <a:cubicBezTo>
                                    <a:pt x="570" y="148"/>
                                    <a:pt x="570" y="148"/>
                                    <a:pt x="570" y="147"/>
                                  </a:cubicBezTo>
                                  <a:close/>
                                  <a:moveTo>
                                    <a:pt x="560" y="142"/>
                                  </a:moveTo>
                                  <a:cubicBezTo>
                                    <a:pt x="557" y="142"/>
                                    <a:pt x="555" y="144"/>
                                    <a:pt x="555" y="147"/>
                                  </a:cubicBezTo>
                                  <a:cubicBezTo>
                                    <a:pt x="555" y="147"/>
                                    <a:pt x="555" y="147"/>
                                    <a:pt x="555" y="148"/>
                                  </a:cubicBezTo>
                                  <a:cubicBezTo>
                                    <a:pt x="557" y="147"/>
                                    <a:pt x="558" y="147"/>
                                    <a:pt x="560" y="147"/>
                                  </a:cubicBezTo>
                                  <a:cubicBezTo>
                                    <a:pt x="562" y="147"/>
                                    <a:pt x="563" y="147"/>
                                    <a:pt x="565" y="148"/>
                                  </a:cubicBezTo>
                                  <a:cubicBezTo>
                                    <a:pt x="565" y="147"/>
                                    <a:pt x="565" y="147"/>
                                    <a:pt x="565" y="147"/>
                                  </a:cubicBezTo>
                                  <a:cubicBezTo>
                                    <a:pt x="565" y="144"/>
                                    <a:pt x="563" y="142"/>
                                    <a:pt x="560" y="142"/>
                                  </a:cubicBezTo>
                                  <a:close/>
                                  <a:moveTo>
                                    <a:pt x="531" y="159"/>
                                  </a:moveTo>
                                  <a:cubicBezTo>
                                    <a:pt x="532" y="160"/>
                                    <a:pt x="534" y="161"/>
                                    <a:pt x="535" y="163"/>
                                  </a:cubicBezTo>
                                  <a:cubicBezTo>
                                    <a:pt x="542" y="158"/>
                                    <a:pt x="551" y="155"/>
                                    <a:pt x="560" y="155"/>
                                  </a:cubicBezTo>
                                  <a:cubicBezTo>
                                    <a:pt x="569" y="155"/>
                                    <a:pt x="577" y="158"/>
                                    <a:pt x="584" y="163"/>
                                  </a:cubicBezTo>
                                  <a:cubicBezTo>
                                    <a:pt x="586" y="161"/>
                                    <a:pt x="587" y="160"/>
                                    <a:pt x="589" y="158"/>
                                  </a:cubicBezTo>
                                  <a:cubicBezTo>
                                    <a:pt x="581" y="152"/>
                                    <a:pt x="571" y="149"/>
                                    <a:pt x="560" y="149"/>
                                  </a:cubicBezTo>
                                  <a:cubicBezTo>
                                    <a:pt x="549" y="149"/>
                                    <a:pt x="539" y="152"/>
                                    <a:pt x="531" y="159"/>
                                  </a:cubicBezTo>
                                  <a:close/>
                                  <a:moveTo>
                                    <a:pt x="570" y="353"/>
                                  </a:moveTo>
                                  <a:cubicBezTo>
                                    <a:pt x="570" y="350"/>
                                    <a:pt x="570" y="348"/>
                                    <a:pt x="570" y="346"/>
                                  </a:cubicBezTo>
                                  <a:cubicBezTo>
                                    <a:pt x="568" y="343"/>
                                    <a:pt x="564" y="341"/>
                                    <a:pt x="560" y="341"/>
                                  </a:cubicBezTo>
                                  <a:cubicBezTo>
                                    <a:pt x="555" y="341"/>
                                    <a:pt x="552" y="343"/>
                                    <a:pt x="550" y="347"/>
                                  </a:cubicBezTo>
                                  <a:cubicBezTo>
                                    <a:pt x="549" y="346"/>
                                    <a:pt x="549" y="346"/>
                                    <a:pt x="549" y="346"/>
                                  </a:cubicBezTo>
                                  <a:cubicBezTo>
                                    <a:pt x="550" y="348"/>
                                    <a:pt x="550" y="350"/>
                                    <a:pt x="550" y="353"/>
                                  </a:cubicBezTo>
                                  <a:cubicBezTo>
                                    <a:pt x="550" y="353"/>
                                    <a:pt x="550" y="353"/>
                                    <a:pt x="550" y="354"/>
                                  </a:cubicBezTo>
                                  <a:cubicBezTo>
                                    <a:pt x="551" y="354"/>
                                    <a:pt x="552" y="353"/>
                                    <a:pt x="553" y="353"/>
                                  </a:cubicBezTo>
                                  <a:cubicBezTo>
                                    <a:pt x="553" y="353"/>
                                    <a:pt x="553" y="353"/>
                                    <a:pt x="553" y="353"/>
                                  </a:cubicBezTo>
                                  <a:cubicBezTo>
                                    <a:pt x="553" y="349"/>
                                    <a:pt x="556" y="346"/>
                                    <a:pt x="560" y="346"/>
                                  </a:cubicBezTo>
                                  <a:cubicBezTo>
                                    <a:pt x="564" y="346"/>
                                    <a:pt x="567" y="349"/>
                                    <a:pt x="567" y="353"/>
                                  </a:cubicBezTo>
                                  <a:cubicBezTo>
                                    <a:pt x="567" y="353"/>
                                    <a:pt x="567" y="353"/>
                                    <a:pt x="567" y="353"/>
                                  </a:cubicBezTo>
                                  <a:cubicBezTo>
                                    <a:pt x="568" y="353"/>
                                    <a:pt x="569" y="354"/>
                                    <a:pt x="570" y="354"/>
                                  </a:cubicBezTo>
                                  <a:cubicBezTo>
                                    <a:pt x="570" y="353"/>
                                    <a:pt x="570" y="353"/>
                                    <a:pt x="570" y="353"/>
                                  </a:cubicBezTo>
                                  <a:close/>
                                  <a:moveTo>
                                    <a:pt x="560" y="348"/>
                                  </a:moveTo>
                                  <a:cubicBezTo>
                                    <a:pt x="557" y="348"/>
                                    <a:pt x="555" y="350"/>
                                    <a:pt x="555" y="353"/>
                                  </a:cubicBezTo>
                                  <a:cubicBezTo>
                                    <a:pt x="555" y="353"/>
                                    <a:pt x="555" y="353"/>
                                    <a:pt x="555" y="353"/>
                                  </a:cubicBezTo>
                                  <a:cubicBezTo>
                                    <a:pt x="557" y="353"/>
                                    <a:pt x="558" y="353"/>
                                    <a:pt x="560" y="353"/>
                                  </a:cubicBezTo>
                                  <a:cubicBezTo>
                                    <a:pt x="562" y="353"/>
                                    <a:pt x="563" y="353"/>
                                    <a:pt x="565" y="353"/>
                                  </a:cubicBezTo>
                                  <a:cubicBezTo>
                                    <a:pt x="565" y="353"/>
                                    <a:pt x="565" y="353"/>
                                    <a:pt x="565" y="353"/>
                                  </a:cubicBezTo>
                                  <a:cubicBezTo>
                                    <a:pt x="565" y="350"/>
                                    <a:pt x="563" y="348"/>
                                    <a:pt x="560" y="348"/>
                                  </a:cubicBezTo>
                                  <a:close/>
                                  <a:moveTo>
                                    <a:pt x="570" y="344"/>
                                  </a:moveTo>
                                  <a:cubicBezTo>
                                    <a:pt x="571" y="342"/>
                                    <a:pt x="571" y="339"/>
                                    <a:pt x="572" y="337"/>
                                  </a:cubicBezTo>
                                  <a:cubicBezTo>
                                    <a:pt x="569" y="335"/>
                                    <a:pt x="564" y="333"/>
                                    <a:pt x="560" y="333"/>
                                  </a:cubicBezTo>
                                  <a:cubicBezTo>
                                    <a:pt x="555" y="333"/>
                                    <a:pt x="551" y="335"/>
                                    <a:pt x="548" y="338"/>
                                  </a:cubicBezTo>
                                  <a:cubicBezTo>
                                    <a:pt x="548" y="340"/>
                                    <a:pt x="549" y="342"/>
                                    <a:pt x="549" y="345"/>
                                  </a:cubicBezTo>
                                  <a:cubicBezTo>
                                    <a:pt x="549" y="345"/>
                                    <a:pt x="549" y="345"/>
                                    <a:pt x="549" y="344"/>
                                  </a:cubicBezTo>
                                  <a:cubicBezTo>
                                    <a:pt x="552" y="341"/>
                                    <a:pt x="556" y="339"/>
                                    <a:pt x="560" y="339"/>
                                  </a:cubicBezTo>
                                  <a:cubicBezTo>
                                    <a:pt x="564" y="339"/>
                                    <a:pt x="568" y="341"/>
                                    <a:pt x="570" y="344"/>
                                  </a:cubicBezTo>
                                  <a:close/>
                                  <a:moveTo>
                                    <a:pt x="542" y="353"/>
                                  </a:moveTo>
                                  <a:cubicBezTo>
                                    <a:pt x="542" y="354"/>
                                    <a:pt x="542" y="355"/>
                                    <a:pt x="542" y="356"/>
                                  </a:cubicBezTo>
                                  <a:cubicBezTo>
                                    <a:pt x="544" y="355"/>
                                    <a:pt x="546" y="355"/>
                                    <a:pt x="548" y="354"/>
                                  </a:cubicBezTo>
                                  <a:cubicBezTo>
                                    <a:pt x="548" y="354"/>
                                    <a:pt x="548" y="353"/>
                                    <a:pt x="548" y="353"/>
                                  </a:cubicBezTo>
                                  <a:cubicBezTo>
                                    <a:pt x="548" y="339"/>
                                    <a:pt x="543" y="327"/>
                                    <a:pt x="534" y="318"/>
                                  </a:cubicBezTo>
                                  <a:cubicBezTo>
                                    <a:pt x="525" y="309"/>
                                    <a:pt x="512" y="303"/>
                                    <a:pt x="499" y="303"/>
                                  </a:cubicBezTo>
                                  <a:cubicBezTo>
                                    <a:pt x="485" y="303"/>
                                    <a:pt x="473" y="309"/>
                                    <a:pt x="464" y="318"/>
                                  </a:cubicBezTo>
                                  <a:cubicBezTo>
                                    <a:pt x="455" y="327"/>
                                    <a:pt x="449" y="339"/>
                                    <a:pt x="449" y="353"/>
                                  </a:cubicBezTo>
                                  <a:cubicBezTo>
                                    <a:pt x="449" y="353"/>
                                    <a:pt x="449" y="354"/>
                                    <a:pt x="449" y="354"/>
                                  </a:cubicBezTo>
                                  <a:cubicBezTo>
                                    <a:pt x="451" y="355"/>
                                    <a:pt x="453" y="355"/>
                                    <a:pt x="455" y="356"/>
                                  </a:cubicBezTo>
                                  <a:cubicBezTo>
                                    <a:pt x="455" y="355"/>
                                    <a:pt x="455" y="354"/>
                                    <a:pt x="455" y="353"/>
                                  </a:cubicBezTo>
                                  <a:cubicBezTo>
                                    <a:pt x="455" y="329"/>
                                    <a:pt x="475" y="309"/>
                                    <a:pt x="499" y="309"/>
                                  </a:cubicBezTo>
                                  <a:cubicBezTo>
                                    <a:pt x="523" y="309"/>
                                    <a:pt x="542" y="329"/>
                                    <a:pt x="542" y="353"/>
                                  </a:cubicBezTo>
                                  <a:close/>
                                  <a:moveTo>
                                    <a:pt x="534" y="353"/>
                                  </a:moveTo>
                                  <a:cubicBezTo>
                                    <a:pt x="534" y="355"/>
                                    <a:pt x="534" y="358"/>
                                    <a:pt x="534" y="360"/>
                                  </a:cubicBezTo>
                                  <a:cubicBezTo>
                                    <a:pt x="536" y="359"/>
                                    <a:pt x="538" y="358"/>
                                    <a:pt x="540" y="357"/>
                                  </a:cubicBezTo>
                                  <a:cubicBezTo>
                                    <a:pt x="540" y="355"/>
                                    <a:pt x="541" y="354"/>
                                    <a:pt x="541" y="353"/>
                                  </a:cubicBezTo>
                                  <a:cubicBezTo>
                                    <a:pt x="541" y="341"/>
                                    <a:pt x="536" y="331"/>
                                    <a:pt x="528" y="323"/>
                                  </a:cubicBezTo>
                                  <a:cubicBezTo>
                                    <a:pt x="521" y="315"/>
                                    <a:pt x="510" y="311"/>
                                    <a:pt x="499" y="311"/>
                                  </a:cubicBezTo>
                                  <a:cubicBezTo>
                                    <a:pt x="487" y="311"/>
                                    <a:pt x="477" y="315"/>
                                    <a:pt x="469" y="323"/>
                                  </a:cubicBezTo>
                                  <a:cubicBezTo>
                                    <a:pt x="461" y="331"/>
                                    <a:pt x="457" y="341"/>
                                    <a:pt x="457" y="353"/>
                                  </a:cubicBezTo>
                                  <a:cubicBezTo>
                                    <a:pt x="457" y="354"/>
                                    <a:pt x="457" y="355"/>
                                    <a:pt x="457" y="357"/>
                                  </a:cubicBezTo>
                                  <a:cubicBezTo>
                                    <a:pt x="459" y="357"/>
                                    <a:pt x="461" y="359"/>
                                    <a:pt x="464" y="360"/>
                                  </a:cubicBezTo>
                                  <a:cubicBezTo>
                                    <a:pt x="463" y="357"/>
                                    <a:pt x="463" y="355"/>
                                    <a:pt x="463" y="353"/>
                                  </a:cubicBezTo>
                                  <a:cubicBezTo>
                                    <a:pt x="463" y="333"/>
                                    <a:pt x="479" y="317"/>
                                    <a:pt x="499" y="317"/>
                                  </a:cubicBezTo>
                                  <a:cubicBezTo>
                                    <a:pt x="518" y="317"/>
                                    <a:pt x="534" y="333"/>
                                    <a:pt x="534" y="353"/>
                                  </a:cubicBezTo>
                                  <a:close/>
                                  <a:moveTo>
                                    <a:pt x="447" y="353"/>
                                  </a:moveTo>
                                  <a:cubicBezTo>
                                    <a:pt x="447" y="350"/>
                                    <a:pt x="448" y="348"/>
                                    <a:pt x="448" y="346"/>
                                  </a:cubicBezTo>
                                  <a:cubicBezTo>
                                    <a:pt x="446" y="343"/>
                                    <a:pt x="442" y="341"/>
                                    <a:pt x="438" y="341"/>
                                  </a:cubicBezTo>
                                  <a:cubicBezTo>
                                    <a:pt x="434" y="341"/>
                                    <a:pt x="431" y="342"/>
                                    <a:pt x="428" y="345"/>
                                  </a:cubicBezTo>
                                  <a:cubicBezTo>
                                    <a:pt x="429" y="348"/>
                                    <a:pt x="429" y="350"/>
                                    <a:pt x="429" y="353"/>
                                  </a:cubicBezTo>
                                  <a:cubicBezTo>
                                    <a:pt x="429" y="353"/>
                                    <a:pt x="429" y="353"/>
                                    <a:pt x="429" y="354"/>
                                  </a:cubicBezTo>
                                  <a:cubicBezTo>
                                    <a:pt x="430" y="353"/>
                                    <a:pt x="430" y="353"/>
                                    <a:pt x="431" y="353"/>
                                  </a:cubicBezTo>
                                  <a:cubicBezTo>
                                    <a:pt x="431" y="353"/>
                                    <a:pt x="431" y="353"/>
                                    <a:pt x="431" y="353"/>
                                  </a:cubicBezTo>
                                  <a:cubicBezTo>
                                    <a:pt x="431" y="349"/>
                                    <a:pt x="434" y="346"/>
                                    <a:pt x="438" y="346"/>
                                  </a:cubicBezTo>
                                  <a:cubicBezTo>
                                    <a:pt x="441" y="346"/>
                                    <a:pt x="444" y="349"/>
                                    <a:pt x="444" y="353"/>
                                  </a:cubicBezTo>
                                  <a:cubicBezTo>
                                    <a:pt x="444" y="353"/>
                                    <a:pt x="444" y="353"/>
                                    <a:pt x="444" y="353"/>
                                  </a:cubicBezTo>
                                  <a:cubicBezTo>
                                    <a:pt x="445" y="353"/>
                                    <a:pt x="446" y="354"/>
                                    <a:pt x="447" y="354"/>
                                  </a:cubicBezTo>
                                  <a:cubicBezTo>
                                    <a:pt x="447" y="353"/>
                                    <a:pt x="447" y="353"/>
                                    <a:pt x="447" y="353"/>
                                  </a:cubicBezTo>
                                  <a:close/>
                                  <a:moveTo>
                                    <a:pt x="438" y="348"/>
                                  </a:moveTo>
                                  <a:cubicBezTo>
                                    <a:pt x="435" y="348"/>
                                    <a:pt x="433" y="350"/>
                                    <a:pt x="433" y="353"/>
                                  </a:cubicBezTo>
                                  <a:cubicBezTo>
                                    <a:pt x="433" y="353"/>
                                    <a:pt x="433" y="353"/>
                                    <a:pt x="433" y="353"/>
                                  </a:cubicBezTo>
                                  <a:cubicBezTo>
                                    <a:pt x="434" y="353"/>
                                    <a:pt x="436" y="353"/>
                                    <a:pt x="438" y="353"/>
                                  </a:cubicBezTo>
                                  <a:cubicBezTo>
                                    <a:pt x="439" y="353"/>
                                    <a:pt x="441" y="353"/>
                                    <a:pt x="443" y="353"/>
                                  </a:cubicBezTo>
                                  <a:cubicBezTo>
                                    <a:pt x="443" y="353"/>
                                    <a:pt x="443" y="353"/>
                                    <a:pt x="443" y="353"/>
                                  </a:cubicBezTo>
                                  <a:cubicBezTo>
                                    <a:pt x="443" y="350"/>
                                    <a:pt x="441" y="348"/>
                                    <a:pt x="438" y="348"/>
                                  </a:cubicBezTo>
                                  <a:close/>
                                  <a:moveTo>
                                    <a:pt x="448" y="344"/>
                                  </a:moveTo>
                                  <a:cubicBezTo>
                                    <a:pt x="449" y="342"/>
                                    <a:pt x="449" y="339"/>
                                    <a:pt x="450" y="337"/>
                                  </a:cubicBezTo>
                                  <a:cubicBezTo>
                                    <a:pt x="446" y="335"/>
                                    <a:pt x="442" y="333"/>
                                    <a:pt x="438" y="333"/>
                                  </a:cubicBezTo>
                                  <a:cubicBezTo>
                                    <a:pt x="434" y="333"/>
                                    <a:pt x="430" y="334"/>
                                    <a:pt x="426" y="337"/>
                                  </a:cubicBezTo>
                                  <a:cubicBezTo>
                                    <a:pt x="427" y="339"/>
                                    <a:pt x="428" y="341"/>
                                    <a:pt x="428" y="343"/>
                                  </a:cubicBezTo>
                                  <a:cubicBezTo>
                                    <a:pt x="431" y="341"/>
                                    <a:pt x="434" y="339"/>
                                    <a:pt x="438" y="339"/>
                                  </a:cubicBezTo>
                                  <a:cubicBezTo>
                                    <a:pt x="442" y="339"/>
                                    <a:pt x="446" y="341"/>
                                    <a:pt x="448" y="344"/>
                                  </a:cubicBezTo>
                                  <a:close/>
                                  <a:moveTo>
                                    <a:pt x="421" y="353"/>
                                  </a:moveTo>
                                  <a:cubicBezTo>
                                    <a:pt x="421" y="354"/>
                                    <a:pt x="421" y="355"/>
                                    <a:pt x="421" y="356"/>
                                  </a:cubicBezTo>
                                  <a:cubicBezTo>
                                    <a:pt x="423" y="355"/>
                                    <a:pt x="425" y="354"/>
                                    <a:pt x="427" y="354"/>
                                  </a:cubicBezTo>
                                  <a:cubicBezTo>
                                    <a:pt x="427" y="353"/>
                                    <a:pt x="427" y="353"/>
                                    <a:pt x="427" y="353"/>
                                  </a:cubicBezTo>
                                  <a:cubicBezTo>
                                    <a:pt x="427" y="339"/>
                                    <a:pt x="422" y="327"/>
                                    <a:pt x="413" y="318"/>
                                  </a:cubicBezTo>
                                  <a:cubicBezTo>
                                    <a:pt x="404" y="309"/>
                                    <a:pt x="391" y="303"/>
                                    <a:pt x="378" y="303"/>
                                  </a:cubicBezTo>
                                  <a:cubicBezTo>
                                    <a:pt x="364" y="303"/>
                                    <a:pt x="352" y="309"/>
                                    <a:pt x="343" y="318"/>
                                  </a:cubicBezTo>
                                  <a:cubicBezTo>
                                    <a:pt x="334" y="327"/>
                                    <a:pt x="328" y="339"/>
                                    <a:pt x="328" y="353"/>
                                  </a:cubicBezTo>
                                  <a:cubicBezTo>
                                    <a:pt x="328" y="353"/>
                                    <a:pt x="328" y="354"/>
                                    <a:pt x="328" y="354"/>
                                  </a:cubicBezTo>
                                  <a:cubicBezTo>
                                    <a:pt x="330" y="355"/>
                                    <a:pt x="332" y="355"/>
                                    <a:pt x="334" y="356"/>
                                  </a:cubicBezTo>
                                  <a:cubicBezTo>
                                    <a:pt x="334" y="355"/>
                                    <a:pt x="334" y="354"/>
                                    <a:pt x="334" y="353"/>
                                  </a:cubicBezTo>
                                  <a:cubicBezTo>
                                    <a:pt x="334" y="329"/>
                                    <a:pt x="354" y="309"/>
                                    <a:pt x="378" y="309"/>
                                  </a:cubicBezTo>
                                  <a:cubicBezTo>
                                    <a:pt x="402" y="309"/>
                                    <a:pt x="421" y="329"/>
                                    <a:pt x="421" y="353"/>
                                  </a:cubicBezTo>
                                  <a:close/>
                                  <a:moveTo>
                                    <a:pt x="414" y="353"/>
                                  </a:moveTo>
                                  <a:cubicBezTo>
                                    <a:pt x="414" y="355"/>
                                    <a:pt x="413" y="357"/>
                                    <a:pt x="413" y="359"/>
                                  </a:cubicBezTo>
                                  <a:cubicBezTo>
                                    <a:pt x="415" y="358"/>
                                    <a:pt x="417" y="357"/>
                                    <a:pt x="420" y="356"/>
                                  </a:cubicBezTo>
                                  <a:cubicBezTo>
                                    <a:pt x="420" y="355"/>
                                    <a:pt x="420" y="354"/>
                                    <a:pt x="420" y="353"/>
                                  </a:cubicBezTo>
                                  <a:cubicBezTo>
                                    <a:pt x="420" y="341"/>
                                    <a:pt x="415" y="331"/>
                                    <a:pt x="407" y="323"/>
                                  </a:cubicBezTo>
                                  <a:cubicBezTo>
                                    <a:pt x="400" y="315"/>
                                    <a:pt x="389" y="311"/>
                                    <a:pt x="378" y="311"/>
                                  </a:cubicBezTo>
                                  <a:cubicBezTo>
                                    <a:pt x="366" y="311"/>
                                    <a:pt x="356" y="315"/>
                                    <a:pt x="348" y="323"/>
                                  </a:cubicBezTo>
                                  <a:cubicBezTo>
                                    <a:pt x="341" y="331"/>
                                    <a:pt x="336" y="341"/>
                                    <a:pt x="336" y="353"/>
                                  </a:cubicBezTo>
                                  <a:cubicBezTo>
                                    <a:pt x="336" y="354"/>
                                    <a:pt x="336" y="355"/>
                                    <a:pt x="336" y="357"/>
                                  </a:cubicBezTo>
                                  <a:cubicBezTo>
                                    <a:pt x="338" y="357"/>
                                    <a:pt x="341" y="359"/>
                                    <a:pt x="343" y="360"/>
                                  </a:cubicBezTo>
                                  <a:cubicBezTo>
                                    <a:pt x="342" y="357"/>
                                    <a:pt x="342" y="355"/>
                                    <a:pt x="342" y="353"/>
                                  </a:cubicBezTo>
                                  <a:cubicBezTo>
                                    <a:pt x="342" y="333"/>
                                    <a:pt x="358" y="317"/>
                                    <a:pt x="378" y="317"/>
                                  </a:cubicBezTo>
                                  <a:cubicBezTo>
                                    <a:pt x="398" y="317"/>
                                    <a:pt x="414" y="333"/>
                                    <a:pt x="414" y="353"/>
                                  </a:cubicBezTo>
                                  <a:close/>
                                  <a:moveTo>
                                    <a:pt x="342" y="301"/>
                                  </a:moveTo>
                                  <a:cubicBezTo>
                                    <a:pt x="342" y="282"/>
                                    <a:pt x="358" y="265"/>
                                    <a:pt x="378" y="265"/>
                                  </a:cubicBezTo>
                                  <a:cubicBezTo>
                                    <a:pt x="398" y="265"/>
                                    <a:pt x="414" y="282"/>
                                    <a:pt x="414" y="301"/>
                                  </a:cubicBezTo>
                                  <a:cubicBezTo>
                                    <a:pt x="414" y="304"/>
                                    <a:pt x="413" y="306"/>
                                    <a:pt x="413" y="308"/>
                                  </a:cubicBezTo>
                                  <a:cubicBezTo>
                                    <a:pt x="415" y="307"/>
                                    <a:pt x="417" y="306"/>
                                    <a:pt x="420" y="305"/>
                                  </a:cubicBezTo>
                                  <a:cubicBezTo>
                                    <a:pt x="420" y="304"/>
                                    <a:pt x="420" y="302"/>
                                    <a:pt x="420" y="301"/>
                                  </a:cubicBezTo>
                                  <a:cubicBezTo>
                                    <a:pt x="420" y="290"/>
                                    <a:pt x="415" y="279"/>
                                    <a:pt x="407" y="272"/>
                                  </a:cubicBezTo>
                                  <a:cubicBezTo>
                                    <a:pt x="400" y="264"/>
                                    <a:pt x="389" y="259"/>
                                    <a:pt x="378" y="259"/>
                                  </a:cubicBezTo>
                                  <a:cubicBezTo>
                                    <a:pt x="366" y="259"/>
                                    <a:pt x="356" y="264"/>
                                    <a:pt x="348" y="272"/>
                                  </a:cubicBezTo>
                                  <a:cubicBezTo>
                                    <a:pt x="341" y="279"/>
                                    <a:pt x="336" y="290"/>
                                    <a:pt x="336" y="301"/>
                                  </a:cubicBezTo>
                                  <a:cubicBezTo>
                                    <a:pt x="336" y="303"/>
                                    <a:pt x="336" y="304"/>
                                    <a:pt x="336" y="305"/>
                                  </a:cubicBezTo>
                                  <a:cubicBezTo>
                                    <a:pt x="338" y="306"/>
                                    <a:pt x="341" y="307"/>
                                    <a:pt x="343" y="308"/>
                                  </a:cubicBezTo>
                                  <a:cubicBezTo>
                                    <a:pt x="342" y="306"/>
                                    <a:pt x="342" y="304"/>
                                    <a:pt x="342" y="301"/>
                                  </a:cubicBezTo>
                                  <a:close/>
                                  <a:moveTo>
                                    <a:pt x="334" y="301"/>
                                  </a:moveTo>
                                  <a:cubicBezTo>
                                    <a:pt x="334" y="277"/>
                                    <a:pt x="354" y="258"/>
                                    <a:pt x="378" y="258"/>
                                  </a:cubicBezTo>
                                  <a:cubicBezTo>
                                    <a:pt x="402" y="258"/>
                                    <a:pt x="421" y="277"/>
                                    <a:pt x="421" y="301"/>
                                  </a:cubicBezTo>
                                  <a:cubicBezTo>
                                    <a:pt x="421" y="302"/>
                                    <a:pt x="421" y="303"/>
                                    <a:pt x="421" y="304"/>
                                  </a:cubicBezTo>
                                  <a:cubicBezTo>
                                    <a:pt x="423" y="304"/>
                                    <a:pt x="425" y="303"/>
                                    <a:pt x="427" y="303"/>
                                  </a:cubicBezTo>
                                  <a:cubicBezTo>
                                    <a:pt x="427" y="302"/>
                                    <a:pt x="427" y="302"/>
                                    <a:pt x="427" y="301"/>
                                  </a:cubicBezTo>
                                  <a:cubicBezTo>
                                    <a:pt x="427" y="288"/>
                                    <a:pt x="422" y="275"/>
                                    <a:pt x="413" y="266"/>
                                  </a:cubicBezTo>
                                  <a:cubicBezTo>
                                    <a:pt x="404" y="257"/>
                                    <a:pt x="391" y="252"/>
                                    <a:pt x="378" y="252"/>
                                  </a:cubicBezTo>
                                  <a:cubicBezTo>
                                    <a:pt x="364" y="252"/>
                                    <a:pt x="352" y="257"/>
                                    <a:pt x="343" y="266"/>
                                  </a:cubicBezTo>
                                  <a:cubicBezTo>
                                    <a:pt x="334" y="275"/>
                                    <a:pt x="328" y="288"/>
                                    <a:pt x="328" y="301"/>
                                  </a:cubicBezTo>
                                  <a:cubicBezTo>
                                    <a:pt x="328" y="302"/>
                                    <a:pt x="328" y="302"/>
                                    <a:pt x="328" y="303"/>
                                  </a:cubicBezTo>
                                  <a:cubicBezTo>
                                    <a:pt x="330" y="303"/>
                                    <a:pt x="332" y="304"/>
                                    <a:pt x="334" y="305"/>
                                  </a:cubicBezTo>
                                  <a:cubicBezTo>
                                    <a:pt x="334" y="303"/>
                                    <a:pt x="334" y="302"/>
                                    <a:pt x="334" y="301"/>
                                  </a:cubicBezTo>
                                  <a:close/>
                                  <a:moveTo>
                                    <a:pt x="342" y="250"/>
                                  </a:moveTo>
                                  <a:cubicBezTo>
                                    <a:pt x="342" y="230"/>
                                    <a:pt x="358" y="214"/>
                                    <a:pt x="378" y="214"/>
                                  </a:cubicBezTo>
                                  <a:cubicBezTo>
                                    <a:pt x="398" y="214"/>
                                    <a:pt x="414" y="230"/>
                                    <a:pt x="414" y="250"/>
                                  </a:cubicBezTo>
                                  <a:cubicBezTo>
                                    <a:pt x="414" y="252"/>
                                    <a:pt x="413" y="254"/>
                                    <a:pt x="413" y="256"/>
                                  </a:cubicBezTo>
                                  <a:cubicBezTo>
                                    <a:pt x="415" y="255"/>
                                    <a:pt x="417" y="254"/>
                                    <a:pt x="420" y="253"/>
                                  </a:cubicBezTo>
                                  <a:cubicBezTo>
                                    <a:pt x="420" y="252"/>
                                    <a:pt x="420" y="251"/>
                                    <a:pt x="420" y="250"/>
                                  </a:cubicBezTo>
                                  <a:cubicBezTo>
                                    <a:pt x="420" y="238"/>
                                    <a:pt x="415" y="228"/>
                                    <a:pt x="407" y="220"/>
                                  </a:cubicBezTo>
                                  <a:cubicBezTo>
                                    <a:pt x="400" y="213"/>
                                    <a:pt x="389" y="208"/>
                                    <a:pt x="378" y="208"/>
                                  </a:cubicBezTo>
                                  <a:cubicBezTo>
                                    <a:pt x="366" y="208"/>
                                    <a:pt x="356" y="213"/>
                                    <a:pt x="348" y="220"/>
                                  </a:cubicBezTo>
                                  <a:cubicBezTo>
                                    <a:pt x="341" y="228"/>
                                    <a:pt x="336" y="238"/>
                                    <a:pt x="336" y="250"/>
                                  </a:cubicBezTo>
                                  <a:cubicBezTo>
                                    <a:pt x="336" y="251"/>
                                    <a:pt x="336" y="253"/>
                                    <a:pt x="336" y="254"/>
                                  </a:cubicBezTo>
                                  <a:cubicBezTo>
                                    <a:pt x="338" y="255"/>
                                    <a:pt x="341" y="256"/>
                                    <a:pt x="343" y="257"/>
                                  </a:cubicBezTo>
                                  <a:cubicBezTo>
                                    <a:pt x="342" y="255"/>
                                    <a:pt x="342" y="252"/>
                                    <a:pt x="342" y="250"/>
                                  </a:cubicBezTo>
                                  <a:close/>
                                  <a:moveTo>
                                    <a:pt x="334" y="250"/>
                                  </a:moveTo>
                                  <a:cubicBezTo>
                                    <a:pt x="334" y="226"/>
                                    <a:pt x="354" y="206"/>
                                    <a:pt x="378" y="206"/>
                                  </a:cubicBezTo>
                                  <a:cubicBezTo>
                                    <a:pt x="402" y="206"/>
                                    <a:pt x="421" y="226"/>
                                    <a:pt x="421" y="250"/>
                                  </a:cubicBezTo>
                                  <a:cubicBezTo>
                                    <a:pt x="421" y="251"/>
                                    <a:pt x="421" y="252"/>
                                    <a:pt x="421" y="253"/>
                                  </a:cubicBezTo>
                                  <a:cubicBezTo>
                                    <a:pt x="423" y="252"/>
                                    <a:pt x="425" y="252"/>
                                    <a:pt x="427" y="251"/>
                                  </a:cubicBezTo>
                                  <a:cubicBezTo>
                                    <a:pt x="427" y="251"/>
                                    <a:pt x="427" y="250"/>
                                    <a:pt x="427" y="250"/>
                                  </a:cubicBezTo>
                                  <a:cubicBezTo>
                                    <a:pt x="427" y="236"/>
                                    <a:pt x="422" y="224"/>
                                    <a:pt x="413" y="215"/>
                                  </a:cubicBezTo>
                                  <a:cubicBezTo>
                                    <a:pt x="404" y="206"/>
                                    <a:pt x="391" y="200"/>
                                    <a:pt x="378" y="200"/>
                                  </a:cubicBezTo>
                                  <a:cubicBezTo>
                                    <a:pt x="364" y="200"/>
                                    <a:pt x="352" y="206"/>
                                    <a:pt x="343" y="215"/>
                                  </a:cubicBezTo>
                                  <a:cubicBezTo>
                                    <a:pt x="334" y="224"/>
                                    <a:pt x="328" y="236"/>
                                    <a:pt x="328" y="250"/>
                                  </a:cubicBezTo>
                                  <a:cubicBezTo>
                                    <a:pt x="328" y="250"/>
                                    <a:pt x="328" y="251"/>
                                    <a:pt x="328" y="251"/>
                                  </a:cubicBezTo>
                                  <a:cubicBezTo>
                                    <a:pt x="330" y="252"/>
                                    <a:pt x="332" y="252"/>
                                    <a:pt x="334" y="253"/>
                                  </a:cubicBezTo>
                                  <a:cubicBezTo>
                                    <a:pt x="334" y="252"/>
                                    <a:pt x="334" y="251"/>
                                    <a:pt x="334" y="250"/>
                                  </a:cubicBezTo>
                                  <a:close/>
                                  <a:moveTo>
                                    <a:pt x="342" y="199"/>
                                  </a:moveTo>
                                  <a:cubicBezTo>
                                    <a:pt x="342" y="179"/>
                                    <a:pt x="358" y="163"/>
                                    <a:pt x="378" y="163"/>
                                  </a:cubicBezTo>
                                  <a:cubicBezTo>
                                    <a:pt x="398" y="163"/>
                                    <a:pt x="414" y="179"/>
                                    <a:pt x="414" y="199"/>
                                  </a:cubicBezTo>
                                  <a:cubicBezTo>
                                    <a:pt x="414" y="201"/>
                                    <a:pt x="413" y="203"/>
                                    <a:pt x="413" y="205"/>
                                  </a:cubicBezTo>
                                  <a:cubicBezTo>
                                    <a:pt x="415" y="204"/>
                                    <a:pt x="417" y="203"/>
                                    <a:pt x="420" y="202"/>
                                  </a:cubicBezTo>
                                  <a:cubicBezTo>
                                    <a:pt x="420" y="201"/>
                                    <a:pt x="420" y="200"/>
                                    <a:pt x="420" y="199"/>
                                  </a:cubicBezTo>
                                  <a:cubicBezTo>
                                    <a:pt x="420" y="187"/>
                                    <a:pt x="415" y="176"/>
                                    <a:pt x="407" y="169"/>
                                  </a:cubicBezTo>
                                  <a:cubicBezTo>
                                    <a:pt x="400" y="161"/>
                                    <a:pt x="389" y="157"/>
                                    <a:pt x="378" y="157"/>
                                  </a:cubicBezTo>
                                  <a:cubicBezTo>
                                    <a:pt x="366" y="157"/>
                                    <a:pt x="356" y="161"/>
                                    <a:pt x="348" y="169"/>
                                  </a:cubicBezTo>
                                  <a:cubicBezTo>
                                    <a:pt x="341" y="176"/>
                                    <a:pt x="336" y="187"/>
                                    <a:pt x="336" y="199"/>
                                  </a:cubicBezTo>
                                  <a:cubicBezTo>
                                    <a:pt x="336" y="200"/>
                                    <a:pt x="336" y="201"/>
                                    <a:pt x="336" y="202"/>
                                  </a:cubicBezTo>
                                  <a:cubicBezTo>
                                    <a:pt x="338" y="203"/>
                                    <a:pt x="341" y="204"/>
                                    <a:pt x="343" y="206"/>
                                  </a:cubicBezTo>
                                  <a:cubicBezTo>
                                    <a:pt x="342" y="203"/>
                                    <a:pt x="342" y="201"/>
                                    <a:pt x="342" y="199"/>
                                  </a:cubicBezTo>
                                  <a:close/>
                                  <a:moveTo>
                                    <a:pt x="334" y="199"/>
                                  </a:moveTo>
                                  <a:cubicBezTo>
                                    <a:pt x="334" y="175"/>
                                    <a:pt x="354" y="155"/>
                                    <a:pt x="378" y="155"/>
                                  </a:cubicBezTo>
                                  <a:cubicBezTo>
                                    <a:pt x="402" y="155"/>
                                    <a:pt x="421" y="175"/>
                                    <a:pt x="421" y="199"/>
                                  </a:cubicBezTo>
                                  <a:cubicBezTo>
                                    <a:pt x="421" y="200"/>
                                    <a:pt x="421" y="200"/>
                                    <a:pt x="421" y="201"/>
                                  </a:cubicBezTo>
                                  <a:cubicBezTo>
                                    <a:pt x="423" y="201"/>
                                    <a:pt x="425" y="200"/>
                                    <a:pt x="427" y="200"/>
                                  </a:cubicBezTo>
                                  <a:cubicBezTo>
                                    <a:pt x="427" y="199"/>
                                    <a:pt x="427" y="199"/>
                                    <a:pt x="427" y="199"/>
                                  </a:cubicBezTo>
                                  <a:cubicBezTo>
                                    <a:pt x="427" y="185"/>
                                    <a:pt x="422" y="172"/>
                                    <a:pt x="413" y="163"/>
                                  </a:cubicBezTo>
                                  <a:cubicBezTo>
                                    <a:pt x="404" y="154"/>
                                    <a:pt x="391" y="149"/>
                                    <a:pt x="378" y="149"/>
                                  </a:cubicBezTo>
                                  <a:cubicBezTo>
                                    <a:pt x="364" y="149"/>
                                    <a:pt x="352" y="154"/>
                                    <a:pt x="343" y="163"/>
                                  </a:cubicBezTo>
                                  <a:cubicBezTo>
                                    <a:pt x="334" y="172"/>
                                    <a:pt x="328" y="185"/>
                                    <a:pt x="328" y="199"/>
                                  </a:cubicBezTo>
                                  <a:cubicBezTo>
                                    <a:pt x="328" y="199"/>
                                    <a:pt x="328" y="199"/>
                                    <a:pt x="328" y="200"/>
                                  </a:cubicBezTo>
                                  <a:cubicBezTo>
                                    <a:pt x="330" y="200"/>
                                    <a:pt x="332" y="201"/>
                                    <a:pt x="334" y="202"/>
                                  </a:cubicBezTo>
                                  <a:cubicBezTo>
                                    <a:pt x="334" y="201"/>
                                    <a:pt x="334" y="200"/>
                                    <a:pt x="334" y="199"/>
                                  </a:cubicBezTo>
                                  <a:close/>
                                  <a:moveTo>
                                    <a:pt x="407" y="147"/>
                                  </a:moveTo>
                                  <a:cubicBezTo>
                                    <a:pt x="407" y="150"/>
                                    <a:pt x="406" y="153"/>
                                    <a:pt x="405" y="155"/>
                                  </a:cubicBezTo>
                                  <a:cubicBezTo>
                                    <a:pt x="406" y="156"/>
                                    <a:pt x="407" y="156"/>
                                    <a:pt x="408" y="157"/>
                                  </a:cubicBezTo>
                                  <a:cubicBezTo>
                                    <a:pt x="409" y="156"/>
                                    <a:pt x="410" y="156"/>
                                    <a:pt x="411" y="155"/>
                                  </a:cubicBezTo>
                                  <a:cubicBezTo>
                                    <a:pt x="412" y="152"/>
                                    <a:pt x="412" y="150"/>
                                    <a:pt x="412" y="147"/>
                                  </a:cubicBezTo>
                                  <a:cubicBezTo>
                                    <a:pt x="412" y="138"/>
                                    <a:pt x="408" y="129"/>
                                    <a:pt x="402" y="123"/>
                                  </a:cubicBezTo>
                                  <a:cubicBezTo>
                                    <a:pt x="396" y="117"/>
                                    <a:pt x="387" y="113"/>
                                    <a:pt x="378" y="113"/>
                                  </a:cubicBezTo>
                                  <a:cubicBezTo>
                                    <a:pt x="368" y="113"/>
                                    <a:pt x="360" y="117"/>
                                    <a:pt x="354" y="123"/>
                                  </a:cubicBezTo>
                                  <a:cubicBezTo>
                                    <a:pt x="347" y="129"/>
                                    <a:pt x="344" y="138"/>
                                    <a:pt x="344" y="147"/>
                                  </a:cubicBezTo>
                                  <a:cubicBezTo>
                                    <a:pt x="344" y="150"/>
                                    <a:pt x="344" y="153"/>
                                    <a:pt x="345" y="155"/>
                                  </a:cubicBezTo>
                                  <a:cubicBezTo>
                                    <a:pt x="346" y="156"/>
                                    <a:pt x="346" y="157"/>
                                    <a:pt x="347" y="157"/>
                                  </a:cubicBezTo>
                                  <a:cubicBezTo>
                                    <a:pt x="348" y="157"/>
                                    <a:pt x="349" y="156"/>
                                    <a:pt x="350" y="155"/>
                                  </a:cubicBezTo>
                                  <a:cubicBezTo>
                                    <a:pt x="349" y="153"/>
                                    <a:pt x="349" y="150"/>
                                    <a:pt x="349" y="147"/>
                                  </a:cubicBezTo>
                                  <a:cubicBezTo>
                                    <a:pt x="349" y="131"/>
                                    <a:pt x="362" y="118"/>
                                    <a:pt x="378" y="118"/>
                                  </a:cubicBezTo>
                                  <a:cubicBezTo>
                                    <a:pt x="394" y="118"/>
                                    <a:pt x="407" y="131"/>
                                    <a:pt x="407" y="147"/>
                                  </a:cubicBezTo>
                                  <a:close/>
                                  <a:moveTo>
                                    <a:pt x="399" y="147"/>
                                  </a:moveTo>
                                  <a:cubicBezTo>
                                    <a:pt x="399" y="149"/>
                                    <a:pt x="399" y="150"/>
                                    <a:pt x="398" y="152"/>
                                  </a:cubicBezTo>
                                  <a:cubicBezTo>
                                    <a:pt x="400" y="152"/>
                                    <a:pt x="402" y="153"/>
                                    <a:pt x="404" y="155"/>
                                  </a:cubicBezTo>
                                  <a:cubicBezTo>
                                    <a:pt x="405" y="152"/>
                                    <a:pt x="405" y="150"/>
                                    <a:pt x="405" y="147"/>
                                  </a:cubicBezTo>
                                  <a:cubicBezTo>
                                    <a:pt x="405" y="140"/>
                                    <a:pt x="402" y="133"/>
                                    <a:pt x="397" y="128"/>
                                  </a:cubicBezTo>
                                  <a:cubicBezTo>
                                    <a:pt x="392" y="123"/>
                                    <a:pt x="385" y="120"/>
                                    <a:pt x="378" y="120"/>
                                  </a:cubicBezTo>
                                  <a:cubicBezTo>
                                    <a:pt x="370" y="120"/>
                                    <a:pt x="363" y="123"/>
                                    <a:pt x="359" y="128"/>
                                  </a:cubicBezTo>
                                  <a:cubicBezTo>
                                    <a:pt x="354" y="133"/>
                                    <a:pt x="351" y="140"/>
                                    <a:pt x="351" y="147"/>
                                  </a:cubicBezTo>
                                  <a:cubicBezTo>
                                    <a:pt x="351" y="150"/>
                                    <a:pt x="351" y="152"/>
                                    <a:pt x="352" y="155"/>
                                  </a:cubicBezTo>
                                  <a:cubicBezTo>
                                    <a:pt x="353" y="153"/>
                                    <a:pt x="355" y="152"/>
                                    <a:pt x="357" y="152"/>
                                  </a:cubicBezTo>
                                  <a:cubicBezTo>
                                    <a:pt x="357" y="150"/>
                                    <a:pt x="357" y="149"/>
                                    <a:pt x="357" y="147"/>
                                  </a:cubicBezTo>
                                  <a:cubicBezTo>
                                    <a:pt x="357" y="135"/>
                                    <a:pt x="366" y="126"/>
                                    <a:pt x="378" y="126"/>
                                  </a:cubicBezTo>
                                  <a:cubicBezTo>
                                    <a:pt x="389" y="126"/>
                                    <a:pt x="399" y="135"/>
                                    <a:pt x="399" y="147"/>
                                  </a:cubicBezTo>
                                  <a:close/>
                                  <a:moveTo>
                                    <a:pt x="391" y="147"/>
                                  </a:moveTo>
                                  <a:cubicBezTo>
                                    <a:pt x="391" y="148"/>
                                    <a:pt x="391" y="148"/>
                                    <a:pt x="391" y="149"/>
                                  </a:cubicBezTo>
                                  <a:cubicBezTo>
                                    <a:pt x="393" y="150"/>
                                    <a:pt x="395" y="150"/>
                                    <a:pt x="397" y="151"/>
                                  </a:cubicBezTo>
                                  <a:cubicBezTo>
                                    <a:pt x="397" y="150"/>
                                    <a:pt x="397" y="148"/>
                                    <a:pt x="397" y="147"/>
                                  </a:cubicBezTo>
                                  <a:cubicBezTo>
                                    <a:pt x="397" y="142"/>
                                    <a:pt x="395" y="137"/>
                                    <a:pt x="392" y="133"/>
                                  </a:cubicBezTo>
                                  <a:cubicBezTo>
                                    <a:pt x="388" y="130"/>
                                    <a:pt x="383" y="128"/>
                                    <a:pt x="378" y="128"/>
                                  </a:cubicBezTo>
                                  <a:cubicBezTo>
                                    <a:pt x="372" y="128"/>
                                    <a:pt x="368" y="130"/>
                                    <a:pt x="364" y="133"/>
                                  </a:cubicBezTo>
                                  <a:cubicBezTo>
                                    <a:pt x="360" y="137"/>
                                    <a:pt x="358" y="142"/>
                                    <a:pt x="358" y="147"/>
                                  </a:cubicBezTo>
                                  <a:cubicBezTo>
                                    <a:pt x="358" y="148"/>
                                    <a:pt x="358" y="150"/>
                                    <a:pt x="359" y="151"/>
                                  </a:cubicBezTo>
                                  <a:cubicBezTo>
                                    <a:pt x="361" y="150"/>
                                    <a:pt x="362" y="150"/>
                                    <a:pt x="364" y="149"/>
                                  </a:cubicBezTo>
                                  <a:cubicBezTo>
                                    <a:pt x="364" y="148"/>
                                    <a:pt x="364" y="148"/>
                                    <a:pt x="364" y="147"/>
                                  </a:cubicBezTo>
                                  <a:cubicBezTo>
                                    <a:pt x="364" y="140"/>
                                    <a:pt x="370" y="134"/>
                                    <a:pt x="378" y="134"/>
                                  </a:cubicBezTo>
                                  <a:cubicBezTo>
                                    <a:pt x="385" y="134"/>
                                    <a:pt x="391" y="140"/>
                                    <a:pt x="391" y="147"/>
                                  </a:cubicBezTo>
                                  <a:close/>
                                  <a:moveTo>
                                    <a:pt x="384" y="147"/>
                                  </a:moveTo>
                                  <a:cubicBezTo>
                                    <a:pt x="384" y="147"/>
                                    <a:pt x="384" y="148"/>
                                    <a:pt x="384" y="148"/>
                                  </a:cubicBezTo>
                                  <a:cubicBezTo>
                                    <a:pt x="386" y="148"/>
                                    <a:pt x="388" y="148"/>
                                    <a:pt x="390" y="149"/>
                                  </a:cubicBezTo>
                                  <a:cubicBezTo>
                                    <a:pt x="390" y="148"/>
                                    <a:pt x="390" y="148"/>
                                    <a:pt x="390" y="147"/>
                                  </a:cubicBezTo>
                                  <a:cubicBezTo>
                                    <a:pt x="390" y="141"/>
                                    <a:pt x="384" y="135"/>
                                    <a:pt x="378" y="135"/>
                                  </a:cubicBezTo>
                                  <a:cubicBezTo>
                                    <a:pt x="371" y="135"/>
                                    <a:pt x="366" y="141"/>
                                    <a:pt x="366" y="147"/>
                                  </a:cubicBezTo>
                                  <a:cubicBezTo>
                                    <a:pt x="366" y="148"/>
                                    <a:pt x="366" y="148"/>
                                    <a:pt x="366" y="149"/>
                                  </a:cubicBezTo>
                                  <a:cubicBezTo>
                                    <a:pt x="368" y="148"/>
                                    <a:pt x="369" y="148"/>
                                    <a:pt x="371" y="148"/>
                                  </a:cubicBezTo>
                                  <a:cubicBezTo>
                                    <a:pt x="371" y="148"/>
                                    <a:pt x="371" y="147"/>
                                    <a:pt x="371" y="147"/>
                                  </a:cubicBezTo>
                                  <a:cubicBezTo>
                                    <a:pt x="371" y="143"/>
                                    <a:pt x="374" y="140"/>
                                    <a:pt x="378" y="140"/>
                                  </a:cubicBezTo>
                                  <a:cubicBezTo>
                                    <a:pt x="381" y="140"/>
                                    <a:pt x="384" y="143"/>
                                    <a:pt x="384" y="147"/>
                                  </a:cubicBezTo>
                                  <a:close/>
                                  <a:moveTo>
                                    <a:pt x="378" y="142"/>
                                  </a:moveTo>
                                  <a:cubicBezTo>
                                    <a:pt x="375" y="142"/>
                                    <a:pt x="373" y="144"/>
                                    <a:pt x="373" y="147"/>
                                  </a:cubicBezTo>
                                  <a:cubicBezTo>
                                    <a:pt x="373" y="147"/>
                                    <a:pt x="373" y="147"/>
                                    <a:pt x="373" y="148"/>
                                  </a:cubicBezTo>
                                  <a:cubicBezTo>
                                    <a:pt x="374" y="147"/>
                                    <a:pt x="376" y="147"/>
                                    <a:pt x="378" y="147"/>
                                  </a:cubicBezTo>
                                  <a:cubicBezTo>
                                    <a:pt x="379" y="147"/>
                                    <a:pt x="381" y="147"/>
                                    <a:pt x="383" y="148"/>
                                  </a:cubicBezTo>
                                  <a:cubicBezTo>
                                    <a:pt x="383" y="147"/>
                                    <a:pt x="383" y="147"/>
                                    <a:pt x="383" y="147"/>
                                  </a:cubicBezTo>
                                  <a:cubicBezTo>
                                    <a:pt x="383" y="144"/>
                                    <a:pt x="381" y="142"/>
                                    <a:pt x="378" y="142"/>
                                  </a:cubicBezTo>
                                  <a:close/>
                                  <a:moveTo>
                                    <a:pt x="527" y="147"/>
                                  </a:moveTo>
                                  <a:cubicBezTo>
                                    <a:pt x="527" y="150"/>
                                    <a:pt x="527" y="153"/>
                                    <a:pt x="526" y="155"/>
                                  </a:cubicBezTo>
                                  <a:cubicBezTo>
                                    <a:pt x="527" y="156"/>
                                    <a:pt x="528" y="157"/>
                                    <a:pt x="529" y="158"/>
                                  </a:cubicBezTo>
                                  <a:cubicBezTo>
                                    <a:pt x="530" y="157"/>
                                    <a:pt x="531" y="156"/>
                                    <a:pt x="532" y="156"/>
                                  </a:cubicBezTo>
                                  <a:cubicBezTo>
                                    <a:pt x="532" y="153"/>
                                    <a:pt x="533" y="150"/>
                                    <a:pt x="533" y="147"/>
                                  </a:cubicBezTo>
                                  <a:cubicBezTo>
                                    <a:pt x="533" y="138"/>
                                    <a:pt x="529" y="129"/>
                                    <a:pt x="523" y="123"/>
                                  </a:cubicBezTo>
                                  <a:cubicBezTo>
                                    <a:pt x="517" y="117"/>
                                    <a:pt x="508" y="113"/>
                                    <a:pt x="499" y="113"/>
                                  </a:cubicBezTo>
                                  <a:cubicBezTo>
                                    <a:pt x="489" y="113"/>
                                    <a:pt x="481" y="117"/>
                                    <a:pt x="474" y="123"/>
                                  </a:cubicBezTo>
                                  <a:cubicBezTo>
                                    <a:pt x="468" y="129"/>
                                    <a:pt x="464" y="138"/>
                                    <a:pt x="464" y="147"/>
                                  </a:cubicBezTo>
                                  <a:cubicBezTo>
                                    <a:pt x="464" y="150"/>
                                    <a:pt x="465" y="153"/>
                                    <a:pt x="465" y="155"/>
                                  </a:cubicBezTo>
                                  <a:cubicBezTo>
                                    <a:pt x="466" y="156"/>
                                    <a:pt x="467" y="157"/>
                                    <a:pt x="468" y="157"/>
                                  </a:cubicBezTo>
                                  <a:cubicBezTo>
                                    <a:pt x="469" y="157"/>
                                    <a:pt x="470" y="156"/>
                                    <a:pt x="471" y="155"/>
                                  </a:cubicBezTo>
                                  <a:cubicBezTo>
                                    <a:pt x="470" y="153"/>
                                    <a:pt x="470" y="150"/>
                                    <a:pt x="470" y="147"/>
                                  </a:cubicBezTo>
                                  <a:cubicBezTo>
                                    <a:pt x="470" y="131"/>
                                    <a:pt x="483" y="118"/>
                                    <a:pt x="499" y="118"/>
                                  </a:cubicBezTo>
                                  <a:cubicBezTo>
                                    <a:pt x="515" y="118"/>
                                    <a:pt x="527" y="131"/>
                                    <a:pt x="527" y="147"/>
                                  </a:cubicBezTo>
                                  <a:close/>
                                  <a:moveTo>
                                    <a:pt x="520" y="147"/>
                                  </a:moveTo>
                                  <a:cubicBezTo>
                                    <a:pt x="520" y="149"/>
                                    <a:pt x="520" y="150"/>
                                    <a:pt x="519" y="152"/>
                                  </a:cubicBezTo>
                                  <a:cubicBezTo>
                                    <a:pt x="521" y="152"/>
                                    <a:pt x="523" y="153"/>
                                    <a:pt x="525" y="155"/>
                                  </a:cubicBezTo>
                                  <a:cubicBezTo>
                                    <a:pt x="525" y="152"/>
                                    <a:pt x="526" y="150"/>
                                    <a:pt x="526" y="147"/>
                                  </a:cubicBezTo>
                                  <a:cubicBezTo>
                                    <a:pt x="526" y="140"/>
                                    <a:pt x="523" y="133"/>
                                    <a:pt x="518" y="128"/>
                                  </a:cubicBezTo>
                                  <a:cubicBezTo>
                                    <a:pt x="513" y="123"/>
                                    <a:pt x="506" y="120"/>
                                    <a:pt x="499" y="120"/>
                                  </a:cubicBezTo>
                                  <a:cubicBezTo>
                                    <a:pt x="491" y="120"/>
                                    <a:pt x="484" y="123"/>
                                    <a:pt x="479" y="128"/>
                                  </a:cubicBezTo>
                                  <a:cubicBezTo>
                                    <a:pt x="474" y="133"/>
                                    <a:pt x="471" y="140"/>
                                    <a:pt x="471" y="147"/>
                                  </a:cubicBezTo>
                                  <a:cubicBezTo>
                                    <a:pt x="471" y="150"/>
                                    <a:pt x="472" y="152"/>
                                    <a:pt x="472" y="155"/>
                                  </a:cubicBezTo>
                                  <a:cubicBezTo>
                                    <a:pt x="474" y="153"/>
                                    <a:pt x="476" y="152"/>
                                    <a:pt x="478" y="152"/>
                                  </a:cubicBezTo>
                                  <a:cubicBezTo>
                                    <a:pt x="478" y="150"/>
                                    <a:pt x="478" y="149"/>
                                    <a:pt x="478" y="147"/>
                                  </a:cubicBezTo>
                                  <a:cubicBezTo>
                                    <a:pt x="478" y="135"/>
                                    <a:pt x="487" y="126"/>
                                    <a:pt x="499" y="126"/>
                                  </a:cubicBezTo>
                                  <a:cubicBezTo>
                                    <a:pt x="510" y="126"/>
                                    <a:pt x="520" y="135"/>
                                    <a:pt x="520" y="147"/>
                                  </a:cubicBezTo>
                                  <a:close/>
                                  <a:moveTo>
                                    <a:pt x="512" y="147"/>
                                  </a:moveTo>
                                  <a:cubicBezTo>
                                    <a:pt x="512" y="148"/>
                                    <a:pt x="512" y="148"/>
                                    <a:pt x="512" y="149"/>
                                  </a:cubicBezTo>
                                  <a:cubicBezTo>
                                    <a:pt x="514" y="150"/>
                                    <a:pt x="516" y="150"/>
                                    <a:pt x="518" y="151"/>
                                  </a:cubicBezTo>
                                  <a:cubicBezTo>
                                    <a:pt x="518" y="150"/>
                                    <a:pt x="518" y="148"/>
                                    <a:pt x="518" y="147"/>
                                  </a:cubicBezTo>
                                  <a:cubicBezTo>
                                    <a:pt x="518" y="142"/>
                                    <a:pt x="516" y="137"/>
                                    <a:pt x="512" y="133"/>
                                  </a:cubicBezTo>
                                  <a:cubicBezTo>
                                    <a:pt x="509" y="130"/>
                                    <a:pt x="504" y="128"/>
                                    <a:pt x="499" y="128"/>
                                  </a:cubicBezTo>
                                  <a:cubicBezTo>
                                    <a:pt x="493" y="128"/>
                                    <a:pt x="488" y="130"/>
                                    <a:pt x="485" y="133"/>
                                  </a:cubicBezTo>
                                  <a:cubicBezTo>
                                    <a:pt x="481" y="137"/>
                                    <a:pt x="479" y="142"/>
                                    <a:pt x="479" y="147"/>
                                  </a:cubicBezTo>
                                  <a:cubicBezTo>
                                    <a:pt x="479" y="148"/>
                                    <a:pt x="479" y="150"/>
                                    <a:pt x="480" y="151"/>
                                  </a:cubicBezTo>
                                  <a:cubicBezTo>
                                    <a:pt x="481" y="150"/>
                                    <a:pt x="483" y="150"/>
                                    <a:pt x="485" y="149"/>
                                  </a:cubicBezTo>
                                  <a:cubicBezTo>
                                    <a:pt x="485" y="148"/>
                                    <a:pt x="485" y="148"/>
                                    <a:pt x="485" y="147"/>
                                  </a:cubicBezTo>
                                  <a:cubicBezTo>
                                    <a:pt x="485" y="140"/>
                                    <a:pt x="491" y="134"/>
                                    <a:pt x="499" y="134"/>
                                  </a:cubicBezTo>
                                  <a:cubicBezTo>
                                    <a:pt x="506" y="134"/>
                                    <a:pt x="512" y="140"/>
                                    <a:pt x="512" y="147"/>
                                  </a:cubicBezTo>
                                  <a:close/>
                                  <a:moveTo>
                                    <a:pt x="505" y="147"/>
                                  </a:moveTo>
                                  <a:cubicBezTo>
                                    <a:pt x="505" y="147"/>
                                    <a:pt x="505" y="148"/>
                                    <a:pt x="505" y="148"/>
                                  </a:cubicBezTo>
                                  <a:cubicBezTo>
                                    <a:pt x="507" y="148"/>
                                    <a:pt x="509" y="148"/>
                                    <a:pt x="510" y="149"/>
                                  </a:cubicBezTo>
                                  <a:cubicBezTo>
                                    <a:pt x="511" y="148"/>
                                    <a:pt x="511" y="148"/>
                                    <a:pt x="511" y="147"/>
                                  </a:cubicBezTo>
                                  <a:cubicBezTo>
                                    <a:pt x="511" y="141"/>
                                    <a:pt x="505" y="135"/>
                                    <a:pt x="499" y="135"/>
                                  </a:cubicBezTo>
                                  <a:cubicBezTo>
                                    <a:pt x="492" y="135"/>
                                    <a:pt x="487" y="141"/>
                                    <a:pt x="487" y="147"/>
                                  </a:cubicBezTo>
                                  <a:cubicBezTo>
                                    <a:pt x="487" y="148"/>
                                    <a:pt x="487" y="148"/>
                                    <a:pt x="487" y="149"/>
                                  </a:cubicBezTo>
                                  <a:cubicBezTo>
                                    <a:pt x="489" y="148"/>
                                    <a:pt x="490" y="148"/>
                                    <a:pt x="492" y="148"/>
                                  </a:cubicBezTo>
                                  <a:cubicBezTo>
                                    <a:pt x="492" y="148"/>
                                    <a:pt x="492" y="147"/>
                                    <a:pt x="492" y="147"/>
                                  </a:cubicBezTo>
                                  <a:cubicBezTo>
                                    <a:pt x="492" y="143"/>
                                    <a:pt x="495" y="140"/>
                                    <a:pt x="499" y="140"/>
                                  </a:cubicBezTo>
                                  <a:cubicBezTo>
                                    <a:pt x="502" y="140"/>
                                    <a:pt x="505" y="143"/>
                                    <a:pt x="505" y="147"/>
                                  </a:cubicBezTo>
                                  <a:close/>
                                  <a:moveTo>
                                    <a:pt x="499" y="142"/>
                                  </a:moveTo>
                                  <a:cubicBezTo>
                                    <a:pt x="496" y="142"/>
                                    <a:pt x="494" y="144"/>
                                    <a:pt x="494" y="147"/>
                                  </a:cubicBezTo>
                                  <a:cubicBezTo>
                                    <a:pt x="494" y="147"/>
                                    <a:pt x="494" y="147"/>
                                    <a:pt x="494" y="148"/>
                                  </a:cubicBezTo>
                                  <a:cubicBezTo>
                                    <a:pt x="495" y="147"/>
                                    <a:pt x="497" y="147"/>
                                    <a:pt x="499" y="147"/>
                                  </a:cubicBezTo>
                                  <a:cubicBezTo>
                                    <a:pt x="500" y="147"/>
                                    <a:pt x="502" y="147"/>
                                    <a:pt x="504" y="148"/>
                                  </a:cubicBezTo>
                                  <a:cubicBezTo>
                                    <a:pt x="504" y="147"/>
                                    <a:pt x="504" y="147"/>
                                    <a:pt x="504" y="147"/>
                                  </a:cubicBezTo>
                                  <a:cubicBezTo>
                                    <a:pt x="504" y="144"/>
                                    <a:pt x="501" y="142"/>
                                    <a:pt x="499" y="142"/>
                                  </a:cubicBezTo>
                                  <a:close/>
                                  <a:moveTo>
                                    <a:pt x="464" y="163"/>
                                  </a:moveTo>
                                  <a:cubicBezTo>
                                    <a:pt x="455" y="172"/>
                                    <a:pt x="449" y="185"/>
                                    <a:pt x="449" y="199"/>
                                  </a:cubicBezTo>
                                  <a:cubicBezTo>
                                    <a:pt x="449" y="199"/>
                                    <a:pt x="449" y="199"/>
                                    <a:pt x="449" y="200"/>
                                  </a:cubicBezTo>
                                  <a:cubicBezTo>
                                    <a:pt x="451" y="200"/>
                                    <a:pt x="453" y="201"/>
                                    <a:pt x="455" y="202"/>
                                  </a:cubicBezTo>
                                  <a:cubicBezTo>
                                    <a:pt x="455" y="201"/>
                                    <a:pt x="455" y="200"/>
                                    <a:pt x="455" y="199"/>
                                  </a:cubicBezTo>
                                  <a:cubicBezTo>
                                    <a:pt x="455" y="175"/>
                                    <a:pt x="475" y="155"/>
                                    <a:pt x="499" y="155"/>
                                  </a:cubicBezTo>
                                  <a:cubicBezTo>
                                    <a:pt x="523" y="155"/>
                                    <a:pt x="542" y="175"/>
                                    <a:pt x="542" y="199"/>
                                  </a:cubicBezTo>
                                  <a:cubicBezTo>
                                    <a:pt x="542" y="200"/>
                                    <a:pt x="542" y="201"/>
                                    <a:pt x="542" y="202"/>
                                  </a:cubicBezTo>
                                  <a:cubicBezTo>
                                    <a:pt x="544" y="201"/>
                                    <a:pt x="546" y="201"/>
                                    <a:pt x="548" y="200"/>
                                  </a:cubicBezTo>
                                  <a:cubicBezTo>
                                    <a:pt x="548" y="200"/>
                                    <a:pt x="548" y="199"/>
                                    <a:pt x="548" y="199"/>
                                  </a:cubicBezTo>
                                  <a:cubicBezTo>
                                    <a:pt x="548" y="185"/>
                                    <a:pt x="543" y="172"/>
                                    <a:pt x="534" y="163"/>
                                  </a:cubicBezTo>
                                  <a:cubicBezTo>
                                    <a:pt x="525" y="154"/>
                                    <a:pt x="512" y="149"/>
                                    <a:pt x="499" y="149"/>
                                  </a:cubicBezTo>
                                  <a:cubicBezTo>
                                    <a:pt x="485" y="149"/>
                                    <a:pt x="473" y="154"/>
                                    <a:pt x="464" y="163"/>
                                  </a:cubicBezTo>
                                  <a:close/>
                                  <a:moveTo>
                                    <a:pt x="534" y="199"/>
                                  </a:moveTo>
                                  <a:cubicBezTo>
                                    <a:pt x="534" y="201"/>
                                    <a:pt x="534" y="204"/>
                                    <a:pt x="534" y="206"/>
                                  </a:cubicBezTo>
                                  <a:cubicBezTo>
                                    <a:pt x="536" y="205"/>
                                    <a:pt x="538" y="204"/>
                                    <a:pt x="540" y="203"/>
                                  </a:cubicBezTo>
                                  <a:cubicBezTo>
                                    <a:pt x="540" y="201"/>
                                    <a:pt x="541" y="200"/>
                                    <a:pt x="541" y="199"/>
                                  </a:cubicBezTo>
                                  <a:cubicBezTo>
                                    <a:pt x="541" y="187"/>
                                    <a:pt x="536" y="176"/>
                                    <a:pt x="528" y="169"/>
                                  </a:cubicBezTo>
                                  <a:cubicBezTo>
                                    <a:pt x="521" y="161"/>
                                    <a:pt x="510" y="157"/>
                                    <a:pt x="499" y="157"/>
                                  </a:cubicBezTo>
                                  <a:cubicBezTo>
                                    <a:pt x="487" y="157"/>
                                    <a:pt x="477" y="161"/>
                                    <a:pt x="469" y="169"/>
                                  </a:cubicBezTo>
                                  <a:cubicBezTo>
                                    <a:pt x="461" y="176"/>
                                    <a:pt x="457" y="187"/>
                                    <a:pt x="457" y="199"/>
                                  </a:cubicBezTo>
                                  <a:cubicBezTo>
                                    <a:pt x="457" y="200"/>
                                    <a:pt x="457" y="201"/>
                                    <a:pt x="457" y="202"/>
                                  </a:cubicBezTo>
                                  <a:cubicBezTo>
                                    <a:pt x="459" y="203"/>
                                    <a:pt x="461" y="204"/>
                                    <a:pt x="464" y="206"/>
                                  </a:cubicBezTo>
                                  <a:cubicBezTo>
                                    <a:pt x="463" y="203"/>
                                    <a:pt x="463" y="201"/>
                                    <a:pt x="463" y="199"/>
                                  </a:cubicBezTo>
                                  <a:cubicBezTo>
                                    <a:pt x="463" y="179"/>
                                    <a:pt x="479" y="163"/>
                                    <a:pt x="499" y="163"/>
                                  </a:cubicBezTo>
                                  <a:cubicBezTo>
                                    <a:pt x="518" y="163"/>
                                    <a:pt x="534" y="179"/>
                                    <a:pt x="534" y="199"/>
                                  </a:cubicBezTo>
                                  <a:close/>
                                  <a:moveTo>
                                    <a:pt x="542" y="250"/>
                                  </a:moveTo>
                                  <a:cubicBezTo>
                                    <a:pt x="542" y="251"/>
                                    <a:pt x="542" y="252"/>
                                    <a:pt x="542" y="253"/>
                                  </a:cubicBezTo>
                                  <a:cubicBezTo>
                                    <a:pt x="544" y="253"/>
                                    <a:pt x="546" y="252"/>
                                    <a:pt x="548" y="251"/>
                                  </a:cubicBezTo>
                                  <a:cubicBezTo>
                                    <a:pt x="548" y="251"/>
                                    <a:pt x="548" y="250"/>
                                    <a:pt x="548" y="250"/>
                                  </a:cubicBezTo>
                                  <a:cubicBezTo>
                                    <a:pt x="548" y="236"/>
                                    <a:pt x="543" y="224"/>
                                    <a:pt x="534" y="215"/>
                                  </a:cubicBezTo>
                                  <a:cubicBezTo>
                                    <a:pt x="525" y="206"/>
                                    <a:pt x="512" y="200"/>
                                    <a:pt x="499" y="200"/>
                                  </a:cubicBezTo>
                                  <a:cubicBezTo>
                                    <a:pt x="485" y="200"/>
                                    <a:pt x="473" y="206"/>
                                    <a:pt x="464" y="215"/>
                                  </a:cubicBezTo>
                                  <a:cubicBezTo>
                                    <a:pt x="455" y="224"/>
                                    <a:pt x="449" y="236"/>
                                    <a:pt x="449" y="250"/>
                                  </a:cubicBezTo>
                                  <a:cubicBezTo>
                                    <a:pt x="449" y="250"/>
                                    <a:pt x="449" y="251"/>
                                    <a:pt x="449" y="251"/>
                                  </a:cubicBezTo>
                                  <a:cubicBezTo>
                                    <a:pt x="451" y="252"/>
                                    <a:pt x="453" y="252"/>
                                    <a:pt x="455" y="253"/>
                                  </a:cubicBezTo>
                                  <a:cubicBezTo>
                                    <a:pt x="455" y="252"/>
                                    <a:pt x="455" y="251"/>
                                    <a:pt x="455" y="250"/>
                                  </a:cubicBezTo>
                                  <a:cubicBezTo>
                                    <a:pt x="455" y="226"/>
                                    <a:pt x="475" y="206"/>
                                    <a:pt x="499" y="206"/>
                                  </a:cubicBezTo>
                                  <a:cubicBezTo>
                                    <a:pt x="523" y="206"/>
                                    <a:pt x="542" y="226"/>
                                    <a:pt x="542" y="250"/>
                                  </a:cubicBezTo>
                                  <a:close/>
                                  <a:moveTo>
                                    <a:pt x="534" y="250"/>
                                  </a:moveTo>
                                  <a:cubicBezTo>
                                    <a:pt x="534" y="252"/>
                                    <a:pt x="534" y="255"/>
                                    <a:pt x="534" y="257"/>
                                  </a:cubicBezTo>
                                  <a:cubicBezTo>
                                    <a:pt x="536" y="256"/>
                                    <a:pt x="538" y="255"/>
                                    <a:pt x="540" y="254"/>
                                  </a:cubicBezTo>
                                  <a:cubicBezTo>
                                    <a:pt x="540" y="253"/>
                                    <a:pt x="541" y="251"/>
                                    <a:pt x="541" y="250"/>
                                  </a:cubicBezTo>
                                  <a:cubicBezTo>
                                    <a:pt x="541" y="238"/>
                                    <a:pt x="536" y="228"/>
                                    <a:pt x="528" y="220"/>
                                  </a:cubicBezTo>
                                  <a:cubicBezTo>
                                    <a:pt x="521" y="213"/>
                                    <a:pt x="510" y="208"/>
                                    <a:pt x="499" y="208"/>
                                  </a:cubicBezTo>
                                  <a:cubicBezTo>
                                    <a:pt x="487" y="208"/>
                                    <a:pt x="477" y="213"/>
                                    <a:pt x="469" y="220"/>
                                  </a:cubicBezTo>
                                  <a:cubicBezTo>
                                    <a:pt x="461" y="228"/>
                                    <a:pt x="457" y="238"/>
                                    <a:pt x="457" y="250"/>
                                  </a:cubicBezTo>
                                  <a:cubicBezTo>
                                    <a:pt x="457" y="251"/>
                                    <a:pt x="457" y="253"/>
                                    <a:pt x="457" y="254"/>
                                  </a:cubicBezTo>
                                  <a:cubicBezTo>
                                    <a:pt x="459" y="255"/>
                                    <a:pt x="461" y="256"/>
                                    <a:pt x="464" y="257"/>
                                  </a:cubicBezTo>
                                  <a:cubicBezTo>
                                    <a:pt x="463" y="255"/>
                                    <a:pt x="463" y="252"/>
                                    <a:pt x="463" y="250"/>
                                  </a:cubicBezTo>
                                  <a:cubicBezTo>
                                    <a:pt x="463" y="230"/>
                                    <a:pt x="479" y="214"/>
                                    <a:pt x="499" y="214"/>
                                  </a:cubicBezTo>
                                  <a:cubicBezTo>
                                    <a:pt x="518" y="214"/>
                                    <a:pt x="534" y="230"/>
                                    <a:pt x="534" y="250"/>
                                  </a:cubicBezTo>
                                  <a:close/>
                                  <a:moveTo>
                                    <a:pt x="542" y="301"/>
                                  </a:moveTo>
                                  <a:cubicBezTo>
                                    <a:pt x="542" y="302"/>
                                    <a:pt x="542" y="304"/>
                                    <a:pt x="542" y="305"/>
                                  </a:cubicBezTo>
                                  <a:cubicBezTo>
                                    <a:pt x="544" y="304"/>
                                    <a:pt x="546" y="303"/>
                                    <a:pt x="548" y="303"/>
                                  </a:cubicBezTo>
                                  <a:cubicBezTo>
                                    <a:pt x="548" y="302"/>
                                    <a:pt x="548" y="302"/>
                                    <a:pt x="548" y="301"/>
                                  </a:cubicBezTo>
                                  <a:cubicBezTo>
                                    <a:pt x="548" y="288"/>
                                    <a:pt x="543" y="275"/>
                                    <a:pt x="534" y="266"/>
                                  </a:cubicBezTo>
                                  <a:cubicBezTo>
                                    <a:pt x="525" y="257"/>
                                    <a:pt x="512" y="252"/>
                                    <a:pt x="499" y="252"/>
                                  </a:cubicBezTo>
                                  <a:cubicBezTo>
                                    <a:pt x="485" y="252"/>
                                    <a:pt x="473" y="257"/>
                                    <a:pt x="464" y="266"/>
                                  </a:cubicBezTo>
                                  <a:cubicBezTo>
                                    <a:pt x="455" y="275"/>
                                    <a:pt x="449" y="288"/>
                                    <a:pt x="449" y="301"/>
                                  </a:cubicBezTo>
                                  <a:cubicBezTo>
                                    <a:pt x="449" y="302"/>
                                    <a:pt x="449" y="302"/>
                                    <a:pt x="449" y="303"/>
                                  </a:cubicBezTo>
                                  <a:cubicBezTo>
                                    <a:pt x="451" y="303"/>
                                    <a:pt x="453" y="304"/>
                                    <a:pt x="455" y="305"/>
                                  </a:cubicBezTo>
                                  <a:cubicBezTo>
                                    <a:pt x="455" y="303"/>
                                    <a:pt x="455" y="302"/>
                                    <a:pt x="455" y="301"/>
                                  </a:cubicBezTo>
                                  <a:cubicBezTo>
                                    <a:pt x="455" y="277"/>
                                    <a:pt x="475" y="258"/>
                                    <a:pt x="499" y="258"/>
                                  </a:cubicBezTo>
                                  <a:cubicBezTo>
                                    <a:pt x="523" y="258"/>
                                    <a:pt x="542" y="277"/>
                                    <a:pt x="542" y="301"/>
                                  </a:cubicBezTo>
                                  <a:close/>
                                  <a:moveTo>
                                    <a:pt x="534" y="301"/>
                                  </a:moveTo>
                                  <a:cubicBezTo>
                                    <a:pt x="534" y="304"/>
                                    <a:pt x="534" y="306"/>
                                    <a:pt x="534" y="309"/>
                                  </a:cubicBezTo>
                                  <a:cubicBezTo>
                                    <a:pt x="536" y="307"/>
                                    <a:pt x="538" y="306"/>
                                    <a:pt x="540" y="305"/>
                                  </a:cubicBezTo>
                                  <a:cubicBezTo>
                                    <a:pt x="540" y="304"/>
                                    <a:pt x="541" y="303"/>
                                    <a:pt x="541" y="301"/>
                                  </a:cubicBezTo>
                                  <a:cubicBezTo>
                                    <a:pt x="541" y="290"/>
                                    <a:pt x="536" y="279"/>
                                    <a:pt x="528" y="272"/>
                                  </a:cubicBezTo>
                                  <a:cubicBezTo>
                                    <a:pt x="521" y="264"/>
                                    <a:pt x="510" y="259"/>
                                    <a:pt x="499" y="259"/>
                                  </a:cubicBezTo>
                                  <a:cubicBezTo>
                                    <a:pt x="487" y="259"/>
                                    <a:pt x="477" y="264"/>
                                    <a:pt x="469" y="272"/>
                                  </a:cubicBezTo>
                                  <a:cubicBezTo>
                                    <a:pt x="461" y="279"/>
                                    <a:pt x="457" y="290"/>
                                    <a:pt x="457" y="301"/>
                                  </a:cubicBezTo>
                                  <a:cubicBezTo>
                                    <a:pt x="457" y="303"/>
                                    <a:pt x="457" y="304"/>
                                    <a:pt x="457" y="305"/>
                                  </a:cubicBezTo>
                                  <a:cubicBezTo>
                                    <a:pt x="459" y="306"/>
                                    <a:pt x="461" y="307"/>
                                    <a:pt x="464" y="308"/>
                                  </a:cubicBezTo>
                                  <a:cubicBezTo>
                                    <a:pt x="463" y="306"/>
                                    <a:pt x="463" y="304"/>
                                    <a:pt x="463" y="301"/>
                                  </a:cubicBezTo>
                                  <a:cubicBezTo>
                                    <a:pt x="463" y="282"/>
                                    <a:pt x="479" y="265"/>
                                    <a:pt x="499" y="265"/>
                                  </a:cubicBezTo>
                                  <a:cubicBezTo>
                                    <a:pt x="518" y="265"/>
                                    <a:pt x="534" y="282"/>
                                    <a:pt x="534" y="301"/>
                                  </a:cubicBezTo>
                                  <a:close/>
                                  <a:moveTo>
                                    <a:pt x="527" y="301"/>
                                  </a:moveTo>
                                  <a:cubicBezTo>
                                    <a:pt x="527" y="304"/>
                                    <a:pt x="527" y="307"/>
                                    <a:pt x="526" y="310"/>
                                  </a:cubicBezTo>
                                  <a:cubicBezTo>
                                    <a:pt x="527" y="310"/>
                                    <a:pt x="528" y="311"/>
                                    <a:pt x="529" y="312"/>
                                  </a:cubicBezTo>
                                  <a:cubicBezTo>
                                    <a:pt x="530" y="311"/>
                                    <a:pt x="531" y="310"/>
                                    <a:pt x="532" y="310"/>
                                  </a:cubicBezTo>
                                  <a:cubicBezTo>
                                    <a:pt x="532" y="307"/>
                                    <a:pt x="533" y="304"/>
                                    <a:pt x="533" y="301"/>
                                  </a:cubicBezTo>
                                  <a:cubicBezTo>
                                    <a:pt x="533" y="292"/>
                                    <a:pt x="529" y="283"/>
                                    <a:pt x="523" y="277"/>
                                  </a:cubicBezTo>
                                  <a:cubicBezTo>
                                    <a:pt x="517" y="271"/>
                                    <a:pt x="508" y="267"/>
                                    <a:pt x="499" y="267"/>
                                  </a:cubicBezTo>
                                  <a:cubicBezTo>
                                    <a:pt x="489" y="267"/>
                                    <a:pt x="481" y="271"/>
                                    <a:pt x="474" y="277"/>
                                  </a:cubicBezTo>
                                  <a:cubicBezTo>
                                    <a:pt x="468" y="283"/>
                                    <a:pt x="464" y="292"/>
                                    <a:pt x="464" y="301"/>
                                  </a:cubicBezTo>
                                  <a:cubicBezTo>
                                    <a:pt x="464" y="304"/>
                                    <a:pt x="465" y="307"/>
                                    <a:pt x="465" y="310"/>
                                  </a:cubicBezTo>
                                  <a:cubicBezTo>
                                    <a:pt x="466" y="310"/>
                                    <a:pt x="467" y="311"/>
                                    <a:pt x="468" y="311"/>
                                  </a:cubicBezTo>
                                  <a:cubicBezTo>
                                    <a:pt x="469" y="311"/>
                                    <a:pt x="470" y="310"/>
                                    <a:pt x="471" y="310"/>
                                  </a:cubicBezTo>
                                  <a:cubicBezTo>
                                    <a:pt x="470" y="307"/>
                                    <a:pt x="470" y="304"/>
                                    <a:pt x="470" y="301"/>
                                  </a:cubicBezTo>
                                  <a:cubicBezTo>
                                    <a:pt x="470" y="285"/>
                                    <a:pt x="483" y="272"/>
                                    <a:pt x="499" y="272"/>
                                  </a:cubicBezTo>
                                  <a:cubicBezTo>
                                    <a:pt x="515" y="272"/>
                                    <a:pt x="527" y="285"/>
                                    <a:pt x="527" y="301"/>
                                  </a:cubicBezTo>
                                  <a:close/>
                                  <a:moveTo>
                                    <a:pt x="520" y="301"/>
                                  </a:moveTo>
                                  <a:cubicBezTo>
                                    <a:pt x="520" y="303"/>
                                    <a:pt x="520" y="304"/>
                                    <a:pt x="519" y="306"/>
                                  </a:cubicBezTo>
                                  <a:cubicBezTo>
                                    <a:pt x="521" y="307"/>
                                    <a:pt x="523" y="308"/>
                                    <a:pt x="525" y="309"/>
                                  </a:cubicBezTo>
                                  <a:cubicBezTo>
                                    <a:pt x="525" y="306"/>
                                    <a:pt x="526" y="304"/>
                                    <a:pt x="526" y="301"/>
                                  </a:cubicBezTo>
                                  <a:cubicBezTo>
                                    <a:pt x="526" y="294"/>
                                    <a:pt x="523" y="287"/>
                                    <a:pt x="518" y="282"/>
                                  </a:cubicBezTo>
                                  <a:cubicBezTo>
                                    <a:pt x="513" y="277"/>
                                    <a:pt x="506" y="274"/>
                                    <a:pt x="499" y="274"/>
                                  </a:cubicBezTo>
                                  <a:cubicBezTo>
                                    <a:pt x="491" y="274"/>
                                    <a:pt x="484" y="277"/>
                                    <a:pt x="479" y="282"/>
                                  </a:cubicBezTo>
                                  <a:cubicBezTo>
                                    <a:pt x="474" y="287"/>
                                    <a:pt x="471" y="294"/>
                                    <a:pt x="471" y="301"/>
                                  </a:cubicBezTo>
                                  <a:cubicBezTo>
                                    <a:pt x="471" y="304"/>
                                    <a:pt x="472" y="306"/>
                                    <a:pt x="472" y="309"/>
                                  </a:cubicBezTo>
                                  <a:cubicBezTo>
                                    <a:pt x="474" y="308"/>
                                    <a:pt x="476" y="307"/>
                                    <a:pt x="478" y="306"/>
                                  </a:cubicBezTo>
                                  <a:cubicBezTo>
                                    <a:pt x="478" y="304"/>
                                    <a:pt x="478" y="303"/>
                                    <a:pt x="478" y="301"/>
                                  </a:cubicBezTo>
                                  <a:cubicBezTo>
                                    <a:pt x="478" y="290"/>
                                    <a:pt x="487" y="280"/>
                                    <a:pt x="499" y="280"/>
                                  </a:cubicBezTo>
                                  <a:cubicBezTo>
                                    <a:pt x="510" y="280"/>
                                    <a:pt x="520" y="290"/>
                                    <a:pt x="520" y="301"/>
                                  </a:cubicBezTo>
                                  <a:close/>
                                  <a:moveTo>
                                    <a:pt x="512" y="301"/>
                                  </a:moveTo>
                                  <a:cubicBezTo>
                                    <a:pt x="512" y="302"/>
                                    <a:pt x="512" y="303"/>
                                    <a:pt x="512" y="303"/>
                                  </a:cubicBezTo>
                                  <a:cubicBezTo>
                                    <a:pt x="514" y="304"/>
                                    <a:pt x="516" y="304"/>
                                    <a:pt x="518" y="305"/>
                                  </a:cubicBezTo>
                                  <a:cubicBezTo>
                                    <a:pt x="518" y="304"/>
                                    <a:pt x="518" y="303"/>
                                    <a:pt x="518" y="301"/>
                                  </a:cubicBezTo>
                                  <a:cubicBezTo>
                                    <a:pt x="518" y="296"/>
                                    <a:pt x="516" y="291"/>
                                    <a:pt x="512" y="287"/>
                                  </a:cubicBezTo>
                                  <a:cubicBezTo>
                                    <a:pt x="509" y="284"/>
                                    <a:pt x="504" y="282"/>
                                    <a:pt x="499" y="282"/>
                                  </a:cubicBezTo>
                                  <a:cubicBezTo>
                                    <a:pt x="493" y="282"/>
                                    <a:pt x="488" y="284"/>
                                    <a:pt x="485" y="287"/>
                                  </a:cubicBezTo>
                                  <a:cubicBezTo>
                                    <a:pt x="481" y="291"/>
                                    <a:pt x="479" y="296"/>
                                    <a:pt x="479" y="301"/>
                                  </a:cubicBezTo>
                                  <a:cubicBezTo>
                                    <a:pt x="479" y="303"/>
                                    <a:pt x="479" y="304"/>
                                    <a:pt x="480" y="305"/>
                                  </a:cubicBezTo>
                                  <a:cubicBezTo>
                                    <a:pt x="481" y="304"/>
                                    <a:pt x="483" y="304"/>
                                    <a:pt x="485" y="303"/>
                                  </a:cubicBezTo>
                                  <a:cubicBezTo>
                                    <a:pt x="485" y="303"/>
                                    <a:pt x="485" y="302"/>
                                    <a:pt x="485" y="301"/>
                                  </a:cubicBezTo>
                                  <a:cubicBezTo>
                                    <a:pt x="485" y="294"/>
                                    <a:pt x="491" y="288"/>
                                    <a:pt x="499" y="288"/>
                                  </a:cubicBezTo>
                                  <a:cubicBezTo>
                                    <a:pt x="506" y="288"/>
                                    <a:pt x="512" y="294"/>
                                    <a:pt x="512" y="301"/>
                                  </a:cubicBezTo>
                                  <a:close/>
                                  <a:moveTo>
                                    <a:pt x="505" y="301"/>
                                  </a:moveTo>
                                  <a:cubicBezTo>
                                    <a:pt x="505" y="301"/>
                                    <a:pt x="505" y="302"/>
                                    <a:pt x="505" y="302"/>
                                  </a:cubicBezTo>
                                  <a:cubicBezTo>
                                    <a:pt x="507" y="302"/>
                                    <a:pt x="509" y="302"/>
                                    <a:pt x="510" y="303"/>
                                  </a:cubicBezTo>
                                  <a:cubicBezTo>
                                    <a:pt x="511" y="302"/>
                                    <a:pt x="511" y="302"/>
                                    <a:pt x="511" y="301"/>
                                  </a:cubicBezTo>
                                  <a:cubicBezTo>
                                    <a:pt x="511" y="295"/>
                                    <a:pt x="505" y="289"/>
                                    <a:pt x="499" y="289"/>
                                  </a:cubicBezTo>
                                  <a:cubicBezTo>
                                    <a:pt x="492" y="289"/>
                                    <a:pt x="487" y="295"/>
                                    <a:pt x="487" y="301"/>
                                  </a:cubicBezTo>
                                  <a:cubicBezTo>
                                    <a:pt x="487" y="302"/>
                                    <a:pt x="487" y="302"/>
                                    <a:pt x="487" y="303"/>
                                  </a:cubicBezTo>
                                  <a:cubicBezTo>
                                    <a:pt x="489" y="302"/>
                                    <a:pt x="490" y="302"/>
                                    <a:pt x="492" y="302"/>
                                  </a:cubicBezTo>
                                  <a:cubicBezTo>
                                    <a:pt x="492" y="302"/>
                                    <a:pt x="492" y="301"/>
                                    <a:pt x="492" y="301"/>
                                  </a:cubicBezTo>
                                  <a:cubicBezTo>
                                    <a:pt x="492" y="298"/>
                                    <a:pt x="495" y="295"/>
                                    <a:pt x="499" y="295"/>
                                  </a:cubicBezTo>
                                  <a:cubicBezTo>
                                    <a:pt x="502" y="295"/>
                                    <a:pt x="505" y="298"/>
                                    <a:pt x="505" y="301"/>
                                  </a:cubicBezTo>
                                  <a:close/>
                                  <a:moveTo>
                                    <a:pt x="499" y="296"/>
                                  </a:moveTo>
                                  <a:cubicBezTo>
                                    <a:pt x="496" y="296"/>
                                    <a:pt x="494" y="298"/>
                                    <a:pt x="494" y="301"/>
                                  </a:cubicBezTo>
                                  <a:cubicBezTo>
                                    <a:pt x="494" y="301"/>
                                    <a:pt x="494" y="302"/>
                                    <a:pt x="494" y="302"/>
                                  </a:cubicBezTo>
                                  <a:cubicBezTo>
                                    <a:pt x="495" y="302"/>
                                    <a:pt x="497" y="301"/>
                                    <a:pt x="499" y="301"/>
                                  </a:cubicBezTo>
                                  <a:cubicBezTo>
                                    <a:pt x="500" y="301"/>
                                    <a:pt x="502" y="302"/>
                                    <a:pt x="504" y="302"/>
                                  </a:cubicBezTo>
                                  <a:cubicBezTo>
                                    <a:pt x="504" y="302"/>
                                    <a:pt x="504" y="301"/>
                                    <a:pt x="504" y="301"/>
                                  </a:cubicBezTo>
                                  <a:cubicBezTo>
                                    <a:pt x="504" y="298"/>
                                    <a:pt x="501" y="296"/>
                                    <a:pt x="499" y="296"/>
                                  </a:cubicBezTo>
                                  <a:close/>
                                  <a:moveTo>
                                    <a:pt x="453" y="329"/>
                                  </a:moveTo>
                                  <a:cubicBezTo>
                                    <a:pt x="454" y="327"/>
                                    <a:pt x="455" y="325"/>
                                    <a:pt x="456" y="324"/>
                                  </a:cubicBezTo>
                                  <a:cubicBezTo>
                                    <a:pt x="451" y="320"/>
                                    <a:pt x="445" y="318"/>
                                    <a:pt x="438" y="318"/>
                                  </a:cubicBezTo>
                                  <a:cubicBezTo>
                                    <a:pt x="431" y="318"/>
                                    <a:pt x="425" y="320"/>
                                    <a:pt x="420" y="324"/>
                                  </a:cubicBezTo>
                                  <a:cubicBezTo>
                                    <a:pt x="421" y="325"/>
                                    <a:pt x="422" y="327"/>
                                    <a:pt x="423" y="328"/>
                                  </a:cubicBezTo>
                                  <a:cubicBezTo>
                                    <a:pt x="427" y="325"/>
                                    <a:pt x="432" y="324"/>
                                    <a:pt x="438" y="324"/>
                                  </a:cubicBezTo>
                                  <a:cubicBezTo>
                                    <a:pt x="444" y="324"/>
                                    <a:pt x="449" y="326"/>
                                    <a:pt x="453" y="329"/>
                                  </a:cubicBezTo>
                                  <a:close/>
                                  <a:moveTo>
                                    <a:pt x="438" y="325"/>
                                  </a:moveTo>
                                  <a:cubicBezTo>
                                    <a:pt x="433" y="325"/>
                                    <a:pt x="428" y="327"/>
                                    <a:pt x="423" y="330"/>
                                  </a:cubicBezTo>
                                  <a:cubicBezTo>
                                    <a:pt x="424" y="331"/>
                                    <a:pt x="425" y="333"/>
                                    <a:pt x="426" y="335"/>
                                  </a:cubicBezTo>
                                  <a:cubicBezTo>
                                    <a:pt x="429" y="333"/>
                                    <a:pt x="433" y="332"/>
                                    <a:pt x="438" y="332"/>
                                  </a:cubicBezTo>
                                  <a:cubicBezTo>
                                    <a:pt x="442" y="332"/>
                                    <a:pt x="447" y="333"/>
                                    <a:pt x="450" y="336"/>
                                  </a:cubicBezTo>
                                  <a:cubicBezTo>
                                    <a:pt x="451" y="334"/>
                                    <a:pt x="452" y="332"/>
                                    <a:pt x="453" y="330"/>
                                  </a:cubicBezTo>
                                  <a:cubicBezTo>
                                    <a:pt x="448" y="327"/>
                                    <a:pt x="443" y="325"/>
                                    <a:pt x="438" y="325"/>
                                  </a:cubicBezTo>
                                  <a:close/>
                                  <a:moveTo>
                                    <a:pt x="457" y="323"/>
                                  </a:moveTo>
                                  <a:cubicBezTo>
                                    <a:pt x="458" y="321"/>
                                    <a:pt x="460" y="319"/>
                                    <a:pt x="461" y="318"/>
                                  </a:cubicBezTo>
                                  <a:cubicBezTo>
                                    <a:pt x="454" y="313"/>
                                    <a:pt x="446" y="311"/>
                                    <a:pt x="438" y="311"/>
                                  </a:cubicBezTo>
                                  <a:cubicBezTo>
                                    <a:pt x="429" y="311"/>
                                    <a:pt x="422" y="313"/>
                                    <a:pt x="415" y="317"/>
                                  </a:cubicBezTo>
                                  <a:cubicBezTo>
                                    <a:pt x="416" y="319"/>
                                    <a:pt x="418" y="321"/>
                                    <a:pt x="419" y="322"/>
                                  </a:cubicBezTo>
                                  <a:cubicBezTo>
                                    <a:pt x="424" y="319"/>
                                    <a:pt x="431" y="317"/>
                                    <a:pt x="438" y="317"/>
                                  </a:cubicBezTo>
                                  <a:cubicBezTo>
                                    <a:pt x="445" y="317"/>
                                    <a:pt x="452" y="319"/>
                                    <a:pt x="457" y="323"/>
                                  </a:cubicBezTo>
                                  <a:close/>
                                  <a:moveTo>
                                    <a:pt x="462" y="317"/>
                                  </a:moveTo>
                                  <a:cubicBezTo>
                                    <a:pt x="464" y="315"/>
                                    <a:pt x="465" y="314"/>
                                    <a:pt x="467" y="312"/>
                                  </a:cubicBezTo>
                                  <a:cubicBezTo>
                                    <a:pt x="459" y="307"/>
                                    <a:pt x="449" y="303"/>
                                    <a:pt x="438" y="303"/>
                                  </a:cubicBezTo>
                                  <a:cubicBezTo>
                                    <a:pt x="427" y="303"/>
                                    <a:pt x="417" y="306"/>
                                    <a:pt x="409" y="312"/>
                                  </a:cubicBezTo>
                                  <a:cubicBezTo>
                                    <a:pt x="411" y="313"/>
                                    <a:pt x="412" y="315"/>
                                    <a:pt x="414" y="316"/>
                                  </a:cubicBezTo>
                                  <a:cubicBezTo>
                                    <a:pt x="421" y="312"/>
                                    <a:pt x="429" y="309"/>
                                    <a:pt x="438" y="309"/>
                                  </a:cubicBezTo>
                                  <a:cubicBezTo>
                                    <a:pt x="447" y="309"/>
                                    <a:pt x="455" y="312"/>
                                    <a:pt x="462" y="317"/>
                                  </a:cubicBezTo>
                                  <a:close/>
                                  <a:moveTo>
                                    <a:pt x="423" y="175"/>
                                  </a:moveTo>
                                  <a:cubicBezTo>
                                    <a:pt x="424" y="177"/>
                                    <a:pt x="425" y="179"/>
                                    <a:pt x="426" y="181"/>
                                  </a:cubicBezTo>
                                  <a:cubicBezTo>
                                    <a:pt x="429" y="179"/>
                                    <a:pt x="433" y="177"/>
                                    <a:pt x="438" y="177"/>
                                  </a:cubicBezTo>
                                  <a:cubicBezTo>
                                    <a:pt x="442" y="177"/>
                                    <a:pt x="447" y="179"/>
                                    <a:pt x="450" y="182"/>
                                  </a:cubicBezTo>
                                  <a:cubicBezTo>
                                    <a:pt x="451" y="180"/>
                                    <a:pt x="452" y="178"/>
                                    <a:pt x="453" y="176"/>
                                  </a:cubicBezTo>
                                  <a:cubicBezTo>
                                    <a:pt x="448" y="173"/>
                                    <a:pt x="443" y="171"/>
                                    <a:pt x="438" y="171"/>
                                  </a:cubicBezTo>
                                  <a:cubicBezTo>
                                    <a:pt x="433" y="171"/>
                                    <a:pt x="428" y="173"/>
                                    <a:pt x="423" y="175"/>
                                  </a:cubicBezTo>
                                  <a:close/>
                                  <a:moveTo>
                                    <a:pt x="438" y="170"/>
                                  </a:moveTo>
                                  <a:cubicBezTo>
                                    <a:pt x="444" y="170"/>
                                    <a:pt x="449" y="171"/>
                                    <a:pt x="453" y="174"/>
                                  </a:cubicBezTo>
                                  <a:cubicBezTo>
                                    <a:pt x="454" y="173"/>
                                    <a:pt x="455" y="171"/>
                                    <a:pt x="456" y="170"/>
                                  </a:cubicBezTo>
                                  <a:cubicBezTo>
                                    <a:pt x="451" y="166"/>
                                    <a:pt x="445" y="164"/>
                                    <a:pt x="438" y="164"/>
                                  </a:cubicBezTo>
                                  <a:cubicBezTo>
                                    <a:pt x="431" y="164"/>
                                    <a:pt x="425" y="166"/>
                                    <a:pt x="420" y="169"/>
                                  </a:cubicBezTo>
                                  <a:cubicBezTo>
                                    <a:pt x="421" y="171"/>
                                    <a:pt x="422" y="172"/>
                                    <a:pt x="423" y="174"/>
                                  </a:cubicBezTo>
                                  <a:cubicBezTo>
                                    <a:pt x="427" y="171"/>
                                    <a:pt x="432" y="170"/>
                                    <a:pt x="438" y="170"/>
                                  </a:cubicBezTo>
                                  <a:close/>
                                  <a:moveTo>
                                    <a:pt x="426" y="183"/>
                                  </a:moveTo>
                                  <a:cubicBezTo>
                                    <a:pt x="427" y="185"/>
                                    <a:pt x="428" y="187"/>
                                    <a:pt x="428" y="189"/>
                                  </a:cubicBezTo>
                                  <a:cubicBezTo>
                                    <a:pt x="431" y="187"/>
                                    <a:pt x="434" y="185"/>
                                    <a:pt x="438" y="185"/>
                                  </a:cubicBezTo>
                                  <a:cubicBezTo>
                                    <a:pt x="442" y="185"/>
                                    <a:pt x="446" y="187"/>
                                    <a:pt x="448" y="190"/>
                                  </a:cubicBezTo>
                                  <a:cubicBezTo>
                                    <a:pt x="449" y="188"/>
                                    <a:pt x="449" y="185"/>
                                    <a:pt x="450" y="183"/>
                                  </a:cubicBezTo>
                                  <a:cubicBezTo>
                                    <a:pt x="446" y="181"/>
                                    <a:pt x="442" y="179"/>
                                    <a:pt x="438" y="179"/>
                                  </a:cubicBezTo>
                                  <a:cubicBezTo>
                                    <a:pt x="434" y="179"/>
                                    <a:pt x="430" y="180"/>
                                    <a:pt x="426" y="183"/>
                                  </a:cubicBezTo>
                                  <a:close/>
                                  <a:moveTo>
                                    <a:pt x="447" y="199"/>
                                  </a:moveTo>
                                  <a:cubicBezTo>
                                    <a:pt x="447" y="196"/>
                                    <a:pt x="448" y="194"/>
                                    <a:pt x="448" y="192"/>
                                  </a:cubicBezTo>
                                  <a:cubicBezTo>
                                    <a:pt x="446" y="189"/>
                                    <a:pt x="442" y="187"/>
                                    <a:pt x="438" y="187"/>
                                  </a:cubicBezTo>
                                  <a:cubicBezTo>
                                    <a:pt x="434" y="187"/>
                                    <a:pt x="431" y="188"/>
                                    <a:pt x="428" y="191"/>
                                  </a:cubicBezTo>
                                  <a:cubicBezTo>
                                    <a:pt x="429" y="194"/>
                                    <a:pt x="429" y="196"/>
                                    <a:pt x="429" y="199"/>
                                  </a:cubicBezTo>
                                  <a:cubicBezTo>
                                    <a:pt x="429" y="199"/>
                                    <a:pt x="429" y="199"/>
                                    <a:pt x="429" y="199"/>
                                  </a:cubicBezTo>
                                  <a:cubicBezTo>
                                    <a:pt x="430" y="199"/>
                                    <a:pt x="430" y="199"/>
                                    <a:pt x="431" y="199"/>
                                  </a:cubicBezTo>
                                  <a:cubicBezTo>
                                    <a:pt x="431" y="199"/>
                                    <a:pt x="431" y="199"/>
                                    <a:pt x="431" y="199"/>
                                  </a:cubicBezTo>
                                  <a:cubicBezTo>
                                    <a:pt x="431" y="195"/>
                                    <a:pt x="434" y="192"/>
                                    <a:pt x="438" y="192"/>
                                  </a:cubicBezTo>
                                  <a:cubicBezTo>
                                    <a:pt x="441" y="192"/>
                                    <a:pt x="444" y="195"/>
                                    <a:pt x="444" y="199"/>
                                  </a:cubicBezTo>
                                  <a:cubicBezTo>
                                    <a:pt x="444" y="199"/>
                                    <a:pt x="444" y="199"/>
                                    <a:pt x="444" y="199"/>
                                  </a:cubicBezTo>
                                  <a:cubicBezTo>
                                    <a:pt x="445" y="199"/>
                                    <a:pt x="446" y="199"/>
                                    <a:pt x="447" y="200"/>
                                  </a:cubicBezTo>
                                  <a:cubicBezTo>
                                    <a:pt x="447" y="199"/>
                                    <a:pt x="447" y="199"/>
                                    <a:pt x="447" y="199"/>
                                  </a:cubicBezTo>
                                  <a:close/>
                                  <a:moveTo>
                                    <a:pt x="438" y="193"/>
                                  </a:moveTo>
                                  <a:cubicBezTo>
                                    <a:pt x="435" y="193"/>
                                    <a:pt x="433" y="196"/>
                                    <a:pt x="433" y="199"/>
                                  </a:cubicBezTo>
                                  <a:cubicBezTo>
                                    <a:pt x="433" y="199"/>
                                    <a:pt x="433" y="199"/>
                                    <a:pt x="433" y="199"/>
                                  </a:cubicBezTo>
                                  <a:cubicBezTo>
                                    <a:pt x="434" y="199"/>
                                    <a:pt x="436" y="199"/>
                                    <a:pt x="438" y="199"/>
                                  </a:cubicBezTo>
                                  <a:cubicBezTo>
                                    <a:pt x="439" y="199"/>
                                    <a:pt x="441" y="199"/>
                                    <a:pt x="443" y="199"/>
                                  </a:cubicBezTo>
                                  <a:cubicBezTo>
                                    <a:pt x="443" y="199"/>
                                    <a:pt x="443" y="199"/>
                                    <a:pt x="443" y="199"/>
                                  </a:cubicBezTo>
                                  <a:cubicBezTo>
                                    <a:pt x="443" y="196"/>
                                    <a:pt x="441" y="193"/>
                                    <a:pt x="438" y="193"/>
                                  </a:cubicBezTo>
                                  <a:close/>
                                  <a:moveTo>
                                    <a:pt x="409" y="209"/>
                                  </a:moveTo>
                                  <a:cubicBezTo>
                                    <a:pt x="411" y="211"/>
                                    <a:pt x="412" y="212"/>
                                    <a:pt x="414" y="214"/>
                                  </a:cubicBezTo>
                                  <a:cubicBezTo>
                                    <a:pt x="421" y="209"/>
                                    <a:pt x="429" y="206"/>
                                    <a:pt x="438" y="206"/>
                                  </a:cubicBezTo>
                                  <a:cubicBezTo>
                                    <a:pt x="447" y="206"/>
                                    <a:pt x="455" y="209"/>
                                    <a:pt x="462" y="214"/>
                                  </a:cubicBezTo>
                                  <a:cubicBezTo>
                                    <a:pt x="464" y="212"/>
                                    <a:pt x="465" y="211"/>
                                    <a:pt x="467" y="210"/>
                                  </a:cubicBezTo>
                                  <a:cubicBezTo>
                                    <a:pt x="459" y="204"/>
                                    <a:pt x="449" y="200"/>
                                    <a:pt x="438" y="200"/>
                                  </a:cubicBezTo>
                                  <a:cubicBezTo>
                                    <a:pt x="427" y="200"/>
                                    <a:pt x="417" y="204"/>
                                    <a:pt x="409" y="209"/>
                                  </a:cubicBezTo>
                                  <a:close/>
                                  <a:moveTo>
                                    <a:pt x="415" y="215"/>
                                  </a:moveTo>
                                  <a:cubicBezTo>
                                    <a:pt x="416" y="216"/>
                                    <a:pt x="418" y="218"/>
                                    <a:pt x="419" y="219"/>
                                  </a:cubicBezTo>
                                  <a:cubicBezTo>
                                    <a:pt x="424" y="216"/>
                                    <a:pt x="431" y="214"/>
                                    <a:pt x="438" y="214"/>
                                  </a:cubicBezTo>
                                  <a:cubicBezTo>
                                    <a:pt x="445" y="214"/>
                                    <a:pt x="452" y="216"/>
                                    <a:pt x="457" y="220"/>
                                  </a:cubicBezTo>
                                  <a:cubicBezTo>
                                    <a:pt x="458" y="218"/>
                                    <a:pt x="460" y="217"/>
                                    <a:pt x="461" y="215"/>
                                  </a:cubicBezTo>
                                  <a:cubicBezTo>
                                    <a:pt x="454" y="211"/>
                                    <a:pt x="446" y="208"/>
                                    <a:pt x="438" y="208"/>
                                  </a:cubicBezTo>
                                  <a:cubicBezTo>
                                    <a:pt x="429" y="208"/>
                                    <a:pt x="422" y="210"/>
                                    <a:pt x="415" y="215"/>
                                  </a:cubicBezTo>
                                  <a:close/>
                                  <a:moveTo>
                                    <a:pt x="420" y="221"/>
                                  </a:moveTo>
                                  <a:cubicBezTo>
                                    <a:pt x="421" y="222"/>
                                    <a:pt x="422" y="224"/>
                                    <a:pt x="423" y="225"/>
                                  </a:cubicBezTo>
                                  <a:cubicBezTo>
                                    <a:pt x="427" y="223"/>
                                    <a:pt x="432" y="221"/>
                                    <a:pt x="438" y="221"/>
                                  </a:cubicBezTo>
                                  <a:cubicBezTo>
                                    <a:pt x="444" y="221"/>
                                    <a:pt x="449" y="223"/>
                                    <a:pt x="453" y="226"/>
                                  </a:cubicBezTo>
                                  <a:cubicBezTo>
                                    <a:pt x="454" y="224"/>
                                    <a:pt x="455" y="223"/>
                                    <a:pt x="456" y="221"/>
                                  </a:cubicBezTo>
                                  <a:cubicBezTo>
                                    <a:pt x="451" y="218"/>
                                    <a:pt x="445" y="216"/>
                                    <a:pt x="438" y="216"/>
                                  </a:cubicBezTo>
                                  <a:cubicBezTo>
                                    <a:pt x="431" y="216"/>
                                    <a:pt x="425" y="218"/>
                                    <a:pt x="420" y="221"/>
                                  </a:cubicBezTo>
                                  <a:close/>
                                  <a:moveTo>
                                    <a:pt x="423" y="227"/>
                                  </a:moveTo>
                                  <a:cubicBezTo>
                                    <a:pt x="424" y="229"/>
                                    <a:pt x="425" y="231"/>
                                    <a:pt x="426" y="232"/>
                                  </a:cubicBezTo>
                                  <a:cubicBezTo>
                                    <a:pt x="429" y="230"/>
                                    <a:pt x="433" y="229"/>
                                    <a:pt x="438" y="229"/>
                                  </a:cubicBezTo>
                                  <a:cubicBezTo>
                                    <a:pt x="442" y="229"/>
                                    <a:pt x="447" y="230"/>
                                    <a:pt x="450" y="233"/>
                                  </a:cubicBezTo>
                                  <a:cubicBezTo>
                                    <a:pt x="451" y="231"/>
                                    <a:pt x="452" y="229"/>
                                    <a:pt x="453" y="227"/>
                                  </a:cubicBezTo>
                                  <a:cubicBezTo>
                                    <a:pt x="448" y="224"/>
                                    <a:pt x="443" y="223"/>
                                    <a:pt x="438" y="223"/>
                                  </a:cubicBezTo>
                                  <a:cubicBezTo>
                                    <a:pt x="433" y="223"/>
                                    <a:pt x="428" y="224"/>
                                    <a:pt x="423" y="227"/>
                                  </a:cubicBezTo>
                                  <a:close/>
                                  <a:moveTo>
                                    <a:pt x="426" y="234"/>
                                  </a:moveTo>
                                  <a:cubicBezTo>
                                    <a:pt x="427" y="236"/>
                                    <a:pt x="428" y="238"/>
                                    <a:pt x="428" y="240"/>
                                  </a:cubicBezTo>
                                  <a:cubicBezTo>
                                    <a:pt x="431" y="238"/>
                                    <a:pt x="434" y="236"/>
                                    <a:pt x="438" y="236"/>
                                  </a:cubicBezTo>
                                  <a:cubicBezTo>
                                    <a:pt x="442" y="236"/>
                                    <a:pt x="446" y="238"/>
                                    <a:pt x="448" y="241"/>
                                  </a:cubicBezTo>
                                  <a:cubicBezTo>
                                    <a:pt x="449" y="239"/>
                                    <a:pt x="449" y="237"/>
                                    <a:pt x="450" y="235"/>
                                  </a:cubicBezTo>
                                  <a:cubicBezTo>
                                    <a:pt x="446" y="232"/>
                                    <a:pt x="442" y="230"/>
                                    <a:pt x="438" y="230"/>
                                  </a:cubicBezTo>
                                  <a:cubicBezTo>
                                    <a:pt x="434" y="230"/>
                                    <a:pt x="430" y="232"/>
                                    <a:pt x="426" y="234"/>
                                  </a:cubicBezTo>
                                  <a:close/>
                                  <a:moveTo>
                                    <a:pt x="447" y="250"/>
                                  </a:moveTo>
                                  <a:cubicBezTo>
                                    <a:pt x="447" y="248"/>
                                    <a:pt x="448" y="246"/>
                                    <a:pt x="448" y="244"/>
                                  </a:cubicBezTo>
                                  <a:cubicBezTo>
                                    <a:pt x="446" y="240"/>
                                    <a:pt x="442" y="238"/>
                                    <a:pt x="438" y="238"/>
                                  </a:cubicBezTo>
                                  <a:cubicBezTo>
                                    <a:pt x="434" y="238"/>
                                    <a:pt x="431" y="240"/>
                                    <a:pt x="428" y="242"/>
                                  </a:cubicBezTo>
                                  <a:cubicBezTo>
                                    <a:pt x="429" y="245"/>
                                    <a:pt x="429" y="247"/>
                                    <a:pt x="429" y="250"/>
                                  </a:cubicBezTo>
                                  <a:cubicBezTo>
                                    <a:pt x="429" y="250"/>
                                    <a:pt x="429" y="251"/>
                                    <a:pt x="429" y="251"/>
                                  </a:cubicBezTo>
                                  <a:cubicBezTo>
                                    <a:pt x="430" y="251"/>
                                    <a:pt x="430" y="251"/>
                                    <a:pt x="431" y="251"/>
                                  </a:cubicBezTo>
                                  <a:cubicBezTo>
                                    <a:pt x="431" y="250"/>
                                    <a:pt x="431" y="250"/>
                                    <a:pt x="431" y="250"/>
                                  </a:cubicBezTo>
                                  <a:cubicBezTo>
                                    <a:pt x="431" y="246"/>
                                    <a:pt x="434" y="243"/>
                                    <a:pt x="438" y="243"/>
                                  </a:cubicBezTo>
                                  <a:cubicBezTo>
                                    <a:pt x="441" y="243"/>
                                    <a:pt x="444" y="246"/>
                                    <a:pt x="444" y="250"/>
                                  </a:cubicBezTo>
                                  <a:cubicBezTo>
                                    <a:pt x="444" y="250"/>
                                    <a:pt x="444" y="250"/>
                                    <a:pt x="444" y="251"/>
                                  </a:cubicBezTo>
                                  <a:cubicBezTo>
                                    <a:pt x="445" y="251"/>
                                    <a:pt x="446" y="251"/>
                                    <a:pt x="447" y="251"/>
                                  </a:cubicBezTo>
                                  <a:cubicBezTo>
                                    <a:pt x="447" y="251"/>
                                    <a:pt x="447" y="250"/>
                                    <a:pt x="447" y="250"/>
                                  </a:cubicBezTo>
                                  <a:close/>
                                  <a:moveTo>
                                    <a:pt x="438" y="245"/>
                                  </a:moveTo>
                                  <a:cubicBezTo>
                                    <a:pt x="435" y="245"/>
                                    <a:pt x="433" y="247"/>
                                    <a:pt x="433" y="250"/>
                                  </a:cubicBezTo>
                                  <a:cubicBezTo>
                                    <a:pt x="433" y="250"/>
                                    <a:pt x="433" y="250"/>
                                    <a:pt x="433" y="250"/>
                                  </a:cubicBezTo>
                                  <a:cubicBezTo>
                                    <a:pt x="434" y="250"/>
                                    <a:pt x="436" y="250"/>
                                    <a:pt x="438" y="250"/>
                                  </a:cubicBezTo>
                                  <a:cubicBezTo>
                                    <a:pt x="439" y="250"/>
                                    <a:pt x="441" y="250"/>
                                    <a:pt x="443" y="250"/>
                                  </a:cubicBezTo>
                                  <a:cubicBezTo>
                                    <a:pt x="443" y="250"/>
                                    <a:pt x="443" y="250"/>
                                    <a:pt x="443" y="250"/>
                                  </a:cubicBezTo>
                                  <a:cubicBezTo>
                                    <a:pt x="443" y="247"/>
                                    <a:pt x="441" y="245"/>
                                    <a:pt x="438" y="245"/>
                                  </a:cubicBezTo>
                                  <a:close/>
                                  <a:moveTo>
                                    <a:pt x="409" y="261"/>
                                  </a:moveTo>
                                  <a:cubicBezTo>
                                    <a:pt x="411" y="262"/>
                                    <a:pt x="412" y="263"/>
                                    <a:pt x="414" y="265"/>
                                  </a:cubicBezTo>
                                  <a:cubicBezTo>
                                    <a:pt x="421" y="260"/>
                                    <a:pt x="429" y="258"/>
                                    <a:pt x="438" y="258"/>
                                  </a:cubicBezTo>
                                  <a:cubicBezTo>
                                    <a:pt x="447" y="258"/>
                                    <a:pt x="455" y="261"/>
                                    <a:pt x="462" y="265"/>
                                  </a:cubicBezTo>
                                  <a:cubicBezTo>
                                    <a:pt x="464" y="264"/>
                                    <a:pt x="465" y="262"/>
                                    <a:pt x="467" y="261"/>
                                  </a:cubicBezTo>
                                  <a:cubicBezTo>
                                    <a:pt x="459" y="255"/>
                                    <a:pt x="449" y="252"/>
                                    <a:pt x="438" y="252"/>
                                  </a:cubicBezTo>
                                  <a:cubicBezTo>
                                    <a:pt x="427" y="252"/>
                                    <a:pt x="417" y="255"/>
                                    <a:pt x="409" y="261"/>
                                  </a:cubicBezTo>
                                  <a:close/>
                                  <a:moveTo>
                                    <a:pt x="415" y="266"/>
                                  </a:moveTo>
                                  <a:cubicBezTo>
                                    <a:pt x="416" y="268"/>
                                    <a:pt x="418" y="269"/>
                                    <a:pt x="419" y="271"/>
                                  </a:cubicBezTo>
                                  <a:cubicBezTo>
                                    <a:pt x="424" y="267"/>
                                    <a:pt x="431" y="265"/>
                                    <a:pt x="438" y="265"/>
                                  </a:cubicBezTo>
                                  <a:cubicBezTo>
                                    <a:pt x="445" y="265"/>
                                    <a:pt x="452" y="268"/>
                                    <a:pt x="457" y="271"/>
                                  </a:cubicBezTo>
                                  <a:cubicBezTo>
                                    <a:pt x="458" y="270"/>
                                    <a:pt x="460" y="268"/>
                                    <a:pt x="461" y="266"/>
                                  </a:cubicBezTo>
                                  <a:cubicBezTo>
                                    <a:pt x="454" y="262"/>
                                    <a:pt x="446" y="259"/>
                                    <a:pt x="438" y="259"/>
                                  </a:cubicBezTo>
                                  <a:cubicBezTo>
                                    <a:pt x="429" y="259"/>
                                    <a:pt x="422" y="262"/>
                                    <a:pt x="415" y="266"/>
                                  </a:cubicBezTo>
                                  <a:close/>
                                  <a:moveTo>
                                    <a:pt x="420" y="272"/>
                                  </a:moveTo>
                                  <a:cubicBezTo>
                                    <a:pt x="421" y="274"/>
                                    <a:pt x="422" y="275"/>
                                    <a:pt x="423" y="277"/>
                                  </a:cubicBezTo>
                                  <a:cubicBezTo>
                                    <a:pt x="427" y="274"/>
                                    <a:pt x="432" y="272"/>
                                    <a:pt x="438" y="272"/>
                                  </a:cubicBezTo>
                                  <a:cubicBezTo>
                                    <a:pt x="444" y="272"/>
                                    <a:pt x="449" y="274"/>
                                    <a:pt x="453" y="277"/>
                                  </a:cubicBezTo>
                                  <a:cubicBezTo>
                                    <a:pt x="454" y="276"/>
                                    <a:pt x="455" y="274"/>
                                    <a:pt x="456" y="273"/>
                                  </a:cubicBezTo>
                                  <a:cubicBezTo>
                                    <a:pt x="451" y="269"/>
                                    <a:pt x="445" y="267"/>
                                    <a:pt x="438" y="267"/>
                                  </a:cubicBezTo>
                                  <a:cubicBezTo>
                                    <a:pt x="431" y="267"/>
                                    <a:pt x="425" y="269"/>
                                    <a:pt x="420" y="272"/>
                                  </a:cubicBezTo>
                                  <a:close/>
                                  <a:moveTo>
                                    <a:pt x="423" y="278"/>
                                  </a:moveTo>
                                  <a:cubicBezTo>
                                    <a:pt x="424" y="280"/>
                                    <a:pt x="425" y="282"/>
                                    <a:pt x="426" y="284"/>
                                  </a:cubicBezTo>
                                  <a:cubicBezTo>
                                    <a:pt x="429" y="282"/>
                                    <a:pt x="433" y="280"/>
                                    <a:pt x="438" y="280"/>
                                  </a:cubicBezTo>
                                  <a:cubicBezTo>
                                    <a:pt x="442" y="280"/>
                                    <a:pt x="447" y="282"/>
                                    <a:pt x="450" y="284"/>
                                  </a:cubicBezTo>
                                  <a:cubicBezTo>
                                    <a:pt x="451" y="282"/>
                                    <a:pt x="452" y="280"/>
                                    <a:pt x="453" y="279"/>
                                  </a:cubicBezTo>
                                  <a:cubicBezTo>
                                    <a:pt x="448" y="276"/>
                                    <a:pt x="443" y="274"/>
                                    <a:pt x="438" y="274"/>
                                  </a:cubicBezTo>
                                  <a:cubicBezTo>
                                    <a:pt x="433" y="274"/>
                                    <a:pt x="428" y="276"/>
                                    <a:pt x="423" y="278"/>
                                  </a:cubicBezTo>
                                  <a:close/>
                                  <a:moveTo>
                                    <a:pt x="426" y="285"/>
                                  </a:moveTo>
                                  <a:cubicBezTo>
                                    <a:pt x="427" y="287"/>
                                    <a:pt x="428" y="290"/>
                                    <a:pt x="428" y="292"/>
                                  </a:cubicBezTo>
                                  <a:cubicBezTo>
                                    <a:pt x="431" y="289"/>
                                    <a:pt x="434" y="288"/>
                                    <a:pt x="438" y="288"/>
                                  </a:cubicBezTo>
                                  <a:cubicBezTo>
                                    <a:pt x="442" y="288"/>
                                    <a:pt x="446" y="290"/>
                                    <a:pt x="448" y="293"/>
                                  </a:cubicBezTo>
                                  <a:cubicBezTo>
                                    <a:pt x="449" y="290"/>
                                    <a:pt x="449" y="288"/>
                                    <a:pt x="450" y="286"/>
                                  </a:cubicBezTo>
                                  <a:cubicBezTo>
                                    <a:pt x="446" y="283"/>
                                    <a:pt x="442" y="282"/>
                                    <a:pt x="438" y="282"/>
                                  </a:cubicBezTo>
                                  <a:cubicBezTo>
                                    <a:pt x="434" y="282"/>
                                    <a:pt x="430" y="283"/>
                                    <a:pt x="426" y="285"/>
                                  </a:cubicBezTo>
                                  <a:close/>
                                  <a:moveTo>
                                    <a:pt x="447" y="301"/>
                                  </a:moveTo>
                                  <a:cubicBezTo>
                                    <a:pt x="447" y="299"/>
                                    <a:pt x="448" y="297"/>
                                    <a:pt x="448" y="295"/>
                                  </a:cubicBezTo>
                                  <a:cubicBezTo>
                                    <a:pt x="446" y="292"/>
                                    <a:pt x="442" y="289"/>
                                    <a:pt x="438" y="289"/>
                                  </a:cubicBezTo>
                                  <a:cubicBezTo>
                                    <a:pt x="434" y="289"/>
                                    <a:pt x="431" y="291"/>
                                    <a:pt x="428" y="294"/>
                                  </a:cubicBezTo>
                                  <a:cubicBezTo>
                                    <a:pt x="429" y="296"/>
                                    <a:pt x="429" y="299"/>
                                    <a:pt x="429" y="301"/>
                                  </a:cubicBezTo>
                                  <a:cubicBezTo>
                                    <a:pt x="429" y="302"/>
                                    <a:pt x="429" y="302"/>
                                    <a:pt x="429" y="302"/>
                                  </a:cubicBezTo>
                                  <a:cubicBezTo>
                                    <a:pt x="430" y="302"/>
                                    <a:pt x="430" y="302"/>
                                    <a:pt x="431" y="302"/>
                                  </a:cubicBezTo>
                                  <a:cubicBezTo>
                                    <a:pt x="431" y="302"/>
                                    <a:pt x="431" y="301"/>
                                    <a:pt x="431" y="301"/>
                                  </a:cubicBezTo>
                                  <a:cubicBezTo>
                                    <a:pt x="431" y="298"/>
                                    <a:pt x="434" y="295"/>
                                    <a:pt x="438" y="295"/>
                                  </a:cubicBezTo>
                                  <a:cubicBezTo>
                                    <a:pt x="441" y="295"/>
                                    <a:pt x="444" y="298"/>
                                    <a:pt x="444" y="301"/>
                                  </a:cubicBezTo>
                                  <a:cubicBezTo>
                                    <a:pt x="444" y="301"/>
                                    <a:pt x="444" y="302"/>
                                    <a:pt x="444" y="302"/>
                                  </a:cubicBezTo>
                                  <a:cubicBezTo>
                                    <a:pt x="445" y="302"/>
                                    <a:pt x="446" y="302"/>
                                    <a:pt x="447" y="302"/>
                                  </a:cubicBezTo>
                                  <a:cubicBezTo>
                                    <a:pt x="447" y="302"/>
                                    <a:pt x="447" y="302"/>
                                    <a:pt x="447" y="301"/>
                                  </a:cubicBezTo>
                                  <a:close/>
                                  <a:moveTo>
                                    <a:pt x="438" y="296"/>
                                  </a:moveTo>
                                  <a:cubicBezTo>
                                    <a:pt x="435" y="296"/>
                                    <a:pt x="433" y="298"/>
                                    <a:pt x="433" y="301"/>
                                  </a:cubicBezTo>
                                  <a:cubicBezTo>
                                    <a:pt x="433" y="301"/>
                                    <a:pt x="433" y="302"/>
                                    <a:pt x="433" y="302"/>
                                  </a:cubicBezTo>
                                  <a:cubicBezTo>
                                    <a:pt x="434" y="302"/>
                                    <a:pt x="436" y="301"/>
                                    <a:pt x="438" y="301"/>
                                  </a:cubicBezTo>
                                  <a:cubicBezTo>
                                    <a:pt x="439" y="301"/>
                                    <a:pt x="441" y="302"/>
                                    <a:pt x="443" y="302"/>
                                  </a:cubicBezTo>
                                  <a:cubicBezTo>
                                    <a:pt x="443" y="302"/>
                                    <a:pt x="443" y="301"/>
                                    <a:pt x="443" y="301"/>
                                  </a:cubicBezTo>
                                  <a:cubicBezTo>
                                    <a:pt x="443" y="298"/>
                                    <a:pt x="441" y="296"/>
                                    <a:pt x="438" y="296"/>
                                  </a:cubicBezTo>
                                  <a:close/>
                                  <a:moveTo>
                                    <a:pt x="520" y="250"/>
                                  </a:moveTo>
                                  <a:cubicBezTo>
                                    <a:pt x="520" y="251"/>
                                    <a:pt x="520" y="253"/>
                                    <a:pt x="519" y="254"/>
                                  </a:cubicBezTo>
                                  <a:cubicBezTo>
                                    <a:pt x="521" y="255"/>
                                    <a:pt x="523" y="256"/>
                                    <a:pt x="525" y="257"/>
                                  </a:cubicBezTo>
                                  <a:cubicBezTo>
                                    <a:pt x="525" y="255"/>
                                    <a:pt x="526" y="252"/>
                                    <a:pt x="526" y="250"/>
                                  </a:cubicBezTo>
                                  <a:cubicBezTo>
                                    <a:pt x="526" y="242"/>
                                    <a:pt x="523" y="236"/>
                                    <a:pt x="518" y="231"/>
                                  </a:cubicBezTo>
                                  <a:cubicBezTo>
                                    <a:pt x="513" y="226"/>
                                    <a:pt x="506" y="223"/>
                                    <a:pt x="499" y="223"/>
                                  </a:cubicBezTo>
                                  <a:cubicBezTo>
                                    <a:pt x="491" y="223"/>
                                    <a:pt x="484" y="226"/>
                                    <a:pt x="479" y="231"/>
                                  </a:cubicBezTo>
                                  <a:cubicBezTo>
                                    <a:pt x="474" y="236"/>
                                    <a:pt x="471" y="242"/>
                                    <a:pt x="471" y="250"/>
                                  </a:cubicBezTo>
                                  <a:cubicBezTo>
                                    <a:pt x="471" y="252"/>
                                    <a:pt x="472" y="255"/>
                                    <a:pt x="472" y="257"/>
                                  </a:cubicBezTo>
                                  <a:cubicBezTo>
                                    <a:pt x="474" y="256"/>
                                    <a:pt x="476" y="255"/>
                                    <a:pt x="478" y="254"/>
                                  </a:cubicBezTo>
                                  <a:cubicBezTo>
                                    <a:pt x="478" y="253"/>
                                    <a:pt x="478" y="251"/>
                                    <a:pt x="478" y="250"/>
                                  </a:cubicBezTo>
                                  <a:cubicBezTo>
                                    <a:pt x="478" y="238"/>
                                    <a:pt x="487" y="229"/>
                                    <a:pt x="499" y="229"/>
                                  </a:cubicBezTo>
                                  <a:cubicBezTo>
                                    <a:pt x="510" y="229"/>
                                    <a:pt x="520" y="238"/>
                                    <a:pt x="520" y="250"/>
                                  </a:cubicBezTo>
                                  <a:close/>
                                  <a:moveTo>
                                    <a:pt x="512" y="250"/>
                                  </a:moveTo>
                                  <a:cubicBezTo>
                                    <a:pt x="512" y="251"/>
                                    <a:pt x="512" y="251"/>
                                    <a:pt x="512" y="252"/>
                                  </a:cubicBezTo>
                                  <a:cubicBezTo>
                                    <a:pt x="514" y="252"/>
                                    <a:pt x="516" y="253"/>
                                    <a:pt x="518" y="254"/>
                                  </a:cubicBezTo>
                                  <a:cubicBezTo>
                                    <a:pt x="518" y="253"/>
                                    <a:pt x="518" y="251"/>
                                    <a:pt x="518" y="250"/>
                                  </a:cubicBezTo>
                                  <a:cubicBezTo>
                                    <a:pt x="518" y="245"/>
                                    <a:pt x="516" y="240"/>
                                    <a:pt x="512" y="236"/>
                                  </a:cubicBezTo>
                                  <a:cubicBezTo>
                                    <a:pt x="509" y="233"/>
                                    <a:pt x="504" y="230"/>
                                    <a:pt x="499" y="230"/>
                                  </a:cubicBezTo>
                                  <a:cubicBezTo>
                                    <a:pt x="493" y="230"/>
                                    <a:pt x="488" y="233"/>
                                    <a:pt x="485" y="236"/>
                                  </a:cubicBezTo>
                                  <a:cubicBezTo>
                                    <a:pt x="481" y="240"/>
                                    <a:pt x="479" y="245"/>
                                    <a:pt x="479" y="250"/>
                                  </a:cubicBezTo>
                                  <a:cubicBezTo>
                                    <a:pt x="479" y="251"/>
                                    <a:pt x="479" y="253"/>
                                    <a:pt x="480" y="254"/>
                                  </a:cubicBezTo>
                                  <a:cubicBezTo>
                                    <a:pt x="481" y="253"/>
                                    <a:pt x="483" y="252"/>
                                    <a:pt x="485" y="252"/>
                                  </a:cubicBezTo>
                                  <a:cubicBezTo>
                                    <a:pt x="485" y="251"/>
                                    <a:pt x="485" y="251"/>
                                    <a:pt x="485" y="250"/>
                                  </a:cubicBezTo>
                                  <a:cubicBezTo>
                                    <a:pt x="485" y="242"/>
                                    <a:pt x="491" y="236"/>
                                    <a:pt x="499" y="236"/>
                                  </a:cubicBezTo>
                                  <a:cubicBezTo>
                                    <a:pt x="506" y="236"/>
                                    <a:pt x="512" y="242"/>
                                    <a:pt x="512" y="250"/>
                                  </a:cubicBezTo>
                                  <a:close/>
                                  <a:moveTo>
                                    <a:pt x="505" y="250"/>
                                  </a:moveTo>
                                  <a:cubicBezTo>
                                    <a:pt x="505" y="250"/>
                                    <a:pt x="505" y="250"/>
                                    <a:pt x="505" y="251"/>
                                  </a:cubicBezTo>
                                  <a:cubicBezTo>
                                    <a:pt x="507" y="251"/>
                                    <a:pt x="509" y="251"/>
                                    <a:pt x="510" y="251"/>
                                  </a:cubicBezTo>
                                  <a:cubicBezTo>
                                    <a:pt x="511" y="251"/>
                                    <a:pt x="511" y="250"/>
                                    <a:pt x="511" y="250"/>
                                  </a:cubicBezTo>
                                  <a:cubicBezTo>
                                    <a:pt x="511" y="243"/>
                                    <a:pt x="505" y="238"/>
                                    <a:pt x="499" y="238"/>
                                  </a:cubicBezTo>
                                  <a:cubicBezTo>
                                    <a:pt x="492" y="238"/>
                                    <a:pt x="487" y="243"/>
                                    <a:pt x="487" y="250"/>
                                  </a:cubicBezTo>
                                  <a:cubicBezTo>
                                    <a:pt x="487" y="250"/>
                                    <a:pt x="487" y="251"/>
                                    <a:pt x="487" y="251"/>
                                  </a:cubicBezTo>
                                  <a:cubicBezTo>
                                    <a:pt x="489" y="251"/>
                                    <a:pt x="490" y="251"/>
                                    <a:pt x="492" y="251"/>
                                  </a:cubicBezTo>
                                  <a:cubicBezTo>
                                    <a:pt x="492" y="250"/>
                                    <a:pt x="492" y="250"/>
                                    <a:pt x="492" y="250"/>
                                  </a:cubicBezTo>
                                  <a:cubicBezTo>
                                    <a:pt x="492" y="246"/>
                                    <a:pt x="495" y="243"/>
                                    <a:pt x="499" y="243"/>
                                  </a:cubicBezTo>
                                  <a:cubicBezTo>
                                    <a:pt x="502" y="243"/>
                                    <a:pt x="505" y="246"/>
                                    <a:pt x="505" y="250"/>
                                  </a:cubicBezTo>
                                  <a:close/>
                                  <a:moveTo>
                                    <a:pt x="499" y="245"/>
                                  </a:moveTo>
                                  <a:cubicBezTo>
                                    <a:pt x="496" y="245"/>
                                    <a:pt x="494" y="247"/>
                                    <a:pt x="494" y="250"/>
                                  </a:cubicBezTo>
                                  <a:cubicBezTo>
                                    <a:pt x="494" y="250"/>
                                    <a:pt x="494" y="250"/>
                                    <a:pt x="494" y="250"/>
                                  </a:cubicBezTo>
                                  <a:cubicBezTo>
                                    <a:pt x="495" y="250"/>
                                    <a:pt x="497" y="250"/>
                                    <a:pt x="499" y="250"/>
                                  </a:cubicBezTo>
                                  <a:cubicBezTo>
                                    <a:pt x="500" y="250"/>
                                    <a:pt x="502" y="250"/>
                                    <a:pt x="504" y="250"/>
                                  </a:cubicBezTo>
                                  <a:cubicBezTo>
                                    <a:pt x="504" y="250"/>
                                    <a:pt x="504" y="250"/>
                                    <a:pt x="504" y="250"/>
                                  </a:cubicBezTo>
                                  <a:cubicBezTo>
                                    <a:pt x="504" y="247"/>
                                    <a:pt x="501" y="245"/>
                                    <a:pt x="499" y="245"/>
                                  </a:cubicBezTo>
                                  <a:close/>
                                  <a:moveTo>
                                    <a:pt x="529" y="260"/>
                                  </a:moveTo>
                                  <a:cubicBezTo>
                                    <a:pt x="530" y="260"/>
                                    <a:pt x="531" y="259"/>
                                    <a:pt x="532" y="259"/>
                                  </a:cubicBezTo>
                                  <a:cubicBezTo>
                                    <a:pt x="532" y="256"/>
                                    <a:pt x="533" y="253"/>
                                    <a:pt x="533" y="250"/>
                                  </a:cubicBezTo>
                                  <a:cubicBezTo>
                                    <a:pt x="533" y="240"/>
                                    <a:pt x="529" y="232"/>
                                    <a:pt x="523" y="226"/>
                                  </a:cubicBezTo>
                                  <a:cubicBezTo>
                                    <a:pt x="517" y="220"/>
                                    <a:pt x="508" y="216"/>
                                    <a:pt x="499" y="216"/>
                                  </a:cubicBezTo>
                                  <a:cubicBezTo>
                                    <a:pt x="489" y="216"/>
                                    <a:pt x="481" y="220"/>
                                    <a:pt x="474" y="226"/>
                                  </a:cubicBezTo>
                                  <a:cubicBezTo>
                                    <a:pt x="468" y="232"/>
                                    <a:pt x="464" y="240"/>
                                    <a:pt x="464" y="250"/>
                                  </a:cubicBezTo>
                                  <a:cubicBezTo>
                                    <a:pt x="464" y="253"/>
                                    <a:pt x="465" y="256"/>
                                    <a:pt x="465" y="258"/>
                                  </a:cubicBezTo>
                                  <a:cubicBezTo>
                                    <a:pt x="466" y="259"/>
                                    <a:pt x="467" y="259"/>
                                    <a:pt x="468" y="260"/>
                                  </a:cubicBezTo>
                                  <a:cubicBezTo>
                                    <a:pt x="469" y="259"/>
                                    <a:pt x="470" y="259"/>
                                    <a:pt x="471" y="258"/>
                                  </a:cubicBezTo>
                                  <a:cubicBezTo>
                                    <a:pt x="470" y="256"/>
                                    <a:pt x="470" y="253"/>
                                    <a:pt x="470" y="250"/>
                                  </a:cubicBezTo>
                                  <a:cubicBezTo>
                                    <a:pt x="470" y="234"/>
                                    <a:pt x="483" y="221"/>
                                    <a:pt x="499" y="221"/>
                                  </a:cubicBezTo>
                                  <a:cubicBezTo>
                                    <a:pt x="515" y="221"/>
                                    <a:pt x="527" y="234"/>
                                    <a:pt x="527" y="250"/>
                                  </a:cubicBezTo>
                                  <a:cubicBezTo>
                                    <a:pt x="527" y="253"/>
                                    <a:pt x="527" y="256"/>
                                    <a:pt x="526" y="258"/>
                                  </a:cubicBezTo>
                                  <a:cubicBezTo>
                                    <a:pt x="527" y="259"/>
                                    <a:pt x="528" y="260"/>
                                    <a:pt x="529" y="260"/>
                                  </a:cubicBezTo>
                                  <a:close/>
                                  <a:moveTo>
                                    <a:pt x="520" y="199"/>
                                  </a:moveTo>
                                  <a:cubicBezTo>
                                    <a:pt x="520" y="200"/>
                                    <a:pt x="520" y="202"/>
                                    <a:pt x="519" y="203"/>
                                  </a:cubicBezTo>
                                  <a:cubicBezTo>
                                    <a:pt x="521" y="204"/>
                                    <a:pt x="523" y="205"/>
                                    <a:pt x="525" y="206"/>
                                  </a:cubicBezTo>
                                  <a:cubicBezTo>
                                    <a:pt x="525" y="204"/>
                                    <a:pt x="526" y="201"/>
                                    <a:pt x="526" y="199"/>
                                  </a:cubicBezTo>
                                  <a:cubicBezTo>
                                    <a:pt x="526" y="191"/>
                                    <a:pt x="523" y="184"/>
                                    <a:pt x="518" y="179"/>
                                  </a:cubicBezTo>
                                  <a:cubicBezTo>
                                    <a:pt x="513" y="174"/>
                                    <a:pt x="506" y="171"/>
                                    <a:pt x="499" y="171"/>
                                  </a:cubicBezTo>
                                  <a:cubicBezTo>
                                    <a:pt x="491" y="171"/>
                                    <a:pt x="484" y="174"/>
                                    <a:pt x="479" y="179"/>
                                  </a:cubicBezTo>
                                  <a:cubicBezTo>
                                    <a:pt x="474" y="184"/>
                                    <a:pt x="471" y="191"/>
                                    <a:pt x="471" y="199"/>
                                  </a:cubicBezTo>
                                  <a:cubicBezTo>
                                    <a:pt x="471" y="201"/>
                                    <a:pt x="472" y="204"/>
                                    <a:pt x="472" y="206"/>
                                  </a:cubicBezTo>
                                  <a:cubicBezTo>
                                    <a:pt x="474" y="205"/>
                                    <a:pt x="476" y="204"/>
                                    <a:pt x="478" y="203"/>
                                  </a:cubicBezTo>
                                  <a:cubicBezTo>
                                    <a:pt x="478" y="202"/>
                                    <a:pt x="478" y="200"/>
                                    <a:pt x="478" y="199"/>
                                  </a:cubicBezTo>
                                  <a:cubicBezTo>
                                    <a:pt x="478" y="187"/>
                                    <a:pt x="487" y="177"/>
                                    <a:pt x="499" y="177"/>
                                  </a:cubicBezTo>
                                  <a:cubicBezTo>
                                    <a:pt x="510" y="177"/>
                                    <a:pt x="520" y="187"/>
                                    <a:pt x="520" y="199"/>
                                  </a:cubicBezTo>
                                  <a:close/>
                                  <a:moveTo>
                                    <a:pt x="512" y="199"/>
                                  </a:moveTo>
                                  <a:cubicBezTo>
                                    <a:pt x="512" y="199"/>
                                    <a:pt x="512" y="200"/>
                                    <a:pt x="512" y="200"/>
                                  </a:cubicBezTo>
                                  <a:cubicBezTo>
                                    <a:pt x="514" y="201"/>
                                    <a:pt x="516" y="202"/>
                                    <a:pt x="518" y="202"/>
                                  </a:cubicBezTo>
                                  <a:cubicBezTo>
                                    <a:pt x="518" y="201"/>
                                    <a:pt x="518" y="200"/>
                                    <a:pt x="518" y="199"/>
                                  </a:cubicBezTo>
                                  <a:cubicBezTo>
                                    <a:pt x="518" y="193"/>
                                    <a:pt x="516" y="188"/>
                                    <a:pt x="512" y="185"/>
                                  </a:cubicBezTo>
                                  <a:cubicBezTo>
                                    <a:pt x="509" y="181"/>
                                    <a:pt x="504" y="179"/>
                                    <a:pt x="499" y="179"/>
                                  </a:cubicBezTo>
                                  <a:cubicBezTo>
                                    <a:pt x="493" y="179"/>
                                    <a:pt x="488" y="181"/>
                                    <a:pt x="485" y="185"/>
                                  </a:cubicBezTo>
                                  <a:cubicBezTo>
                                    <a:pt x="481" y="188"/>
                                    <a:pt x="479" y="193"/>
                                    <a:pt x="479" y="199"/>
                                  </a:cubicBezTo>
                                  <a:cubicBezTo>
                                    <a:pt x="479" y="200"/>
                                    <a:pt x="479" y="201"/>
                                    <a:pt x="480" y="202"/>
                                  </a:cubicBezTo>
                                  <a:cubicBezTo>
                                    <a:pt x="481" y="202"/>
                                    <a:pt x="483" y="201"/>
                                    <a:pt x="485" y="200"/>
                                  </a:cubicBezTo>
                                  <a:cubicBezTo>
                                    <a:pt x="485" y="200"/>
                                    <a:pt x="485" y="199"/>
                                    <a:pt x="485" y="199"/>
                                  </a:cubicBezTo>
                                  <a:cubicBezTo>
                                    <a:pt x="485" y="191"/>
                                    <a:pt x="491" y="185"/>
                                    <a:pt x="499" y="185"/>
                                  </a:cubicBezTo>
                                  <a:cubicBezTo>
                                    <a:pt x="506" y="185"/>
                                    <a:pt x="512" y="191"/>
                                    <a:pt x="512" y="199"/>
                                  </a:cubicBezTo>
                                  <a:close/>
                                  <a:moveTo>
                                    <a:pt x="505" y="199"/>
                                  </a:moveTo>
                                  <a:cubicBezTo>
                                    <a:pt x="505" y="199"/>
                                    <a:pt x="505" y="199"/>
                                    <a:pt x="505" y="199"/>
                                  </a:cubicBezTo>
                                  <a:cubicBezTo>
                                    <a:pt x="507" y="199"/>
                                    <a:pt x="509" y="200"/>
                                    <a:pt x="510" y="200"/>
                                  </a:cubicBezTo>
                                  <a:cubicBezTo>
                                    <a:pt x="511" y="200"/>
                                    <a:pt x="511" y="199"/>
                                    <a:pt x="511" y="199"/>
                                  </a:cubicBezTo>
                                  <a:cubicBezTo>
                                    <a:pt x="511" y="192"/>
                                    <a:pt x="505" y="187"/>
                                    <a:pt x="499" y="187"/>
                                  </a:cubicBezTo>
                                  <a:cubicBezTo>
                                    <a:pt x="492" y="187"/>
                                    <a:pt x="487" y="192"/>
                                    <a:pt x="487" y="199"/>
                                  </a:cubicBezTo>
                                  <a:cubicBezTo>
                                    <a:pt x="487" y="199"/>
                                    <a:pt x="487" y="200"/>
                                    <a:pt x="487" y="200"/>
                                  </a:cubicBezTo>
                                  <a:cubicBezTo>
                                    <a:pt x="489" y="200"/>
                                    <a:pt x="490" y="199"/>
                                    <a:pt x="492" y="199"/>
                                  </a:cubicBezTo>
                                  <a:cubicBezTo>
                                    <a:pt x="492" y="199"/>
                                    <a:pt x="492" y="199"/>
                                    <a:pt x="492" y="199"/>
                                  </a:cubicBezTo>
                                  <a:cubicBezTo>
                                    <a:pt x="492" y="195"/>
                                    <a:pt x="495" y="192"/>
                                    <a:pt x="499" y="192"/>
                                  </a:cubicBezTo>
                                  <a:cubicBezTo>
                                    <a:pt x="502" y="192"/>
                                    <a:pt x="505" y="195"/>
                                    <a:pt x="505" y="199"/>
                                  </a:cubicBezTo>
                                  <a:close/>
                                  <a:moveTo>
                                    <a:pt x="499" y="193"/>
                                  </a:moveTo>
                                  <a:cubicBezTo>
                                    <a:pt x="496" y="193"/>
                                    <a:pt x="494" y="196"/>
                                    <a:pt x="494" y="199"/>
                                  </a:cubicBezTo>
                                  <a:cubicBezTo>
                                    <a:pt x="494" y="199"/>
                                    <a:pt x="494" y="199"/>
                                    <a:pt x="494" y="199"/>
                                  </a:cubicBezTo>
                                  <a:cubicBezTo>
                                    <a:pt x="495" y="199"/>
                                    <a:pt x="497" y="199"/>
                                    <a:pt x="499" y="199"/>
                                  </a:cubicBezTo>
                                  <a:cubicBezTo>
                                    <a:pt x="500" y="199"/>
                                    <a:pt x="502" y="199"/>
                                    <a:pt x="504" y="199"/>
                                  </a:cubicBezTo>
                                  <a:cubicBezTo>
                                    <a:pt x="504" y="199"/>
                                    <a:pt x="504" y="199"/>
                                    <a:pt x="504" y="199"/>
                                  </a:cubicBezTo>
                                  <a:cubicBezTo>
                                    <a:pt x="504" y="196"/>
                                    <a:pt x="501" y="193"/>
                                    <a:pt x="499" y="193"/>
                                  </a:cubicBezTo>
                                  <a:close/>
                                  <a:moveTo>
                                    <a:pt x="529" y="209"/>
                                  </a:moveTo>
                                  <a:cubicBezTo>
                                    <a:pt x="530" y="208"/>
                                    <a:pt x="531" y="208"/>
                                    <a:pt x="532" y="207"/>
                                  </a:cubicBezTo>
                                  <a:cubicBezTo>
                                    <a:pt x="532" y="204"/>
                                    <a:pt x="533" y="202"/>
                                    <a:pt x="533" y="199"/>
                                  </a:cubicBezTo>
                                  <a:cubicBezTo>
                                    <a:pt x="533" y="189"/>
                                    <a:pt x="529" y="181"/>
                                    <a:pt x="523" y="174"/>
                                  </a:cubicBezTo>
                                  <a:cubicBezTo>
                                    <a:pt x="517" y="168"/>
                                    <a:pt x="508" y="164"/>
                                    <a:pt x="499" y="164"/>
                                  </a:cubicBezTo>
                                  <a:cubicBezTo>
                                    <a:pt x="489" y="164"/>
                                    <a:pt x="481" y="168"/>
                                    <a:pt x="474" y="174"/>
                                  </a:cubicBezTo>
                                  <a:cubicBezTo>
                                    <a:pt x="468" y="181"/>
                                    <a:pt x="464" y="189"/>
                                    <a:pt x="464" y="199"/>
                                  </a:cubicBezTo>
                                  <a:cubicBezTo>
                                    <a:pt x="464" y="201"/>
                                    <a:pt x="465" y="204"/>
                                    <a:pt x="465" y="207"/>
                                  </a:cubicBezTo>
                                  <a:cubicBezTo>
                                    <a:pt x="466" y="207"/>
                                    <a:pt x="467" y="208"/>
                                    <a:pt x="468" y="209"/>
                                  </a:cubicBezTo>
                                  <a:cubicBezTo>
                                    <a:pt x="469" y="208"/>
                                    <a:pt x="470" y="207"/>
                                    <a:pt x="471" y="207"/>
                                  </a:cubicBezTo>
                                  <a:cubicBezTo>
                                    <a:pt x="470" y="204"/>
                                    <a:pt x="470" y="201"/>
                                    <a:pt x="470" y="199"/>
                                  </a:cubicBezTo>
                                  <a:cubicBezTo>
                                    <a:pt x="470" y="183"/>
                                    <a:pt x="483" y="170"/>
                                    <a:pt x="499" y="170"/>
                                  </a:cubicBezTo>
                                  <a:cubicBezTo>
                                    <a:pt x="515" y="170"/>
                                    <a:pt x="527" y="183"/>
                                    <a:pt x="527" y="199"/>
                                  </a:cubicBezTo>
                                  <a:cubicBezTo>
                                    <a:pt x="527" y="201"/>
                                    <a:pt x="527" y="204"/>
                                    <a:pt x="526" y="207"/>
                                  </a:cubicBezTo>
                                  <a:cubicBezTo>
                                    <a:pt x="527" y="207"/>
                                    <a:pt x="528" y="208"/>
                                    <a:pt x="529" y="209"/>
                                  </a:cubicBezTo>
                                  <a:close/>
                                  <a:moveTo>
                                    <a:pt x="461" y="164"/>
                                  </a:moveTo>
                                  <a:cubicBezTo>
                                    <a:pt x="454" y="159"/>
                                    <a:pt x="446" y="157"/>
                                    <a:pt x="438" y="157"/>
                                  </a:cubicBezTo>
                                  <a:cubicBezTo>
                                    <a:pt x="429" y="157"/>
                                    <a:pt x="422" y="159"/>
                                    <a:pt x="415" y="163"/>
                                  </a:cubicBezTo>
                                  <a:cubicBezTo>
                                    <a:pt x="416" y="165"/>
                                    <a:pt x="418" y="166"/>
                                    <a:pt x="419" y="168"/>
                                  </a:cubicBezTo>
                                  <a:cubicBezTo>
                                    <a:pt x="424" y="165"/>
                                    <a:pt x="431" y="163"/>
                                    <a:pt x="438" y="163"/>
                                  </a:cubicBezTo>
                                  <a:cubicBezTo>
                                    <a:pt x="445" y="163"/>
                                    <a:pt x="452" y="165"/>
                                    <a:pt x="457" y="168"/>
                                  </a:cubicBezTo>
                                  <a:cubicBezTo>
                                    <a:pt x="458" y="167"/>
                                    <a:pt x="460" y="165"/>
                                    <a:pt x="461" y="164"/>
                                  </a:cubicBezTo>
                                  <a:close/>
                                  <a:moveTo>
                                    <a:pt x="344" y="199"/>
                                  </a:moveTo>
                                  <a:cubicBezTo>
                                    <a:pt x="344" y="201"/>
                                    <a:pt x="344" y="204"/>
                                    <a:pt x="345" y="207"/>
                                  </a:cubicBezTo>
                                  <a:cubicBezTo>
                                    <a:pt x="346" y="207"/>
                                    <a:pt x="346" y="208"/>
                                    <a:pt x="347" y="209"/>
                                  </a:cubicBezTo>
                                  <a:cubicBezTo>
                                    <a:pt x="348" y="208"/>
                                    <a:pt x="349" y="207"/>
                                    <a:pt x="350" y="207"/>
                                  </a:cubicBezTo>
                                  <a:cubicBezTo>
                                    <a:pt x="349" y="204"/>
                                    <a:pt x="349" y="201"/>
                                    <a:pt x="349" y="199"/>
                                  </a:cubicBezTo>
                                  <a:cubicBezTo>
                                    <a:pt x="349" y="183"/>
                                    <a:pt x="362" y="170"/>
                                    <a:pt x="378" y="170"/>
                                  </a:cubicBezTo>
                                  <a:cubicBezTo>
                                    <a:pt x="394" y="170"/>
                                    <a:pt x="407" y="183"/>
                                    <a:pt x="407" y="199"/>
                                  </a:cubicBezTo>
                                  <a:cubicBezTo>
                                    <a:pt x="407" y="201"/>
                                    <a:pt x="406" y="204"/>
                                    <a:pt x="405" y="207"/>
                                  </a:cubicBezTo>
                                  <a:cubicBezTo>
                                    <a:pt x="406" y="207"/>
                                    <a:pt x="407" y="208"/>
                                    <a:pt x="408" y="208"/>
                                  </a:cubicBezTo>
                                  <a:cubicBezTo>
                                    <a:pt x="409" y="208"/>
                                    <a:pt x="410" y="207"/>
                                    <a:pt x="411" y="206"/>
                                  </a:cubicBezTo>
                                  <a:cubicBezTo>
                                    <a:pt x="412" y="204"/>
                                    <a:pt x="412" y="201"/>
                                    <a:pt x="412" y="199"/>
                                  </a:cubicBezTo>
                                  <a:cubicBezTo>
                                    <a:pt x="412" y="189"/>
                                    <a:pt x="408" y="181"/>
                                    <a:pt x="402" y="174"/>
                                  </a:cubicBezTo>
                                  <a:cubicBezTo>
                                    <a:pt x="396" y="168"/>
                                    <a:pt x="387" y="164"/>
                                    <a:pt x="378" y="164"/>
                                  </a:cubicBezTo>
                                  <a:cubicBezTo>
                                    <a:pt x="368" y="164"/>
                                    <a:pt x="360" y="168"/>
                                    <a:pt x="354" y="174"/>
                                  </a:cubicBezTo>
                                  <a:cubicBezTo>
                                    <a:pt x="347" y="181"/>
                                    <a:pt x="344" y="189"/>
                                    <a:pt x="344" y="199"/>
                                  </a:cubicBezTo>
                                  <a:close/>
                                  <a:moveTo>
                                    <a:pt x="399" y="199"/>
                                  </a:moveTo>
                                  <a:cubicBezTo>
                                    <a:pt x="399" y="200"/>
                                    <a:pt x="399" y="202"/>
                                    <a:pt x="398" y="203"/>
                                  </a:cubicBezTo>
                                  <a:cubicBezTo>
                                    <a:pt x="400" y="204"/>
                                    <a:pt x="402" y="205"/>
                                    <a:pt x="404" y="206"/>
                                  </a:cubicBezTo>
                                  <a:cubicBezTo>
                                    <a:pt x="405" y="204"/>
                                    <a:pt x="405" y="201"/>
                                    <a:pt x="405" y="199"/>
                                  </a:cubicBezTo>
                                  <a:cubicBezTo>
                                    <a:pt x="405" y="191"/>
                                    <a:pt x="402" y="184"/>
                                    <a:pt x="397" y="179"/>
                                  </a:cubicBezTo>
                                  <a:cubicBezTo>
                                    <a:pt x="392" y="174"/>
                                    <a:pt x="385" y="171"/>
                                    <a:pt x="378" y="171"/>
                                  </a:cubicBezTo>
                                  <a:cubicBezTo>
                                    <a:pt x="370" y="171"/>
                                    <a:pt x="363" y="174"/>
                                    <a:pt x="359" y="179"/>
                                  </a:cubicBezTo>
                                  <a:cubicBezTo>
                                    <a:pt x="354" y="184"/>
                                    <a:pt x="351" y="191"/>
                                    <a:pt x="351" y="199"/>
                                  </a:cubicBezTo>
                                  <a:cubicBezTo>
                                    <a:pt x="351" y="201"/>
                                    <a:pt x="351" y="204"/>
                                    <a:pt x="352" y="206"/>
                                  </a:cubicBezTo>
                                  <a:cubicBezTo>
                                    <a:pt x="353" y="205"/>
                                    <a:pt x="355" y="204"/>
                                    <a:pt x="357" y="203"/>
                                  </a:cubicBezTo>
                                  <a:cubicBezTo>
                                    <a:pt x="357" y="202"/>
                                    <a:pt x="357" y="200"/>
                                    <a:pt x="357" y="199"/>
                                  </a:cubicBezTo>
                                  <a:cubicBezTo>
                                    <a:pt x="357" y="187"/>
                                    <a:pt x="366" y="177"/>
                                    <a:pt x="378" y="177"/>
                                  </a:cubicBezTo>
                                  <a:cubicBezTo>
                                    <a:pt x="389" y="177"/>
                                    <a:pt x="399" y="187"/>
                                    <a:pt x="399" y="199"/>
                                  </a:cubicBezTo>
                                  <a:close/>
                                  <a:moveTo>
                                    <a:pt x="391" y="199"/>
                                  </a:moveTo>
                                  <a:cubicBezTo>
                                    <a:pt x="391" y="199"/>
                                    <a:pt x="391" y="200"/>
                                    <a:pt x="391" y="200"/>
                                  </a:cubicBezTo>
                                  <a:cubicBezTo>
                                    <a:pt x="393" y="201"/>
                                    <a:pt x="395" y="202"/>
                                    <a:pt x="397" y="202"/>
                                  </a:cubicBezTo>
                                  <a:cubicBezTo>
                                    <a:pt x="397" y="201"/>
                                    <a:pt x="397" y="200"/>
                                    <a:pt x="397" y="199"/>
                                  </a:cubicBezTo>
                                  <a:cubicBezTo>
                                    <a:pt x="397" y="193"/>
                                    <a:pt x="395" y="188"/>
                                    <a:pt x="392" y="185"/>
                                  </a:cubicBezTo>
                                  <a:cubicBezTo>
                                    <a:pt x="388" y="181"/>
                                    <a:pt x="383" y="179"/>
                                    <a:pt x="378" y="179"/>
                                  </a:cubicBezTo>
                                  <a:cubicBezTo>
                                    <a:pt x="372" y="179"/>
                                    <a:pt x="368" y="181"/>
                                    <a:pt x="364" y="185"/>
                                  </a:cubicBezTo>
                                  <a:cubicBezTo>
                                    <a:pt x="360" y="188"/>
                                    <a:pt x="358" y="193"/>
                                    <a:pt x="358" y="199"/>
                                  </a:cubicBezTo>
                                  <a:cubicBezTo>
                                    <a:pt x="358" y="200"/>
                                    <a:pt x="358" y="201"/>
                                    <a:pt x="359" y="202"/>
                                  </a:cubicBezTo>
                                  <a:cubicBezTo>
                                    <a:pt x="361" y="202"/>
                                    <a:pt x="362" y="201"/>
                                    <a:pt x="364" y="200"/>
                                  </a:cubicBezTo>
                                  <a:cubicBezTo>
                                    <a:pt x="364" y="200"/>
                                    <a:pt x="364" y="199"/>
                                    <a:pt x="364" y="199"/>
                                  </a:cubicBezTo>
                                  <a:cubicBezTo>
                                    <a:pt x="364" y="191"/>
                                    <a:pt x="370" y="185"/>
                                    <a:pt x="378" y="185"/>
                                  </a:cubicBezTo>
                                  <a:cubicBezTo>
                                    <a:pt x="385" y="185"/>
                                    <a:pt x="391" y="191"/>
                                    <a:pt x="391" y="199"/>
                                  </a:cubicBezTo>
                                  <a:close/>
                                  <a:moveTo>
                                    <a:pt x="384" y="199"/>
                                  </a:moveTo>
                                  <a:cubicBezTo>
                                    <a:pt x="384" y="199"/>
                                    <a:pt x="384" y="199"/>
                                    <a:pt x="384" y="199"/>
                                  </a:cubicBezTo>
                                  <a:cubicBezTo>
                                    <a:pt x="386" y="199"/>
                                    <a:pt x="388" y="200"/>
                                    <a:pt x="390" y="200"/>
                                  </a:cubicBezTo>
                                  <a:cubicBezTo>
                                    <a:pt x="390" y="200"/>
                                    <a:pt x="390" y="199"/>
                                    <a:pt x="390" y="199"/>
                                  </a:cubicBezTo>
                                  <a:cubicBezTo>
                                    <a:pt x="390" y="192"/>
                                    <a:pt x="384" y="187"/>
                                    <a:pt x="378" y="187"/>
                                  </a:cubicBezTo>
                                  <a:cubicBezTo>
                                    <a:pt x="371" y="187"/>
                                    <a:pt x="366" y="192"/>
                                    <a:pt x="366" y="199"/>
                                  </a:cubicBezTo>
                                  <a:cubicBezTo>
                                    <a:pt x="366" y="199"/>
                                    <a:pt x="366" y="200"/>
                                    <a:pt x="366" y="200"/>
                                  </a:cubicBezTo>
                                  <a:cubicBezTo>
                                    <a:pt x="368" y="200"/>
                                    <a:pt x="369" y="199"/>
                                    <a:pt x="371" y="199"/>
                                  </a:cubicBezTo>
                                  <a:cubicBezTo>
                                    <a:pt x="371" y="199"/>
                                    <a:pt x="371" y="199"/>
                                    <a:pt x="371" y="199"/>
                                  </a:cubicBezTo>
                                  <a:cubicBezTo>
                                    <a:pt x="371" y="195"/>
                                    <a:pt x="374" y="192"/>
                                    <a:pt x="378" y="192"/>
                                  </a:cubicBezTo>
                                  <a:cubicBezTo>
                                    <a:pt x="381" y="192"/>
                                    <a:pt x="384" y="195"/>
                                    <a:pt x="384" y="199"/>
                                  </a:cubicBezTo>
                                  <a:close/>
                                  <a:moveTo>
                                    <a:pt x="378" y="193"/>
                                  </a:moveTo>
                                  <a:cubicBezTo>
                                    <a:pt x="375" y="193"/>
                                    <a:pt x="373" y="196"/>
                                    <a:pt x="373" y="199"/>
                                  </a:cubicBezTo>
                                  <a:cubicBezTo>
                                    <a:pt x="373" y="199"/>
                                    <a:pt x="373" y="199"/>
                                    <a:pt x="373" y="199"/>
                                  </a:cubicBezTo>
                                  <a:cubicBezTo>
                                    <a:pt x="374" y="199"/>
                                    <a:pt x="376" y="199"/>
                                    <a:pt x="378" y="199"/>
                                  </a:cubicBezTo>
                                  <a:cubicBezTo>
                                    <a:pt x="379" y="199"/>
                                    <a:pt x="381" y="199"/>
                                    <a:pt x="383" y="199"/>
                                  </a:cubicBezTo>
                                  <a:cubicBezTo>
                                    <a:pt x="383" y="199"/>
                                    <a:pt x="383" y="199"/>
                                    <a:pt x="383" y="199"/>
                                  </a:cubicBezTo>
                                  <a:cubicBezTo>
                                    <a:pt x="383" y="196"/>
                                    <a:pt x="381" y="193"/>
                                    <a:pt x="378" y="193"/>
                                  </a:cubicBezTo>
                                  <a:close/>
                                  <a:moveTo>
                                    <a:pt x="344" y="250"/>
                                  </a:moveTo>
                                  <a:cubicBezTo>
                                    <a:pt x="344" y="253"/>
                                    <a:pt x="344" y="256"/>
                                    <a:pt x="345" y="258"/>
                                  </a:cubicBezTo>
                                  <a:cubicBezTo>
                                    <a:pt x="346" y="259"/>
                                    <a:pt x="346" y="259"/>
                                    <a:pt x="347" y="260"/>
                                  </a:cubicBezTo>
                                  <a:cubicBezTo>
                                    <a:pt x="348" y="259"/>
                                    <a:pt x="349" y="259"/>
                                    <a:pt x="350" y="258"/>
                                  </a:cubicBezTo>
                                  <a:cubicBezTo>
                                    <a:pt x="349" y="256"/>
                                    <a:pt x="349" y="253"/>
                                    <a:pt x="349" y="250"/>
                                  </a:cubicBezTo>
                                  <a:cubicBezTo>
                                    <a:pt x="349" y="234"/>
                                    <a:pt x="362" y="221"/>
                                    <a:pt x="378" y="221"/>
                                  </a:cubicBezTo>
                                  <a:cubicBezTo>
                                    <a:pt x="394" y="221"/>
                                    <a:pt x="407" y="234"/>
                                    <a:pt x="407" y="250"/>
                                  </a:cubicBezTo>
                                  <a:cubicBezTo>
                                    <a:pt x="407" y="253"/>
                                    <a:pt x="406" y="256"/>
                                    <a:pt x="405" y="258"/>
                                  </a:cubicBezTo>
                                  <a:cubicBezTo>
                                    <a:pt x="406" y="259"/>
                                    <a:pt x="407" y="259"/>
                                    <a:pt x="408" y="260"/>
                                  </a:cubicBezTo>
                                  <a:cubicBezTo>
                                    <a:pt x="409" y="259"/>
                                    <a:pt x="410" y="258"/>
                                    <a:pt x="411" y="258"/>
                                  </a:cubicBezTo>
                                  <a:cubicBezTo>
                                    <a:pt x="412" y="255"/>
                                    <a:pt x="412" y="253"/>
                                    <a:pt x="412" y="250"/>
                                  </a:cubicBezTo>
                                  <a:cubicBezTo>
                                    <a:pt x="412" y="240"/>
                                    <a:pt x="408" y="232"/>
                                    <a:pt x="402" y="226"/>
                                  </a:cubicBezTo>
                                  <a:cubicBezTo>
                                    <a:pt x="396" y="220"/>
                                    <a:pt x="387" y="216"/>
                                    <a:pt x="378" y="216"/>
                                  </a:cubicBezTo>
                                  <a:cubicBezTo>
                                    <a:pt x="368" y="216"/>
                                    <a:pt x="360" y="220"/>
                                    <a:pt x="354" y="226"/>
                                  </a:cubicBezTo>
                                  <a:cubicBezTo>
                                    <a:pt x="347" y="232"/>
                                    <a:pt x="344" y="240"/>
                                    <a:pt x="344" y="250"/>
                                  </a:cubicBezTo>
                                  <a:close/>
                                  <a:moveTo>
                                    <a:pt x="399" y="250"/>
                                  </a:moveTo>
                                  <a:cubicBezTo>
                                    <a:pt x="399" y="251"/>
                                    <a:pt x="399" y="253"/>
                                    <a:pt x="398" y="254"/>
                                  </a:cubicBezTo>
                                  <a:cubicBezTo>
                                    <a:pt x="400" y="255"/>
                                    <a:pt x="402" y="256"/>
                                    <a:pt x="404" y="257"/>
                                  </a:cubicBezTo>
                                  <a:cubicBezTo>
                                    <a:pt x="405" y="255"/>
                                    <a:pt x="405" y="252"/>
                                    <a:pt x="405" y="250"/>
                                  </a:cubicBezTo>
                                  <a:cubicBezTo>
                                    <a:pt x="405" y="242"/>
                                    <a:pt x="402" y="236"/>
                                    <a:pt x="397" y="231"/>
                                  </a:cubicBezTo>
                                  <a:cubicBezTo>
                                    <a:pt x="392" y="226"/>
                                    <a:pt x="385" y="223"/>
                                    <a:pt x="378" y="223"/>
                                  </a:cubicBezTo>
                                  <a:cubicBezTo>
                                    <a:pt x="370" y="223"/>
                                    <a:pt x="363" y="226"/>
                                    <a:pt x="359" y="231"/>
                                  </a:cubicBezTo>
                                  <a:cubicBezTo>
                                    <a:pt x="354" y="236"/>
                                    <a:pt x="351" y="242"/>
                                    <a:pt x="351" y="250"/>
                                  </a:cubicBezTo>
                                  <a:cubicBezTo>
                                    <a:pt x="351" y="252"/>
                                    <a:pt x="351" y="255"/>
                                    <a:pt x="352" y="257"/>
                                  </a:cubicBezTo>
                                  <a:cubicBezTo>
                                    <a:pt x="353" y="256"/>
                                    <a:pt x="355" y="255"/>
                                    <a:pt x="357" y="254"/>
                                  </a:cubicBezTo>
                                  <a:cubicBezTo>
                                    <a:pt x="357" y="253"/>
                                    <a:pt x="357" y="251"/>
                                    <a:pt x="357" y="250"/>
                                  </a:cubicBezTo>
                                  <a:cubicBezTo>
                                    <a:pt x="357" y="238"/>
                                    <a:pt x="366" y="229"/>
                                    <a:pt x="378" y="229"/>
                                  </a:cubicBezTo>
                                  <a:cubicBezTo>
                                    <a:pt x="389" y="229"/>
                                    <a:pt x="399" y="238"/>
                                    <a:pt x="399" y="250"/>
                                  </a:cubicBezTo>
                                  <a:close/>
                                  <a:moveTo>
                                    <a:pt x="391" y="250"/>
                                  </a:moveTo>
                                  <a:cubicBezTo>
                                    <a:pt x="391" y="251"/>
                                    <a:pt x="391" y="251"/>
                                    <a:pt x="391" y="252"/>
                                  </a:cubicBezTo>
                                  <a:cubicBezTo>
                                    <a:pt x="393" y="252"/>
                                    <a:pt x="395" y="253"/>
                                    <a:pt x="397" y="254"/>
                                  </a:cubicBezTo>
                                  <a:cubicBezTo>
                                    <a:pt x="397" y="253"/>
                                    <a:pt x="397" y="251"/>
                                    <a:pt x="397" y="250"/>
                                  </a:cubicBezTo>
                                  <a:cubicBezTo>
                                    <a:pt x="397" y="245"/>
                                    <a:pt x="395" y="240"/>
                                    <a:pt x="392" y="236"/>
                                  </a:cubicBezTo>
                                  <a:cubicBezTo>
                                    <a:pt x="388" y="233"/>
                                    <a:pt x="383" y="230"/>
                                    <a:pt x="378" y="230"/>
                                  </a:cubicBezTo>
                                  <a:cubicBezTo>
                                    <a:pt x="372" y="230"/>
                                    <a:pt x="368" y="233"/>
                                    <a:pt x="364" y="236"/>
                                  </a:cubicBezTo>
                                  <a:cubicBezTo>
                                    <a:pt x="360" y="240"/>
                                    <a:pt x="358" y="245"/>
                                    <a:pt x="358" y="250"/>
                                  </a:cubicBezTo>
                                  <a:cubicBezTo>
                                    <a:pt x="358" y="251"/>
                                    <a:pt x="358" y="253"/>
                                    <a:pt x="359" y="254"/>
                                  </a:cubicBezTo>
                                  <a:cubicBezTo>
                                    <a:pt x="361" y="253"/>
                                    <a:pt x="362" y="252"/>
                                    <a:pt x="364" y="252"/>
                                  </a:cubicBezTo>
                                  <a:cubicBezTo>
                                    <a:pt x="364" y="251"/>
                                    <a:pt x="364" y="251"/>
                                    <a:pt x="364" y="250"/>
                                  </a:cubicBezTo>
                                  <a:cubicBezTo>
                                    <a:pt x="364" y="242"/>
                                    <a:pt x="370" y="236"/>
                                    <a:pt x="378" y="236"/>
                                  </a:cubicBezTo>
                                  <a:cubicBezTo>
                                    <a:pt x="385" y="236"/>
                                    <a:pt x="391" y="242"/>
                                    <a:pt x="391" y="250"/>
                                  </a:cubicBezTo>
                                  <a:close/>
                                  <a:moveTo>
                                    <a:pt x="384" y="250"/>
                                  </a:moveTo>
                                  <a:cubicBezTo>
                                    <a:pt x="384" y="250"/>
                                    <a:pt x="384" y="250"/>
                                    <a:pt x="384" y="251"/>
                                  </a:cubicBezTo>
                                  <a:cubicBezTo>
                                    <a:pt x="386" y="251"/>
                                    <a:pt x="388" y="251"/>
                                    <a:pt x="390" y="251"/>
                                  </a:cubicBezTo>
                                  <a:cubicBezTo>
                                    <a:pt x="390" y="251"/>
                                    <a:pt x="390" y="250"/>
                                    <a:pt x="390" y="250"/>
                                  </a:cubicBezTo>
                                  <a:cubicBezTo>
                                    <a:pt x="390" y="243"/>
                                    <a:pt x="384" y="238"/>
                                    <a:pt x="378" y="238"/>
                                  </a:cubicBezTo>
                                  <a:cubicBezTo>
                                    <a:pt x="371" y="238"/>
                                    <a:pt x="366" y="243"/>
                                    <a:pt x="366" y="250"/>
                                  </a:cubicBezTo>
                                  <a:cubicBezTo>
                                    <a:pt x="366" y="250"/>
                                    <a:pt x="366" y="251"/>
                                    <a:pt x="366" y="251"/>
                                  </a:cubicBezTo>
                                  <a:cubicBezTo>
                                    <a:pt x="368" y="251"/>
                                    <a:pt x="369" y="251"/>
                                    <a:pt x="371" y="251"/>
                                  </a:cubicBezTo>
                                  <a:cubicBezTo>
                                    <a:pt x="371" y="250"/>
                                    <a:pt x="371" y="250"/>
                                    <a:pt x="371" y="250"/>
                                  </a:cubicBezTo>
                                  <a:cubicBezTo>
                                    <a:pt x="371" y="246"/>
                                    <a:pt x="374" y="243"/>
                                    <a:pt x="378" y="243"/>
                                  </a:cubicBezTo>
                                  <a:cubicBezTo>
                                    <a:pt x="381" y="243"/>
                                    <a:pt x="384" y="246"/>
                                    <a:pt x="384" y="250"/>
                                  </a:cubicBezTo>
                                  <a:close/>
                                  <a:moveTo>
                                    <a:pt x="378" y="245"/>
                                  </a:moveTo>
                                  <a:cubicBezTo>
                                    <a:pt x="375" y="245"/>
                                    <a:pt x="373" y="247"/>
                                    <a:pt x="373" y="250"/>
                                  </a:cubicBezTo>
                                  <a:cubicBezTo>
                                    <a:pt x="373" y="250"/>
                                    <a:pt x="373" y="250"/>
                                    <a:pt x="373" y="250"/>
                                  </a:cubicBezTo>
                                  <a:cubicBezTo>
                                    <a:pt x="374" y="250"/>
                                    <a:pt x="376" y="250"/>
                                    <a:pt x="378" y="250"/>
                                  </a:cubicBezTo>
                                  <a:cubicBezTo>
                                    <a:pt x="379" y="250"/>
                                    <a:pt x="381" y="250"/>
                                    <a:pt x="383" y="250"/>
                                  </a:cubicBezTo>
                                  <a:cubicBezTo>
                                    <a:pt x="383" y="250"/>
                                    <a:pt x="383" y="250"/>
                                    <a:pt x="383" y="250"/>
                                  </a:cubicBezTo>
                                  <a:cubicBezTo>
                                    <a:pt x="383" y="247"/>
                                    <a:pt x="381" y="245"/>
                                    <a:pt x="378" y="245"/>
                                  </a:cubicBezTo>
                                  <a:close/>
                                  <a:moveTo>
                                    <a:pt x="344" y="301"/>
                                  </a:moveTo>
                                  <a:cubicBezTo>
                                    <a:pt x="344" y="304"/>
                                    <a:pt x="344" y="307"/>
                                    <a:pt x="345" y="310"/>
                                  </a:cubicBezTo>
                                  <a:cubicBezTo>
                                    <a:pt x="346" y="310"/>
                                    <a:pt x="346" y="311"/>
                                    <a:pt x="347" y="311"/>
                                  </a:cubicBezTo>
                                  <a:cubicBezTo>
                                    <a:pt x="348" y="311"/>
                                    <a:pt x="349" y="310"/>
                                    <a:pt x="350" y="310"/>
                                  </a:cubicBezTo>
                                  <a:cubicBezTo>
                                    <a:pt x="349" y="307"/>
                                    <a:pt x="349" y="304"/>
                                    <a:pt x="349" y="301"/>
                                  </a:cubicBezTo>
                                  <a:cubicBezTo>
                                    <a:pt x="349" y="285"/>
                                    <a:pt x="362" y="272"/>
                                    <a:pt x="378" y="272"/>
                                  </a:cubicBezTo>
                                  <a:cubicBezTo>
                                    <a:pt x="394" y="272"/>
                                    <a:pt x="407" y="285"/>
                                    <a:pt x="407" y="301"/>
                                  </a:cubicBezTo>
                                  <a:cubicBezTo>
                                    <a:pt x="407" y="304"/>
                                    <a:pt x="406" y="307"/>
                                    <a:pt x="405" y="310"/>
                                  </a:cubicBezTo>
                                  <a:cubicBezTo>
                                    <a:pt x="406" y="310"/>
                                    <a:pt x="407" y="311"/>
                                    <a:pt x="408" y="311"/>
                                  </a:cubicBezTo>
                                  <a:cubicBezTo>
                                    <a:pt x="409" y="310"/>
                                    <a:pt x="410" y="310"/>
                                    <a:pt x="411" y="309"/>
                                  </a:cubicBezTo>
                                  <a:cubicBezTo>
                                    <a:pt x="412" y="306"/>
                                    <a:pt x="412" y="304"/>
                                    <a:pt x="412" y="301"/>
                                  </a:cubicBezTo>
                                  <a:cubicBezTo>
                                    <a:pt x="412" y="292"/>
                                    <a:pt x="408" y="283"/>
                                    <a:pt x="402" y="277"/>
                                  </a:cubicBezTo>
                                  <a:cubicBezTo>
                                    <a:pt x="396" y="271"/>
                                    <a:pt x="387" y="267"/>
                                    <a:pt x="378" y="267"/>
                                  </a:cubicBezTo>
                                  <a:cubicBezTo>
                                    <a:pt x="368" y="267"/>
                                    <a:pt x="360" y="271"/>
                                    <a:pt x="354" y="277"/>
                                  </a:cubicBezTo>
                                  <a:cubicBezTo>
                                    <a:pt x="347" y="283"/>
                                    <a:pt x="344" y="292"/>
                                    <a:pt x="344" y="301"/>
                                  </a:cubicBezTo>
                                  <a:close/>
                                  <a:moveTo>
                                    <a:pt x="399" y="301"/>
                                  </a:moveTo>
                                  <a:cubicBezTo>
                                    <a:pt x="399" y="303"/>
                                    <a:pt x="399" y="304"/>
                                    <a:pt x="398" y="306"/>
                                  </a:cubicBezTo>
                                  <a:cubicBezTo>
                                    <a:pt x="400" y="307"/>
                                    <a:pt x="402" y="308"/>
                                    <a:pt x="404" y="309"/>
                                  </a:cubicBezTo>
                                  <a:cubicBezTo>
                                    <a:pt x="405" y="306"/>
                                    <a:pt x="405" y="304"/>
                                    <a:pt x="405" y="301"/>
                                  </a:cubicBezTo>
                                  <a:cubicBezTo>
                                    <a:pt x="405" y="294"/>
                                    <a:pt x="402" y="287"/>
                                    <a:pt x="397" y="282"/>
                                  </a:cubicBezTo>
                                  <a:cubicBezTo>
                                    <a:pt x="392" y="277"/>
                                    <a:pt x="385" y="274"/>
                                    <a:pt x="378" y="274"/>
                                  </a:cubicBezTo>
                                  <a:cubicBezTo>
                                    <a:pt x="370" y="274"/>
                                    <a:pt x="363" y="277"/>
                                    <a:pt x="359" y="282"/>
                                  </a:cubicBezTo>
                                  <a:cubicBezTo>
                                    <a:pt x="354" y="287"/>
                                    <a:pt x="351" y="294"/>
                                    <a:pt x="351" y="301"/>
                                  </a:cubicBezTo>
                                  <a:cubicBezTo>
                                    <a:pt x="351" y="304"/>
                                    <a:pt x="351" y="306"/>
                                    <a:pt x="352" y="309"/>
                                  </a:cubicBezTo>
                                  <a:cubicBezTo>
                                    <a:pt x="353" y="308"/>
                                    <a:pt x="355" y="307"/>
                                    <a:pt x="357" y="306"/>
                                  </a:cubicBezTo>
                                  <a:cubicBezTo>
                                    <a:pt x="357" y="304"/>
                                    <a:pt x="357" y="303"/>
                                    <a:pt x="357" y="301"/>
                                  </a:cubicBezTo>
                                  <a:cubicBezTo>
                                    <a:pt x="357" y="290"/>
                                    <a:pt x="366" y="280"/>
                                    <a:pt x="378" y="280"/>
                                  </a:cubicBezTo>
                                  <a:cubicBezTo>
                                    <a:pt x="389" y="280"/>
                                    <a:pt x="399" y="290"/>
                                    <a:pt x="399" y="301"/>
                                  </a:cubicBezTo>
                                  <a:close/>
                                  <a:moveTo>
                                    <a:pt x="391" y="301"/>
                                  </a:moveTo>
                                  <a:cubicBezTo>
                                    <a:pt x="391" y="302"/>
                                    <a:pt x="391" y="303"/>
                                    <a:pt x="391" y="303"/>
                                  </a:cubicBezTo>
                                  <a:cubicBezTo>
                                    <a:pt x="393" y="304"/>
                                    <a:pt x="395" y="304"/>
                                    <a:pt x="397" y="305"/>
                                  </a:cubicBezTo>
                                  <a:cubicBezTo>
                                    <a:pt x="397" y="304"/>
                                    <a:pt x="397" y="303"/>
                                    <a:pt x="397" y="301"/>
                                  </a:cubicBezTo>
                                  <a:cubicBezTo>
                                    <a:pt x="397" y="296"/>
                                    <a:pt x="395" y="291"/>
                                    <a:pt x="392" y="287"/>
                                  </a:cubicBezTo>
                                  <a:cubicBezTo>
                                    <a:pt x="388" y="284"/>
                                    <a:pt x="383" y="282"/>
                                    <a:pt x="378" y="282"/>
                                  </a:cubicBezTo>
                                  <a:cubicBezTo>
                                    <a:pt x="372" y="282"/>
                                    <a:pt x="368" y="284"/>
                                    <a:pt x="364" y="287"/>
                                  </a:cubicBezTo>
                                  <a:cubicBezTo>
                                    <a:pt x="360" y="291"/>
                                    <a:pt x="358" y="296"/>
                                    <a:pt x="358" y="301"/>
                                  </a:cubicBezTo>
                                  <a:cubicBezTo>
                                    <a:pt x="358" y="303"/>
                                    <a:pt x="358" y="304"/>
                                    <a:pt x="359" y="305"/>
                                  </a:cubicBezTo>
                                  <a:cubicBezTo>
                                    <a:pt x="361" y="304"/>
                                    <a:pt x="362" y="304"/>
                                    <a:pt x="364" y="303"/>
                                  </a:cubicBezTo>
                                  <a:cubicBezTo>
                                    <a:pt x="364" y="303"/>
                                    <a:pt x="364" y="302"/>
                                    <a:pt x="364" y="301"/>
                                  </a:cubicBezTo>
                                  <a:cubicBezTo>
                                    <a:pt x="364" y="294"/>
                                    <a:pt x="370" y="288"/>
                                    <a:pt x="378" y="288"/>
                                  </a:cubicBezTo>
                                  <a:cubicBezTo>
                                    <a:pt x="385" y="288"/>
                                    <a:pt x="391" y="294"/>
                                    <a:pt x="391" y="301"/>
                                  </a:cubicBezTo>
                                  <a:close/>
                                  <a:moveTo>
                                    <a:pt x="384" y="301"/>
                                  </a:moveTo>
                                  <a:cubicBezTo>
                                    <a:pt x="384" y="301"/>
                                    <a:pt x="384" y="302"/>
                                    <a:pt x="384" y="302"/>
                                  </a:cubicBezTo>
                                  <a:cubicBezTo>
                                    <a:pt x="386" y="302"/>
                                    <a:pt x="388" y="302"/>
                                    <a:pt x="390" y="303"/>
                                  </a:cubicBezTo>
                                  <a:cubicBezTo>
                                    <a:pt x="390" y="302"/>
                                    <a:pt x="390" y="302"/>
                                    <a:pt x="390" y="301"/>
                                  </a:cubicBezTo>
                                  <a:cubicBezTo>
                                    <a:pt x="390" y="295"/>
                                    <a:pt x="384" y="289"/>
                                    <a:pt x="378" y="289"/>
                                  </a:cubicBezTo>
                                  <a:cubicBezTo>
                                    <a:pt x="371" y="289"/>
                                    <a:pt x="366" y="295"/>
                                    <a:pt x="366" y="301"/>
                                  </a:cubicBezTo>
                                  <a:cubicBezTo>
                                    <a:pt x="366" y="302"/>
                                    <a:pt x="366" y="302"/>
                                    <a:pt x="366" y="303"/>
                                  </a:cubicBezTo>
                                  <a:cubicBezTo>
                                    <a:pt x="368" y="302"/>
                                    <a:pt x="369" y="302"/>
                                    <a:pt x="371" y="302"/>
                                  </a:cubicBezTo>
                                  <a:cubicBezTo>
                                    <a:pt x="371" y="302"/>
                                    <a:pt x="371" y="301"/>
                                    <a:pt x="371" y="301"/>
                                  </a:cubicBezTo>
                                  <a:cubicBezTo>
                                    <a:pt x="371" y="298"/>
                                    <a:pt x="374" y="295"/>
                                    <a:pt x="378" y="295"/>
                                  </a:cubicBezTo>
                                  <a:cubicBezTo>
                                    <a:pt x="381" y="295"/>
                                    <a:pt x="384" y="298"/>
                                    <a:pt x="384" y="301"/>
                                  </a:cubicBezTo>
                                  <a:close/>
                                  <a:moveTo>
                                    <a:pt x="378" y="296"/>
                                  </a:moveTo>
                                  <a:cubicBezTo>
                                    <a:pt x="375" y="296"/>
                                    <a:pt x="373" y="298"/>
                                    <a:pt x="373" y="301"/>
                                  </a:cubicBezTo>
                                  <a:cubicBezTo>
                                    <a:pt x="373" y="301"/>
                                    <a:pt x="373" y="302"/>
                                    <a:pt x="373" y="302"/>
                                  </a:cubicBezTo>
                                  <a:cubicBezTo>
                                    <a:pt x="374" y="302"/>
                                    <a:pt x="376" y="301"/>
                                    <a:pt x="378" y="301"/>
                                  </a:cubicBezTo>
                                  <a:cubicBezTo>
                                    <a:pt x="379" y="301"/>
                                    <a:pt x="381" y="302"/>
                                    <a:pt x="383" y="302"/>
                                  </a:cubicBezTo>
                                  <a:cubicBezTo>
                                    <a:pt x="383" y="302"/>
                                    <a:pt x="383" y="301"/>
                                    <a:pt x="383" y="301"/>
                                  </a:cubicBezTo>
                                  <a:cubicBezTo>
                                    <a:pt x="383" y="298"/>
                                    <a:pt x="381" y="296"/>
                                    <a:pt x="378" y="296"/>
                                  </a:cubicBezTo>
                                  <a:close/>
                                  <a:moveTo>
                                    <a:pt x="572" y="336"/>
                                  </a:moveTo>
                                  <a:cubicBezTo>
                                    <a:pt x="573" y="334"/>
                                    <a:pt x="574" y="332"/>
                                    <a:pt x="575" y="330"/>
                                  </a:cubicBezTo>
                                  <a:cubicBezTo>
                                    <a:pt x="571" y="327"/>
                                    <a:pt x="565" y="325"/>
                                    <a:pt x="560" y="325"/>
                                  </a:cubicBezTo>
                                  <a:cubicBezTo>
                                    <a:pt x="554" y="325"/>
                                    <a:pt x="549" y="327"/>
                                    <a:pt x="545" y="330"/>
                                  </a:cubicBezTo>
                                  <a:cubicBezTo>
                                    <a:pt x="546" y="332"/>
                                    <a:pt x="546" y="334"/>
                                    <a:pt x="547" y="336"/>
                                  </a:cubicBezTo>
                                  <a:cubicBezTo>
                                    <a:pt x="551" y="333"/>
                                    <a:pt x="555" y="332"/>
                                    <a:pt x="560" y="332"/>
                                  </a:cubicBezTo>
                                  <a:cubicBezTo>
                                    <a:pt x="565" y="332"/>
                                    <a:pt x="569" y="333"/>
                                    <a:pt x="572" y="336"/>
                                  </a:cubicBezTo>
                                  <a:close/>
                                  <a:moveTo>
                                    <a:pt x="576" y="329"/>
                                  </a:moveTo>
                                  <a:cubicBezTo>
                                    <a:pt x="577" y="327"/>
                                    <a:pt x="577" y="325"/>
                                    <a:pt x="578" y="324"/>
                                  </a:cubicBezTo>
                                  <a:cubicBezTo>
                                    <a:pt x="573" y="320"/>
                                    <a:pt x="567" y="318"/>
                                    <a:pt x="560" y="318"/>
                                  </a:cubicBezTo>
                                  <a:cubicBezTo>
                                    <a:pt x="553" y="318"/>
                                    <a:pt x="547" y="321"/>
                                    <a:pt x="541" y="324"/>
                                  </a:cubicBezTo>
                                  <a:cubicBezTo>
                                    <a:pt x="542" y="326"/>
                                    <a:pt x="543" y="327"/>
                                    <a:pt x="544" y="329"/>
                                  </a:cubicBezTo>
                                  <a:cubicBezTo>
                                    <a:pt x="549" y="326"/>
                                    <a:pt x="554" y="324"/>
                                    <a:pt x="560" y="324"/>
                                  </a:cubicBezTo>
                                  <a:cubicBezTo>
                                    <a:pt x="566" y="324"/>
                                    <a:pt x="571" y="326"/>
                                    <a:pt x="576" y="329"/>
                                  </a:cubicBezTo>
                                  <a:close/>
                                  <a:moveTo>
                                    <a:pt x="579" y="323"/>
                                  </a:moveTo>
                                  <a:cubicBezTo>
                                    <a:pt x="581" y="321"/>
                                    <a:pt x="582" y="319"/>
                                    <a:pt x="583" y="318"/>
                                  </a:cubicBezTo>
                                  <a:cubicBezTo>
                                    <a:pt x="577" y="313"/>
                                    <a:pt x="569" y="311"/>
                                    <a:pt x="560" y="311"/>
                                  </a:cubicBezTo>
                                  <a:cubicBezTo>
                                    <a:pt x="551" y="311"/>
                                    <a:pt x="543" y="313"/>
                                    <a:pt x="536" y="318"/>
                                  </a:cubicBezTo>
                                  <a:cubicBezTo>
                                    <a:pt x="538" y="320"/>
                                    <a:pt x="539" y="321"/>
                                    <a:pt x="540" y="323"/>
                                  </a:cubicBezTo>
                                  <a:cubicBezTo>
                                    <a:pt x="546" y="319"/>
                                    <a:pt x="553" y="317"/>
                                    <a:pt x="560" y="317"/>
                                  </a:cubicBezTo>
                                  <a:cubicBezTo>
                                    <a:pt x="567" y="317"/>
                                    <a:pt x="574" y="319"/>
                                    <a:pt x="579" y="323"/>
                                  </a:cubicBezTo>
                                  <a:close/>
                                  <a:moveTo>
                                    <a:pt x="584" y="317"/>
                                  </a:moveTo>
                                  <a:cubicBezTo>
                                    <a:pt x="586" y="315"/>
                                    <a:pt x="587" y="314"/>
                                    <a:pt x="589" y="312"/>
                                  </a:cubicBezTo>
                                  <a:cubicBezTo>
                                    <a:pt x="581" y="307"/>
                                    <a:pt x="571" y="303"/>
                                    <a:pt x="560" y="303"/>
                                  </a:cubicBezTo>
                                  <a:cubicBezTo>
                                    <a:pt x="549" y="303"/>
                                    <a:pt x="539" y="307"/>
                                    <a:pt x="531" y="313"/>
                                  </a:cubicBezTo>
                                  <a:cubicBezTo>
                                    <a:pt x="532" y="314"/>
                                    <a:pt x="534" y="315"/>
                                    <a:pt x="535" y="317"/>
                                  </a:cubicBezTo>
                                  <a:cubicBezTo>
                                    <a:pt x="542" y="312"/>
                                    <a:pt x="551" y="309"/>
                                    <a:pt x="560" y="309"/>
                                  </a:cubicBezTo>
                                  <a:cubicBezTo>
                                    <a:pt x="569" y="309"/>
                                    <a:pt x="577" y="312"/>
                                    <a:pt x="584" y="317"/>
                                  </a:cubicBezTo>
                                  <a:close/>
                                  <a:moveTo>
                                    <a:pt x="570" y="301"/>
                                  </a:moveTo>
                                  <a:cubicBezTo>
                                    <a:pt x="570" y="299"/>
                                    <a:pt x="570" y="297"/>
                                    <a:pt x="570" y="295"/>
                                  </a:cubicBezTo>
                                  <a:cubicBezTo>
                                    <a:pt x="568" y="292"/>
                                    <a:pt x="564" y="289"/>
                                    <a:pt x="560" y="289"/>
                                  </a:cubicBezTo>
                                  <a:cubicBezTo>
                                    <a:pt x="555" y="289"/>
                                    <a:pt x="552" y="292"/>
                                    <a:pt x="550" y="295"/>
                                  </a:cubicBezTo>
                                  <a:cubicBezTo>
                                    <a:pt x="549" y="295"/>
                                    <a:pt x="549" y="295"/>
                                    <a:pt x="549" y="294"/>
                                  </a:cubicBezTo>
                                  <a:cubicBezTo>
                                    <a:pt x="550" y="297"/>
                                    <a:pt x="550" y="299"/>
                                    <a:pt x="550" y="301"/>
                                  </a:cubicBezTo>
                                  <a:cubicBezTo>
                                    <a:pt x="550" y="302"/>
                                    <a:pt x="550" y="302"/>
                                    <a:pt x="550" y="302"/>
                                  </a:cubicBezTo>
                                  <a:cubicBezTo>
                                    <a:pt x="551" y="302"/>
                                    <a:pt x="552" y="302"/>
                                    <a:pt x="553" y="302"/>
                                  </a:cubicBezTo>
                                  <a:cubicBezTo>
                                    <a:pt x="553" y="302"/>
                                    <a:pt x="553" y="301"/>
                                    <a:pt x="553" y="301"/>
                                  </a:cubicBezTo>
                                  <a:cubicBezTo>
                                    <a:pt x="553" y="298"/>
                                    <a:pt x="556" y="295"/>
                                    <a:pt x="560" y="295"/>
                                  </a:cubicBezTo>
                                  <a:cubicBezTo>
                                    <a:pt x="564" y="295"/>
                                    <a:pt x="567" y="298"/>
                                    <a:pt x="567" y="301"/>
                                  </a:cubicBezTo>
                                  <a:cubicBezTo>
                                    <a:pt x="567" y="301"/>
                                    <a:pt x="567" y="302"/>
                                    <a:pt x="567" y="302"/>
                                  </a:cubicBezTo>
                                  <a:cubicBezTo>
                                    <a:pt x="568" y="302"/>
                                    <a:pt x="569" y="302"/>
                                    <a:pt x="570" y="302"/>
                                  </a:cubicBezTo>
                                  <a:cubicBezTo>
                                    <a:pt x="570" y="302"/>
                                    <a:pt x="570" y="302"/>
                                    <a:pt x="570" y="301"/>
                                  </a:cubicBezTo>
                                  <a:close/>
                                  <a:moveTo>
                                    <a:pt x="560" y="296"/>
                                  </a:moveTo>
                                  <a:cubicBezTo>
                                    <a:pt x="557" y="296"/>
                                    <a:pt x="555" y="298"/>
                                    <a:pt x="555" y="301"/>
                                  </a:cubicBezTo>
                                  <a:cubicBezTo>
                                    <a:pt x="555" y="301"/>
                                    <a:pt x="555" y="302"/>
                                    <a:pt x="555" y="302"/>
                                  </a:cubicBezTo>
                                  <a:cubicBezTo>
                                    <a:pt x="557" y="302"/>
                                    <a:pt x="558" y="301"/>
                                    <a:pt x="560" y="301"/>
                                  </a:cubicBezTo>
                                  <a:cubicBezTo>
                                    <a:pt x="562" y="301"/>
                                    <a:pt x="563" y="302"/>
                                    <a:pt x="565" y="302"/>
                                  </a:cubicBezTo>
                                  <a:cubicBezTo>
                                    <a:pt x="565" y="302"/>
                                    <a:pt x="565" y="301"/>
                                    <a:pt x="565" y="301"/>
                                  </a:cubicBezTo>
                                  <a:cubicBezTo>
                                    <a:pt x="565" y="298"/>
                                    <a:pt x="563" y="296"/>
                                    <a:pt x="560" y="296"/>
                                  </a:cubicBezTo>
                                  <a:close/>
                                  <a:moveTo>
                                    <a:pt x="570" y="293"/>
                                  </a:moveTo>
                                  <a:cubicBezTo>
                                    <a:pt x="571" y="290"/>
                                    <a:pt x="571" y="288"/>
                                    <a:pt x="572" y="286"/>
                                  </a:cubicBezTo>
                                  <a:cubicBezTo>
                                    <a:pt x="569" y="283"/>
                                    <a:pt x="564" y="282"/>
                                    <a:pt x="560" y="282"/>
                                  </a:cubicBezTo>
                                  <a:cubicBezTo>
                                    <a:pt x="555" y="282"/>
                                    <a:pt x="551" y="283"/>
                                    <a:pt x="548" y="286"/>
                                  </a:cubicBezTo>
                                  <a:cubicBezTo>
                                    <a:pt x="548" y="288"/>
                                    <a:pt x="549" y="291"/>
                                    <a:pt x="549" y="293"/>
                                  </a:cubicBezTo>
                                  <a:cubicBezTo>
                                    <a:pt x="549" y="293"/>
                                    <a:pt x="549" y="293"/>
                                    <a:pt x="549" y="293"/>
                                  </a:cubicBezTo>
                                  <a:cubicBezTo>
                                    <a:pt x="552" y="290"/>
                                    <a:pt x="556" y="288"/>
                                    <a:pt x="560" y="288"/>
                                  </a:cubicBezTo>
                                  <a:cubicBezTo>
                                    <a:pt x="564" y="288"/>
                                    <a:pt x="568" y="290"/>
                                    <a:pt x="570" y="293"/>
                                  </a:cubicBezTo>
                                  <a:close/>
                                  <a:moveTo>
                                    <a:pt x="572" y="284"/>
                                  </a:moveTo>
                                  <a:cubicBezTo>
                                    <a:pt x="573" y="282"/>
                                    <a:pt x="574" y="280"/>
                                    <a:pt x="575" y="279"/>
                                  </a:cubicBezTo>
                                  <a:cubicBezTo>
                                    <a:pt x="571" y="276"/>
                                    <a:pt x="565" y="274"/>
                                    <a:pt x="560" y="274"/>
                                  </a:cubicBezTo>
                                  <a:cubicBezTo>
                                    <a:pt x="554" y="274"/>
                                    <a:pt x="549" y="276"/>
                                    <a:pt x="545" y="279"/>
                                  </a:cubicBezTo>
                                  <a:cubicBezTo>
                                    <a:pt x="546" y="281"/>
                                    <a:pt x="546" y="283"/>
                                    <a:pt x="547" y="285"/>
                                  </a:cubicBezTo>
                                  <a:cubicBezTo>
                                    <a:pt x="551" y="282"/>
                                    <a:pt x="555" y="280"/>
                                    <a:pt x="560" y="280"/>
                                  </a:cubicBezTo>
                                  <a:cubicBezTo>
                                    <a:pt x="565" y="280"/>
                                    <a:pt x="569" y="282"/>
                                    <a:pt x="572" y="284"/>
                                  </a:cubicBezTo>
                                  <a:close/>
                                  <a:moveTo>
                                    <a:pt x="576" y="277"/>
                                  </a:moveTo>
                                  <a:cubicBezTo>
                                    <a:pt x="577" y="276"/>
                                    <a:pt x="577" y="274"/>
                                    <a:pt x="578" y="273"/>
                                  </a:cubicBezTo>
                                  <a:cubicBezTo>
                                    <a:pt x="573" y="269"/>
                                    <a:pt x="567" y="267"/>
                                    <a:pt x="560" y="267"/>
                                  </a:cubicBezTo>
                                  <a:cubicBezTo>
                                    <a:pt x="553" y="267"/>
                                    <a:pt x="547" y="269"/>
                                    <a:pt x="541" y="273"/>
                                  </a:cubicBezTo>
                                  <a:cubicBezTo>
                                    <a:pt x="542" y="274"/>
                                    <a:pt x="543" y="276"/>
                                    <a:pt x="544" y="277"/>
                                  </a:cubicBezTo>
                                  <a:cubicBezTo>
                                    <a:pt x="549" y="274"/>
                                    <a:pt x="554" y="272"/>
                                    <a:pt x="560" y="272"/>
                                  </a:cubicBezTo>
                                  <a:cubicBezTo>
                                    <a:pt x="566" y="272"/>
                                    <a:pt x="571" y="274"/>
                                    <a:pt x="576" y="277"/>
                                  </a:cubicBezTo>
                                  <a:close/>
                                  <a:moveTo>
                                    <a:pt x="579" y="271"/>
                                  </a:moveTo>
                                  <a:cubicBezTo>
                                    <a:pt x="581" y="270"/>
                                    <a:pt x="582" y="268"/>
                                    <a:pt x="583" y="266"/>
                                  </a:cubicBezTo>
                                  <a:cubicBezTo>
                                    <a:pt x="577" y="262"/>
                                    <a:pt x="569" y="259"/>
                                    <a:pt x="560" y="259"/>
                                  </a:cubicBezTo>
                                  <a:cubicBezTo>
                                    <a:pt x="551" y="259"/>
                                    <a:pt x="543" y="262"/>
                                    <a:pt x="536" y="267"/>
                                  </a:cubicBezTo>
                                  <a:cubicBezTo>
                                    <a:pt x="538" y="268"/>
                                    <a:pt x="539" y="270"/>
                                    <a:pt x="540" y="271"/>
                                  </a:cubicBezTo>
                                  <a:cubicBezTo>
                                    <a:pt x="546" y="268"/>
                                    <a:pt x="553" y="265"/>
                                    <a:pt x="560" y="265"/>
                                  </a:cubicBezTo>
                                  <a:cubicBezTo>
                                    <a:pt x="567" y="265"/>
                                    <a:pt x="574" y="268"/>
                                    <a:pt x="579" y="271"/>
                                  </a:cubicBezTo>
                                  <a:close/>
                                  <a:moveTo>
                                    <a:pt x="584" y="265"/>
                                  </a:moveTo>
                                  <a:cubicBezTo>
                                    <a:pt x="586" y="264"/>
                                    <a:pt x="587" y="262"/>
                                    <a:pt x="589" y="261"/>
                                  </a:cubicBezTo>
                                  <a:cubicBezTo>
                                    <a:pt x="581" y="255"/>
                                    <a:pt x="571" y="252"/>
                                    <a:pt x="560" y="252"/>
                                  </a:cubicBezTo>
                                  <a:cubicBezTo>
                                    <a:pt x="549" y="252"/>
                                    <a:pt x="539" y="255"/>
                                    <a:pt x="531" y="261"/>
                                  </a:cubicBezTo>
                                  <a:cubicBezTo>
                                    <a:pt x="532" y="263"/>
                                    <a:pt x="534" y="264"/>
                                    <a:pt x="535" y="265"/>
                                  </a:cubicBezTo>
                                  <a:cubicBezTo>
                                    <a:pt x="542" y="261"/>
                                    <a:pt x="551" y="258"/>
                                    <a:pt x="560" y="258"/>
                                  </a:cubicBezTo>
                                  <a:cubicBezTo>
                                    <a:pt x="569" y="258"/>
                                    <a:pt x="577" y="261"/>
                                    <a:pt x="584" y="265"/>
                                  </a:cubicBezTo>
                                  <a:close/>
                                  <a:moveTo>
                                    <a:pt x="570" y="250"/>
                                  </a:moveTo>
                                  <a:cubicBezTo>
                                    <a:pt x="570" y="248"/>
                                    <a:pt x="570" y="246"/>
                                    <a:pt x="570" y="244"/>
                                  </a:cubicBezTo>
                                  <a:cubicBezTo>
                                    <a:pt x="568" y="240"/>
                                    <a:pt x="564" y="238"/>
                                    <a:pt x="560" y="238"/>
                                  </a:cubicBezTo>
                                  <a:cubicBezTo>
                                    <a:pt x="555" y="238"/>
                                    <a:pt x="552" y="240"/>
                                    <a:pt x="550" y="244"/>
                                  </a:cubicBezTo>
                                  <a:cubicBezTo>
                                    <a:pt x="549" y="244"/>
                                    <a:pt x="549" y="243"/>
                                    <a:pt x="549" y="243"/>
                                  </a:cubicBezTo>
                                  <a:cubicBezTo>
                                    <a:pt x="550" y="245"/>
                                    <a:pt x="550" y="248"/>
                                    <a:pt x="550" y="250"/>
                                  </a:cubicBezTo>
                                  <a:cubicBezTo>
                                    <a:pt x="550" y="250"/>
                                    <a:pt x="550" y="251"/>
                                    <a:pt x="550" y="251"/>
                                  </a:cubicBezTo>
                                  <a:cubicBezTo>
                                    <a:pt x="551" y="251"/>
                                    <a:pt x="552" y="251"/>
                                    <a:pt x="553" y="251"/>
                                  </a:cubicBezTo>
                                  <a:cubicBezTo>
                                    <a:pt x="553" y="250"/>
                                    <a:pt x="553" y="250"/>
                                    <a:pt x="553" y="250"/>
                                  </a:cubicBezTo>
                                  <a:cubicBezTo>
                                    <a:pt x="553" y="246"/>
                                    <a:pt x="556" y="243"/>
                                    <a:pt x="560" y="243"/>
                                  </a:cubicBezTo>
                                  <a:cubicBezTo>
                                    <a:pt x="564" y="243"/>
                                    <a:pt x="567" y="246"/>
                                    <a:pt x="567" y="250"/>
                                  </a:cubicBezTo>
                                  <a:cubicBezTo>
                                    <a:pt x="567" y="250"/>
                                    <a:pt x="567" y="250"/>
                                    <a:pt x="567" y="251"/>
                                  </a:cubicBezTo>
                                  <a:cubicBezTo>
                                    <a:pt x="568" y="251"/>
                                    <a:pt x="569" y="251"/>
                                    <a:pt x="570" y="251"/>
                                  </a:cubicBezTo>
                                  <a:cubicBezTo>
                                    <a:pt x="570" y="251"/>
                                    <a:pt x="570" y="250"/>
                                    <a:pt x="570" y="250"/>
                                  </a:cubicBezTo>
                                  <a:close/>
                                  <a:moveTo>
                                    <a:pt x="560" y="245"/>
                                  </a:moveTo>
                                  <a:cubicBezTo>
                                    <a:pt x="557" y="245"/>
                                    <a:pt x="555" y="247"/>
                                    <a:pt x="555" y="250"/>
                                  </a:cubicBezTo>
                                  <a:cubicBezTo>
                                    <a:pt x="555" y="250"/>
                                    <a:pt x="555" y="250"/>
                                    <a:pt x="555" y="250"/>
                                  </a:cubicBezTo>
                                  <a:cubicBezTo>
                                    <a:pt x="557" y="250"/>
                                    <a:pt x="558" y="250"/>
                                    <a:pt x="560" y="250"/>
                                  </a:cubicBezTo>
                                  <a:cubicBezTo>
                                    <a:pt x="562" y="250"/>
                                    <a:pt x="563" y="250"/>
                                    <a:pt x="565" y="250"/>
                                  </a:cubicBezTo>
                                  <a:cubicBezTo>
                                    <a:pt x="565" y="250"/>
                                    <a:pt x="565" y="250"/>
                                    <a:pt x="565" y="250"/>
                                  </a:cubicBezTo>
                                  <a:cubicBezTo>
                                    <a:pt x="565" y="247"/>
                                    <a:pt x="563" y="245"/>
                                    <a:pt x="560" y="245"/>
                                  </a:cubicBezTo>
                                  <a:close/>
                                  <a:moveTo>
                                    <a:pt x="570" y="241"/>
                                  </a:moveTo>
                                  <a:cubicBezTo>
                                    <a:pt x="571" y="239"/>
                                    <a:pt x="571" y="237"/>
                                    <a:pt x="572" y="235"/>
                                  </a:cubicBezTo>
                                  <a:cubicBezTo>
                                    <a:pt x="569" y="232"/>
                                    <a:pt x="564" y="230"/>
                                    <a:pt x="560" y="230"/>
                                  </a:cubicBezTo>
                                  <a:cubicBezTo>
                                    <a:pt x="555" y="230"/>
                                    <a:pt x="551" y="232"/>
                                    <a:pt x="548" y="235"/>
                                  </a:cubicBezTo>
                                  <a:cubicBezTo>
                                    <a:pt x="548" y="237"/>
                                    <a:pt x="549" y="239"/>
                                    <a:pt x="549" y="242"/>
                                  </a:cubicBezTo>
                                  <a:cubicBezTo>
                                    <a:pt x="549" y="242"/>
                                    <a:pt x="549" y="242"/>
                                    <a:pt x="549" y="242"/>
                                  </a:cubicBezTo>
                                  <a:cubicBezTo>
                                    <a:pt x="552" y="238"/>
                                    <a:pt x="556" y="236"/>
                                    <a:pt x="560" y="236"/>
                                  </a:cubicBezTo>
                                  <a:cubicBezTo>
                                    <a:pt x="564" y="236"/>
                                    <a:pt x="568" y="238"/>
                                    <a:pt x="570" y="241"/>
                                  </a:cubicBezTo>
                                  <a:close/>
                                  <a:moveTo>
                                    <a:pt x="572" y="233"/>
                                  </a:moveTo>
                                  <a:cubicBezTo>
                                    <a:pt x="573" y="231"/>
                                    <a:pt x="574" y="229"/>
                                    <a:pt x="575" y="227"/>
                                  </a:cubicBezTo>
                                  <a:cubicBezTo>
                                    <a:pt x="571" y="224"/>
                                    <a:pt x="565" y="223"/>
                                    <a:pt x="560" y="223"/>
                                  </a:cubicBezTo>
                                  <a:cubicBezTo>
                                    <a:pt x="554" y="223"/>
                                    <a:pt x="549" y="224"/>
                                    <a:pt x="545" y="227"/>
                                  </a:cubicBezTo>
                                  <a:cubicBezTo>
                                    <a:pt x="546" y="229"/>
                                    <a:pt x="546" y="231"/>
                                    <a:pt x="547" y="233"/>
                                  </a:cubicBezTo>
                                  <a:cubicBezTo>
                                    <a:pt x="551" y="230"/>
                                    <a:pt x="555" y="229"/>
                                    <a:pt x="560" y="229"/>
                                  </a:cubicBezTo>
                                  <a:cubicBezTo>
                                    <a:pt x="565" y="229"/>
                                    <a:pt x="569" y="230"/>
                                    <a:pt x="572" y="233"/>
                                  </a:cubicBezTo>
                                  <a:close/>
                                  <a:moveTo>
                                    <a:pt x="576" y="226"/>
                                  </a:moveTo>
                                  <a:cubicBezTo>
                                    <a:pt x="577" y="224"/>
                                    <a:pt x="577" y="223"/>
                                    <a:pt x="578" y="221"/>
                                  </a:cubicBezTo>
                                  <a:cubicBezTo>
                                    <a:pt x="573" y="218"/>
                                    <a:pt x="567" y="216"/>
                                    <a:pt x="560" y="216"/>
                                  </a:cubicBezTo>
                                  <a:cubicBezTo>
                                    <a:pt x="553" y="216"/>
                                    <a:pt x="547" y="218"/>
                                    <a:pt x="541" y="221"/>
                                  </a:cubicBezTo>
                                  <a:cubicBezTo>
                                    <a:pt x="542" y="223"/>
                                    <a:pt x="543" y="224"/>
                                    <a:pt x="544" y="226"/>
                                  </a:cubicBezTo>
                                  <a:cubicBezTo>
                                    <a:pt x="549" y="223"/>
                                    <a:pt x="554" y="221"/>
                                    <a:pt x="560" y="221"/>
                                  </a:cubicBezTo>
                                  <a:cubicBezTo>
                                    <a:pt x="566" y="221"/>
                                    <a:pt x="571" y="223"/>
                                    <a:pt x="576" y="226"/>
                                  </a:cubicBezTo>
                                  <a:close/>
                                  <a:moveTo>
                                    <a:pt x="579" y="220"/>
                                  </a:moveTo>
                                  <a:cubicBezTo>
                                    <a:pt x="581" y="218"/>
                                    <a:pt x="582" y="217"/>
                                    <a:pt x="583" y="215"/>
                                  </a:cubicBezTo>
                                  <a:cubicBezTo>
                                    <a:pt x="577" y="211"/>
                                    <a:pt x="569" y="208"/>
                                    <a:pt x="560" y="208"/>
                                  </a:cubicBezTo>
                                  <a:cubicBezTo>
                                    <a:pt x="551" y="208"/>
                                    <a:pt x="543" y="211"/>
                                    <a:pt x="536" y="215"/>
                                  </a:cubicBezTo>
                                  <a:cubicBezTo>
                                    <a:pt x="538" y="217"/>
                                    <a:pt x="539" y="218"/>
                                    <a:pt x="540" y="220"/>
                                  </a:cubicBezTo>
                                  <a:cubicBezTo>
                                    <a:pt x="546" y="216"/>
                                    <a:pt x="553" y="214"/>
                                    <a:pt x="560" y="214"/>
                                  </a:cubicBezTo>
                                  <a:cubicBezTo>
                                    <a:pt x="567" y="214"/>
                                    <a:pt x="574" y="216"/>
                                    <a:pt x="579" y="220"/>
                                  </a:cubicBezTo>
                                  <a:close/>
                                  <a:moveTo>
                                    <a:pt x="584" y="214"/>
                                  </a:moveTo>
                                  <a:cubicBezTo>
                                    <a:pt x="586" y="212"/>
                                    <a:pt x="587" y="211"/>
                                    <a:pt x="589" y="210"/>
                                  </a:cubicBezTo>
                                  <a:cubicBezTo>
                                    <a:pt x="581" y="204"/>
                                    <a:pt x="571" y="200"/>
                                    <a:pt x="560" y="200"/>
                                  </a:cubicBezTo>
                                  <a:cubicBezTo>
                                    <a:pt x="549" y="200"/>
                                    <a:pt x="539" y="204"/>
                                    <a:pt x="531" y="210"/>
                                  </a:cubicBezTo>
                                  <a:cubicBezTo>
                                    <a:pt x="532" y="211"/>
                                    <a:pt x="534" y="213"/>
                                    <a:pt x="535" y="214"/>
                                  </a:cubicBezTo>
                                  <a:cubicBezTo>
                                    <a:pt x="542" y="209"/>
                                    <a:pt x="551" y="206"/>
                                    <a:pt x="560" y="206"/>
                                  </a:cubicBezTo>
                                  <a:cubicBezTo>
                                    <a:pt x="569" y="206"/>
                                    <a:pt x="577" y="209"/>
                                    <a:pt x="584" y="214"/>
                                  </a:cubicBezTo>
                                  <a:close/>
                                  <a:moveTo>
                                    <a:pt x="570" y="199"/>
                                  </a:moveTo>
                                  <a:cubicBezTo>
                                    <a:pt x="570" y="196"/>
                                    <a:pt x="570" y="194"/>
                                    <a:pt x="570" y="192"/>
                                  </a:cubicBezTo>
                                  <a:cubicBezTo>
                                    <a:pt x="568" y="189"/>
                                    <a:pt x="564" y="187"/>
                                    <a:pt x="560" y="187"/>
                                  </a:cubicBezTo>
                                  <a:cubicBezTo>
                                    <a:pt x="555" y="187"/>
                                    <a:pt x="552" y="189"/>
                                    <a:pt x="550" y="193"/>
                                  </a:cubicBezTo>
                                  <a:cubicBezTo>
                                    <a:pt x="549" y="192"/>
                                    <a:pt x="549" y="192"/>
                                    <a:pt x="549" y="192"/>
                                  </a:cubicBezTo>
                                  <a:cubicBezTo>
                                    <a:pt x="550" y="194"/>
                                    <a:pt x="550" y="196"/>
                                    <a:pt x="550" y="199"/>
                                  </a:cubicBezTo>
                                  <a:cubicBezTo>
                                    <a:pt x="550" y="199"/>
                                    <a:pt x="550" y="199"/>
                                    <a:pt x="550" y="200"/>
                                  </a:cubicBezTo>
                                  <a:cubicBezTo>
                                    <a:pt x="551" y="199"/>
                                    <a:pt x="552" y="199"/>
                                    <a:pt x="553" y="199"/>
                                  </a:cubicBezTo>
                                  <a:cubicBezTo>
                                    <a:pt x="553" y="199"/>
                                    <a:pt x="553" y="199"/>
                                    <a:pt x="553" y="199"/>
                                  </a:cubicBezTo>
                                  <a:cubicBezTo>
                                    <a:pt x="553" y="195"/>
                                    <a:pt x="556" y="192"/>
                                    <a:pt x="560" y="192"/>
                                  </a:cubicBezTo>
                                  <a:cubicBezTo>
                                    <a:pt x="564" y="192"/>
                                    <a:pt x="567" y="195"/>
                                    <a:pt x="567" y="199"/>
                                  </a:cubicBezTo>
                                  <a:cubicBezTo>
                                    <a:pt x="567" y="199"/>
                                    <a:pt x="567" y="199"/>
                                    <a:pt x="567" y="199"/>
                                  </a:cubicBezTo>
                                  <a:cubicBezTo>
                                    <a:pt x="568" y="199"/>
                                    <a:pt x="569" y="199"/>
                                    <a:pt x="570" y="200"/>
                                  </a:cubicBezTo>
                                  <a:cubicBezTo>
                                    <a:pt x="570" y="199"/>
                                    <a:pt x="570" y="199"/>
                                    <a:pt x="570" y="199"/>
                                  </a:cubicBezTo>
                                  <a:close/>
                                  <a:moveTo>
                                    <a:pt x="560" y="193"/>
                                  </a:moveTo>
                                  <a:cubicBezTo>
                                    <a:pt x="557" y="193"/>
                                    <a:pt x="555" y="196"/>
                                    <a:pt x="555" y="199"/>
                                  </a:cubicBezTo>
                                  <a:cubicBezTo>
                                    <a:pt x="555" y="199"/>
                                    <a:pt x="555" y="199"/>
                                    <a:pt x="555" y="199"/>
                                  </a:cubicBezTo>
                                  <a:cubicBezTo>
                                    <a:pt x="557" y="199"/>
                                    <a:pt x="558" y="199"/>
                                    <a:pt x="560" y="199"/>
                                  </a:cubicBezTo>
                                  <a:cubicBezTo>
                                    <a:pt x="562" y="199"/>
                                    <a:pt x="563" y="199"/>
                                    <a:pt x="565" y="199"/>
                                  </a:cubicBezTo>
                                  <a:cubicBezTo>
                                    <a:pt x="565" y="199"/>
                                    <a:pt x="565" y="199"/>
                                    <a:pt x="565" y="199"/>
                                  </a:cubicBezTo>
                                  <a:cubicBezTo>
                                    <a:pt x="565" y="196"/>
                                    <a:pt x="563" y="193"/>
                                    <a:pt x="560" y="193"/>
                                  </a:cubicBezTo>
                                  <a:close/>
                                  <a:moveTo>
                                    <a:pt x="570" y="190"/>
                                  </a:moveTo>
                                  <a:cubicBezTo>
                                    <a:pt x="571" y="188"/>
                                    <a:pt x="571" y="185"/>
                                    <a:pt x="572" y="183"/>
                                  </a:cubicBezTo>
                                  <a:cubicBezTo>
                                    <a:pt x="569" y="181"/>
                                    <a:pt x="564" y="179"/>
                                    <a:pt x="560" y="179"/>
                                  </a:cubicBezTo>
                                  <a:cubicBezTo>
                                    <a:pt x="555" y="179"/>
                                    <a:pt x="551" y="181"/>
                                    <a:pt x="548" y="183"/>
                                  </a:cubicBezTo>
                                  <a:cubicBezTo>
                                    <a:pt x="548" y="186"/>
                                    <a:pt x="549" y="188"/>
                                    <a:pt x="549" y="190"/>
                                  </a:cubicBezTo>
                                  <a:cubicBezTo>
                                    <a:pt x="549" y="190"/>
                                    <a:pt x="549" y="190"/>
                                    <a:pt x="549" y="190"/>
                                  </a:cubicBezTo>
                                  <a:cubicBezTo>
                                    <a:pt x="552" y="187"/>
                                    <a:pt x="556" y="185"/>
                                    <a:pt x="560" y="185"/>
                                  </a:cubicBezTo>
                                  <a:cubicBezTo>
                                    <a:pt x="564" y="185"/>
                                    <a:pt x="568" y="187"/>
                                    <a:pt x="570" y="190"/>
                                  </a:cubicBezTo>
                                  <a:close/>
                                  <a:moveTo>
                                    <a:pt x="572" y="182"/>
                                  </a:moveTo>
                                  <a:cubicBezTo>
                                    <a:pt x="573" y="180"/>
                                    <a:pt x="574" y="178"/>
                                    <a:pt x="575" y="176"/>
                                  </a:cubicBezTo>
                                  <a:cubicBezTo>
                                    <a:pt x="571" y="173"/>
                                    <a:pt x="565" y="171"/>
                                    <a:pt x="560" y="171"/>
                                  </a:cubicBezTo>
                                  <a:cubicBezTo>
                                    <a:pt x="554" y="171"/>
                                    <a:pt x="549" y="173"/>
                                    <a:pt x="545" y="176"/>
                                  </a:cubicBezTo>
                                  <a:cubicBezTo>
                                    <a:pt x="546" y="178"/>
                                    <a:pt x="546" y="180"/>
                                    <a:pt x="547" y="182"/>
                                  </a:cubicBezTo>
                                  <a:cubicBezTo>
                                    <a:pt x="551" y="179"/>
                                    <a:pt x="555" y="177"/>
                                    <a:pt x="560" y="177"/>
                                  </a:cubicBezTo>
                                  <a:cubicBezTo>
                                    <a:pt x="565" y="177"/>
                                    <a:pt x="569" y="179"/>
                                    <a:pt x="572" y="182"/>
                                  </a:cubicBezTo>
                                  <a:close/>
                                  <a:moveTo>
                                    <a:pt x="576" y="174"/>
                                  </a:moveTo>
                                  <a:cubicBezTo>
                                    <a:pt x="577" y="173"/>
                                    <a:pt x="577" y="171"/>
                                    <a:pt x="578" y="170"/>
                                  </a:cubicBezTo>
                                  <a:cubicBezTo>
                                    <a:pt x="573" y="166"/>
                                    <a:pt x="567" y="164"/>
                                    <a:pt x="560" y="164"/>
                                  </a:cubicBezTo>
                                  <a:cubicBezTo>
                                    <a:pt x="553" y="164"/>
                                    <a:pt x="547" y="166"/>
                                    <a:pt x="541" y="170"/>
                                  </a:cubicBezTo>
                                  <a:cubicBezTo>
                                    <a:pt x="542" y="171"/>
                                    <a:pt x="543" y="173"/>
                                    <a:pt x="544" y="175"/>
                                  </a:cubicBezTo>
                                  <a:cubicBezTo>
                                    <a:pt x="549" y="172"/>
                                    <a:pt x="554" y="170"/>
                                    <a:pt x="560" y="170"/>
                                  </a:cubicBezTo>
                                  <a:cubicBezTo>
                                    <a:pt x="566" y="170"/>
                                    <a:pt x="571" y="171"/>
                                    <a:pt x="576" y="174"/>
                                  </a:cubicBezTo>
                                  <a:close/>
                                  <a:moveTo>
                                    <a:pt x="579" y="168"/>
                                  </a:moveTo>
                                  <a:cubicBezTo>
                                    <a:pt x="581" y="167"/>
                                    <a:pt x="582" y="165"/>
                                    <a:pt x="583" y="164"/>
                                  </a:cubicBezTo>
                                  <a:cubicBezTo>
                                    <a:pt x="577" y="159"/>
                                    <a:pt x="569" y="157"/>
                                    <a:pt x="560" y="157"/>
                                  </a:cubicBezTo>
                                  <a:cubicBezTo>
                                    <a:pt x="551" y="157"/>
                                    <a:pt x="543" y="159"/>
                                    <a:pt x="536" y="164"/>
                                  </a:cubicBezTo>
                                  <a:cubicBezTo>
                                    <a:pt x="538" y="165"/>
                                    <a:pt x="539" y="167"/>
                                    <a:pt x="540" y="169"/>
                                  </a:cubicBezTo>
                                  <a:cubicBezTo>
                                    <a:pt x="546" y="165"/>
                                    <a:pt x="553" y="163"/>
                                    <a:pt x="560" y="163"/>
                                  </a:cubicBezTo>
                                  <a:cubicBezTo>
                                    <a:pt x="567" y="163"/>
                                    <a:pt x="574" y="165"/>
                                    <a:pt x="579" y="168"/>
                                  </a:cubicBezTo>
                                  <a:close/>
                                  <a:moveTo>
                                    <a:pt x="541" y="147"/>
                                  </a:moveTo>
                                  <a:cubicBezTo>
                                    <a:pt x="541" y="136"/>
                                    <a:pt x="536" y="125"/>
                                    <a:pt x="528" y="117"/>
                                  </a:cubicBezTo>
                                  <a:cubicBezTo>
                                    <a:pt x="521" y="110"/>
                                    <a:pt x="510" y="105"/>
                                    <a:pt x="499" y="105"/>
                                  </a:cubicBezTo>
                                  <a:cubicBezTo>
                                    <a:pt x="487" y="105"/>
                                    <a:pt x="477" y="110"/>
                                    <a:pt x="469" y="117"/>
                                  </a:cubicBezTo>
                                  <a:cubicBezTo>
                                    <a:pt x="461" y="125"/>
                                    <a:pt x="457" y="136"/>
                                    <a:pt x="457" y="147"/>
                                  </a:cubicBezTo>
                                  <a:cubicBezTo>
                                    <a:pt x="457" y="148"/>
                                    <a:pt x="457" y="150"/>
                                    <a:pt x="457" y="151"/>
                                  </a:cubicBezTo>
                                  <a:cubicBezTo>
                                    <a:pt x="459" y="152"/>
                                    <a:pt x="461" y="153"/>
                                    <a:pt x="464" y="154"/>
                                  </a:cubicBezTo>
                                  <a:cubicBezTo>
                                    <a:pt x="463" y="152"/>
                                    <a:pt x="463" y="150"/>
                                    <a:pt x="463" y="147"/>
                                  </a:cubicBezTo>
                                  <a:cubicBezTo>
                                    <a:pt x="463" y="127"/>
                                    <a:pt x="479" y="111"/>
                                    <a:pt x="499" y="111"/>
                                  </a:cubicBezTo>
                                  <a:cubicBezTo>
                                    <a:pt x="518" y="111"/>
                                    <a:pt x="534" y="127"/>
                                    <a:pt x="534" y="147"/>
                                  </a:cubicBezTo>
                                  <a:cubicBezTo>
                                    <a:pt x="534" y="150"/>
                                    <a:pt x="534" y="152"/>
                                    <a:pt x="534" y="155"/>
                                  </a:cubicBezTo>
                                  <a:cubicBezTo>
                                    <a:pt x="536" y="153"/>
                                    <a:pt x="538" y="152"/>
                                    <a:pt x="540" y="151"/>
                                  </a:cubicBezTo>
                                  <a:cubicBezTo>
                                    <a:pt x="540" y="150"/>
                                    <a:pt x="541" y="149"/>
                                    <a:pt x="541" y="147"/>
                                  </a:cubicBezTo>
                                  <a:close/>
                                  <a:moveTo>
                                    <a:pt x="420" y="147"/>
                                  </a:moveTo>
                                  <a:cubicBezTo>
                                    <a:pt x="420" y="136"/>
                                    <a:pt x="415" y="125"/>
                                    <a:pt x="407" y="117"/>
                                  </a:cubicBezTo>
                                  <a:cubicBezTo>
                                    <a:pt x="400" y="110"/>
                                    <a:pt x="389" y="105"/>
                                    <a:pt x="378" y="105"/>
                                  </a:cubicBezTo>
                                  <a:cubicBezTo>
                                    <a:pt x="366" y="105"/>
                                    <a:pt x="356" y="110"/>
                                    <a:pt x="348" y="117"/>
                                  </a:cubicBezTo>
                                  <a:cubicBezTo>
                                    <a:pt x="341" y="125"/>
                                    <a:pt x="336" y="136"/>
                                    <a:pt x="336" y="147"/>
                                  </a:cubicBezTo>
                                  <a:cubicBezTo>
                                    <a:pt x="336" y="148"/>
                                    <a:pt x="336" y="150"/>
                                    <a:pt x="336" y="151"/>
                                  </a:cubicBezTo>
                                  <a:cubicBezTo>
                                    <a:pt x="338" y="152"/>
                                    <a:pt x="341" y="153"/>
                                    <a:pt x="343" y="154"/>
                                  </a:cubicBezTo>
                                  <a:cubicBezTo>
                                    <a:pt x="342" y="152"/>
                                    <a:pt x="342" y="150"/>
                                    <a:pt x="342" y="147"/>
                                  </a:cubicBezTo>
                                  <a:cubicBezTo>
                                    <a:pt x="342" y="127"/>
                                    <a:pt x="358" y="111"/>
                                    <a:pt x="378" y="111"/>
                                  </a:cubicBezTo>
                                  <a:cubicBezTo>
                                    <a:pt x="398" y="111"/>
                                    <a:pt x="414" y="127"/>
                                    <a:pt x="414" y="147"/>
                                  </a:cubicBezTo>
                                  <a:cubicBezTo>
                                    <a:pt x="414" y="149"/>
                                    <a:pt x="413" y="152"/>
                                    <a:pt x="413" y="154"/>
                                  </a:cubicBezTo>
                                  <a:cubicBezTo>
                                    <a:pt x="415" y="153"/>
                                    <a:pt x="417" y="152"/>
                                    <a:pt x="420" y="151"/>
                                  </a:cubicBezTo>
                                  <a:cubicBezTo>
                                    <a:pt x="420" y="150"/>
                                    <a:pt x="420" y="148"/>
                                    <a:pt x="420" y="147"/>
                                  </a:cubicBezTo>
                                  <a:close/>
                                  <a:moveTo>
                                    <a:pt x="293" y="164"/>
                                  </a:moveTo>
                                  <a:cubicBezTo>
                                    <a:pt x="295" y="165"/>
                                    <a:pt x="296" y="167"/>
                                    <a:pt x="297" y="169"/>
                                  </a:cubicBezTo>
                                  <a:cubicBezTo>
                                    <a:pt x="303" y="165"/>
                                    <a:pt x="310" y="163"/>
                                    <a:pt x="317" y="163"/>
                                  </a:cubicBezTo>
                                  <a:cubicBezTo>
                                    <a:pt x="324" y="163"/>
                                    <a:pt x="331" y="165"/>
                                    <a:pt x="336" y="168"/>
                                  </a:cubicBezTo>
                                  <a:cubicBezTo>
                                    <a:pt x="338" y="167"/>
                                    <a:pt x="339" y="165"/>
                                    <a:pt x="340" y="164"/>
                                  </a:cubicBezTo>
                                  <a:cubicBezTo>
                                    <a:pt x="334" y="159"/>
                                    <a:pt x="326" y="157"/>
                                    <a:pt x="317" y="157"/>
                                  </a:cubicBezTo>
                                  <a:cubicBezTo>
                                    <a:pt x="308" y="157"/>
                                    <a:pt x="300" y="159"/>
                                    <a:pt x="293" y="164"/>
                                  </a:cubicBezTo>
                                  <a:close/>
                                  <a:moveTo>
                                    <a:pt x="298" y="170"/>
                                  </a:moveTo>
                                  <a:cubicBezTo>
                                    <a:pt x="299" y="171"/>
                                    <a:pt x="300" y="173"/>
                                    <a:pt x="301" y="174"/>
                                  </a:cubicBezTo>
                                  <a:cubicBezTo>
                                    <a:pt x="306" y="171"/>
                                    <a:pt x="311" y="170"/>
                                    <a:pt x="317" y="170"/>
                                  </a:cubicBezTo>
                                  <a:cubicBezTo>
                                    <a:pt x="323" y="170"/>
                                    <a:pt x="328" y="171"/>
                                    <a:pt x="333" y="174"/>
                                  </a:cubicBezTo>
                                  <a:cubicBezTo>
                                    <a:pt x="333" y="173"/>
                                    <a:pt x="334" y="171"/>
                                    <a:pt x="335" y="170"/>
                                  </a:cubicBezTo>
                                  <a:cubicBezTo>
                                    <a:pt x="330" y="166"/>
                                    <a:pt x="324" y="164"/>
                                    <a:pt x="317" y="164"/>
                                  </a:cubicBezTo>
                                  <a:cubicBezTo>
                                    <a:pt x="310" y="164"/>
                                    <a:pt x="304" y="166"/>
                                    <a:pt x="298" y="170"/>
                                  </a:cubicBezTo>
                                  <a:close/>
                                  <a:moveTo>
                                    <a:pt x="302" y="176"/>
                                  </a:moveTo>
                                  <a:cubicBezTo>
                                    <a:pt x="303" y="178"/>
                                    <a:pt x="304" y="180"/>
                                    <a:pt x="304" y="182"/>
                                  </a:cubicBezTo>
                                  <a:cubicBezTo>
                                    <a:pt x="308" y="179"/>
                                    <a:pt x="312" y="177"/>
                                    <a:pt x="317" y="177"/>
                                  </a:cubicBezTo>
                                  <a:cubicBezTo>
                                    <a:pt x="322" y="177"/>
                                    <a:pt x="326" y="179"/>
                                    <a:pt x="329" y="182"/>
                                  </a:cubicBezTo>
                                  <a:cubicBezTo>
                                    <a:pt x="330" y="180"/>
                                    <a:pt x="331" y="178"/>
                                    <a:pt x="332" y="176"/>
                                  </a:cubicBezTo>
                                  <a:cubicBezTo>
                                    <a:pt x="328" y="173"/>
                                    <a:pt x="322" y="171"/>
                                    <a:pt x="317" y="171"/>
                                  </a:cubicBezTo>
                                  <a:cubicBezTo>
                                    <a:pt x="311" y="171"/>
                                    <a:pt x="306" y="173"/>
                                    <a:pt x="302" y="176"/>
                                  </a:cubicBezTo>
                                  <a:close/>
                                  <a:moveTo>
                                    <a:pt x="305" y="183"/>
                                  </a:moveTo>
                                  <a:cubicBezTo>
                                    <a:pt x="305" y="185"/>
                                    <a:pt x="306" y="188"/>
                                    <a:pt x="306" y="190"/>
                                  </a:cubicBezTo>
                                  <a:cubicBezTo>
                                    <a:pt x="309" y="187"/>
                                    <a:pt x="313" y="185"/>
                                    <a:pt x="317" y="185"/>
                                  </a:cubicBezTo>
                                  <a:cubicBezTo>
                                    <a:pt x="321" y="185"/>
                                    <a:pt x="325" y="187"/>
                                    <a:pt x="327" y="190"/>
                                  </a:cubicBezTo>
                                  <a:cubicBezTo>
                                    <a:pt x="328" y="188"/>
                                    <a:pt x="328" y="185"/>
                                    <a:pt x="329" y="183"/>
                                  </a:cubicBezTo>
                                  <a:cubicBezTo>
                                    <a:pt x="326" y="181"/>
                                    <a:pt x="321" y="179"/>
                                    <a:pt x="317" y="179"/>
                                  </a:cubicBezTo>
                                  <a:cubicBezTo>
                                    <a:pt x="312" y="179"/>
                                    <a:pt x="308" y="181"/>
                                    <a:pt x="305" y="183"/>
                                  </a:cubicBezTo>
                                  <a:close/>
                                  <a:moveTo>
                                    <a:pt x="327" y="199"/>
                                  </a:moveTo>
                                  <a:cubicBezTo>
                                    <a:pt x="327" y="196"/>
                                    <a:pt x="327" y="194"/>
                                    <a:pt x="327" y="192"/>
                                  </a:cubicBezTo>
                                  <a:cubicBezTo>
                                    <a:pt x="325" y="189"/>
                                    <a:pt x="321" y="187"/>
                                    <a:pt x="317" y="187"/>
                                  </a:cubicBezTo>
                                  <a:cubicBezTo>
                                    <a:pt x="313" y="187"/>
                                    <a:pt x="309" y="189"/>
                                    <a:pt x="307" y="192"/>
                                  </a:cubicBezTo>
                                  <a:cubicBezTo>
                                    <a:pt x="307" y="194"/>
                                    <a:pt x="307" y="196"/>
                                    <a:pt x="307" y="199"/>
                                  </a:cubicBezTo>
                                  <a:cubicBezTo>
                                    <a:pt x="307" y="199"/>
                                    <a:pt x="307" y="199"/>
                                    <a:pt x="307" y="200"/>
                                  </a:cubicBezTo>
                                  <a:cubicBezTo>
                                    <a:pt x="308" y="199"/>
                                    <a:pt x="309" y="199"/>
                                    <a:pt x="310" y="199"/>
                                  </a:cubicBezTo>
                                  <a:cubicBezTo>
                                    <a:pt x="310" y="199"/>
                                    <a:pt x="310" y="199"/>
                                    <a:pt x="310" y="199"/>
                                  </a:cubicBezTo>
                                  <a:cubicBezTo>
                                    <a:pt x="310" y="195"/>
                                    <a:pt x="313" y="192"/>
                                    <a:pt x="317" y="192"/>
                                  </a:cubicBezTo>
                                  <a:cubicBezTo>
                                    <a:pt x="321" y="192"/>
                                    <a:pt x="324" y="195"/>
                                    <a:pt x="324" y="199"/>
                                  </a:cubicBezTo>
                                  <a:cubicBezTo>
                                    <a:pt x="324" y="199"/>
                                    <a:pt x="324" y="199"/>
                                    <a:pt x="324" y="199"/>
                                  </a:cubicBezTo>
                                  <a:cubicBezTo>
                                    <a:pt x="325" y="199"/>
                                    <a:pt x="326" y="199"/>
                                    <a:pt x="327" y="200"/>
                                  </a:cubicBezTo>
                                  <a:cubicBezTo>
                                    <a:pt x="327" y="199"/>
                                    <a:pt x="327" y="199"/>
                                    <a:pt x="327" y="199"/>
                                  </a:cubicBezTo>
                                  <a:close/>
                                  <a:moveTo>
                                    <a:pt x="317" y="193"/>
                                  </a:moveTo>
                                  <a:cubicBezTo>
                                    <a:pt x="314" y="193"/>
                                    <a:pt x="312" y="196"/>
                                    <a:pt x="312" y="199"/>
                                  </a:cubicBezTo>
                                  <a:cubicBezTo>
                                    <a:pt x="312" y="199"/>
                                    <a:pt x="312" y="199"/>
                                    <a:pt x="312" y="199"/>
                                  </a:cubicBezTo>
                                  <a:cubicBezTo>
                                    <a:pt x="314" y="199"/>
                                    <a:pt x="315" y="199"/>
                                    <a:pt x="317" y="199"/>
                                  </a:cubicBezTo>
                                  <a:cubicBezTo>
                                    <a:pt x="319" y="199"/>
                                    <a:pt x="320" y="199"/>
                                    <a:pt x="322" y="199"/>
                                  </a:cubicBezTo>
                                  <a:cubicBezTo>
                                    <a:pt x="322" y="199"/>
                                    <a:pt x="322" y="199"/>
                                    <a:pt x="322" y="199"/>
                                  </a:cubicBezTo>
                                  <a:cubicBezTo>
                                    <a:pt x="322" y="196"/>
                                    <a:pt x="320" y="193"/>
                                    <a:pt x="317" y="193"/>
                                  </a:cubicBezTo>
                                  <a:close/>
                                  <a:moveTo>
                                    <a:pt x="288" y="210"/>
                                  </a:moveTo>
                                  <a:cubicBezTo>
                                    <a:pt x="289" y="211"/>
                                    <a:pt x="291" y="213"/>
                                    <a:pt x="292" y="214"/>
                                  </a:cubicBezTo>
                                  <a:cubicBezTo>
                                    <a:pt x="299" y="209"/>
                                    <a:pt x="308" y="206"/>
                                    <a:pt x="317" y="206"/>
                                  </a:cubicBezTo>
                                  <a:cubicBezTo>
                                    <a:pt x="326" y="206"/>
                                    <a:pt x="334" y="209"/>
                                    <a:pt x="341" y="214"/>
                                  </a:cubicBezTo>
                                  <a:cubicBezTo>
                                    <a:pt x="343" y="212"/>
                                    <a:pt x="344" y="211"/>
                                    <a:pt x="346" y="210"/>
                                  </a:cubicBezTo>
                                  <a:cubicBezTo>
                                    <a:pt x="338" y="204"/>
                                    <a:pt x="328" y="200"/>
                                    <a:pt x="317" y="200"/>
                                  </a:cubicBezTo>
                                  <a:cubicBezTo>
                                    <a:pt x="306" y="200"/>
                                    <a:pt x="296" y="204"/>
                                    <a:pt x="288" y="210"/>
                                  </a:cubicBezTo>
                                  <a:close/>
                                  <a:moveTo>
                                    <a:pt x="293" y="215"/>
                                  </a:moveTo>
                                  <a:cubicBezTo>
                                    <a:pt x="295" y="217"/>
                                    <a:pt x="296" y="218"/>
                                    <a:pt x="297" y="220"/>
                                  </a:cubicBezTo>
                                  <a:cubicBezTo>
                                    <a:pt x="303" y="216"/>
                                    <a:pt x="310" y="214"/>
                                    <a:pt x="317" y="214"/>
                                  </a:cubicBezTo>
                                  <a:cubicBezTo>
                                    <a:pt x="324" y="214"/>
                                    <a:pt x="331" y="216"/>
                                    <a:pt x="336" y="220"/>
                                  </a:cubicBezTo>
                                  <a:cubicBezTo>
                                    <a:pt x="338" y="218"/>
                                    <a:pt x="339" y="217"/>
                                    <a:pt x="340" y="215"/>
                                  </a:cubicBezTo>
                                  <a:cubicBezTo>
                                    <a:pt x="334" y="211"/>
                                    <a:pt x="326" y="208"/>
                                    <a:pt x="317" y="208"/>
                                  </a:cubicBezTo>
                                  <a:cubicBezTo>
                                    <a:pt x="308" y="208"/>
                                    <a:pt x="300" y="211"/>
                                    <a:pt x="293" y="215"/>
                                  </a:cubicBezTo>
                                  <a:close/>
                                  <a:moveTo>
                                    <a:pt x="298" y="221"/>
                                  </a:moveTo>
                                  <a:cubicBezTo>
                                    <a:pt x="299" y="223"/>
                                    <a:pt x="300" y="224"/>
                                    <a:pt x="301" y="226"/>
                                  </a:cubicBezTo>
                                  <a:cubicBezTo>
                                    <a:pt x="306" y="223"/>
                                    <a:pt x="311" y="221"/>
                                    <a:pt x="317" y="221"/>
                                  </a:cubicBezTo>
                                  <a:cubicBezTo>
                                    <a:pt x="323" y="221"/>
                                    <a:pt x="328" y="223"/>
                                    <a:pt x="333" y="226"/>
                                  </a:cubicBezTo>
                                  <a:cubicBezTo>
                                    <a:pt x="333" y="224"/>
                                    <a:pt x="334" y="223"/>
                                    <a:pt x="335" y="221"/>
                                  </a:cubicBezTo>
                                  <a:cubicBezTo>
                                    <a:pt x="330" y="218"/>
                                    <a:pt x="324" y="216"/>
                                    <a:pt x="317" y="216"/>
                                  </a:cubicBezTo>
                                  <a:cubicBezTo>
                                    <a:pt x="310" y="216"/>
                                    <a:pt x="304" y="218"/>
                                    <a:pt x="298" y="221"/>
                                  </a:cubicBezTo>
                                  <a:close/>
                                  <a:moveTo>
                                    <a:pt x="302" y="227"/>
                                  </a:moveTo>
                                  <a:cubicBezTo>
                                    <a:pt x="303" y="229"/>
                                    <a:pt x="304" y="231"/>
                                    <a:pt x="304" y="233"/>
                                  </a:cubicBezTo>
                                  <a:cubicBezTo>
                                    <a:pt x="308" y="230"/>
                                    <a:pt x="312" y="229"/>
                                    <a:pt x="317" y="229"/>
                                  </a:cubicBezTo>
                                  <a:cubicBezTo>
                                    <a:pt x="322" y="229"/>
                                    <a:pt x="326" y="230"/>
                                    <a:pt x="329" y="233"/>
                                  </a:cubicBezTo>
                                  <a:cubicBezTo>
                                    <a:pt x="330" y="231"/>
                                    <a:pt x="331" y="229"/>
                                    <a:pt x="332" y="227"/>
                                  </a:cubicBezTo>
                                  <a:cubicBezTo>
                                    <a:pt x="328" y="224"/>
                                    <a:pt x="322" y="223"/>
                                    <a:pt x="317" y="223"/>
                                  </a:cubicBezTo>
                                  <a:cubicBezTo>
                                    <a:pt x="311" y="223"/>
                                    <a:pt x="306" y="224"/>
                                    <a:pt x="302" y="227"/>
                                  </a:cubicBezTo>
                                  <a:close/>
                                  <a:moveTo>
                                    <a:pt x="305" y="235"/>
                                  </a:moveTo>
                                  <a:cubicBezTo>
                                    <a:pt x="305" y="237"/>
                                    <a:pt x="306" y="239"/>
                                    <a:pt x="306" y="241"/>
                                  </a:cubicBezTo>
                                  <a:cubicBezTo>
                                    <a:pt x="309" y="238"/>
                                    <a:pt x="313" y="236"/>
                                    <a:pt x="317" y="236"/>
                                  </a:cubicBezTo>
                                  <a:cubicBezTo>
                                    <a:pt x="321" y="236"/>
                                    <a:pt x="325" y="238"/>
                                    <a:pt x="327" y="241"/>
                                  </a:cubicBezTo>
                                  <a:cubicBezTo>
                                    <a:pt x="328" y="239"/>
                                    <a:pt x="328" y="237"/>
                                    <a:pt x="329" y="235"/>
                                  </a:cubicBezTo>
                                  <a:cubicBezTo>
                                    <a:pt x="326" y="232"/>
                                    <a:pt x="321" y="230"/>
                                    <a:pt x="317" y="230"/>
                                  </a:cubicBezTo>
                                  <a:cubicBezTo>
                                    <a:pt x="312" y="230"/>
                                    <a:pt x="308" y="232"/>
                                    <a:pt x="305" y="235"/>
                                  </a:cubicBezTo>
                                  <a:close/>
                                  <a:moveTo>
                                    <a:pt x="327" y="250"/>
                                  </a:moveTo>
                                  <a:cubicBezTo>
                                    <a:pt x="327" y="248"/>
                                    <a:pt x="327" y="246"/>
                                    <a:pt x="327" y="244"/>
                                  </a:cubicBezTo>
                                  <a:cubicBezTo>
                                    <a:pt x="325" y="240"/>
                                    <a:pt x="321" y="238"/>
                                    <a:pt x="317" y="238"/>
                                  </a:cubicBezTo>
                                  <a:cubicBezTo>
                                    <a:pt x="313" y="238"/>
                                    <a:pt x="309" y="240"/>
                                    <a:pt x="307" y="244"/>
                                  </a:cubicBezTo>
                                  <a:cubicBezTo>
                                    <a:pt x="307" y="246"/>
                                    <a:pt x="307" y="248"/>
                                    <a:pt x="307" y="250"/>
                                  </a:cubicBezTo>
                                  <a:cubicBezTo>
                                    <a:pt x="307" y="250"/>
                                    <a:pt x="307" y="251"/>
                                    <a:pt x="307" y="251"/>
                                  </a:cubicBezTo>
                                  <a:cubicBezTo>
                                    <a:pt x="308" y="251"/>
                                    <a:pt x="309" y="251"/>
                                    <a:pt x="310" y="251"/>
                                  </a:cubicBezTo>
                                  <a:cubicBezTo>
                                    <a:pt x="310" y="250"/>
                                    <a:pt x="310" y="250"/>
                                    <a:pt x="310" y="250"/>
                                  </a:cubicBezTo>
                                  <a:cubicBezTo>
                                    <a:pt x="310" y="246"/>
                                    <a:pt x="313" y="243"/>
                                    <a:pt x="317" y="243"/>
                                  </a:cubicBezTo>
                                  <a:cubicBezTo>
                                    <a:pt x="321" y="243"/>
                                    <a:pt x="324" y="246"/>
                                    <a:pt x="324" y="250"/>
                                  </a:cubicBezTo>
                                  <a:cubicBezTo>
                                    <a:pt x="324" y="250"/>
                                    <a:pt x="324" y="250"/>
                                    <a:pt x="324" y="251"/>
                                  </a:cubicBezTo>
                                  <a:cubicBezTo>
                                    <a:pt x="325" y="251"/>
                                    <a:pt x="326" y="251"/>
                                    <a:pt x="327" y="251"/>
                                  </a:cubicBezTo>
                                  <a:cubicBezTo>
                                    <a:pt x="327" y="251"/>
                                    <a:pt x="327" y="250"/>
                                    <a:pt x="327" y="250"/>
                                  </a:cubicBezTo>
                                  <a:close/>
                                  <a:moveTo>
                                    <a:pt x="317" y="245"/>
                                  </a:moveTo>
                                  <a:cubicBezTo>
                                    <a:pt x="314" y="245"/>
                                    <a:pt x="312" y="247"/>
                                    <a:pt x="312" y="250"/>
                                  </a:cubicBezTo>
                                  <a:cubicBezTo>
                                    <a:pt x="312" y="250"/>
                                    <a:pt x="312" y="250"/>
                                    <a:pt x="312" y="250"/>
                                  </a:cubicBezTo>
                                  <a:cubicBezTo>
                                    <a:pt x="314" y="250"/>
                                    <a:pt x="315" y="250"/>
                                    <a:pt x="317" y="250"/>
                                  </a:cubicBezTo>
                                  <a:cubicBezTo>
                                    <a:pt x="319" y="250"/>
                                    <a:pt x="320" y="250"/>
                                    <a:pt x="322" y="250"/>
                                  </a:cubicBezTo>
                                  <a:cubicBezTo>
                                    <a:pt x="322" y="250"/>
                                    <a:pt x="322" y="250"/>
                                    <a:pt x="322" y="250"/>
                                  </a:cubicBezTo>
                                  <a:cubicBezTo>
                                    <a:pt x="322" y="247"/>
                                    <a:pt x="320" y="245"/>
                                    <a:pt x="317" y="245"/>
                                  </a:cubicBezTo>
                                  <a:close/>
                                  <a:moveTo>
                                    <a:pt x="288" y="261"/>
                                  </a:moveTo>
                                  <a:cubicBezTo>
                                    <a:pt x="289" y="262"/>
                                    <a:pt x="291" y="264"/>
                                    <a:pt x="292" y="265"/>
                                  </a:cubicBezTo>
                                  <a:cubicBezTo>
                                    <a:pt x="299" y="261"/>
                                    <a:pt x="308" y="258"/>
                                    <a:pt x="317" y="258"/>
                                  </a:cubicBezTo>
                                  <a:cubicBezTo>
                                    <a:pt x="326" y="258"/>
                                    <a:pt x="334" y="261"/>
                                    <a:pt x="341" y="265"/>
                                  </a:cubicBezTo>
                                  <a:cubicBezTo>
                                    <a:pt x="343" y="264"/>
                                    <a:pt x="344" y="262"/>
                                    <a:pt x="346" y="261"/>
                                  </a:cubicBezTo>
                                  <a:cubicBezTo>
                                    <a:pt x="338" y="255"/>
                                    <a:pt x="328" y="252"/>
                                    <a:pt x="317" y="252"/>
                                  </a:cubicBezTo>
                                  <a:cubicBezTo>
                                    <a:pt x="306" y="252"/>
                                    <a:pt x="296" y="255"/>
                                    <a:pt x="288" y="261"/>
                                  </a:cubicBezTo>
                                  <a:close/>
                                  <a:moveTo>
                                    <a:pt x="293" y="267"/>
                                  </a:moveTo>
                                  <a:cubicBezTo>
                                    <a:pt x="295" y="268"/>
                                    <a:pt x="296" y="270"/>
                                    <a:pt x="297" y="271"/>
                                  </a:cubicBezTo>
                                  <a:cubicBezTo>
                                    <a:pt x="303" y="268"/>
                                    <a:pt x="310" y="265"/>
                                    <a:pt x="317" y="265"/>
                                  </a:cubicBezTo>
                                  <a:cubicBezTo>
                                    <a:pt x="324" y="265"/>
                                    <a:pt x="331" y="268"/>
                                    <a:pt x="336" y="271"/>
                                  </a:cubicBezTo>
                                  <a:cubicBezTo>
                                    <a:pt x="338" y="270"/>
                                    <a:pt x="339" y="268"/>
                                    <a:pt x="340" y="266"/>
                                  </a:cubicBezTo>
                                  <a:cubicBezTo>
                                    <a:pt x="334" y="262"/>
                                    <a:pt x="326" y="259"/>
                                    <a:pt x="317" y="259"/>
                                  </a:cubicBezTo>
                                  <a:cubicBezTo>
                                    <a:pt x="308" y="259"/>
                                    <a:pt x="300" y="262"/>
                                    <a:pt x="293" y="267"/>
                                  </a:cubicBezTo>
                                  <a:close/>
                                  <a:moveTo>
                                    <a:pt x="298" y="273"/>
                                  </a:moveTo>
                                  <a:cubicBezTo>
                                    <a:pt x="299" y="274"/>
                                    <a:pt x="300" y="276"/>
                                    <a:pt x="301" y="277"/>
                                  </a:cubicBezTo>
                                  <a:cubicBezTo>
                                    <a:pt x="306" y="274"/>
                                    <a:pt x="311" y="272"/>
                                    <a:pt x="317" y="272"/>
                                  </a:cubicBezTo>
                                  <a:cubicBezTo>
                                    <a:pt x="323" y="272"/>
                                    <a:pt x="328" y="274"/>
                                    <a:pt x="333" y="277"/>
                                  </a:cubicBezTo>
                                  <a:cubicBezTo>
                                    <a:pt x="333" y="276"/>
                                    <a:pt x="334" y="274"/>
                                    <a:pt x="335" y="273"/>
                                  </a:cubicBezTo>
                                  <a:cubicBezTo>
                                    <a:pt x="330" y="269"/>
                                    <a:pt x="324" y="267"/>
                                    <a:pt x="317" y="267"/>
                                  </a:cubicBezTo>
                                  <a:cubicBezTo>
                                    <a:pt x="310" y="267"/>
                                    <a:pt x="304" y="269"/>
                                    <a:pt x="298" y="273"/>
                                  </a:cubicBezTo>
                                  <a:close/>
                                  <a:moveTo>
                                    <a:pt x="302" y="279"/>
                                  </a:moveTo>
                                  <a:cubicBezTo>
                                    <a:pt x="303" y="281"/>
                                    <a:pt x="304" y="282"/>
                                    <a:pt x="304" y="284"/>
                                  </a:cubicBezTo>
                                  <a:cubicBezTo>
                                    <a:pt x="308" y="282"/>
                                    <a:pt x="312" y="280"/>
                                    <a:pt x="317" y="280"/>
                                  </a:cubicBezTo>
                                  <a:cubicBezTo>
                                    <a:pt x="322" y="280"/>
                                    <a:pt x="326" y="282"/>
                                    <a:pt x="329" y="284"/>
                                  </a:cubicBezTo>
                                  <a:cubicBezTo>
                                    <a:pt x="330" y="282"/>
                                    <a:pt x="331" y="280"/>
                                    <a:pt x="332" y="279"/>
                                  </a:cubicBezTo>
                                  <a:cubicBezTo>
                                    <a:pt x="328" y="276"/>
                                    <a:pt x="322" y="274"/>
                                    <a:pt x="317" y="274"/>
                                  </a:cubicBezTo>
                                  <a:cubicBezTo>
                                    <a:pt x="311" y="274"/>
                                    <a:pt x="306" y="276"/>
                                    <a:pt x="302" y="279"/>
                                  </a:cubicBezTo>
                                  <a:close/>
                                  <a:moveTo>
                                    <a:pt x="305" y="286"/>
                                  </a:moveTo>
                                  <a:cubicBezTo>
                                    <a:pt x="305" y="288"/>
                                    <a:pt x="306" y="290"/>
                                    <a:pt x="306" y="293"/>
                                  </a:cubicBezTo>
                                  <a:cubicBezTo>
                                    <a:pt x="309" y="290"/>
                                    <a:pt x="313" y="288"/>
                                    <a:pt x="317" y="288"/>
                                  </a:cubicBezTo>
                                  <a:cubicBezTo>
                                    <a:pt x="321" y="288"/>
                                    <a:pt x="325" y="290"/>
                                    <a:pt x="327" y="293"/>
                                  </a:cubicBezTo>
                                  <a:cubicBezTo>
                                    <a:pt x="328" y="290"/>
                                    <a:pt x="328" y="288"/>
                                    <a:pt x="329" y="286"/>
                                  </a:cubicBezTo>
                                  <a:cubicBezTo>
                                    <a:pt x="326" y="283"/>
                                    <a:pt x="321" y="282"/>
                                    <a:pt x="317" y="282"/>
                                  </a:cubicBezTo>
                                  <a:cubicBezTo>
                                    <a:pt x="312" y="282"/>
                                    <a:pt x="308" y="283"/>
                                    <a:pt x="305" y="286"/>
                                  </a:cubicBezTo>
                                  <a:close/>
                                  <a:moveTo>
                                    <a:pt x="327" y="301"/>
                                  </a:moveTo>
                                  <a:cubicBezTo>
                                    <a:pt x="327" y="299"/>
                                    <a:pt x="327" y="297"/>
                                    <a:pt x="327" y="295"/>
                                  </a:cubicBezTo>
                                  <a:cubicBezTo>
                                    <a:pt x="325" y="292"/>
                                    <a:pt x="321" y="289"/>
                                    <a:pt x="317" y="289"/>
                                  </a:cubicBezTo>
                                  <a:cubicBezTo>
                                    <a:pt x="313" y="289"/>
                                    <a:pt x="309" y="292"/>
                                    <a:pt x="307" y="295"/>
                                  </a:cubicBezTo>
                                  <a:cubicBezTo>
                                    <a:pt x="307" y="297"/>
                                    <a:pt x="307" y="299"/>
                                    <a:pt x="307" y="301"/>
                                  </a:cubicBezTo>
                                  <a:cubicBezTo>
                                    <a:pt x="307" y="302"/>
                                    <a:pt x="307" y="302"/>
                                    <a:pt x="307" y="302"/>
                                  </a:cubicBezTo>
                                  <a:cubicBezTo>
                                    <a:pt x="308" y="302"/>
                                    <a:pt x="309" y="302"/>
                                    <a:pt x="310" y="302"/>
                                  </a:cubicBezTo>
                                  <a:cubicBezTo>
                                    <a:pt x="310" y="302"/>
                                    <a:pt x="310" y="301"/>
                                    <a:pt x="310" y="301"/>
                                  </a:cubicBezTo>
                                  <a:cubicBezTo>
                                    <a:pt x="310" y="298"/>
                                    <a:pt x="313" y="295"/>
                                    <a:pt x="317" y="295"/>
                                  </a:cubicBezTo>
                                  <a:cubicBezTo>
                                    <a:pt x="321" y="295"/>
                                    <a:pt x="324" y="298"/>
                                    <a:pt x="324" y="301"/>
                                  </a:cubicBezTo>
                                  <a:cubicBezTo>
                                    <a:pt x="324" y="301"/>
                                    <a:pt x="324" y="302"/>
                                    <a:pt x="324" y="302"/>
                                  </a:cubicBezTo>
                                  <a:cubicBezTo>
                                    <a:pt x="325" y="302"/>
                                    <a:pt x="326" y="302"/>
                                    <a:pt x="327" y="302"/>
                                  </a:cubicBezTo>
                                  <a:cubicBezTo>
                                    <a:pt x="327" y="302"/>
                                    <a:pt x="327" y="302"/>
                                    <a:pt x="327" y="301"/>
                                  </a:cubicBezTo>
                                  <a:close/>
                                  <a:moveTo>
                                    <a:pt x="317" y="296"/>
                                  </a:moveTo>
                                  <a:cubicBezTo>
                                    <a:pt x="314" y="296"/>
                                    <a:pt x="312" y="298"/>
                                    <a:pt x="312" y="301"/>
                                  </a:cubicBezTo>
                                  <a:cubicBezTo>
                                    <a:pt x="312" y="301"/>
                                    <a:pt x="312" y="302"/>
                                    <a:pt x="312" y="302"/>
                                  </a:cubicBezTo>
                                  <a:cubicBezTo>
                                    <a:pt x="314" y="302"/>
                                    <a:pt x="315" y="301"/>
                                    <a:pt x="317" y="301"/>
                                  </a:cubicBezTo>
                                  <a:cubicBezTo>
                                    <a:pt x="319" y="301"/>
                                    <a:pt x="320" y="302"/>
                                    <a:pt x="322" y="302"/>
                                  </a:cubicBezTo>
                                  <a:cubicBezTo>
                                    <a:pt x="322" y="302"/>
                                    <a:pt x="322" y="301"/>
                                    <a:pt x="322" y="301"/>
                                  </a:cubicBezTo>
                                  <a:cubicBezTo>
                                    <a:pt x="322" y="298"/>
                                    <a:pt x="320" y="296"/>
                                    <a:pt x="317" y="296"/>
                                  </a:cubicBezTo>
                                  <a:close/>
                                  <a:moveTo>
                                    <a:pt x="288" y="313"/>
                                  </a:moveTo>
                                  <a:cubicBezTo>
                                    <a:pt x="289" y="314"/>
                                    <a:pt x="291" y="315"/>
                                    <a:pt x="292" y="317"/>
                                  </a:cubicBezTo>
                                  <a:cubicBezTo>
                                    <a:pt x="299" y="312"/>
                                    <a:pt x="308" y="309"/>
                                    <a:pt x="317" y="309"/>
                                  </a:cubicBezTo>
                                  <a:cubicBezTo>
                                    <a:pt x="326" y="309"/>
                                    <a:pt x="334" y="312"/>
                                    <a:pt x="341" y="317"/>
                                  </a:cubicBezTo>
                                  <a:cubicBezTo>
                                    <a:pt x="343" y="315"/>
                                    <a:pt x="344" y="314"/>
                                    <a:pt x="346" y="312"/>
                                  </a:cubicBezTo>
                                  <a:cubicBezTo>
                                    <a:pt x="338" y="307"/>
                                    <a:pt x="328" y="303"/>
                                    <a:pt x="317" y="303"/>
                                  </a:cubicBezTo>
                                  <a:cubicBezTo>
                                    <a:pt x="306" y="303"/>
                                    <a:pt x="296" y="307"/>
                                    <a:pt x="288" y="313"/>
                                  </a:cubicBezTo>
                                  <a:close/>
                                  <a:moveTo>
                                    <a:pt x="293" y="318"/>
                                  </a:moveTo>
                                  <a:cubicBezTo>
                                    <a:pt x="295" y="319"/>
                                    <a:pt x="296" y="321"/>
                                    <a:pt x="297" y="323"/>
                                  </a:cubicBezTo>
                                  <a:cubicBezTo>
                                    <a:pt x="303" y="319"/>
                                    <a:pt x="310" y="317"/>
                                    <a:pt x="317" y="317"/>
                                  </a:cubicBezTo>
                                  <a:cubicBezTo>
                                    <a:pt x="324" y="317"/>
                                    <a:pt x="331" y="319"/>
                                    <a:pt x="336" y="323"/>
                                  </a:cubicBezTo>
                                  <a:cubicBezTo>
                                    <a:pt x="338" y="321"/>
                                    <a:pt x="339" y="319"/>
                                    <a:pt x="340" y="318"/>
                                  </a:cubicBezTo>
                                  <a:cubicBezTo>
                                    <a:pt x="334" y="313"/>
                                    <a:pt x="326" y="311"/>
                                    <a:pt x="317" y="311"/>
                                  </a:cubicBezTo>
                                  <a:cubicBezTo>
                                    <a:pt x="308" y="311"/>
                                    <a:pt x="300" y="313"/>
                                    <a:pt x="293" y="318"/>
                                  </a:cubicBezTo>
                                  <a:close/>
                                  <a:moveTo>
                                    <a:pt x="298" y="324"/>
                                  </a:moveTo>
                                  <a:cubicBezTo>
                                    <a:pt x="299" y="325"/>
                                    <a:pt x="300" y="327"/>
                                    <a:pt x="301" y="329"/>
                                  </a:cubicBezTo>
                                  <a:cubicBezTo>
                                    <a:pt x="306" y="326"/>
                                    <a:pt x="311" y="324"/>
                                    <a:pt x="317" y="324"/>
                                  </a:cubicBezTo>
                                  <a:cubicBezTo>
                                    <a:pt x="323" y="324"/>
                                    <a:pt x="328" y="326"/>
                                    <a:pt x="333" y="329"/>
                                  </a:cubicBezTo>
                                  <a:cubicBezTo>
                                    <a:pt x="333" y="327"/>
                                    <a:pt x="334" y="325"/>
                                    <a:pt x="335" y="324"/>
                                  </a:cubicBezTo>
                                  <a:cubicBezTo>
                                    <a:pt x="330" y="320"/>
                                    <a:pt x="324" y="318"/>
                                    <a:pt x="317" y="318"/>
                                  </a:cubicBezTo>
                                  <a:cubicBezTo>
                                    <a:pt x="310" y="318"/>
                                    <a:pt x="304" y="320"/>
                                    <a:pt x="298" y="324"/>
                                  </a:cubicBezTo>
                                  <a:close/>
                                  <a:moveTo>
                                    <a:pt x="302" y="330"/>
                                  </a:moveTo>
                                  <a:cubicBezTo>
                                    <a:pt x="303" y="332"/>
                                    <a:pt x="304" y="334"/>
                                    <a:pt x="304" y="336"/>
                                  </a:cubicBezTo>
                                  <a:cubicBezTo>
                                    <a:pt x="308" y="333"/>
                                    <a:pt x="312" y="332"/>
                                    <a:pt x="317" y="332"/>
                                  </a:cubicBezTo>
                                  <a:cubicBezTo>
                                    <a:pt x="322" y="332"/>
                                    <a:pt x="326" y="333"/>
                                    <a:pt x="329" y="336"/>
                                  </a:cubicBezTo>
                                  <a:cubicBezTo>
                                    <a:pt x="330" y="334"/>
                                    <a:pt x="331" y="332"/>
                                    <a:pt x="332" y="330"/>
                                  </a:cubicBezTo>
                                  <a:cubicBezTo>
                                    <a:pt x="328" y="327"/>
                                    <a:pt x="322" y="325"/>
                                    <a:pt x="317" y="325"/>
                                  </a:cubicBezTo>
                                  <a:cubicBezTo>
                                    <a:pt x="311" y="325"/>
                                    <a:pt x="306" y="327"/>
                                    <a:pt x="302" y="330"/>
                                  </a:cubicBezTo>
                                  <a:close/>
                                  <a:moveTo>
                                    <a:pt x="305" y="337"/>
                                  </a:moveTo>
                                  <a:cubicBezTo>
                                    <a:pt x="305" y="340"/>
                                    <a:pt x="306" y="342"/>
                                    <a:pt x="306" y="344"/>
                                  </a:cubicBezTo>
                                  <a:cubicBezTo>
                                    <a:pt x="309" y="341"/>
                                    <a:pt x="313" y="339"/>
                                    <a:pt x="317" y="339"/>
                                  </a:cubicBezTo>
                                  <a:cubicBezTo>
                                    <a:pt x="321" y="339"/>
                                    <a:pt x="325" y="341"/>
                                    <a:pt x="327" y="344"/>
                                  </a:cubicBezTo>
                                  <a:cubicBezTo>
                                    <a:pt x="328" y="342"/>
                                    <a:pt x="328" y="339"/>
                                    <a:pt x="329" y="337"/>
                                  </a:cubicBezTo>
                                  <a:cubicBezTo>
                                    <a:pt x="326" y="335"/>
                                    <a:pt x="321" y="333"/>
                                    <a:pt x="317" y="333"/>
                                  </a:cubicBezTo>
                                  <a:cubicBezTo>
                                    <a:pt x="312" y="333"/>
                                    <a:pt x="308" y="335"/>
                                    <a:pt x="305" y="337"/>
                                  </a:cubicBezTo>
                                  <a:close/>
                                  <a:moveTo>
                                    <a:pt x="327" y="353"/>
                                  </a:moveTo>
                                  <a:cubicBezTo>
                                    <a:pt x="327" y="350"/>
                                    <a:pt x="327" y="348"/>
                                    <a:pt x="327" y="346"/>
                                  </a:cubicBezTo>
                                  <a:cubicBezTo>
                                    <a:pt x="325" y="343"/>
                                    <a:pt x="321" y="341"/>
                                    <a:pt x="317" y="341"/>
                                  </a:cubicBezTo>
                                  <a:cubicBezTo>
                                    <a:pt x="313" y="341"/>
                                    <a:pt x="309" y="343"/>
                                    <a:pt x="307" y="346"/>
                                  </a:cubicBezTo>
                                  <a:cubicBezTo>
                                    <a:pt x="307" y="348"/>
                                    <a:pt x="307" y="351"/>
                                    <a:pt x="307" y="353"/>
                                  </a:cubicBezTo>
                                  <a:cubicBezTo>
                                    <a:pt x="307" y="353"/>
                                    <a:pt x="307" y="353"/>
                                    <a:pt x="307" y="354"/>
                                  </a:cubicBezTo>
                                  <a:cubicBezTo>
                                    <a:pt x="308" y="354"/>
                                    <a:pt x="309" y="353"/>
                                    <a:pt x="310" y="353"/>
                                  </a:cubicBezTo>
                                  <a:cubicBezTo>
                                    <a:pt x="310" y="353"/>
                                    <a:pt x="310" y="353"/>
                                    <a:pt x="310" y="353"/>
                                  </a:cubicBezTo>
                                  <a:cubicBezTo>
                                    <a:pt x="310" y="349"/>
                                    <a:pt x="313" y="346"/>
                                    <a:pt x="317" y="346"/>
                                  </a:cubicBezTo>
                                  <a:cubicBezTo>
                                    <a:pt x="321" y="346"/>
                                    <a:pt x="324" y="349"/>
                                    <a:pt x="324" y="353"/>
                                  </a:cubicBezTo>
                                  <a:cubicBezTo>
                                    <a:pt x="324" y="353"/>
                                    <a:pt x="324" y="353"/>
                                    <a:pt x="324" y="353"/>
                                  </a:cubicBezTo>
                                  <a:cubicBezTo>
                                    <a:pt x="325" y="353"/>
                                    <a:pt x="326" y="354"/>
                                    <a:pt x="327" y="354"/>
                                  </a:cubicBezTo>
                                  <a:cubicBezTo>
                                    <a:pt x="327" y="353"/>
                                    <a:pt x="327" y="353"/>
                                    <a:pt x="327" y="353"/>
                                  </a:cubicBezTo>
                                  <a:close/>
                                  <a:moveTo>
                                    <a:pt x="317" y="348"/>
                                  </a:moveTo>
                                  <a:cubicBezTo>
                                    <a:pt x="314" y="348"/>
                                    <a:pt x="312" y="350"/>
                                    <a:pt x="312" y="353"/>
                                  </a:cubicBezTo>
                                  <a:cubicBezTo>
                                    <a:pt x="312" y="353"/>
                                    <a:pt x="312" y="353"/>
                                    <a:pt x="312" y="353"/>
                                  </a:cubicBezTo>
                                  <a:cubicBezTo>
                                    <a:pt x="314" y="353"/>
                                    <a:pt x="315" y="353"/>
                                    <a:pt x="317" y="353"/>
                                  </a:cubicBezTo>
                                  <a:cubicBezTo>
                                    <a:pt x="319" y="353"/>
                                    <a:pt x="320" y="353"/>
                                    <a:pt x="322" y="353"/>
                                  </a:cubicBezTo>
                                  <a:cubicBezTo>
                                    <a:pt x="322" y="353"/>
                                    <a:pt x="322" y="353"/>
                                    <a:pt x="322" y="353"/>
                                  </a:cubicBezTo>
                                  <a:cubicBezTo>
                                    <a:pt x="322" y="350"/>
                                    <a:pt x="320" y="348"/>
                                    <a:pt x="317" y="348"/>
                                  </a:cubicBezTo>
                                  <a:close/>
                                  <a:moveTo>
                                    <a:pt x="642" y="301"/>
                                  </a:moveTo>
                                  <a:cubicBezTo>
                                    <a:pt x="642" y="303"/>
                                    <a:pt x="642" y="304"/>
                                    <a:pt x="641" y="306"/>
                                  </a:cubicBezTo>
                                  <a:cubicBezTo>
                                    <a:pt x="643" y="307"/>
                                    <a:pt x="645" y="308"/>
                                    <a:pt x="647" y="309"/>
                                  </a:cubicBezTo>
                                  <a:cubicBezTo>
                                    <a:pt x="648" y="306"/>
                                    <a:pt x="648" y="304"/>
                                    <a:pt x="648" y="301"/>
                                  </a:cubicBezTo>
                                  <a:cubicBezTo>
                                    <a:pt x="648" y="294"/>
                                    <a:pt x="645" y="287"/>
                                    <a:pt x="640" y="282"/>
                                  </a:cubicBezTo>
                                  <a:cubicBezTo>
                                    <a:pt x="635" y="277"/>
                                    <a:pt x="628" y="274"/>
                                    <a:pt x="621" y="274"/>
                                  </a:cubicBezTo>
                                  <a:cubicBezTo>
                                    <a:pt x="613" y="274"/>
                                    <a:pt x="607" y="277"/>
                                    <a:pt x="602" y="282"/>
                                  </a:cubicBezTo>
                                  <a:cubicBezTo>
                                    <a:pt x="597" y="287"/>
                                    <a:pt x="594" y="294"/>
                                    <a:pt x="594" y="301"/>
                                  </a:cubicBezTo>
                                  <a:cubicBezTo>
                                    <a:pt x="594" y="304"/>
                                    <a:pt x="594" y="306"/>
                                    <a:pt x="595" y="309"/>
                                  </a:cubicBezTo>
                                  <a:cubicBezTo>
                                    <a:pt x="596" y="308"/>
                                    <a:pt x="598" y="307"/>
                                    <a:pt x="600" y="306"/>
                                  </a:cubicBezTo>
                                  <a:cubicBezTo>
                                    <a:pt x="600" y="304"/>
                                    <a:pt x="600" y="303"/>
                                    <a:pt x="600" y="301"/>
                                  </a:cubicBezTo>
                                  <a:cubicBezTo>
                                    <a:pt x="600" y="290"/>
                                    <a:pt x="609" y="280"/>
                                    <a:pt x="621" y="280"/>
                                  </a:cubicBezTo>
                                  <a:cubicBezTo>
                                    <a:pt x="632" y="280"/>
                                    <a:pt x="642" y="290"/>
                                    <a:pt x="642" y="301"/>
                                  </a:cubicBezTo>
                                  <a:close/>
                                  <a:moveTo>
                                    <a:pt x="634" y="301"/>
                                  </a:moveTo>
                                  <a:cubicBezTo>
                                    <a:pt x="634" y="302"/>
                                    <a:pt x="634" y="303"/>
                                    <a:pt x="634" y="303"/>
                                  </a:cubicBezTo>
                                  <a:cubicBezTo>
                                    <a:pt x="636" y="304"/>
                                    <a:pt x="638" y="304"/>
                                    <a:pt x="640" y="305"/>
                                  </a:cubicBezTo>
                                  <a:cubicBezTo>
                                    <a:pt x="640" y="304"/>
                                    <a:pt x="640" y="303"/>
                                    <a:pt x="640" y="301"/>
                                  </a:cubicBezTo>
                                  <a:cubicBezTo>
                                    <a:pt x="640" y="296"/>
                                    <a:pt x="638" y="291"/>
                                    <a:pt x="635" y="287"/>
                                  </a:cubicBezTo>
                                  <a:cubicBezTo>
                                    <a:pt x="631" y="284"/>
                                    <a:pt x="626" y="282"/>
                                    <a:pt x="621" y="282"/>
                                  </a:cubicBezTo>
                                  <a:cubicBezTo>
                                    <a:pt x="615" y="282"/>
                                    <a:pt x="611" y="284"/>
                                    <a:pt x="607" y="287"/>
                                  </a:cubicBezTo>
                                  <a:cubicBezTo>
                                    <a:pt x="603" y="291"/>
                                    <a:pt x="601" y="296"/>
                                    <a:pt x="601" y="301"/>
                                  </a:cubicBezTo>
                                  <a:cubicBezTo>
                                    <a:pt x="601" y="303"/>
                                    <a:pt x="601" y="304"/>
                                    <a:pt x="602" y="305"/>
                                  </a:cubicBezTo>
                                  <a:cubicBezTo>
                                    <a:pt x="604" y="304"/>
                                    <a:pt x="605" y="304"/>
                                    <a:pt x="607" y="303"/>
                                  </a:cubicBezTo>
                                  <a:cubicBezTo>
                                    <a:pt x="607" y="303"/>
                                    <a:pt x="607" y="302"/>
                                    <a:pt x="607" y="301"/>
                                  </a:cubicBezTo>
                                  <a:cubicBezTo>
                                    <a:pt x="607" y="294"/>
                                    <a:pt x="613" y="288"/>
                                    <a:pt x="621" y="288"/>
                                  </a:cubicBezTo>
                                  <a:cubicBezTo>
                                    <a:pt x="628" y="288"/>
                                    <a:pt x="634" y="294"/>
                                    <a:pt x="634" y="301"/>
                                  </a:cubicBezTo>
                                  <a:close/>
                                  <a:moveTo>
                                    <a:pt x="628" y="301"/>
                                  </a:moveTo>
                                  <a:cubicBezTo>
                                    <a:pt x="628" y="301"/>
                                    <a:pt x="627" y="302"/>
                                    <a:pt x="627" y="302"/>
                                  </a:cubicBezTo>
                                  <a:cubicBezTo>
                                    <a:pt x="629" y="302"/>
                                    <a:pt x="631" y="302"/>
                                    <a:pt x="633" y="303"/>
                                  </a:cubicBezTo>
                                  <a:cubicBezTo>
                                    <a:pt x="633" y="302"/>
                                    <a:pt x="633" y="302"/>
                                    <a:pt x="633" y="301"/>
                                  </a:cubicBezTo>
                                  <a:cubicBezTo>
                                    <a:pt x="633" y="295"/>
                                    <a:pt x="627" y="289"/>
                                    <a:pt x="621" y="289"/>
                                  </a:cubicBezTo>
                                  <a:cubicBezTo>
                                    <a:pt x="614" y="289"/>
                                    <a:pt x="609" y="295"/>
                                    <a:pt x="609" y="301"/>
                                  </a:cubicBezTo>
                                  <a:cubicBezTo>
                                    <a:pt x="609" y="302"/>
                                    <a:pt x="609" y="302"/>
                                    <a:pt x="609" y="303"/>
                                  </a:cubicBezTo>
                                  <a:cubicBezTo>
                                    <a:pt x="611" y="302"/>
                                    <a:pt x="612" y="302"/>
                                    <a:pt x="614" y="302"/>
                                  </a:cubicBezTo>
                                  <a:cubicBezTo>
                                    <a:pt x="614" y="302"/>
                                    <a:pt x="614" y="301"/>
                                    <a:pt x="614" y="301"/>
                                  </a:cubicBezTo>
                                  <a:cubicBezTo>
                                    <a:pt x="614" y="298"/>
                                    <a:pt x="617" y="295"/>
                                    <a:pt x="621" y="295"/>
                                  </a:cubicBezTo>
                                  <a:cubicBezTo>
                                    <a:pt x="625" y="295"/>
                                    <a:pt x="628" y="298"/>
                                    <a:pt x="628" y="301"/>
                                  </a:cubicBezTo>
                                  <a:close/>
                                  <a:moveTo>
                                    <a:pt x="621" y="296"/>
                                  </a:moveTo>
                                  <a:cubicBezTo>
                                    <a:pt x="618" y="296"/>
                                    <a:pt x="616" y="298"/>
                                    <a:pt x="616" y="301"/>
                                  </a:cubicBezTo>
                                  <a:cubicBezTo>
                                    <a:pt x="616" y="301"/>
                                    <a:pt x="616" y="302"/>
                                    <a:pt x="616" y="302"/>
                                  </a:cubicBezTo>
                                  <a:cubicBezTo>
                                    <a:pt x="617" y="302"/>
                                    <a:pt x="619" y="301"/>
                                    <a:pt x="621" y="301"/>
                                  </a:cubicBezTo>
                                  <a:cubicBezTo>
                                    <a:pt x="623" y="301"/>
                                    <a:pt x="624" y="302"/>
                                    <a:pt x="626" y="302"/>
                                  </a:cubicBezTo>
                                  <a:cubicBezTo>
                                    <a:pt x="626" y="302"/>
                                    <a:pt x="626" y="301"/>
                                    <a:pt x="626" y="301"/>
                                  </a:cubicBezTo>
                                  <a:cubicBezTo>
                                    <a:pt x="626" y="298"/>
                                    <a:pt x="624" y="296"/>
                                    <a:pt x="621" y="296"/>
                                  </a:cubicBezTo>
                                  <a:close/>
                                  <a:moveTo>
                                    <a:pt x="651" y="311"/>
                                  </a:moveTo>
                                  <a:cubicBezTo>
                                    <a:pt x="652" y="310"/>
                                    <a:pt x="653" y="310"/>
                                    <a:pt x="654" y="309"/>
                                  </a:cubicBezTo>
                                  <a:cubicBezTo>
                                    <a:pt x="655" y="306"/>
                                    <a:pt x="655" y="304"/>
                                    <a:pt x="655" y="301"/>
                                  </a:cubicBezTo>
                                  <a:cubicBezTo>
                                    <a:pt x="655" y="292"/>
                                    <a:pt x="651" y="283"/>
                                    <a:pt x="645" y="277"/>
                                  </a:cubicBezTo>
                                  <a:cubicBezTo>
                                    <a:pt x="639" y="271"/>
                                    <a:pt x="630" y="267"/>
                                    <a:pt x="621" y="267"/>
                                  </a:cubicBezTo>
                                  <a:cubicBezTo>
                                    <a:pt x="611" y="267"/>
                                    <a:pt x="603" y="271"/>
                                    <a:pt x="597" y="277"/>
                                  </a:cubicBezTo>
                                  <a:cubicBezTo>
                                    <a:pt x="590" y="283"/>
                                    <a:pt x="587" y="292"/>
                                    <a:pt x="587" y="301"/>
                                  </a:cubicBezTo>
                                  <a:cubicBezTo>
                                    <a:pt x="587" y="304"/>
                                    <a:pt x="587" y="307"/>
                                    <a:pt x="588" y="310"/>
                                  </a:cubicBezTo>
                                  <a:cubicBezTo>
                                    <a:pt x="589" y="310"/>
                                    <a:pt x="589" y="311"/>
                                    <a:pt x="590" y="311"/>
                                  </a:cubicBezTo>
                                  <a:cubicBezTo>
                                    <a:pt x="591" y="311"/>
                                    <a:pt x="592" y="310"/>
                                    <a:pt x="593" y="310"/>
                                  </a:cubicBezTo>
                                  <a:cubicBezTo>
                                    <a:pt x="592" y="307"/>
                                    <a:pt x="592" y="304"/>
                                    <a:pt x="592" y="301"/>
                                  </a:cubicBezTo>
                                  <a:cubicBezTo>
                                    <a:pt x="592" y="285"/>
                                    <a:pt x="605" y="272"/>
                                    <a:pt x="621" y="272"/>
                                  </a:cubicBezTo>
                                  <a:cubicBezTo>
                                    <a:pt x="637" y="272"/>
                                    <a:pt x="650" y="285"/>
                                    <a:pt x="650" y="301"/>
                                  </a:cubicBezTo>
                                  <a:cubicBezTo>
                                    <a:pt x="650" y="304"/>
                                    <a:pt x="649" y="307"/>
                                    <a:pt x="648" y="310"/>
                                  </a:cubicBezTo>
                                  <a:cubicBezTo>
                                    <a:pt x="649" y="310"/>
                                    <a:pt x="650" y="311"/>
                                    <a:pt x="651" y="311"/>
                                  </a:cubicBezTo>
                                  <a:close/>
                                  <a:moveTo>
                                    <a:pt x="642" y="250"/>
                                  </a:moveTo>
                                  <a:cubicBezTo>
                                    <a:pt x="642" y="251"/>
                                    <a:pt x="642" y="253"/>
                                    <a:pt x="641" y="254"/>
                                  </a:cubicBezTo>
                                  <a:cubicBezTo>
                                    <a:pt x="643" y="255"/>
                                    <a:pt x="645" y="256"/>
                                    <a:pt x="647" y="257"/>
                                  </a:cubicBezTo>
                                  <a:cubicBezTo>
                                    <a:pt x="648" y="255"/>
                                    <a:pt x="648" y="252"/>
                                    <a:pt x="648" y="250"/>
                                  </a:cubicBezTo>
                                  <a:cubicBezTo>
                                    <a:pt x="648" y="242"/>
                                    <a:pt x="645" y="236"/>
                                    <a:pt x="640" y="231"/>
                                  </a:cubicBezTo>
                                  <a:cubicBezTo>
                                    <a:pt x="635" y="226"/>
                                    <a:pt x="628" y="223"/>
                                    <a:pt x="621" y="223"/>
                                  </a:cubicBezTo>
                                  <a:cubicBezTo>
                                    <a:pt x="613" y="223"/>
                                    <a:pt x="607" y="226"/>
                                    <a:pt x="602" y="231"/>
                                  </a:cubicBezTo>
                                  <a:cubicBezTo>
                                    <a:pt x="597" y="236"/>
                                    <a:pt x="594" y="242"/>
                                    <a:pt x="594" y="250"/>
                                  </a:cubicBezTo>
                                  <a:cubicBezTo>
                                    <a:pt x="594" y="252"/>
                                    <a:pt x="594" y="255"/>
                                    <a:pt x="595" y="257"/>
                                  </a:cubicBezTo>
                                  <a:cubicBezTo>
                                    <a:pt x="596" y="256"/>
                                    <a:pt x="598" y="255"/>
                                    <a:pt x="600" y="254"/>
                                  </a:cubicBezTo>
                                  <a:cubicBezTo>
                                    <a:pt x="600" y="253"/>
                                    <a:pt x="600" y="251"/>
                                    <a:pt x="600" y="250"/>
                                  </a:cubicBezTo>
                                  <a:cubicBezTo>
                                    <a:pt x="600" y="238"/>
                                    <a:pt x="609" y="229"/>
                                    <a:pt x="621" y="229"/>
                                  </a:cubicBezTo>
                                  <a:cubicBezTo>
                                    <a:pt x="632" y="229"/>
                                    <a:pt x="642" y="238"/>
                                    <a:pt x="642" y="250"/>
                                  </a:cubicBezTo>
                                  <a:close/>
                                  <a:moveTo>
                                    <a:pt x="634" y="250"/>
                                  </a:moveTo>
                                  <a:cubicBezTo>
                                    <a:pt x="634" y="251"/>
                                    <a:pt x="634" y="251"/>
                                    <a:pt x="634" y="252"/>
                                  </a:cubicBezTo>
                                  <a:cubicBezTo>
                                    <a:pt x="636" y="252"/>
                                    <a:pt x="638" y="253"/>
                                    <a:pt x="640" y="254"/>
                                  </a:cubicBezTo>
                                  <a:cubicBezTo>
                                    <a:pt x="640" y="253"/>
                                    <a:pt x="640" y="251"/>
                                    <a:pt x="640" y="250"/>
                                  </a:cubicBezTo>
                                  <a:cubicBezTo>
                                    <a:pt x="640" y="245"/>
                                    <a:pt x="638" y="240"/>
                                    <a:pt x="635" y="236"/>
                                  </a:cubicBezTo>
                                  <a:cubicBezTo>
                                    <a:pt x="631" y="233"/>
                                    <a:pt x="626" y="230"/>
                                    <a:pt x="621" y="230"/>
                                  </a:cubicBezTo>
                                  <a:cubicBezTo>
                                    <a:pt x="615" y="230"/>
                                    <a:pt x="611" y="233"/>
                                    <a:pt x="607" y="236"/>
                                  </a:cubicBezTo>
                                  <a:cubicBezTo>
                                    <a:pt x="603" y="240"/>
                                    <a:pt x="601" y="245"/>
                                    <a:pt x="601" y="250"/>
                                  </a:cubicBezTo>
                                  <a:cubicBezTo>
                                    <a:pt x="601" y="251"/>
                                    <a:pt x="601" y="253"/>
                                    <a:pt x="602" y="254"/>
                                  </a:cubicBezTo>
                                  <a:cubicBezTo>
                                    <a:pt x="604" y="253"/>
                                    <a:pt x="605" y="252"/>
                                    <a:pt x="607" y="252"/>
                                  </a:cubicBezTo>
                                  <a:cubicBezTo>
                                    <a:pt x="607" y="251"/>
                                    <a:pt x="607" y="251"/>
                                    <a:pt x="607" y="250"/>
                                  </a:cubicBezTo>
                                  <a:cubicBezTo>
                                    <a:pt x="607" y="242"/>
                                    <a:pt x="613" y="236"/>
                                    <a:pt x="621" y="236"/>
                                  </a:cubicBezTo>
                                  <a:cubicBezTo>
                                    <a:pt x="628" y="236"/>
                                    <a:pt x="634" y="242"/>
                                    <a:pt x="634" y="250"/>
                                  </a:cubicBezTo>
                                  <a:close/>
                                  <a:moveTo>
                                    <a:pt x="628" y="250"/>
                                  </a:moveTo>
                                  <a:cubicBezTo>
                                    <a:pt x="628" y="250"/>
                                    <a:pt x="627" y="250"/>
                                    <a:pt x="627" y="251"/>
                                  </a:cubicBezTo>
                                  <a:cubicBezTo>
                                    <a:pt x="629" y="251"/>
                                    <a:pt x="631" y="251"/>
                                    <a:pt x="633" y="251"/>
                                  </a:cubicBezTo>
                                  <a:cubicBezTo>
                                    <a:pt x="633" y="251"/>
                                    <a:pt x="633" y="250"/>
                                    <a:pt x="633" y="250"/>
                                  </a:cubicBezTo>
                                  <a:cubicBezTo>
                                    <a:pt x="633" y="243"/>
                                    <a:pt x="627" y="238"/>
                                    <a:pt x="621" y="238"/>
                                  </a:cubicBezTo>
                                  <a:cubicBezTo>
                                    <a:pt x="614" y="238"/>
                                    <a:pt x="609" y="243"/>
                                    <a:pt x="609" y="250"/>
                                  </a:cubicBezTo>
                                  <a:cubicBezTo>
                                    <a:pt x="609" y="250"/>
                                    <a:pt x="609" y="251"/>
                                    <a:pt x="609" y="251"/>
                                  </a:cubicBezTo>
                                  <a:cubicBezTo>
                                    <a:pt x="611" y="251"/>
                                    <a:pt x="612" y="251"/>
                                    <a:pt x="614" y="251"/>
                                  </a:cubicBezTo>
                                  <a:cubicBezTo>
                                    <a:pt x="614" y="250"/>
                                    <a:pt x="614" y="250"/>
                                    <a:pt x="614" y="250"/>
                                  </a:cubicBezTo>
                                  <a:cubicBezTo>
                                    <a:pt x="614" y="246"/>
                                    <a:pt x="617" y="243"/>
                                    <a:pt x="621" y="243"/>
                                  </a:cubicBezTo>
                                  <a:cubicBezTo>
                                    <a:pt x="625" y="243"/>
                                    <a:pt x="628" y="246"/>
                                    <a:pt x="628" y="250"/>
                                  </a:cubicBezTo>
                                  <a:close/>
                                  <a:moveTo>
                                    <a:pt x="621" y="245"/>
                                  </a:moveTo>
                                  <a:cubicBezTo>
                                    <a:pt x="618" y="245"/>
                                    <a:pt x="616" y="247"/>
                                    <a:pt x="616" y="250"/>
                                  </a:cubicBezTo>
                                  <a:cubicBezTo>
                                    <a:pt x="616" y="250"/>
                                    <a:pt x="616" y="250"/>
                                    <a:pt x="616" y="250"/>
                                  </a:cubicBezTo>
                                  <a:cubicBezTo>
                                    <a:pt x="617" y="250"/>
                                    <a:pt x="619" y="250"/>
                                    <a:pt x="621" y="250"/>
                                  </a:cubicBezTo>
                                  <a:cubicBezTo>
                                    <a:pt x="623" y="250"/>
                                    <a:pt x="624" y="250"/>
                                    <a:pt x="626" y="250"/>
                                  </a:cubicBezTo>
                                  <a:cubicBezTo>
                                    <a:pt x="626" y="250"/>
                                    <a:pt x="626" y="250"/>
                                    <a:pt x="626" y="250"/>
                                  </a:cubicBezTo>
                                  <a:cubicBezTo>
                                    <a:pt x="626" y="247"/>
                                    <a:pt x="624" y="245"/>
                                    <a:pt x="621" y="245"/>
                                  </a:cubicBezTo>
                                  <a:close/>
                                  <a:moveTo>
                                    <a:pt x="651" y="260"/>
                                  </a:moveTo>
                                  <a:cubicBezTo>
                                    <a:pt x="652" y="259"/>
                                    <a:pt x="653" y="258"/>
                                    <a:pt x="654" y="258"/>
                                  </a:cubicBezTo>
                                  <a:cubicBezTo>
                                    <a:pt x="655" y="255"/>
                                    <a:pt x="655" y="253"/>
                                    <a:pt x="655" y="250"/>
                                  </a:cubicBezTo>
                                  <a:cubicBezTo>
                                    <a:pt x="655" y="240"/>
                                    <a:pt x="651" y="232"/>
                                    <a:pt x="645" y="226"/>
                                  </a:cubicBezTo>
                                  <a:cubicBezTo>
                                    <a:pt x="639" y="220"/>
                                    <a:pt x="630" y="216"/>
                                    <a:pt x="621" y="216"/>
                                  </a:cubicBezTo>
                                  <a:cubicBezTo>
                                    <a:pt x="611" y="216"/>
                                    <a:pt x="603" y="220"/>
                                    <a:pt x="597" y="226"/>
                                  </a:cubicBezTo>
                                  <a:cubicBezTo>
                                    <a:pt x="590" y="232"/>
                                    <a:pt x="587" y="240"/>
                                    <a:pt x="587" y="250"/>
                                  </a:cubicBezTo>
                                  <a:cubicBezTo>
                                    <a:pt x="587" y="253"/>
                                    <a:pt x="587" y="256"/>
                                    <a:pt x="588" y="258"/>
                                  </a:cubicBezTo>
                                  <a:cubicBezTo>
                                    <a:pt x="589" y="259"/>
                                    <a:pt x="589" y="259"/>
                                    <a:pt x="590" y="260"/>
                                  </a:cubicBezTo>
                                  <a:cubicBezTo>
                                    <a:pt x="591" y="259"/>
                                    <a:pt x="592" y="259"/>
                                    <a:pt x="593" y="258"/>
                                  </a:cubicBezTo>
                                  <a:cubicBezTo>
                                    <a:pt x="592" y="256"/>
                                    <a:pt x="592" y="253"/>
                                    <a:pt x="592" y="250"/>
                                  </a:cubicBezTo>
                                  <a:cubicBezTo>
                                    <a:pt x="592" y="234"/>
                                    <a:pt x="605" y="221"/>
                                    <a:pt x="621" y="221"/>
                                  </a:cubicBezTo>
                                  <a:cubicBezTo>
                                    <a:pt x="637" y="221"/>
                                    <a:pt x="650" y="234"/>
                                    <a:pt x="650" y="250"/>
                                  </a:cubicBezTo>
                                  <a:cubicBezTo>
                                    <a:pt x="650" y="253"/>
                                    <a:pt x="649" y="256"/>
                                    <a:pt x="648" y="258"/>
                                  </a:cubicBezTo>
                                  <a:cubicBezTo>
                                    <a:pt x="649" y="259"/>
                                    <a:pt x="650" y="259"/>
                                    <a:pt x="651" y="260"/>
                                  </a:cubicBezTo>
                                  <a:close/>
                                  <a:moveTo>
                                    <a:pt x="642" y="199"/>
                                  </a:moveTo>
                                  <a:cubicBezTo>
                                    <a:pt x="642" y="200"/>
                                    <a:pt x="642" y="202"/>
                                    <a:pt x="641" y="203"/>
                                  </a:cubicBezTo>
                                  <a:cubicBezTo>
                                    <a:pt x="643" y="204"/>
                                    <a:pt x="645" y="205"/>
                                    <a:pt x="647" y="206"/>
                                  </a:cubicBezTo>
                                  <a:cubicBezTo>
                                    <a:pt x="648" y="204"/>
                                    <a:pt x="648" y="201"/>
                                    <a:pt x="648" y="199"/>
                                  </a:cubicBezTo>
                                  <a:cubicBezTo>
                                    <a:pt x="648" y="191"/>
                                    <a:pt x="645" y="184"/>
                                    <a:pt x="640" y="179"/>
                                  </a:cubicBezTo>
                                  <a:cubicBezTo>
                                    <a:pt x="635" y="174"/>
                                    <a:pt x="628" y="171"/>
                                    <a:pt x="621" y="171"/>
                                  </a:cubicBezTo>
                                  <a:cubicBezTo>
                                    <a:pt x="613" y="171"/>
                                    <a:pt x="607" y="174"/>
                                    <a:pt x="602" y="179"/>
                                  </a:cubicBezTo>
                                  <a:cubicBezTo>
                                    <a:pt x="597" y="184"/>
                                    <a:pt x="594" y="191"/>
                                    <a:pt x="594" y="199"/>
                                  </a:cubicBezTo>
                                  <a:cubicBezTo>
                                    <a:pt x="594" y="201"/>
                                    <a:pt x="594" y="204"/>
                                    <a:pt x="595" y="206"/>
                                  </a:cubicBezTo>
                                  <a:cubicBezTo>
                                    <a:pt x="596" y="205"/>
                                    <a:pt x="598" y="204"/>
                                    <a:pt x="600" y="203"/>
                                  </a:cubicBezTo>
                                  <a:cubicBezTo>
                                    <a:pt x="600" y="202"/>
                                    <a:pt x="600" y="200"/>
                                    <a:pt x="600" y="199"/>
                                  </a:cubicBezTo>
                                  <a:cubicBezTo>
                                    <a:pt x="600" y="187"/>
                                    <a:pt x="609" y="177"/>
                                    <a:pt x="621" y="177"/>
                                  </a:cubicBezTo>
                                  <a:cubicBezTo>
                                    <a:pt x="632" y="177"/>
                                    <a:pt x="642" y="187"/>
                                    <a:pt x="642" y="199"/>
                                  </a:cubicBezTo>
                                  <a:close/>
                                  <a:moveTo>
                                    <a:pt x="634" y="199"/>
                                  </a:moveTo>
                                  <a:cubicBezTo>
                                    <a:pt x="634" y="199"/>
                                    <a:pt x="634" y="200"/>
                                    <a:pt x="634" y="200"/>
                                  </a:cubicBezTo>
                                  <a:cubicBezTo>
                                    <a:pt x="636" y="201"/>
                                    <a:pt x="638" y="202"/>
                                    <a:pt x="640" y="202"/>
                                  </a:cubicBezTo>
                                  <a:cubicBezTo>
                                    <a:pt x="640" y="201"/>
                                    <a:pt x="640" y="200"/>
                                    <a:pt x="640" y="199"/>
                                  </a:cubicBezTo>
                                  <a:cubicBezTo>
                                    <a:pt x="640" y="193"/>
                                    <a:pt x="638" y="188"/>
                                    <a:pt x="635" y="185"/>
                                  </a:cubicBezTo>
                                  <a:cubicBezTo>
                                    <a:pt x="631" y="181"/>
                                    <a:pt x="626" y="179"/>
                                    <a:pt x="621" y="179"/>
                                  </a:cubicBezTo>
                                  <a:cubicBezTo>
                                    <a:pt x="615" y="179"/>
                                    <a:pt x="611" y="181"/>
                                    <a:pt x="607" y="185"/>
                                  </a:cubicBezTo>
                                  <a:cubicBezTo>
                                    <a:pt x="603" y="188"/>
                                    <a:pt x="601" y="193"/>
                                    <a:pt x="601" y="199"/>
                                  </a:cubicBezTo>
                                  <a:cubicBezTo>
                                    <a:pt x="601" y="200"/>
                                    <a:pt x="601" y="201"/>
                                    <a:pt x="602" y="202"/>
                                  </a:cubicBezTo>
                                  <a:cubicBezTo>
                                    <a:pt x="604" y="202"/>
                                    <a:pt x="605" y="201"/>
                                    <a:pt x="607" y="200"/>
                                  </a:cubicBezTo>
                                  <a:cubicBezTo>
                                    <a:pt x="607" y="200"/>
                                    <a:pt x="607" y="199"/>
                                    <a:pt x="607" y="199"/>
                                  </a:cubicBezTo>
                                  <a:cubicBezTo>
                                    <a:pt x="607" y="191"/>
                                    <a:pt x="613" y="185"/>
                                    <a:pt x="621" y="185"/>
                                  </a:cubicBezTo>
                                  <a:cubicBezTo>
                                    <a:pt x="628" y="185"/>
                                    <a:pt x="634" y="191"/>
                                    <a:pt x="634" y="199"/>
                                  </a:cubicBezTo>
                                  <a:close/>
                                  <a:moveTo>
                                    <a:pt x="628" y="199"/>
                                  </a:moveTo>
                                  <a:cubicBezTo>
                                    <a:pt x="628" y="199"/>
                                    <a:pt x="627" y="199"/>
                                    <a:pt x="627" y="199"/>
                                  </a:cubicBezTo>
                                  <a:cubicBezTo>
                                    <a:pt x="629" y="199"/>
                                    <a:pt x="631" y="200"/>
                                    <a:pt x="633" y="200"/>
                                  </a:cubicBezTo>
                                  <a:cubicBezTo>
                                    <a:pt x="633" y="200"/>
                                    <a:pt x="633" y="199"/>
                                    <a:pt x="633" y="199"/>
                                  </a:cubicBezTo>
                                  <a:cubicBezTo>
                                    <a:pt x="633" y="192"/>
                                    <a:pt x="627" y="187"/>
                                    <a:pt x="621" y="187"/>
                                  </a:cubicBezTo>
                                  <a:cubicBezTo>
                                    <a:pt x="614" y="187"/>
                                    <a:pt x="609" y="192"/>
                                    <a:pt x="609" y="199"/>
                                  </a:cubicBezTo>
                                  <a:cubicBezTo>
                                    <a:pt x="609" y="199"/>
                                    <a:pt x="609" y="200"/>
                                    <a:pt x="609" y="200"/>
                                  </a:cubicBezTo>
                                  <a:cubicBezTo>
                                    <a:pt x="611" y="200"/>
                                    <a:pt x="612" y="199"/>
                                    <a:pt x="614" y="199"/>
                                  </a:cubicBezTo>
                                  <a:cubicBezTo>
                                    <a:pt x="614" y="199"/>
                                    <a:pt x="614" y="199"/>
                                    <a:pt x="614" y="199"/>
                                  </a:cubicBezTo>
                                  <a:cubicBezTo>
                                    <a:pt x="614" y="195"/>
                                    <a:pt x="617" y="192"/>
                                    <a:pt x="621" y="192"/>
                                  </a:cubicBezTo>
                                  <a:cubicBezTo>
                                    <a:pt x="625" y="192"/>
                                    <a:pt x="628" y="195"/>
                                    <a:pt x="628" y="199"/>
                                  </a:cubicBezTo>
                                  <a:close/>
                                  <a:moveTo>
                                    <a:pt x="621" y="193"/>
                                  </a:moveTo>
                                  <a:cubicBezTo>
                                    <a:pt x="618" y="193"/>
                                    <a:pt x="616" y="196"/>
                                    <a:pt x="616" y="199"/>
                                  </a:cubicBezTo>
                                  <a:cubicBezTo>
                                    <a:pt x="616" y="199"/>
                                    <a:pt x="616" y="199"/>
                                    <a:pt x="616" y="199"/>
                                  </a:cubicBezTo>
                                  <a:cubicBezTo>
                                    <a:pt x="617" y="199"/>
                                    <a:pt x="619" y="199"/>
                                    <a:pt x="621" y="199"/>
                                  </a:cubicBezTo>
                                  <a:cubicBezTo>
                                    <a:pt x="623" y="199"/>
                                    <a:pt x="624" y="199"/>
                                    <a:pt x="626" y="199"/>
                                  </a:cubicBezTo>
                                  <a:cubicBezTo>
                                    <a:pt x="626" y="199"/>
                                    <a:pt x="626" y="199"/>
                                    <a:pt x="626" y="199"/>
                                  </a:cubicBezTo>
                                  <a:cubicBezTo>
                                    <a:pt x="626" y="196"/>
                                    <a:pt x="624" y="193"/>
                                    <a:pt x="621" y="193"/>
                                  </a:cubicBezTo>
                                  <a:close/>
                                  <a:moveTo>
                                    <a:pt x="651" y="208"/>
                                  </a:moveTo>
                                  <a:cubicBezTo>
                                    <a:pt x="652" y="208"/>
                                    <a:pt x="653" y="207"/>
                                    <a:pt x="654" y="206"/>
                                  </a:cubicBezTo>
                                  <a:cubicBezTo>
                                    <a:pt x="655" y="204"/>
                                    <a:pt x="655" y="201"/>
                                    <a:pt x="655" y="199"/>
                                  </a:cubicBezTo>
                                  <a:cubicBezTo>
                                    <a:pt x="655" y="189"/>
                                    <a:pt x="651" y="181"/>
                                    <a:pt x="645" y="174"/>
                                  </a:cubicBezTo>
                                  <a:cubicBezTo>
                                    <a:pt x="639" y="168"/>
                                    <a:pt x="630" y="164"/>
                                    <a:pt x="621" y="164"/>
                                  </a:cubicBezTo>
                                  <a:cubicBezTo>
                                    <a:pt x="611" y="164"/>
                                    <a:pt x="603" y="168"/>
                                    <a:pt x="597" y="174"/>
                                  </a:cubicBezTo>
                                  <a:cubicBezTo>
                                    <a:pt x="590" y="181"/>
                                    <a:pt x="587" y="189"/>
                                    <a:pt x="587" y="199"/>
                                  </a:cubicBezTo>
                                  <a:cubicBezTo>
                                    <a:pt x="587" y="201"/>
                                    <a:pt x="587" y="204"/>
                                    <a:pt x="588" y="207"/>
                                  </a:cubicBezTo>
                                  <a:cubicBezTo>
                                    <a:pt x="589" y="207"/>
                                    <a:pt x="589" y="208"/>
                                    <a:pt x="590" y="209"/>
                                  </a:cubicBezTo>
                                  <a:cubicBezTo>
                                    <a:pt x="591" y="208"/>
                                    <a:pt x="592" y="207"/>
                                    <a:pt x="593" y="207"/>
                                  </a:cubicBezTo>
                                  <a:cubicBezTo>
                                    <a:pt x="592" y="204"/>
                                    <a:pt x="592" y="201"/>
                                    <a:pt x="592" y="199"/>
                                  </a:cubicBezTo>
                                  <a:cubicBezTo>
                                    <a:pt x="592" y="183"/>
                                    <a:pt x="605" y="170"/>
                                    <a:pt x="621" y="170"/>
                                  </a:cubicBezTo>
                                  <a:cubicBezTo>
                                    <a:pt x="637" y="170"/>
                                    <a:pt x="650" y="183"/>
                                    <a:pt x="650" y="199"/>
                                  </a:cubicBezTo>
                                  <a:cubicBezTo>
                                    <a:pt x="650" y="201"/>
                                    <a:pt x="649" y="204"/>
                                    <a:pt x="648" y="207"/>
                                  </a:cubicBezTo>
                                  <a:cubicBezTo>
                                    <a:pt x="649" y="207"/>
                                    <a:pt x="650" y="208"/>
                                    <a:pt x="651" y="208"/>
                                  </a:cubicBezTo>
                                  <a:close/>
                                  <a:moveTo>
                                    <a:pt x="642" y="147"/>
                                  </a:moveTo>
                                  <a:cubicBezTo>
                                    <a:pt x="642" y="149"/>
                                    <a:pt x="642" y="150"/>
                                    <a:pt x="641" y="152"/>
                                  </a:cubicBezTo>
                                  <a:cubicBezTo>
                                    <a:pt x="643" y="152"/>
                                    <a:pt x="645" y="153"/>
                                    <a:pt x="647" y="155"/>
                                  </a:cubicBezTo>
                                  <a:cubicBezTo>
                                    <a:pt x="648" y="152"/>
                                    <a:pt x="648" y="150"/>
                                    <a:pt x="648" y="147"/>
                                  </a:cubicBezTo>
                                  <a:cubicBezTo>
                                    <a:pt x="648" y="140"/>
                                    <a:pt x="645" y="133"/>
                                    <a:pt x="640" y="128"/>
                                  </a:cubicBezTo>
                                  <a:cubicBezTo>
                                    <a:pt x="635" y="123"/>
                                    <a:pt x="628" y="120"/>
                                    <a:pt x="621" y="120"/>
                                  </a:cubicBezTo>
                                  <a:cubicBezTo>
                                    <a:pt x="613" y="120"/>
                                    <a:pt x="607" y="123"/>
                                    <a:pt x="602" y="128"/>
                                  </a:cubicBezTo>
                                  <a:cubicBezTo>
                                    <a:pt x="597" y="133"/>
                                    <a:pt x="594" y="140"/>
                                    <a:pt x="594" y="147"/>
                                  </a:cubicBezTo>
                                  <a:cubicBezTo>
                                    <a:pt x="594" y="150"/>
                                    <a:pt x="594" y="152"/>
                                    <a:pt x="595" y="155"/>
                                  </a:cubicBezTo>
                                  <a:cubicBezTo>
                                    <a:pt x="596" y="153"/>
                                    <a:pt x="598" y="152"/>
                                    <a:pt x="600" y="152"/>
                                  </a:cubicBezTo>
                                  <a:cubicBezTo>
                                    <a:pt x="600" y="150"/>
                                    <a:pt x="600" y="149"/>
                                    <a:pt x="600" y="147"/>
                                  </a:cubicBezTo>
                                  <a:cubicBezTo>
                                    <a:pt x="600" y="135"/>
                                    <a:pt x="609" y="126"/>
                                    <a:pt x="621" y="126"/>
                                  </a:cubicBezTo>
                                  <a:cubicBezTo>
                                    <a:pt x="632" y="126"/>
                                    <a:pt x="642" y="135"/>
                                    <a:pt x="642" y="147"/>
                                  </a:cubicBezTo>
                                  <a:close/>
                                  <a:moveTo>
                                    <a:pt x="634" y="147"/>
                                  </a:moveTo>
                                  <a:cubicBezTo>
                                    <a:pt x="634" y="148"/>
                                    <a:pt x="634" y="148"/>
                                    <a:pt x="634" y="149"/>
                                  </a:cubicBezTo>
                                  <a:cubicBezTo>
                                    <a:pt x="636" y="150"/>
                                    <a:pt x="638" y="150"/>
                                    <a:pt x="640" y="151"/>
                                  </a:cubicBezTo>
                                  <a:cubicBezTo>
                                    <a:pt x="640" y="150"/>
                                    <a:pt x="640" y="148"/>
                                    <a:pt x="640" y="147"/>
                                  </a:cubicBezTo>
                                  <a:cubicBezTo>
                                    <a:pt x="640" y="142"/>
                                    <a:pt x="638" y="137"/>
                                    <a:pt x="635" y="133"/>
                                  </a:cubicBezTo>
                                  <a:cubicBezTo>
                                    <a:pt x="631" y="130"/>
                                    <a:pt x="626" y="128"/>
                                    <a:pt x="621" y="128"/>
                                  </a:cubicBezTo>
                                  <a:cubicBezTo>
                                    <a:pt x="615" y="128"/>
                                    <a:pt x="611" y="130"/>
                                    <a:pt x="607" y="133"/>
                                  </a:cubicBezTo>
                                  <a:cubicBezTo>
                                    <a:pt x="603" y="137"/>
                                    <a:pt x="601" y="142"/>
                                    <a:pt x="601" y="147"/>
                                  </a:cubicBezTo>
                                  <a:cubicBezTo>
                                    <a:pt x="601" y="148"/>
                                    <a:pt x="601" y="150"/>
                                    <a:pt x="602" y="151"/>
                                  </a:cubicBezTo>
                                  <a:cubicBezTo>
                                    <a:pt x="604" y="150"/>
                                    <a:pt x="605" y="150"/>
                                    <a:pt x="607" y="149"/>
                                  </a:cubicBezTo>
                                  <a:cubicBezTo>
                                    <a:pt x="607" y="148"/>
                                    <a:pt x="607" y="148"/>
                                    <a:pt x="607" y="147"/>
                                  </a:cubicBezTo>
                                  <a:cubicBezTo>
                                    <a:pt x="607" y="140"/>
                                    <a:pt x="613" y="134"/>
                                    <a:pt x="621" y="134"/>
                                  </a:cubicBezTo>
                                  <a:cubicBezTo>
                                    <a:pt x="628" y="134"/>
                                    <a:pt x="634" y="140"/>
                                    <a:pt x="634" y="147"/>
                                  </a:cubicBezTo>
                                  <a:close/>
                                  <a:moveTo>
                                    <a:pt x="628" y="147"/>
                                  </a:moveTo>
                                  <a:cubicBezTo>
                                    <a:pt x="628" y="147"/>
                                    <a:pt x="627" y="148"/>
                                    <a:pt x="627" y="148"/>
                                  </a:cubicBezTo>
                                  <a:cubicBezTo>
                                    <a:pt x="629" y="148"/>
                                    <a:pt x="631" y="148"/>
                                    <a:pt x="633" y="149"/>
                                  </a:cubicBezTo>
                                  <a:cubicBezTo>
                                    <a:pt x="633" y="148"/>
                                    <a:pt x="633" y="148"/>
                                    <a:pt x="633" y="147"/>
                                  </a:cubicBezTo>
                                  <a:cubicBezTo>
                                    <a:pt x="633" y="141"/>
                                    <a:pt x="627" y="135"/>
                                    <a:pt x="621" y="135"/>
                                  </a:cubicBezTo>
                                  <a:cubicBezTo>
                                    <a:pt x="614" y="135"/>
                                    <a:pt x="609" y="141"/>
                                    <a:pt x="609" y="147"/>
                                  </a:cubicBezTo>
                                  <a:cubicBezTo>
                                    <a:pt x="609" y="148"/>
                                    <a:pt x="609" y="148"/>
                                    <a:pt x="609" y="149"/>
                                  </a:cubicBezTo>
                                  <a:cubicBezTo>
                                    <a:pt x="611" y="148"/>
                                    <a:pt x="612" y="148"/>
                                    <a:pt x="614" y="148"/>
                                  </a:cubicBezTo>
                                  <a:cubicBezTo>
                                    <a:pt x="614" y="148"/>
                                    <a:pt x="614" y="147"/>
                                    <a:pt x="614" y="147"/>
                                  </a:cubicBezTo>
                                  <a:cubicBezTo>
                                    <a:pt x="614" y="143"/>
                                    <a:pt x="617" y="140"/>
                                    <a:pt x="621" y="140"/>
                                  </a:cubicBezTo>
                                  <a:cubicBezTo>
                                    <a:pt x="625" y="140"/>
                                    <a:pt x="628" y="143"/>
                                    <a:pt x="628" y="147"/>
                                  </a:cubicBezTo>
                                  <a:close/>
                                  <a:moveTo>
                                    <a:pt x="621" y="142"/>
                                  </a:moveTo>
                                  <a:cubicBezTo>
                                    <a:pt x="618" y="142"/>
                                    <a:pt x="616" y="144"/>
                                    <a:pt x="616" y="147"/>
                                  </a:cubicBezTo>
                                  <a:cubicBezTo>
                                    <a:pt x="616" y="147"/>
                                    <a:pt x="616" y="147"/>
                                    <a:pt x="616" y="148"/>
                                  </a:cubicBezTo>
                                  <a:cubicBezTo>
                                    <a:pt x="617" y="147"/>
                                    <a:pt x="619" y="147"/>
                                    <a:pt x="621" y="147"/>
                                  </a:cubicBezTo>
                                  <a:cubicBezTo>
                                    <a:pt x="623" y="147"/>
                                    <a:pt x="624" y="147"/>
                                    <a:pt x="626" y="148"/>
                                  </a:cubicBezTo>
                                  <a:cubicBezTo>
                                    <a:pt x="626" y="147"/>
                                    <a:pt x="626" y="147"/>
                                    <a:pt x="626" y="147"/>
                                  </a:cubicBezTo>
                                  <a:cubicBezTo>
                                    <a:pt x="626" y="144"/>
                                    <a:pt x="624" y="142"/>
                                    <a:pt x="621" y="142"/>
                                  </a:cubicBezTo>
                                  <a:close/>
                                  <a:moveTo>
                                    <a:pt x="651" y="157"/>
                                  </a:moveTo>
                                  <a:cubicBezTo>
                                    <a:pt x="652" y="156"/>
                                    <a:pt x="653" y="156"/>
                                    <a:pt x="654" y="155"/>
                                  </a:cubicBezTo>
                                  <a:cubicBezTo>
                                    <a:pt x="655" y="152"/>
                                    <a:pt x="655" y="150"/>
                                    <a:pt x="655" y="147"/>
                                  </a:cubicBezTo>
                                  <a:cubicBezTo>
                                    <a:pt x="655" y="138"/>
                                    <a:pt x="651" y="129"/>
                                    <a:pt x="645" y="123"/>
                                  </a:cubicBezTo>
                                  <a:cubicBezTo>
                                    <a:pt x="639" y="117"/>
                                    <a:pt x="630" y="113"/>
                                    <a:pt x="621" y="113"/>
                                  </a:cubicBezTo>
                                  <a:cubicBezTo>
                                    <a:pt x="611" y="113"/>
                                    <a:pt x="603" y="117"/>
                                    <a:pt x="597" y="123"/>
                                  </a:cubicBezTo>
                                  <a:cubicBezTo>
                                    <a:pt x="590" y="129"/>
                                    <a:pt x="587" y="138"/>
                                    <a:pt x="587" y="147"/>
                                  </a:cubicBezTo>
                                  <a:cubicBezTo>
                                    <a:pt x="587" y="150"/>
                                    <a:pt x="587" y="153"/>
                                    <a:pt x="588" y="155"/>
                                  </a:cubicBezTo>
                                  <a:cubicBezTo>
                                    <a:pt x="589" y="156"/>
                                    <a:pt x="589" y="157"/>
                                    <a:pt x="590" y="157"/>
                                  </a:cubicBezTo>
                                  <a:cubicBezTo>
                                    <a:pt x="591" y="157"/>
                                    <a:pt x="592" y="156"/>
                                    <a:pt x="593" y="155"/>
                                  </a:cubicBezTo>
                                  <a:cubicBezTo>
                                    <a:pt x="592" y="153"/>
                                    <a:pt x="592" y="150"/>
                                    <a:pt x="592" y="147"/>
                                  </a:cubicBezTo>
                                  <a:cubicBezTo>
                                    <a:pt x="592" y="131"/>
                                    <a:pt x="605" y="118"/>
                                    <a:pt x="621" y="118"/>
                                  </a:cubicBezTo>
                                  <a:cubicBezTo>
                                    <a:pt x="637" y="118"/>
                                    <a:pt x="650" y="131"/>
                                    <a:pt x="650" y="147"/>
                                  </a:cubicBezTo>
                                  <a:cubicBezTo>
                                    <a:pt x="650" y="150"/>
                                    <a:pt x="649" y="153"/>
                                    <a:pt x="648" y="155"/>
                                  </a:cubicBezTo>
                                  <a:cubicBezTo>
                                    <a:pt x="649" y="156"/>
                                    <a:pt x="650" y="156"/>
                                    <a:pt x="651" y="157"/>
                                  </a:cubicBezTo>
                                  <a:close/>
                                  <a:moveTo>
                                    <a:pt x="583" y="112"/>
                                  </a:moveTo>
                                  <a:cubicBezTo>
                                    <a:pt x="577" y="108"/>
                                    <a:pt x="569" y="105"/>
                                    <a:pt x="560" y="105"/>
                                  </a:cubicBezTo>
                                  <a:cubicBezTo>
                                    <a:pt x="551" y="105"/>
                                    <a:pt x="543" y="108"/>
                                    <a:pt x="536" y="113"/>
                                  </a:cubicBezTo>
                                  <a:cubicBezTo>
                                    <a:pt x="538" y="114"/>
                                    <a:pt x="539" y="116"/>
                                    <a:pt x="540" y="117"/>
                                  </a:cubicBezTo>
                                  <a:cubicBezTo>
                                    <a:pt x="546" y="114"/>
                                    <a:pt x="553" y="111"/>
                                    <a:pt x="560" y="111"/>
                                  </a:cubicBezTo>
                                  <a:cubicBezTo>
                                    <a:pt x="567" y="111"/>
                                    <a:pt x="574" y="113"/>
                                    <a:pt x="579" y="117"/>
                                  </a:cubicBezTo>
                                  <a:cubicBezTo>
                                    <a:pt x="581" y="115"/>
                                    <a:pt x="582" y="114"/>
                                    <a:pt x="583" y="112"/>
                                  </a:cubicBezTo>
                                  <a:close/>
                                  <a:moveTo>
                                    <a:pt x="461" y="112"/>
                                  </a:moveTo>
                                  <a:cubicBezTo>
                                    <a:pt x="454" y="108"/>
                                    <a:pt x="446" y="105"/>
                                    <a:pt x="438" y="105"/>
                                  </a:cubicBezTo>
                                  <a:cubicBezTo>
                                    <a:pt x="429" y="105"/>
                                    <a:pt x="422" y="108"/>
                                    <a:pt x="415" y="112"/>
                                  </a:cubicBezTo>
                                  <a:cubicBezTo>
                                    <a:pt x="416" y="113"/>
                                    <a:pt x="418" y="115"/>
                                    <a:pt x="419" y="117"/>
                                  </a:cubicBezTo>
                                  <a:cubicBezTo>
                                    <a:pt x="424" y="113"/>
                                    <a:pt x="431" y="111"/>
                                    <a:pt x="438" y="111"/>
                                  </a:cubicBezTo>
                                  <a:cubicBezTo>
                                    <a:pt x="445" y="111"/>
                                    <a:pt x="452" y="113"/>
                                    <a:pt x="457" y="117"/>
                                  </a:cubicBezTo>
                                  <a:cubicBezTo>
                                    <a:pt x="458" y="115"/>
                                    <a:pt x="460" y="114"/>
                                    <a:pt x="461" y="112"/>
                                  </a:cubicBezTo>
                                  <a:close/>
                                  <a:moveTo>
                                    <a:pt x="340" y="112"/>
                                  </a:moveTo>
                                  <a:cubicBezTo>
                                    <a:pt x="334" y="108"/>
                                    <a:pt x="326" y="105"/>
                                    <a:pt x="317" y="105"/>
                                  </a:cubicBezTo>
                                  <a:cubicBezTo>
                                    <a:pt x="308" y="105"/>
                                    <a:pt x="300" y="108"/>
                                    <a:pt x="293" y="112"/>
                                  </a:cubicBezTo>
                                  <a:cubicBezTo>
                                    <a:pt x="295" y="114"/>
                                    <a:pt x="296" y="115"/>
                                    <a:pt x="297" y="117"/>
                                  </a:cubicBezTo>
                                  <a:cubicBezTo>
                                    <a:pt x="303" y="113"/>
                                    <a:pt x="310" y="111"/>
                                    <a:pt x="317" y="111"/>
                                  </a:cubicBezTo>
                                  <a:cubicBezTo>
                                    <a:pt x="324" y="111"/>
                                    <a:pt x="331" y="113"/>
                                    <a:pt x="336" y="117"/>
                                  </a:cubicBezTo>
                                  <a:cubicBezTo>
                                    <a:pt x="338" y="115"/>
                                    <a:pt x="339" y="114"/>
                                    <a:pt x="340" y="112"/>
                                  </a:cubicBezTo>
                                  <a:close/>
                                  <a:moveTo>
                                    <a:pt x="222" y="147"/>
                                  </a:moveTo>
                                  <a:cubicBezTo>
                                    <a:pt x="222" y="150"/>
                                    <a:pt x="222" y="153"/>
                                    <a:pt x="223" y="155"/>
                                  </a:cubicBezTo>
                                  <a:cubicBezTo>
                                    <a:pt x="224" y="156"/>
                                    <a:pt x="225" y="157"/>
                                    <a:pt x="225" y="157"/>
                                  </a:cubicBezTo>
                                  <a:cubicBezTo>
                                    <a:pt x="226" y="157"/>
                                    <a:pt x="227" y="156"/>
                                    <a:pt x="228" y="155"/>
                                  </a:cubicBezTo>
                                  <a:cubicBezTo>
                                    <a:pt x="228" y="153"/>
                                    <a:pt x="227" y="150"/>
                                    <a:pt x="227" y="147"/>
                                  </a:cubicBezTo>
                                  <a:cubicBezTo>
                                    <a:pt x="227" y="131"/>
                                    <a:pt x="240" y="118"/>
                                    <a:pt x="256" y="118"/>
                                  </a:cubicBezTo>
                                  <a:cubicBezTo>
                                    <a:pt x="272" y="118"/>
                                    <a:pt x="285" y="131"/>
                                    <a:pt x="285" y="147"/>
                                  </a:cubicBezTo>
                                  <a:cubicBezTo>
                                    <a:pt x="285" y="150"/>
                                    <a:pt x="284" y="153"/>
                                    <a:pt x="283" y="155"/>
                                  </a:cubicBezTo>
                                  <a:cubicBezTo>
                                    <a:pt x="284" y="156"/>
                                    <a:pt x="285" y="157"/>
                                    <a:pt x="286" y="157"/>
                                  </a:cubicBezTo>
                                  <a:cubicBezTo>
                                    <a:pt x="287" y="157"/>
                                    <a:pt x="288" y="156"/>
                                    <a:pt x="289" y="156"/>
                                  </a:cubicBezTo>
                                  <a:cubicBezTo>
                                    <a:pt x="290" y="153"/>
                                    <a:pt x="290" y="150"/>
                                    <a:pt x="290" y="147"/>
                                  </a:cubicBezTo>
                                  <a:cubicBezTo>
                                    <a:pt x="290" y="138"/>
                                    <a:pt x="286" y="129"/>
                                    <a:pt x="280" y="123"/>
                                  </a:cubicBezTo>
                                  <a:cubicBezTo>
                                    <a:pt x="274" y="117"/>
                                    <a:pt x="265" y="113"/>
                                    <a:pt x="256" y="113"/>
                                  </a:cubicBezTo>
                                  <a:cubicBezTo>
                                    <a:pt x="246" y="113"/>
                                    <a:pt x="238" y="117"/>
                                    <a:pt x="232" y="123"/>
                                  </a:cubicBezTo>
                                  <a:cubicBezTo>
                                    <a:pt x="225" y="129"/>
                                    <a:pt x="222" y="138"/>
                                    <a:pt x="222" y="147"/>
                                  </a:cubicBezTo>
                                  <a:close/>
                                  <a:moveTo>
                                    <a:pt x="277" y="147"/>
                                  </a:moveTo>
                                  <a:cubicBezTo>
                                    <a:pt x="277" y="149"/>
                                    <a:pt x="277" y="150"/>
                                    <a:pt x="276" y="152"/>
                                  </a:cubicBezTo>
                                  <a:cubicBezTo>
                                    <a:pt x="278" y="152"/>
                                    <a:pt x="280" y="153"/>
                                    <a:pt x="282" y="155"/>
                                  </a:cubicBezTo>
                                  <a:cubicBezTo>
                                    <a:pt x="283" y="152"/>
                                    <a:pt x="283" y="150"/>
                                    <a:pt x="283" y="147"/>
                                  </a:cubicBezTo>
                                  <a:cubicBezTo>
                                    <a:pt x="283" y="140"/>
                                    <a:pt x="280" y="133"/>
                                    <a:pt x="275" y="128"/>
                                  </a:cubicBezTo>
                                  <a:cubicBezTo>
                                    <a:pt x="270" y="123"/>
                                    <a:pt x="263" y="120"/>
                                    <a:pt x="256" y="120"/>
                                  </a:cubicBezTo>
                                  <a:cubicBezTo>
                                    <a:pt x="248" y="120"/>
                                    <a:pt x="242" y="123"/>
                                    <a:pt x="237" y="128"/>
                                  </a:cubicBezTo>
                                  <a:cubicBezTo>
                                    <a:pt x="232" y="133"/>
                                    <a:pt x="229" y="140"/>
                                    <a:pt x="229" y="147"/>
                                  </a:cubicBezTo>
                                  <a:cubicBezTo>
                                    <a:pt x="229" y="150"/>
                                    <a:pt x="229" y="152"/>
                                    <a:pt x="230" y="155"/>
                                  </a:cubicBezTo>
                                  <a:cubicBezTo>
                                    <a:pt x="231" y="153"/>
                                    <a:pt x="233" y="152"/>
                                    <a:pt x="235" y="152"/>
                                  </a:cubicBezTo>
                                  <a:cubicBezTo>
                                    <a:pt x="235" y="150"/>
                                    <a:pt x="235" y="149"/>
                                    <a:pt x="235" y="147"/>
                                  </a:cubicBezTo>
                                  <a:cubicBezTo>
                                    <a:pt x="235" y="135"/>
                                    <a:pt x="244" y="126"/>
                                    <a:pt x="256" y="126"/>
                                  </a:cubicBezTo>
                                  <a:cubicBezTo>
                                    <a:pt x="268" y="126"/>
                                    <a:pt x="277" y="135"/>
                                    <a:pt x="277" y="147"/>
                                  </a:cubicBezTo>
                                  <a:close/>
                                  <a:moveTo>
                                    <a:pt x="269" y="147"/>
                                  </a:moveTo>
                                  <a:cubicBezTo>
                                    <a:pt x="269" y="148"/>
                                    <a:pt x="269" y="148"/>
                                    <a:pt x="269" y="149"/>
                                  </a:cubicBezTo>
                                  <a:cubicBezTo>
                                    <a:pt x="271" y="150"/>
                                    <a:pt x="273" y="150"/>
                                    <a:pt x="275" y="151"/>
                                  </a:cubicBezTo>
                                  <a:cubicBezTo>
                                    <a:pt x="275" y="150"/>
                                    <a:pt x="275" y="148"/>
                                    <a:pt x="275" y="147"/>
                                  </a:cubicBezTo>
                                  <a:cubicBezTo>
                                    <a:pt x="275" y="142"/>
                                    <a:pt x="273" y="137"/>
                                    <a:pt x="270" y="133"/>
                                  </a:cubicBezTo>
                                  <a:cubicBezTo>
                                    <a:pt x="266" y="130"/>
                                    <a:pt x="261" y="128"/>
                                    <a:pt x="256" y="128"/>
                                  </a:cubicBezTo>
                                  <a:cubicBezTo>
                                    <a:pt x="250" y="128"/>
                                    <a:pt x="246" y="130"/>
                                    <a:pt x="242" y="133"/>
                                  </a:cubicBezTo>
                                  <a:cubicBezTo>
                                    <a:pt x="239" y="137"/>
                                    <a:pt x="236" y="142"/>
                                    <a:pt x="236" y="147"/>
                                  </a:cubicBezTo>
                                  <a:cubicBezTo>
                                    <a:pt x="236" y="148"/>
                                    <a:pt x="237" y="150"/>
                                    <a:pt x="237" y="151"/>
                                  </a:cubicBezTo>
                                  <a:cubicBezTo>
                                    <a:pt x="239" y="150"/>
                                    <a:pt x="241" y="150"/>
                                    <a:pt x="242" y="149"/>
                                  </a:cubicBezTo>
                                  <a:cubicBezTo>
                                    <a:pt x="242" y="148"/>
                                    <a:pt x="242" y="148"/>
                                    <a:pt x="242" y="147"/>
                                  </a:cubicBezTo>
                                  <a:cubicBezTo>
                                    <a:pt x="242" y="140"/>
                                    <a:pt x="248" y="134"/>
                                    <a:pt x="256" y="134"/>
                                  </a:cubicBezTo>
                                  <a:cubicBezTo>
                                    <a:pt x="263" y="134"/>
                                    <a:pt x="269" y="140"/>
                                    <a:pt x="269" y="147"/>
                                  </a:cubicBezTo>
                                  <a:close/>
                                  <a:moveTo>
                                    <a:pt x="263" y="147"/>
                                  </a:moveTo>
                                  <a:cubicBezTo>
                                    <a:pt x="263" y="147"/>
                                    <a:pt x="263" y="148"/>
                                    <a:pt x="263" y="148"/>
                                  </a:cubicBezTo>
                                  <a:cubicBezTo>
                                    <a:pt x="264" y="148"/>
                                    <a:pt x="266" y="148"/>
                                    <a:pt x="268" y="149"/>
                                  </a:cubicBezTo>
                                  <a:cubicBezTo>
                                    <a:pt x="268" y="148"/>
                                    <a:pt x="268" y="148"/>
                                    <a:pt x="268" y="147"/>
                                  </a:cubicBezTo>
                                  <a:cubicBezTo>
                                    <a:pt x="268" y="141"/>
                                    <a:pt x="262" y="135"/>
                                    <a:pt x="256" y="135"/>
                                  </a:cubicBezTo>
                                  <a:cubicBezTo>
                                    <a:pt x="249" y="135"/>
                                    <a:pt x="244" y="141"/>
                                    <a:pt x="244" y="147"/>
                                  </a:cubicBezTo>
                                  <a:cubicBezTo>
                                    <a:pt x="244" y="148"/>
                                    <a:pt x="244" y="148"/>
                                    <a:pt x="244" y="149"/>
                                  </a:cubicBezTo>
                                  <a:cubicBezTo>
                                    <a:pt x="246" y="148"/>
                                    <a:pt x="247" y="148"/>
                                    <a:pt x="249" y="148"/>
                                  </a:cubicBezTo>
                                  <a:cubicBezTo>
                                    <a:pt x="249" y="148"/>
                                    <a:pt x="249" y="147"/>
                                    <a:pt x="249" y="147"/>
                                  </a:cubicBezTo>
                                  <a:cubicBezTo>
                                    <a:pt x="249" y="143"/>
                                    <a:pt x="252" y="140"/>
                                    <a:pt x="256" y="140"/>
                                  </a:cubicBezTo>
                                  <a:cubicBezTo>
                                    <a:pt x="260" y="140"/>
                                    <a:pt x="263" y="143"/>
                                    <a:pt x="263" y="147"/>
                                  </a:cubicBezTo>
                                  <a:close/>
                                  <a:moveTo>
                                    <a:pt x="256" y="142"/>
                                  </a:moveTo>
                                  <a:cubicBezTo>
                                    <a:pt x="253" y="142"/>
                                    <a:pt x="251" y="144"/>
                                    <a:pt x="251" y="147"/>
                                  </a:cubicBezTo>
                                  <a:cubicBezTo>
                                    <a:pt x="251" y="147"/>
                                    <a:pt x="251" y="147"/>
                                    <a:pt x="251" y="148"/>
                                  </a:cubicBezTo>
                                  <a:cubicBezTo>
                                    <a:pt x="252" y="147"/>
                                    <a:pt x="254" y="147"/>
                                    <a:pt x="256" y="147"/>
                                  </a:cubicBezTo>
                                  <a:cubicBezTo>
                                    <a:pt x="258" y="147"/>
                                    <a:pt x="259" y="147"/>
                                    <a:pt x="261" y="148"/>
                                  </a:cubicBezTo>
                                  <a:cubicBezTo>
                                    <a:pt x="261" y="147"/>
                                    <a:pt x="261" y="147"/>
                                    <a:pt x="261" y="147"/>
                                  </a:cubicBezTo>
                                  <a:cubicBezTo>
                                    <a:pt x="261" y="144"/>
                                    <a:pt x="259" y="142"/>
                                    <a:pt x="256" y="142"/>
                                  </a:cubicBezTo>
                                  <a:close/>
                                  <a:moveTo>
                                    <a:pt x="222" y="199"/>
                                  </a:moveTo>
                                  <a:cubicBezTo>
                                    <a:pt x="222" y="201"/>
                                    <a:pt x="222" y="204"/>
                                    <a:pt x="223" y="207"/>
                                  </a:cubicBezTo>
                                  <a:cubicBezTo>
                                    <a:pt x="224" y="207"/>
                                    <a:pt x="225" y="208"/>
                                    <a:pt x="225" y="209"/>
                                  </a:cubicBezTo>
                                  <a:cubicBezTo>
                                    <a:pt x="226" y="208"/>
                                    <a:pt x="227" y="207"/>
                                    <a:pt x="228" y="207"/>
                                  </a:cubicBezTo>
                                  <a:cubicBezTo>
                                    <a:pt x="228" y="204"/>
                                    <a:pt x="227" y="201"/>
                                    <a:pt x="227" y="199"/>
                                  </a:cubicBezTo>
                                  <a:cubicBezTo>
                                    <a:pt x="227" y="183"/>
                                    <a:pt x="240" y="170"/>
                                    <a:pt x="256" y="170"/>
                                  </a:cubicBezTo>
                                  <a:cubicBezTo>
                                    <a:pt x="272" y="170"/>
                                    <a:pt x="285" y="183"/>
                                    <a:pt x="285" y="199"/>
                                  </a:cubicBezTo>
                                  <a:cubicBezTo>
                                    <a:pt x="285" y="201"/>
                                    <a:pt x="284" y="204"/>
                                    <a:pt x="283" y="207"/>
                                  </a:cubicBezTo>
                                  <a:cubicBezTo>
                                    <a:pt x="284" y="207"/>
                                    <a:pt x="285" y="208"/>
                                    <a:pt x="286" y="209"/>
                                  </a:cubicBezTo>
                                  <a:cubicBezTo>
                                    <a:pt x="287" y="208"/>
                                    <a:pt x="288" y="208"/>
                                    <a:pt x="289" y="207"/>
                                  </a:cubicBezTo>
                                  <a:cubicBezTo>
                                    <a:pt x="290" y="204"/>
                                    <a:pt x="290" y="201"/>
                                    <a:pt x="290" y="199"/>
                                  </a:cubicBezTo>
                                  <a:cubicBezTo>
                                    <a:pt x="290" y="189"/>
                                    <a:pt x="286" y="181"/>
                                    <a:pt x="280" y="174"/>
                                  </a:cubicBezTo>
                                  <a:cubicBezTo>
                                    <a:pt x="274" y="168"/>
                                    <a:pt x="265" y="164"/>
                                    <a:pt x="256" y="164"/>
                                  </a:cubicBezTo>
                                  <a:cubicBezTo>
                                    <a:pt x="246" y="164"/>
                                    <a:pt x="238" y="168"/>
                                    <a:pt x="232" y="174"/>
                                  </a:cubicBezTo>
                                  <a:cubicBezTo>
                                    <a:pt x="225" y="181"/>
                                    <a:pt x="222" y="189"/>
                                    <a:pt x="222" y="199"/>
                                  </a:cubicBezTo>
                                  <a:close/>
                                  <a:moveTo>
                                    <a:pt x="277" y="199"/>
                                  </a:moveTo>
                                  <a:cubicBezTo>
                                    <a:pt x="277" y="200"/>
                                    <a:pt x="277" y="202"/>
                                    <a:pt x="276" y="203"/>
                                  </a:cubicBezTo>
                                  <a:cubicBezTo>
                                    <a:pt x="278" y="204"/>
                                    <a:pt x="280" y="205"/>
                                    <a:pt x="282" y="206"/>
                                  </a:cubicBezTo>
                                  <a:cubicBezTo>
                                    <a:pt x="283" y="204"/>
                                    <a:pt x="283" y="201"/>
                                    <a:pt x="283" y="199"/>
                                  </a:cubicBezTo>
                                  <a:cubicBezTo>
                                    <a:pt x="283" y="191"/>
                                    <a:pt x="280" y="184"/>
                                    <a:pt x="275" y="179"/>
                                  </a:cubicBezTo>
                                  <a:cubicBezTo>
                                    <a:pt x="270" y="174"/>
                                    <a:pt x="263" y="171"/>
                                    <a:pt x="256" y="171"/>
                                  </a:cubicBezTo>
                                  <a:cubicBezTo>
                                    <a:pt x="248" y="171"/>
                                    <a:pt x="242" y="174"/>
                                    <a:pt x="237" y="179"/>
                                  </a:cubicBezTo>
                                  <a:cubicBezTo>
                                    <a:pt x="232" y="184"/>
                                    <a:pt x="229" y="191"/>
                                    <a:pt x="229" y="199"/>
                                  </a:cubicBezTo>
                                  <a:cubicBezTo>
                                    <a:pt x="229" y="201"/>
                                    <a:pt x="229" y="204"/>
                                    <a:pt x="230" y="206"/>
                                  </a:cubicBezTo>
                                  <a:cubicBezTo>
                                    <a:pt x="231" y="205"/>
                                    <a:pt x="233" y="204"/>
                                    <a:pt x="235" y="203"/>
                                  </a:cubicBezTo>
                                  <a:cubicBezTo>
                                    <a:pt x="235" y="202"/>
                                    <a:pt x="235" y="200"/>
                                    <a:pt x="235" y="199"/>
                                  </a:cubicBezTo>
                                  <a:cubicBezTo>
                                    <a:pt x="235" y="187"/>
                                    <a:pt x="244" y="177"/>
                                    <a:pt x="256" y="177"/>
                                  </a:cubicBezTo>
                                  <a:cubicBezTo>
                                    <a:pt x="268" y="177"/>
                                    <a:pt x="277" y="187"/>
                                    <a:pt x="277" y="199"/>
                                  </a:cubicBezTo>
                                  <a:close/>
                                  <a:moveTo>
                                    <a:pt x="269" y="199"/>
                                  </a:moveTo>
                                  <a:cubicBezTo>
                                    <a:pt x="269" y="199"/>
                                    <a:pt x="269" y="200"/>
                                    <a:pt x="269" y="200"/>
                                  </a:cubicBezTo>
                                  <a:cubicBezTo>
                                    <a:pt x="271" y="201"/>
                                    <a:pt x="273" y="202"/>
                                    <a:pt x="275" y="202"/>
                                  </a:cubicBezTo>
                                  <a:cubicBezTo>
                                    <a:pt x="275" y="201"/>
                                    <a:pt x="275" y="200"/>
                                    <a:pt x="275" y="199"/>
                                  </a:cubicBezTo>
                                  <a:cubicBezTo>
                                    <a:pt x="275" y="193"/>
                                    <a:pt x="273" y="188"/>
                                    <a:pt x="270" y="185"/>
                                  </a:cubicBezTo>
                                  <a:cubicBezTo>
                                    <a:pt x="266" y="181"/>
                                    <a:pt x="261" y="179"/>
                                    <a:pt x="256" y="179"/>
                                  </a:cubicBezTo>
                                  <a:cubicBezTo>
                                    <a:pt x="250" y="179"/>
                                    <a:pt x="246" y="181"/>
                                    <a:pt x="242" y="185"/>
                                  </a:cubicBezTo>
                                  <a:cubicBezTo>
                                    <a:pt x="239" y="188"/>
                                    <a:pt x="236" y="193"/>
                                    <a:pt x="236" y="199"/>
                                  </a:cubicBezTo>
                                  <a:cubicBezTo>
                                    <a:pt x="236" y="200"/>
                                    <a:pt x="237" y="201"/>
                                    <a:pt x="237" y="202"/>
                                  </a:cubicBezTo>
                                  <a:cubicBezTo>
                                    <a:pt x="239" y="202"/>
                                    <a:pt x="241" y="201"/>
                                    <a:pt x="242" y="200"/>
                                  </a:cubicBezTo>
                                  <a:cubicBezTo>
                                    <a:pt x="242" y="200"/>
                                    <a:pt x="242" y="199"/>
                                    <a:pt x="242" y="199"/>
                                  </a:cubicBezTo>
                                  <a:cubicBezTo>
                                    <a:pt x="242" y="191"/>
                                    <a:pt x="248" y="185"/>
                                    <a:pt x="256" y="185"/>
                                  </a:cubicBezTo>
                                  <a:cubicBezTo>
                                    <a:pt x="263" y="185"/>
                                    <a:pt x="269" y="191"/>
                                    <a:pt x="269" y="199"/>
                                  </a:cubicBezTo>
                                  <a:close/>
                                  <a:moveTo>
                                    <a:pt x="263" y="199"/>
                                  </a:moveTo>
                                  <a:cubicBezTo>
                                    <a:pt x="263" y="199"/>
                                    <a:pt x="263" y="199"/>
                                    <a:pt x="263" y="199"/>
                                  </a:cubicBezTo>
                                  <a:cubicBezTo>
                                    <a:pt x="264" y="199"/>
                                    <a:pt x="266" y="200"/>
                                    <a:pt x="268" y="200"/>
                                  </a:cubicBezTo>
                                  <a:cubicBezTo>
                                    <a:pt x="268" y="200"/>
                                    <a:pt x="268" y="199"/>
                                    <a:pt x="268" y="199"/>
                                  </a:cubicBezTo>
                                  <a:cubicBezTo>
                                    <a:pt x="268" y="192"/>
                                    <a:pt x="262" y="187"/>
                                    <a:pt x="256" y="187"/>
                                  </a:cubicBezTo>
                                  <a:cubicBezTo>
                                    <a:pt x="249" y="187"/>
                                    <a:pt x="244" y="192"/>
                                    <a:pt x="244" y="199"/>
                                  </a:cubicBezTo>
                                  <a:cubicBezTo>
                                    <a:pt x="244" y="199"/>
                                    <a:pt x="244" y="200"/>
                                    <a:pt x="244" y="200"/>
                                  </a:cubicBezTo>
                                  <a:cubicBezTo>
                                    <a:pt x="246" y="200"/>
                                    <a:pt x="247" y="199"/>
                                    <a:pt x="249" y="199"/>
                                  </a:cubicBezTo>
                                  <a:cubicBezTo>
                                    <a:pt x="249" y="199"/>
                                    <a:pt x="249" y="199"/>
                                    <a:pt x="249" y="199"/>
                                  </a:cubicBezTo>
                                  <a:cubicBezTo>
                                    <a:pt x="249" y="195"/>
                                    <a:pt x="252" y="192"/>
                                    <a:pt x="256" y="192"/>
                                  </a:cubicBezTo>
                                  <a:cubicBezTo>
                                    <a:pt x="260" y="192"/>
                                    <a:pt x="263" y="195"/>
                                    <a:pt x="263" y="199"/>
                                  </a:cubicBezTo>
                                  <a:close/>
                                  <a:moveTo>
                                    <a:pt x="256" y="193"/>
                                  </a:moveTo>
                                  <a:cubicBezTo>
                                    <a:pt x="253" y="193"/>
                                    <a:pt x="251" y="196"/>
                                    <a:pt x="251" y="199"/>
                                  </a:cubicBezTo>
                                  <a:cubicBezTo>
                                    <a:pt x="251" y="199"/>
                                    <a:pt x="251" y="199"/>
                                    <a:pt x="251" y="199"/>
                                  </a:cubicBezTo>
                                  <a:cubicBezTo>
                                    <a:pt x="252" y="199"/>
                                    <a:pt x="254" y="199"/>
                                    <a:pt x="256" y="199"/>
                                  </a:cubicBezTo>
                                  <a:cubicBezTo>
                                    <a:pt x="258" y="199"/>
                                    <a:pt x="259" y="199"/>
                                    <a:pt x="261" y="199"/>
                                  </a:cubicBezTo>
                                  <a:cubicBezTo>
                                    <a:pt x="261" y="199"/>
                                    <a:pt x="261" y="199"/>
                                    <a:pt x="261" y="199"/>
                                  </a:cubicBezTo>
                                  <a:cubicBezTo>
                                    <a:pt x="261" y="196"/>
                                    <a:pt x="259" y="193"/>
                                    <a:pt x="256" y="193"/>
                                  </a:cubicBezTo>
                                  <a:close/>
                                  <a:moveTo>
                                    <a:pt x="222" y="250"/>
                                  </a:moveTo>
                                  <a:cubicBezTo>
                                    <a:pt x="222" y="253"/>
                                    <a:pt x="222" y="256"/>
                                    <a:pt x="223" y="258"/>
                                  </a:cubicBezTo>
                                  <a:cubicBezTo>
                                    <a:pt x="224" y="259"/>
                                    <a:pt x="225" y="259"/>
                                    <a:pt x="225" y="260"/>
                                  </a:cubicBezTo>
                                  <a:cubicBezTo>
                                    <a:pt x="226" y="259"/>
                                    <a:pt x="227" y="259"/>
                                    <a:pt x="228" y="258"/>
                                  </a:cubicBezTo>
                                  <a:cubicBezTo>
                                    <a:pt x="228" y="256"/>
                                    <a:pt x="227" y="253"/>
                                    <a:pt x="227" y="250"/>
                                  </a:cubicBezTo>
                                  <a:cubicBezTo>
                                    <a:pt x="227" y="234"/>
                                    <a:pt x="240" y="221"/>
                                    <a:pt x="256" y="221"/>
                                  </a:cubicBezTo>
                                  <a:cubicBezTo>
                                    <a:pt x="272" y="221"/>
                                    <a:pt x="285" y="234"/>
                                    <a:pt x="285" y="250"/>
                                  </a:cubicBezTo>
                                  <a:cubicBezTo>
                                    <a:pt x="285" y="253"/>
                                    <a:pt x="284" y="256"/>
                                    <a:pt x="283" y="258"/>
                                  </a:cubicBezTo>
                                  <a:cubicBezTo>
                                    <a:pt x="284" y="259"/>
                                    <a:pt x="285" y="259"/>
                                    <a:pt x="286" y="260"/>
                                  </a:cubicBezTo>
                                  <a:cubicBezTo>
                                    <a:pt x="287" y="260"/>
                                    <a:pt x="288" y="259"/>
                                    <a:pt x="289" y="258"/>
                                  </a:cubicBezTo>
                                  <a:cubicBezTo>
                                    <a:pt x="290" y="256"/>
                                    <a:pt x="290" y="253"/>
                                    <a:pt x="290" y="250"/>
                                  </a:cubicBezTo>
                                  <a:cubicBezTo>
                                    <a:pt x="290" y="240"/>
                                    <a:pt x="286" y="232"/>
                                    <a:pt x="280" y="226"/>
                                  </a:cubicBezTo>
                                  <a:cubicBezTo>
                                    <a:pt x="274" y="220"/>
                                    <a:pt x="265" y="216"/>
                                    <a:pt x="256" y="216"/>
                                  </a:cubicBezTo>
                                  <a:cubicBezTo>
                                    <a:pt x="246" y="216"/>
                                    <a:pt x="238" y="220"/>
                                    <a:pt x="232" y="226"/>
                                  </a:cubicBezTo>
                                  <a:cubicBezTo>
                                    <a:pt x="225" y="232"/>
                                    <a:pt x="222" y="240"/>
                                    <a:pt x="222" y="250"/>
                                  </a:cubicBezTo>
                                  <a:close/>
                                  <a:moveTo>
                                    <a:pt x="277" y="250"/>
                                  </a:moveTo>
                                  <a:cubicBezTo>
                                    <a:pt x="277" y="251"/>
                                    <a:pt x="277" y="253"/>
                                    <a:pt x="276" y="254"/>
                                  </a:cubicBezTo>
                                  <a:cubicBezTo>
                                    <a:pt x="278" y="255"/>
                                    <a:pt x="280" y="256"/>
                                    <a:pt x="282" y="257"/>
                                  </a:cubicBezTo>
                                  <a:cubicBezTo>
                                    <a:pt x="283" y="255"/>
                                    <a:pt x="283" y="252"/>
                                    <a:pt x="283" y="250"/>
                                  </a:cubicBezTo>
                                  <a:cubicBezTo>
                                    <a:pt x="283" y="242"/>
                                    <a:pt x="280" y="236"/>
                                    <a:pt x="275" y="231"/>
                                  </a:cubicBezTo>
                                  <a:cubicBezTo>
                                    <a:pt x="270" y="226"/>
                                    <a:pt x="263" y="223"/>
                                    <a:pt x="256" y="223"/>
                                  </a:cubicBezTo>
                                  <a:cubicBezTo>
                                    <a:pt x="248" y="223"/>
                                    <a:pt x="242" y="226"/>
                                    <a:pt x="237" y="231"/>
                                  </a:cubicBezTo>
                                  <a:cubicBezTo>
                                    <a:pt x="232" y="236"/>
                                    <a:pt x="229" y="242"/>
                                    <a:pt x="229" y="250"/>
                                  </a:cubicBezTo>
                                  <a:cubicBezTo>
                                    <a:pt x="229" y="252"/>
                                    <a:pt x="229" y="255"/>
                                    <a:pt x="230" y="257"/>
                                  </a:cubicBezTo>
                                  <a:cubicBezTo>
                                    <a:pt x="231" y="256"/>
                                    <a:pt x="233" y="255"/>
                                    <a:pt x="235" y="254"/>
                                  </a:cubicBezTo>
                                  <a:cubicBezTo>
                                    <a:pt x="235" y="253"/>
                                    <a:pt x="235" y="251"/>
                                    <a:pt x="235" y="250"/>
                                  </a:cubicBezTo>
                                  <a:cubicBezTo>
                                    <a:pt x="235" y="238"/>
                                    <a:pt x="244" y="229"/>
                                    <a:pt x="256" y="229"/>
                                  </a:cubicBezTo>
                                  <a:cubicBezTo>
                                    <a:pt x="268" y="229"/>
                                    <a:pt x="277" y="238"/>
                                    <a:pt x="277" y="250"/>
                                  </a:cubicBezTo>
                                  <a:close/>
                                  <a:moveTo>
                                    <a:pt x="269" y="250"/>
                                  </a:moveTo>
                                  <a:cubicBezTo>
                                    <a:pt x="269" y="251"/>
                                    <a:pt x="269" y="251"/>
                                    <a:pt x="269" y="252"/>
                                  </a:cubicBezTo>
                                  <a:cubicBezTo>
                                    <a:pt x="271" y="252"/>
                                    <a:pt x="273" y="253"/>
                                    <a:pt x="275" y="254"/>
                                  </a:cubicBezTo>
                                  <a:cubicBezTo>
                                    <a:pt x="275" y="253"/>
                                    <a:pt x="275" y="251"/>
                                    <a:pt x="275" y="250"/>
                                  </a:cubicBezTo>
                                  <a:cubicBezTo>
                                    <a:pt x="275" y="245"/>
                                    <a:pt x="273" y="240"/>
                                    <a:pt x="270" y="236"/>
                                  </a:cubicBezTo>
                                  <a:cubicBezTo>
                                    <a:pt x="266" y="233"/>
                                    <a:pt x="261" y="230"/>
                                    <a:pt x="256" y="230"/>
                                  </a:cubicBezTo>
                                  <a:cubicBezTo>
                                    <a:pt x="250" y="230"/>
                                    <a:pt x="246" y="233"/>
                                    <a:pt x="242" y="236"/>
                                  </a:cubicBezTo>
                                  <a:cubicBezTo>
                                    <a:pt x="239" y="240"/>
                                    <a:pt x="236" y="245"/>
                                    <a:pt x="236" y="250"/>
                                  </a:cubicBezTo>
                                  <a:cubicBezTo>
                                    <a:pt x="236" y="251"/>
                                    <a:pt x="237" y="253"/>
                                    <a:pt x="237" y="254"/>
                                  </a:cubicBezTo>
                                  <a:cubicBezTo>
                                    <a:pt x="239" y="253"/>
                                    <a:pt x="241" y="252"/>
                                    <a:pt x="242" y="252"/>
                                  </a:cubicBezTo>
                                  <a:cubicBezTo>
                                    <a:pt x="242" y="251"/>
                                    <a:pt x="242" y="251"/>
                                    <a:pt x="242" y="250"/>
                                  </a:cubicBezTo>
                                  <a:cubicBezTo>
                                    <a:pt x="242" y="242"/>
                                    <a:pt x="248" y="236"/>
                                    <a:pt x="256" y="236"/>
                                  </a:cubicBezTo>
                                  <a:cubicBezTo>
                                    <a:pt x="263" y="236"/>
                                    <a:pt x="269" y="242"/>
                                    <a:pt x="269" y="250"/>
                                  </a:cubicBezTo>
                                  <a:close/>
                                  <a:moveTo>
                                    <a:pt x="263" y="250"/>
                                  </a:moveTo>
                                  <a:cubicBezTo>
                                    <a:pt x="263" y="250"/>
                                    <a:pt x="263" y="250"/>
                                    <a:pt x="263" y="251"/>
                                  </a:cubicBezTo>
                                  <a:cubicBezTo>
                                    <a:pt x="264" y="251"/>
                                    <a:pt x="266" y="251"/>
                                    <a:pt x="268" y="251"/>
                                  </a:cubicBezTo>
                                  <a:cubicBezTo>
                                    <a:pt x="268" y="251"/>
                                    <a:pt x="268" y="250"/>
                                    <a:pt x="268" y="250"/>
                                  </a:cubicBezTo>
                                  <a:cubicBezTo>
                                    <a:pt x="268" y="243"/>
                                    <a:pt x="262" y="238"/>
                                    <a:pt x="256" y="238"/>
                                  </a:cubicBezTo>
                                  <a:cubicBezTo>
                                    <a:pt x="249" y="238"/>
                                    <a:pt x="244" y="243"/>
                                    <a:pt x="244" y="250"/>
                                  </a:cubicBezTo>
                                  <a:cubicBezTo>
                                    <a:pt x="244" y="250"/>
                                    <a:pt x="244" y="251"/>
                                    <a:pt x="244" y="251"/>
                                  </a:cubicBezTo>
                                  <a:cubicBezTo>
                                    <a:pt x="246" y="251"/>
                                    <a:pt x="247" y="251"/>
                                    <a:pt x="249" y="251"/>
                                  </a:cubicBezTo>
                                  <a:cubicBezTo>
                                    <a:pt x="249" y="250"/>
                                    <a:pt x="249" y="250"/>
                                    <a:pt x="249" y="250"/>
                                  </a:cubicBezTo>
                                  <a:cubicBezTo>
                                    <a:pt x="249" y="246"/>
                                    <a:pt x="252" y="243"/>
                                    <a:pt x="256" y="243"/>
                                  </a:cubicBezTo>
                                  <a:cubicBezTo>
                                    <a:pt x="260" y="243"/>
                                    <a:pt x="263" y="246"/>
                                    <a:pt x="263" y="250"/>
                                  </a:cubicBezTo>
                                  <a:close/>
                                  <a:moveTo>
                                    <a:pt x="256" y="245"/>
                                  </a:moveTo>
                                  <a:cubicBezTo>
                                    <a:pt x="253" y="245"/>
                                    <a:pt x="251" y="247"/>
                                    <a:pt x="251" y="250"/>
                                  </a:cubicBezTo>
                                  <a:cubicBezTo>
                                    <a:pt x="251" y="250"/>
                                    <a:pt x="251" y="250"/>
                                    <a:pt x="251" y="250"/>
                                  </a:cubicBezTo>
                                  <a:cubicBezTo>
                                    <a:pt x="252" y="250"/>
                                    <a:pt x="254" y="250"/>
                                    <a:pt x="256" y="250"/>
                                  </a:cubicBezTo>
                                  <a:cubicBezTo>
                                    <a:pt x="258" y="250"/>
                                    <a:pt x="259" y="250"/>
                                    <a:pt x="261" y="250"/>
                                  </a:cubicBezTo>
                                  <a:cubicBezTo>
                                    <a:pt x="261" y="250"/>
                                    <a:pt x="261" y="250"/>
                                    <a:pt x="261" y="250"/>
                                  </a:cubicBezTo>
                                  <a:cubicBezTo>
                                    <a:pt x="261" y="247"/>
                                    <a:pt x="259" y="245"/>
                                    <a:pt x="256" y="245"/>
                                  </a:cubicBezTo>
                                  <a:close/>
                                  <a:moveTo>
                                    <a:pt x="222" y="301"/>
                                  </a:moveTo>
                                  <a:cubicBezTo>
                                    <a:pt x="222" y="304"/>
                                    <a:pt x="222" y="307"/>
                                    <a:pt x="223" y="310"/>
                                  </a:cubicBezTo>
                                  <a:cubicBezTo>
                                    <a:pt x="224" y="310"/>
                                    <a:pt x="225" y="311"/>
                                    <a:pt x="225" y="311"/>
                                  </a:cubicBezTo>
                                  <a:cubicBezTo>
                                    <a:pt x="226" y="311"/>
                                    <a:pt x="227" y="310"/>
                                    <a:pt x="228" y="310"/>
                                  </a:cubicBezTo>
                                  <a:cubicBezTo>
                                    <a:pt x="228" y="307"/>
                                    <a:pt x="227" y="304"/>
                                    <a:pt x="227" y="301"/>
                                  </a:cubicBezTo>
                                  <a:cubicBezTo>
                                    <a:pt x="227" y="285"/>
                                    <a:pt x="240" y="272"/>
                                    <a:pt x="256" y="272"/>
                                  </a:cubicBezTo>
                                  <a:cubicBezTo>
                                    <a:pt x="272" y="272"/>
                                    <a:pt x="285" y="285"/>
                                    <a:pt x="285" y="301"/>
                                  </a:cubicBezTo>
                                  <a:cubicBezTo>
                                    <a:pt x="285" y="304"/>
                                    <a:pt x="284" y="307"/>
                                    <a:pt x="283" y="310"/>
                                  </a:cubicBezTo>
                                  <a:cubicBezTo>
                                    <a:pt x="284" y="310"/>
                                    <a:pt x="285" y="311"/>
                                    <a:pt x="286" y="312"/>
                                  </a:cubicBezTo>
                                  <a:cubicBezTo>
                                    <a:pt x="287" y="311"/>
                                    <a:pt x="288" y="310"/>
                                    <a:pt x="289" y="310"/>
                                  </a:cubicBezTo>
                                  <a:cubicBezTo>
                                    <a:pt x="290" y="307"/>
                                    <a:pt x="290" y="304"/>
                                    <a:pt x="290" y="301"/>
                                  </a:cubicBezTo>
                                  <a:cubicBezTo>
                                    <a:pt x="290" y="292"/>
                                    <a:pt x="286" y="283"/>
                                    <a:pt x="280" y="277"/>
                                  </a:cubicBezTo>
                                  <a:cubicBezTo>
                                    <a:pt x="274" y="271"/>
                                    <a:pt x="265" y="267"/>
                                    <a:pt x="256" y="267"/>
                                  </a:cubicBezTo>
                                  <a:cubicBezTo>
                                    <a:pt x="246" y="267"/>
                                    <a:pt x="238" y="271"/>
                                    <a:pt x="232" y="277"/>
                                  </a:cubicBezTo>
                                  <a:cubicBezTo>
                                    <a:pt x="225" y="283"/>
                                    <a:pt x="222" y="292"/>
                                    <a:pt x="222" y="301"/>
                                  </a:cubicBezTo>
                                  <a:close/>
                                  <a:moveTo>
                                    <a:pt x="277" y="301"/>
                                  </a:moveTo>
                                  <a:cubicBezTo>
                                    <a:pt x="277" y="303"/>
                                    <a:pt x="277" y="304"/>
                                    <a:pt x="276" y="306"/>
                                  </a:cubicBezTo>
                                  <a:cubicBezTo>
                                    <a:pt x="278" y="307"/>
                                    <a:pt x="280" y="308"/>
                                    <a:pt x="282" y="309"/>
                                  </a:cubicBezTo>
                                  <a:cubicBezTo>
                                    <a:pt x="283" y="306"/>
                                    <a:pt x="283" y="304"/>
                                    <a:pt x="283" y="301"/>
                                  </a:cubicBezTo>
                                  <a:cubicBezTo>
                                    <a:pt x="283" y="294"/>
                                    <a:pt x="280" y="287"/>
                                    <a:pt x="275" y="282"/>
                                  </a:cubicBezTo>
                                  <a:cubicBezTo>
                                    <a:pt x="270" y="277"/>
                                    <a:pt x="263" y="274"/>
                                    <a:pt x="256" y="274"/>
                                  </a:cubicBezTo>
                                  <a:cubicBezTo>
                                    <a:pt x="248" y="274"/>
                                    <a:pt x="242" y="277"/>
                                    <a:pt x="237" y="282"/>
                                  </a:cubicBezTo>
                                  <a:cubicBezTo>
                                    <a:pt x="232" y="287"/>
                                    <a:pt x="229" y="294"/>
                                    <a:pt x="229" y="301"/>
                                  </a:cubicBezTo>
                                  <a:cubicBezTo>
                                    <a:pt x="229" y="304"/>
                                    <a:pt x="229" y="306"/>
                                    <a:pt x="230" y="309"/>
                                  </a:cubicBezTo>
                                  <a:cubicBezTo>
                                    <a:pt x="231" y="308"/>
                                    <a:pt x="233" y="307"/>
                                    <a:pt x="235" y="306"/>
                                  </a:cubicBezTo>
                                  <a:cubicBezTo>
                                    <a:pt x="235" y="304"/>
                                    <a:pt x="235" y="303"/>
                                    <a:pt x="235" y="301"/>
                                  </a:cubicBezTo>
                                  <a:cubicBezTo>
                                    <a:pt x="235" y="290"/>
                                    <a:pt x="244" y="280"/>
                                    <a:pt x="256" y="280"/>
                                  </a:cubicBezTo>
                                  <a:cubicBezTo>
                                    <a:pt x="268" y="280"/>
                                    <a:pt x="277" y="290"/>
                                    <a:pt x="277" y="301"/>
                                  </a:cubicBezTo>
                                  <a:close/>
                                  <a:moveTo>
                                    <a:pt x="269" y="301"/>
                                  </a:moveTo>
                                  <a:cubicBezTo>
                                    <a:pt x="269" y="302"/>
                                    <a:pt x="269" y="303"/>
                                    <a:pt x="269" y="303"/>
                                  </a:cubicBezTo>
                                  <a:cubicBezTo>
                                    <a:pt x="271" y="304"/>
                                    <a:pt x="273" y="304"/>
                                    <a:pt x="275" y="305"/>
                                  </a:cubicBezTo>
                                  <a:cubicBezTo>
                                    <a:pt x="275" y="304"/>
                                    <a:pt x="275" y="303"/>
                                    <a:pt x="275" y="301"/>
                                  </a:cubicBezTo>
                                  <a:cubicBezTo>
                                    <a:pt x="275" y="296"/>
                                    <a:pt x="273" y="291"/>
                                    <a:pt x="270" y="287"/>
                                  </a:cubicBezTo>
                                  <a:cubicBezTo>
                                    <a:pt x="266" y="284"/>
                                    <a:pt x="261" y="282"/>
                                    <a:pt x="256" y="282"/>
                                  </a:cubicBezTo>
                                  <a:cubicBezTo>
                                    <a:pt x="250" y="282"/>
                                    <a:pt x="246" y="284"/>
                                    <a:pt x="242" y="287"/>
                                  </a:cubicBezTo>
                                  <a:cubicBezTo>
                                    <a:pt x="239" y="291"/>
                                    <a:pt x="236" y="296"/>
                                    <a:pt x="236" y="301"/>
                                  </a:cubicBezTo>
                                  <a:cubicBezTo>
                                    <a:pt x="236" y="303"/>
                                    <a:pt x="237" y="304"/>
                                    <a:pt x="237" y="305"/>
                                  </a:cubicBezTo>
                                  <a:cubicBezTo>
                                    <a:pt x="239" y="304"/>
                                    <a:pt x="241" y="304"/>
                                    <a:pt x="242" y="303"/>
                                  </a:cubicBezTo>
                                  <a:cubicBezTo>
                                    <a:pt x="242" y="303"/>
                                    <a:pt x="242" y="302"/>
                                    <a:pt x="242" y="301"/>
                                  </a:cubicBezTo>
                                  <a:cubicBezTo>
                                    <a:pt x="242" y="294"/>
                                    <a:pt x="248" y="288"/>
                                    <a:pt x="256" y="288"/>
                                  </a:cubicBezTo>
                                  <a:cubicBezTo>
                                    <a:pt x="263" y="288"/>
                                    <a:pt x="269" y="294"/>
                                    <a:pt x="269" y="301"/>
                                  </a:cubicBezTo>
                                  <a:close/>
                                  <a:moveTo>
                                    <a:pt x="263" y="301"/>
                                  </a:moveTo>
                                  <a:cubicBezTo>
                                    <a:pt x="263" y="301"/>
                                    <a:pt x="263" y="302"/>
                                    <a:pt x="263" y="302"/>
                                  </a:cubicBezTo>
                                  <a:cubicBezTo>
                                    <a:pt x="264" y="302"/>
                                    <a:pt x="266" y="302"/>
                                    <a:pt x="268" y="303"/>
                                  </a:cubicBezTo>
                                  <a:cubicBezTo>
                                    <a:pt x="268" y="302"/>
                                    <a:pt x="268" y="302"/>
                                    <a:pt x="268" y="301"/>
                                  </a:cubicBezTo>
                                  <a:cubicBezTo>
                                    <a:pt x="268" y="295"/>
                                    <a:pt x="262" y="289"/>
                                    <a:pt x="256" y="289"/>
                                  </a:cubicBezTo>
                                  <a:cubicBezTo>
                                    <a:pt x="249" y="289"/>
                                    <a:pt x="244" y="295"/>
                                    <a:pt x="244" y="301"/>
                                  </a:cubicBezTo>
                                  <a:cubicBezTo>
                                    <a:pt x="244" y="302"/>
                                    <a:pt x="244" y="302"/>
                                    <a:pt x="244" y="303"/>
                                  </a:cubicBezTo>
                                  <a:cubicBezTo>
                                    <a:pt x="246" y="302"/>
                                    <a:pt x="247" y="302"/>
                                    <a:pt x="249" y="302"/>
                                  </a:cubicBezTo>
                                  <a:cubicBezTo>
                                    <a:pt x="249" y="302"/>
                                    <a:pt x="249" y="301"/>
                                    <a:pt x="249" y="301"/>
                                  </a:cubicBezTo>
                                  <a:cubicBezTo>
                                    <a:pt x="249" y="298"/>
                                    <a:pt x="252" y="295"/>
                                    <a:pt x="256" y="295"/>
                                  </a:cubicBezTo>
                                  <a:cubicBezTo>
                                    <a:pt x="260" y="295"/>
                                    <a:pt x="263" y="298"/>
                                    <a:pt x="263" y="301"/>
                                  </a:cubicBezTo>
                                  <a:close/>
                                  <a:moveTo>
                                    <a:pt x="256" y="296"/>
                                  </a:moveTo>
                                  <a:cubicBezTo>
                                    <a:pt x="253" y="296"/>
                                    <a:pt x="251" y="298"/>
                                    <a:pt x="251" y="301"/>
                                  </a:cubicBezTo>
                                  <a:cubicBezTo>
                                    <a:pt x="251" y="301"/>
                                    <a:pt x="251" y="302"/>
                                    <a:pt x="251" y="302"/>
                                  </a:cubicBezTo>
                                  <a:cubicBezTo>
                                    <a:pt x="252" y="302"/>
                                    <a:pt x="254" y="301"/>
                                    <a:pt x="256" y="301"/>
                                  </a:cubicBezTo>
                                  <a:cubicBezTo>
                                    <a:pt x="258" y="301"/>
                                    <a:pt x="259" y="302"/>
                                    <a:pt x="261" y="302"/>
                                  </a:cubicBezTo>
                                  <a:cubicBezTo>
                                    <a:pt x="261" y="302"/>
                                    <a:pt x="261" y="301"/>
                                    <a:pt x="261" y="301"/>
                                  </a:cubicBezTo>
                                  <a:cubicBezTo>
                                    <a:pt x="261" y="298"/>
                                    <a:pt x="259" y="296"/>
                                    <a:pt x="256" y="296"/>
                                  </a:cubicBezTo>
                                  <a:close/>
                                  <a:moveTo>
                                    <a:pt x="222" y="353"/>
                                  </a:moveTo>
                                  <a:cubicBezTo>
                                    <a:pt x="222" y="356"/>
                                    <a:pt x="222" y="358"/>
                                    <a:pt x="223" y="361"/>
                                  </a:cubicBezTo>
                                  <a:cubicBezTo>
                                    <a:pt x="224" y="362"/>
                                    <a:pt x="225" y="362"/>
                                    <a:pt x="225" y="363"/>
                                  </a:cubicBezTo>
                                  <a:cubicBezTo>
                                    <a:pt x="226" y="362"/>
                                    <a:pt x="227" y="362"/>
                                    <a:pt x="228" y="361"/>
                                  </a:cubicBezTo>
                                  <a:cubicBezTo>
                                    <a:pt x="228" y="358"/>
                                    <a:pt x="227" y="356"/>
                                    <a:pt x="227" y="353"/>
                                  </a:cubicBezTo>
                                  <a:cubicBezTo>
                                    <a:pt x="227" y="337"/>
                                    <a:pt x="240" y="324"/>
                                    <a:pt x="256" y="324"/>
                                  </a:cubicBezTo>
                                  <a:cubicBezTo>
                                    <a:pt x="272" y="324"/>
                                    <a:pt x="285" y="337"/>
                                    <a:pt x="285" y="353"/>
                                  </a:cubicBezTo>
                                  <a:cubicBezTo>
                                    <a:pt x="285" y="356"/>
                                    <a:pt x="284" y="358"/>
                                    <a:pt x="283" y="361"/>
                                  </a:cubicBezTo>
                                  <a:cubicBezTo>
                                    <a:pt x="284" y="362"/>
                                    <a:pt x="285" y="362"/>
                                    <a:pt x="286" y="363"/>
                                  </a:cubicBezTo>
                                  <a:cubicBezTo>
                                    <a:pt x="287" y="362"/>
                                    <a:pt x="288" y="362"/>
                                    <a:pt x="289" y="361"/>
                                  </a:cubicBezTo>
                                  <a:cubicBezTo>
                                    <a:pt x="290" y="358"/>
                                    <a:pt x="290" y="356"/>
                                    <a:pt x="290" y="353"/>
                                  </a:cubicBezTo>
                                  <a:cubicBezTo>
                                    <a:pt x="290" y="343"/>
                                    <a:pt x="286" y="335"/>
                                    <a:pt x="280" y="328"/>
                                  </a:cubicBezTo>
                                  <a:cubicBezTo>
                                    <a:pt x="274" y="322"/>
                                    <a:pt x="265" y="318"/>
                                    <a:pt x="256" y="318"/>
                                  </a:cubicBezTo>
                                  <a:cubicBezTo>
                                    <a:pt x="246" y="318"/>
                                    <a:pt x="238" y="322"/>
                                    <a:pt x="232" y="328"/>
                                  </a:cubicBezTo>
                                  <a:cubicBezTo>
                                    <a:pt x="225" y="335"/>
                                    <a:pt x="222" y="343"/>
                                    <a:pt x="222" y="353"/>
                                  </a:cubicBezTo>
                                  <a:close/>
                                  <a:moveTo>
                                    <a:pt x="277" y="353"/>
                                  </a:moveTo>
                                  <a:cubicBezTo>
                                    <a:pt x="277" y="354"/>
                                    <a:pt x="277" y="356"/>
                                    <a:pt x="276" y="357"/>
                                  </a:cubicBezTo>
                                  <a:cubicBezTo>
                                    <a:pt x="278" y="358"/>
                                    <a:pt x="280" y="359"/>
                                    <a:pt x="282" y="360"/>
                                  </a:cubicBezTo>
                                  <a:cubicBezTo>
                                    <a:pt x="283" y="358"/>
                                    <a:pt x="283" y="355"/>
                                    <a:pt x="283" y="353"/>
                                  </a:cubicBezTo>
                                  <a:cubicBezTo>
                                    <a:pt x="283" y="345"/>
                                    <a:pt x="280" y="338"/>
                                    <a:pt x="275" y="333"/>
                                  </a:cubicBezTo>
                                  <a:cubicBezTo>
                                    <a:pt x="270" y="328"/>
                                    <a:pt x="263" y="325"/>
                                    <a:pt x="256" y="325"/>
                                  </a:cubicBezTo>
                                  <a:cubicBezTo>
                                    <a:pt x="248" y="325"/>
                                    <a:pt x="242" y="328"/>
                                    <a:pt x="237" y="333"/>
                                  </a:cubicBezTo>
                                  <a:cubicBezTo>
                                    <a:pt x="232" y="338"/>
                                    <a:pt x="229" y="345"/>
                                    <a:pt x="229" y="353"/>
                                  </a:cubicBezTo>
                                  <a:cubicBezTo>
                                    <a:pt x="229" y="355"/>
                                    <a:pt x="229" y="358"/>
                                    <a:pt x="230" y="360"/>
                                  </a:cubicBezTo>
                                  <a:cubicBezTo>
                                    <a:pt x="231" y="359"/>
                                    <a:pt x="233" y="358"/>
                                    <a:pt x="235" y="357"/>
                                  </a:cubicBezTo>
                                  <a:cubicBezTo>
                                    <a:pt x="235" y="356"/>
                                    <a:pt x="235" y="354"/>
                                    <a:pt x="235" y="353"/>
                                  </a:cubicBezTo>
                                  <a:cubicBezTo>
                                    <a:pt x="235" y="341"/>
                                    <a:pt x="244" y="332"/>
                                    <a:pt x="256" y="332"/>
                                  </a:cubicBezTo>
                                  <a:cubicBezTo>
                                    <a:pt x="268" y="332"/>
                                    <a:pt x="277" y="341"/>
                                    <a:pt x="277" y="353"/>
                                  </a:cubicBezTo>
                                  <a:close/>
                                  <a:moveTo>
                                    <a:pt x="269" y="353"/>
                                  </a:moveTo>
                                  <a:cubicBezTo>
                                    <a:pt x="269" y="353"/>
                                    <a:pt x="269" y="354"/>
                                    <a:pt x="269" y="355"/>
                                  </a:cubicBezTo>
                                  <a:cubicBezTo>
                                    <a:pt x="271" y="355"/>
                                    <a:pt x="273" y="356"/>
                                    <a:pt x="275" y="357"/>
                                  </a:cubicBezTo>
                                  <a:cubicBezTo>
                                    <a:pt x="275" y="355"/>
                                    <a:pt x="275" y="354"/>
                                    <a:pt x="275" y="353"/>
                                  </a:cubicBezTo>
                                  <a:cubicBezTo>
                                    <a:pt x="275" y="347"/>
                                    <a:pt x="273" y="342"/>
                                    <a:pt x="270" y="339"/>
                                  </a:cubicBezTo>
                                  <a:cubicBezTo>
                                    <a:pt x="266" y="335"/>
                                    <a:pt x="261" y="333"/>
                                    <a:pt x="256" y="333"/>
                                  </a:cubicBezTo>
                                  <a:cubicBezTo>
                                    <a:pt x="250" y="333"/>
                                    <a:pt x="246" y="335"/>
                                    <a:pt x="242" y="339"/>
                                  </a:cubicBezTo>
                                  <a:cubicBezTo>
                                    <a:pt x="239" y="342"/>
                                    <a:pt x="236" y="347"/>
                                    <a:pt x="236" y="353"/>
                                  </a:cubicBezTo>
                                  <a:cubicBezTo>
                                    <a:pt x="236" y="354"/>
                                    <a:pt x="237" y="355"/>
                                    <a:pt x="237" y="357"/>
                                  </a:cubicBezTo>
                                  <a:cubicBezTo>
                                    <a:pt x="239" y="356"/>
                                    <a:pt x="241" y="355"/>
                                    <a:pt x="242" y="355"/>
                                  </a:cubicBezTo>
                                  <a:cubicBezTo>
                                    <a:pt x="242" y="354"/>
                                    <a:pt x="242" y="353"/>
                                    <a:pt x="242" y="353"/>
                                  </a:cubicBezTo>
                                  <a:cubicBezTo>
                                    <a:pt x="242" y="345"/>
                                    <a:pt x="248" y="339"/>
                                    <a:pt x="256" y="339"/>
                                  </a:cubicBezTo>
                                  <a:cubicBezTo>
                                    <a:pt x="263" y="339"/>
                                    <a:pt x="269" y="345"/>
                                    <a:pt x="269" y="353"/>
                                  </a:cubicBezTo>
                                  <a:close/>
                                  <a:moveTo>
                                    <a:pt x="263" y="353"/>
                                  </a:moveTo>
                                  <a:cubicBezTo>
                                    <a:pt x="263" y="353"/>
                                    <a:pt x="263" y="353"/>
                                    <a:pt x="263" y="353"/>
                                  </a:cubicBezTo>
                                  <a:cubicBezTo>
                                    <a:pt x="264" y="354"/>
                                    <a:pt x="266" y="354"/>
                                    <a:pt x="268" y="354"/>
                                  </a:cubicBezTo>
                                  <a:cubicBezTo>
                                    <a:pt x="268" y="354"/>
                                    <a:pt x="268" y="353"/>
                                    <a:pt x="268" y="353"/>
                                  </a:cubicBezTo>
                                  <a:cubicBezTo>
                                    <a:pt x="268" y="346"/>
                                    <a:pt x="262" y="341"/>
                                    <a:pt x="256" y="341"/>
                                  </a:cubicBezTo>
                                  <a:cubicBezTo>
                                    <a:pt x="249" y="341"/>
                                    <a:pt x="244" y="346"/>
                                    <a:pt x="244" y="353"/>
                                  </a:cubicBezTo>
                                  <a:cubicBezTo>
                                    <a:pt x="244" y="353"/>
                                    <a:pt x="244" y="354"/>
                                    <a:pt x="244" y="354"/>
                                  </a:cubicBezTo>
                                  <a:cubicBezTo>
                                    <a:pt x="246" y="354"/>
                                    <a:pt x="247" y="354"/>
                                    <a:pt x="249" y="353"/>
                                  </a:cubicBezTo>
                                  <a:cubicBezTo>
                                    <a:pt x="249" y="353"/>
                                    <a:pt x="249" y="353"/>
                                    <a:pt x="249" y="353"/>
                                  </a:cubicBezTo>
                                  <a:cubicBezTo>
                                    <a:pt x="249" y="349"/>
                                    <a:pt x="252" y="346"/>
                                    <a:pt x="256" y="346"/>
                                  </a:cubicBezTo>
                                  <a:cubicBezTo>
                                    <a:pt x="260" y="346"/>
                                    <a:pt x="263" y="349"/>
                                    <a:pt x="263" y="353"/>
                                  </a:cubicBezTo>
                                  <a:close/>
                                  <a:moveTo>
                                    <a:pt x="256" y="348"/>
                                  </a:moveTo>
                                  <a:cubicBezTo>
                                    <a:pt x="253" y="348"/>
                                    <a:pt x="251" y="350"/>
                                    <a:pt x="251" y="353"/>
                                  </a:cubicBezTo>
                                  <a:cubicBezTo>
                                    <a:pt x="251" y="353"/>
                                    <a:pt x="251" y="353"/>
                                    <a:pt x="251" y="353"/>
                                  </a:cubicBezTo>
                                  <a:cubicBezTo>
                                    <a:pt x="252" y="353"/>
                                    <a:pt x="254" y="353"/>
                                    <a:pt x="256" y="353"/>
                                  </a:cubicBezTo>
                                  <a:cubicBezTo>
                                    <a:pt x="258" y="353"/>
                                    <a:pt x="259" y="353"/>
                                    <a:pt x="261" y="353"/>
                                  </a:cubicBezTo>
                                  <a:cubicBezTo>
                                    <a:pt x="261" y="353"/>
                                    <a:pt x="261" y="353"/>
                                    <a:pt x="261" y="353"/>
                                  </a:cubicBezTo>
                                  <a:cubicBezTo>
                                    <a:pt x="261" y="350"/>
                                    <a:pt x="259" y="348"/>
                                    <a:pt x="256" y="348"/>
                                  </a:cubicBezTo>
                                  <a:close/>
                                  <a:moveTo>
                                    <a:pt x="693" y="387"/>
                                  </a:moveTo>
                                  <a:cubicBezTo>
                                    <a:pt x="694" y="385"/>
                                    <a:pt x="695" y="383"/>
                                    <a:pt x="696" y="381"/>
                                  </a:cubicBezTo>
                                  <a:cubicBezTo>
                                    <a:pt x="691" y="378"/>
                                    <a:pt x="686" y="377"/>
                                    <a:pt x="681" y="377"/>
                                  </a:cubicBezTo>
                                  <a:cubicBezTo>
                                    <a:pt x="676" y="377"/>
                                    <a:pt x="671" y="378"/>
                                    <a:pt x="666" y="381"/>
                                  </a:cubicBezTo>
                                  <a:cubicBezTo>
                                    <a:pt x="667" y="383"/>
                                    <a:pt x="668" y="385"/>
                                    <a:pt x="669" y="387"/>
                                  </a:cubicBezTo>
                                  <a:cubicBezTo>
                                    <a:pt x="672" y="384"/>
                                    <a:pt x="676" y="383"/>
                                    <a:pt x="681" y="383"/>
                                  </a:cubicBezTo>
                                  <a:cubicBezTo>
                                    <a:pt x="686" y="383"/>
                                    <a:pt x="690" y="385"/>
                                    <a:pt x="693" y="387"/>
                                  </a:cubicBezTo>
                                  <a:close/>
                                  <a:moveTo>
                                    <a:pt x="697" y="380"/>
                                  </a:moveTo>
                                  <a:cubicBezTo>
                                    <a:pt x="697" y="378"/>
                                    <a:pt x="698" y="377"/>
                                    <a:pt x="699" y="375"/>
                                  </a:cubicBezTo>
                                  <a:cubicBezTo>
                                    <a:pt x="694" y="372"/>
                                    <a:pt x="688" y="370"/>
                                    <a:pt x="681" y="370"/>
                                  </a:cubicBezTo>
                                  <a:cubicBezTo>
                                    <a:pt x="674" y="370"/>
                                    <a:pt x="668" y="372"/>
                                    <a:pt x="663" y="375"/>
                                  </a:cubicBezTo>
                                  <a:cubicBezTo>
                                    <a:pt x="664" y="376"/>
                                    <a:pt x="665" y="378"/>
                                    <a:pt x="666" y="379"/>
                                  </a:cubicBezTo>
                                  <a:cubicBezTo>
                                    <a:pt x="670" y="377"/>
                                    <a:pt x="675" y="375"/>
                                    <a:pt x="681" y="375"/>
                                  </a:cubicBezTo>
                                  <a:cubicBezTo>
                                    <a:pt x="687" y="375"/>
                                    <a:pt x="692" y="377"/>
                                    <a:pt x="697" y="380"/>
                                  </a:cubicBezTo>
                                  <a:close/>
                                  <a:moveTo>
                                    <a:pt x="700" y="374"/>
                                  </a:moveTo>
                                  <a:cubicBezTo>
                                    <a:pt x="701" y="372"/>
                                    <a:pt x="703" y="371"/>
                                    <a:pt x="704" y="369"/>
                                  </a:cubicBezTo>
                                  <a:cubicBezTo>
                                    <a:pt x="697" y="365"/>
                                    <a:pt x="689" y="362"/>
                                    <a:pt x="681" y="362"/>
                                  </a:cubicBezTo>
                                  <a:cubicBezTo>
                                    <a:pt x="672" y="362"/>
                                    <a:pt x="665" y="365"/>
                                    <a:pt x="658" y="369"/>
                                  </a:cubicBezTo>
                                  <a:cubicBezTo>
                                    <a:pt x="659" y="370"/>
                                    <a:pt x="661" y="372"/>
                                    <a:pt x="662" y="374"/>
                                  </a:cubicBezTo>
                                  <a:cubicBezTo>
                                    <a:pt x="667" y="370"/>
                                    <a:pt x="674" y="368"/>
                                    <a:pt x="681" y="368"/>
                                  </a:cubicBezTo>
                                  <a:cubicBezTo>
                                    <a:pt x="688" y="368"/>
                                    <a:pt x="695" y="370"/>
                                    <a:pt x="700" y="374"/>
                                  </a:cubicBezTo>
                                  <a:close/>
                                  <a:moveTo>
                                    <a:pt x="705" y="368"/>
                                  </a:moveTo>
                                  <a:cubicBezTo>
                                    <a:pt x="707" y="367"/>
                                    <a:pt x="708" y="365"/>
                                    <a:pt x="710" y="364"/>
                                  </a:cubicBezTo>
                                  <a:cubicBezTo>
                                    <a:pt x="702" y="358"/>
                                    <a:pt x="692" y="354"/>
                                    <a:pt x="681" y="354"/>
                                  </a:cubicBezTo>
                                  <a:cubicBezTo>
                                    <a:pt x="670" y="354"/>
                                    <a:pt x="660" y="358"/>
                                    <a:pt x="652" y="364"/>
                                  </a:cubicBezTo>
                                  <a:cubicBezTo>
                                    <a:pt x="654" y="365"/>
                                    <a:pt x="655" y="366"/>
                                    <a:pt x="657" y="368"/>
                                  </a:cubicBezTo>
                                  <a:cubicBezTo>
                                    <a:pt x="664" y="363"/>
                                    <a:pt x="672" y="361"/>
                                    <a:pt x="681" y="361"/>
                                  </a:cubicBezTo>
                                  <a:cubicBezTo>
                                    <a:pt x="690" y="361"/>
                                    <a:pt x="698" y="363"/>
                                    <a:pt x="705" y="368"/>
                                  </a:cubicBezTo>
                                  <a:close/>
                                  <a:moveTo>
                                    <a:pt x="690" y="353"/>
                                  </a:moveTo>
                                  <a:cubicBezTo>
                                    <a:pt x="690" y="350"/>
                                    <a:pt x="691" y="348"/>
                                    <a:pt x="691" y="346"/>
                                  </a:cubicBezTo>
                                  <a:cubicBezTo>
                                    <a:pt x="689" y="343"/>
                                    <a:pt x="685" y="341"/>
                                    <a:pt x="681" y="341"/>
                                  </a:cubicBezTo>
                                  <a:cubicBezTo>
                                    <a:pt x="677" y="341"/>
                                    <a:pt x="674" y="342"/>
                                    <a:pt x="671" y="345"/>
                                  </a:cubicBezTo>
                                  <a:cubicBezTo>
                                    <a:pt x="672" y="348"/>
                                    <a:pt x="672" y="350"/>
                                    <a:pt x="672" y="353"/>
                                  </a:cubicBezTo>
                                  <a:cubicBezTo>
                                    <a:pt x="672" y="353"/>
                                    <a:pt x="672" y="353"/>
                                    <a:pt x="672" y="354"/>
                                  </a:cubicBezTo>
                                  <a:cubicBezTo>
                                    <a:pt x="673" y="353"/>
                                    <a:pt x="673" y="353"/>
                                    <a:pt x="674" y="353"/>
                                  </a:cubicBezTo>
                                  <a:cubicBezTo>
                                    <a:pt x="674" y="353"/>
                                    <a:pt x="674" y="353"/>
                                    <a:pt x="674" y="353"/>
                                  </a:cubicBezTo>
                                  <a:cubicBezTo>
                                    <a:pt x="674" y="349"/>
                                    <a:pt x="677" y="346"/>
                                    <a:pt x="681" y="346"/>
                                  </a:cubicBezTo>
                                  <a:cubicBezTo>
                                    <a:pt x="685" y="346"/>
                                    <a:pt x="687" y="349"/>
                                    <a:pt x="687" y="353"/>
                                  </a:cubicBezTo>
                                  <a:cubicBezTo>
                                    <a:pt x="687" y="353"/>
                                    <a:pt x="687" y="353"/>
                                    <a:pt x="687" y="353"/>
                                  </a:cubicBezTo>
                                  <a:cubicBezTo>
                                    <a:pt x="688" y="353"/>
                                    <a:pt x="689" y="354"/>
                                    <a:pt x="691" y="354"/>
                                  </a:cubicBezTo>
                                  <a:cubicBezTo>
                                    <a:pt x="690" y="353"/>
                                    <a:pt x="690" y="353"/>
                                    <a:pt x="690" y="353"/>
                                  </a:cubicBezTo>
                                  <a:close/>
                                  <a:moveTo>
                                    <a:pt x="681" y="348"/>
                                  </a:moveTo>
                                  <a:cubicBezTo>
                                    <a:pt x="678" y="348"/>
                                    <a:pt x="676" y="350"/>
                                    <a:pt x="676" y="353"/>
                                  </a:cubicBezTo>
                                  <a:cubicBezTo>
                                    <a:pt x="676" y="353"/>
                                    <a:pt x="676" y="353"/>
                                    <a:pt x="676" y="353"/>
                                  </a:cubicBezTo>
                                  <a:cubicBezTo>
                                    <a:pt x="677" y="353"/>
                                    <a:pt x="679" y="353"/>
                                    <a:pt x="681" y="353"/>
                                  </a:cubicBezTo>
                                  <a:cubicBezTo>
                                    <a:pt x="683" y="353"/>
                                    <a:pt x="684" y="353"/>
                                    <a:pt x="686" y="353"/>
                                  </a:cubicBezTo>
                                  <a:cubicBezTo>
                                    <a:pt x="686" y="353"/>
                                    <a:pt x="686" y="353"/>
                                    <a:pt x="686" y="353"/>
                                  </a:cubicBezTo>
                                  <a:cubicBezTo>
                                    <a:pt x="686" y="350"/>
                                    <a:pt x="684" y="348"/>
                                    <a:pt x="681" y="348"/>
                                  </a:cubicBezTo>
                                  <a:close/>
                                  <a:moveTo>
                                    <a:pt x="691" y="344"/>
                                  </a:moveTo>
                                  <a:cubicBezTo>
                                    <a:pt x="692" y="342"/>
                                    <a:pt x="692" y="339"/>
                                    <a:pt x="693" y="337"/>
                                  </a:cubicBezTo>
                                  <a:cubicBezTo>
                                    <a:pt x="690" y="335"/>
                                    <a:pt x="685" y="333"/>
                                    <a:pt x="681" y="333"/>
                                  </a:cubicBezTo>
                                  <a:cubicBezTo>
                                    <a:pt x="677" y="333"/>
                                    <a:pt x="673" y="334"/>
                                    <a:pt x="669" y="337"/>
                                  </a:cubicBezTo>
                                  <a:cubicBezTo>
                                    <a:pt x="670" y="339"/>
                                    <a:pt x="671" y="341"/>
                                    <a:pt x="671" y="343"/>
                                  </a:cubicBezTo>
                                  <a:cubicBezTo>
                                    <a:pt x="674" y="341"/>
                                    <a:pt x="677" y="339"/>
                                    <a:pt x="681" y="339"/>
                                  </a:cubicBezTo>
                                  <a:cubicBezTo>
                                    <a:pt x="685" y="339"/>
                                    <a:pt x="689" y="341"/>
                                    <a:pt x="691" y="344"/>
                                  </a:cubicBezTo>
                                  <a:close/>
                                  <a:moveTo>
                                    <a:pt x="693" y="336"/>
                                  </a:moveTo>
                                  <a:cubicBezTo>
                                    <a:pt x="694" y="334"/>
                                    <a:pt x="695" y="332"/>
                                    <a:pt x="696" y="330"/>
                                  </a:cubicBezTo>
                                  <a:cubicBezTo>
                                    <a:pt x="691" y="327"/>
                                    <a:pt x="686" y="325"/>
                                    <a:pt x="681" y="325"/>
                                  </a:cubicBezTo>
                                  <a:cubicBezTo>
                                    <a:pt x="676" y="325"/>
                                    <a:pt x="671" y="327"/>
                                    <a:pt x="666" y="330"/>
                                  </a:cubicBezTo>
                                  <a:cubicBezTo>
                                    <a:pt x="667" y="331"/>
                                    <a:pt x="668" y="333"/>
                                    <a:pt x="669" y="335"/>
                                  </a:cubicBezTo>
                                  <a:cubicBezTo>
                                    <a:pt x="672" y="333"/>
                                    <a:pt x="676" y="332"/>
                                    <a:pt x="681" y="332"/>
                                  </a:cubicBezTo>
                                  <a:cubicBezTo>
                                    <a:pt x="686" y="332"/>
                                    <a:pt x="690" y="333"/>
                                    <a:pt x="693" y="336"/>
                                  </a:cubicBezTo>
                                  <a:close/>
                                  <a:moveTo>
                                    <a:pt x="697" y="329"/>
                                  </a:moveTo>
                                  <a:cubicBezTo>
                                    <a:pt x="697" y="327"/>
                                    <a:pt x="698" y="325"/>
                                    <a:pt x="699" y="324"/>
                                  </a:cubicBezTo>
                                  <a:cubicBezTo>
                                    <a:pt x="694" y="320"/>
                                    <a:pt x="688" y="318"/>
                                    <a:pt x="681" y="318"/>
                                  </a:cubicBezTo>
                                  <a:cubicBezTo>
                                    <a:pt x="674" y="318"/>
                                    <a:pt x="668" y="320"/>
                                    <a:pt x="663" y="324"/>
                                  </a:cubicBezTo>
                                  <a:cubicBezTo>
                                    <a:pt x="664" y="325"/>
                                    <a:pt x="665" y="327"/>
                                    <a:pt x="666" y="328"/>
                                  </a:cubicBezTo>
                                  <a:cubicBezTo>
                                    <a:pt x="670" y="325"/>
                                    <a:pt x="675" y="324"/>
                                    <a:pt x="681" y="324"/>
                                  </a:cubicBezTo>
                                  <a:cubicBezTo>
                                    <a:pt x="687" y="324"/>
                                    <a:pt x="692" y="326"/>
                                    <a:pt x="697" y="329"/>
                                  </a:cubicBezTo>
                                  <a:close/>
                                  <a:moveTo>
                                    <a:pt x="700" y="323"/>
                                  </a:moveTo>
                                  <a:cubicBezTo>
                                    <a:pt x="701" y="321"/>
                                    <a:pt x="703" y="319"/>
                                    <a:pt x="704" y="318"/>
                                  </a:cubicBezTo>
                                  <a:cubicBezTo>
                                    <a:pt x="697" y="313"/>
                                    <a:pt x="689" y="311"/>
                                    <a:pt x="681" y="311"/>
                                  </a:cubicBezTo>
                                  <a:cubicBezTo>
                                    <a:pt x="672" y="311"/>
                                    <a:pt x="665" y="313"/>
                                    <a:pt x="658" y="317"/>
                                  </a:cubicBezTo>
                                  <a:cubicBezTo>
                                    <a:pt x="659" y="319"/>
                                    <a:pt x="661" y="321"/>
                                    <a:pt x="662" y="322"/>
                                  </a:cubicBezTo>
                                  <a:cubicBezTo>
                                    <a:pt x="667" y="319"/>
                                    <a:pt x="674" y="317"/>
                                    <a:pt x="681" y="317"/>
                                  </a:cubicBezTo>
                                  <a:cubicBezTo>
                                    <a:pt x="688" y="317"/>
                                    <a:pt x="695" y="319"/>
                                    <a:pt x="700" y="323"/>
                                  </a:cubicBezTo>
                                  <a:close/>
                                  <a:moveTo>
                                    <a:pt x="705" y="317"/>
                                  </a:moveTo>
                                  <a:cubicBezTo>
                                    <a:pt x="707" y="315"/>
                                    <a:pt x="708" y="314"/>
                                    <a:pt x="710" y="312"/>
                                  </a:cubicBezTo>
                                  <a:cubicBezTo>
                                    <a:pt x="702" y="307"/>
                                    <a:pt x="692" y="303"/>
                                    <a:pt x="681" y="303"/>
                                  </a:cubicBezTo>
                                  <a:cubicBezTo>
                                    <a:pt x="670" y="303"/>
                                    <a:pt x="660" y="306"/>
                                    <a:pt x="652" y="312"/>
                                  </a:cubicBezTo>
                                  <a:cubicBezTo>
                                    <a:pt x="654" y="313"/>
                                    <a:pt x="655" y="315"/>
                                    <a:pt x="657" y="316"/>
                                  </a:cubicBezTo>
                                  <a:cubicBezTo>
                                    <a:pt x="664" y="312"/>
                                    <a:pt x="672" y="309"/>
                                    <a:pt x="681" y="309"/>
                                  </a:cubicBezTo>
                                  <a:cubicBezTo>
                                    <a:pt x="690" y="309"/>
                                    <a:pt x="698" y="312"/>
                                    <a:pt x="705" y="317"/>
                                  </a:cubicBezTo>
                                  <a:close/>
                                  <a:moveTo>
                                    <a:pt x="690" y="301"/>
                                  </a:moveTo>
                                  <a:cubicBezTo>
                                    <a:pt x="690" y="299"/>
                                    <a:pt x="691" y="297"/>
                                    <a:pt x="691" y="295"/>
                                  </a:cubicBezTo>
                                  <a:cubicBezTo>
                                    <a:pt x="689" y="292"/>
                                    <a:pt x="685" y="289"/>
                                    <a:pt x="681" y="289"/>
                                  </a:cubicBezTo>
                                  <a:cubicBezTo>
                                    <a:pt x="677" y="289"/>
                                    <a:pt x="674" y="291"/>
                                    <a:pt x="671" y="294"/>
                                  </a:cubicBezTo>
                                  <a:cubicBezTo>
                                    <a:pt x="672" y="296"/>
                                    <a:pt x="672" y="299"/>
                                    <a:pt x="672" y="301"/>
                                  </a:cubicBezTo>
                                  <a:cubicBezTo>
                                    <a:pt x="672" y="302"/>
                                    <a:pt x="672" y="302"/>
                                    <a:pt x="672" y="302"/>
                                  </a:cubicBezTo>
                                  <a:cubicBezTo>
                                    <a:pt x="673" y="302"/>
                                    <a:pt x="673" y="302"/>
                                    <a:pt x="674" y="302"/>
                                  </a:cubicBezTo>
                                  <a:cubicBezTo>
                                    <a:pt x="674" y="302"/>
                                    <a:pt x="674" y="301"/>
                                    <a:pt x="674" y="301"/>
                                  </a:cubicBezTo>
                                  <a:cubicBezTo>
                                    <a:pt x="674" y="298"/>
                                    <a:pt x="677" y="295"/>
                                    <a:pt x="681" y="295"/>
                                  </a:cubicBezTo>
                                  <a:cubicBezTo>
                                    <a:pt x="685" y="295"/>
                                    <a:pt x="687" y="298"/>
                                    <a:pt x="687" y="301"/>
                                  </a:cubicBezTo>
                                  <a:cubicBezTo>
                                    <a:pt x="687" y="301"/>
                                    <a:pt x="687" y="302"/>
                                    <a:pt x="687" y="302"/>
                                  </a:cubicBezTo>
                                  <a:cubicBezTo>
                                    <a:pt x="688" y="302"/>
                                    <a:pt x="689" y="302"/>
                                    <a:pt x="691" y="302"/>
                                  </a:cubicBezTo>
                                  <a:cubicBezTo>
                                    <a:pt x="690" y="302"/>
                                    <a:pt x="690" y="302"/>
                                    <a:pt x="690" y="301"/>
                                  </a:cubicBezTo>
                                  <a:close/>
                                  <a:moveTo>
                                    <a:pt x="681" y="296"/>
                                  </a:moveTo>
                                  <a:cubicBezTo>
                                    <a:pt x="678" y="296"/>
                                    <a:pt x="676" y="298"/>
                                    <a:pt x="676" y="301"/>
                                  </a:cubicBezTo>
                                  <a:cubicBezTo>
                                    <a:pt x="676" y="301"/>
                                    <a:pt x="676" y="302"/>
                                    <a:pt x="676" y="302"/>
                                  </a:cubicBezTo>
                                  <a:cubicBezTo>
                                    <a:pt x="677" y="302"/>
                                    <a:pt x="679" y="301"/>
                                    <a:pt x="681" y="301"/>
                                  </a:cubicBezTo>
                                  <a:cubicBezTo>
                                    <a:pt x="683" y="301"/>
                                    <a:pt x="684" y="302"/>
                                    <a:pt x="686" y="302"/>
                                  </a:cubicBezTo>
                                  <a:cubicBezTo>
                                    <a:pt x="686" y="302"/>
                                    <a:pt x="686" y="301"/>
                                    <a:pt x="686" y="301"/>
                                  </a:cubicBezTo>
                                  <a:cubicBezTo>
                                    <a:pt x="686" y="298"/>
                                    <a:pt x="684" y="296"/>
                                    <a:pt x="681" y="296"/>
                                  </a:cubicBezTo>
                                  <a:close/>
                                  <a:moveTo>
                                    <a:pt x="691" y="293"/>
                                  </a:moveTo>
                                  <a:cubicBezTo>
                                    <a:pt x="692" y="290"/>
                                    <a:pt x="692" y="288"/>
                                    <a:pt x="693" y="286"/>
                                  </a:cubicBezTo>
                                  <a:cubicBezTo>
                                    <a:pt x="690" y="283"/>
                                    <a:pt x="685" y="282"/>
                                    <a:pt x="681" y="282"/>
                                  </a:cubicBezTo>
                                  <a:cubicBezTo>
                                    <a:pt x="677" y="282"/>
                                    <a:pt x="673" y="283"/>
                                    <a:pt x="669" y="285"/>
                                  </a:cubicBezTo>
                                  <a:cubicBezTo>
                                    <a:pt x="670" y="287"/>
                                    <a:pt x="671" y="290"/>
                                    <a:pt x="671" y="292"/>
                                  </a:cubicBezTo>
                                  <a:cubicBezTo>
                                    <a:pt x="674" y="289"/>
                                    <a:pt x="677" y="288"/>
                                    <a:pt x="681" y="288"/>
                                  </a:cubicBezTo>
                                  <a:cubicBezTo>
                                    <a:pt x="685" y="288"/>
                                    <a:pt x="689" y="290"/>
                                    <a:pt x="691" y="293"/>
                                  </a:cubicBezTo>
                                  <a:close/>
                                  <a:moveTo>
                                    <a:pt x="693" y="284"/>
                                  </a:moveTo>
                                  <a:cubicBezTo>
                                    <a:pt x="694" y="282"/>
                                    <a:pt x="695" y="280"/>
                                    <a:pt x="696" y="279"/>
                                  </a:cubicBezTo>
                                  <a:cubicBezTo>
                                    <a:pt x="691" y="276"/>
                                    <a:pt x="686" y="274"/>
                                    <a:pt x="681" y="274"/>
                                  </a:cubicBezTo>
                                  <a:cubicBezTo>
                                    <a:pt x="676" y="274"/>
                                    <a:pt x="671" y="276"/>
                                    <a:pt x="666" y="278"/>
                                  </a:cubicBezTo>
                                  <a:cubicBezTo>
                                    <a:pt x="667" y="280"/>
                                    <a:pt x="668" y="282"/>
                                    <a:pt x="669" y="284"/>
                                  </a:cubicBezTo>
                                  <a:cubicBezTo>
                                    <a:pt x="672" y="282"/>
                                    <a:pt x="676" y="280"/>
                                    <a:pt x="681" y="280"/>
                                  </a:cubicBezTo>
                                  <a:cubicBezTo>
                                    <a:pt x="686" y="280"/>
                                    <a:pt x="690" y="282"/>
                                    <a:pt x="693" y="284"/>
                                  </a:cubicBezTo>
                                  <a:close/>
                                  <a:moveTo>
                                    <a:pt x="697" y="277"/>
                                  </a:moveTo>
                                  <a:cubicBezTo>
                                    <a:pt x="697" y="276"/>
                                    <a:pt x="698" y="274"/>
                                    <a:pt x="699" y="273"/>
                                  </a:cubicBezTo>
                                  <a:cubicBezTo>
                                    <a:pt x="694" y="269"/>
                                    <a:pt x="688" y="267"/>
                                    <a:pt x="681" y="267"/>
                                  </a:cubicBezTo>
                                  <a:cubicBezTo>
                                    <a:pt x="674" y="267"/>
                                    <a:pt x="668" y="269"/>
                                    <a:pt x="663" y="272"/>
                                  </a:cubicBezTo>
                                  <a:cubicBezTo>
                                    <a:pt x="664" y="274"/>
                                    <a:pt x="665" y="275"/>
                                    <a:pt x="666" y="277"/>
                                  </a:cubicBezTo>
                                  <a:cubicBezTo>
                                    <a:pt x="670" y="274"/>
                                    <a:pt x="675" y="272"/>
                                    <a:pt x="681" y="272"/>
                                  </a:cubicBezTo>
                                  <a:cubicBezTo>
                                    <a:pt x="687" y="272"/>
                                    <a:pt x="692" y="274"/>
                                    <a:pt x="697" y="277"/>
                                  </a:cubicBezTo>
                                  <a:close/>
                                  <a:moveTo>
                                    <a:pt x="700" y="271"/>
                                  </a:moveTo>
                                  <a:cubicBezTo>
                                    <a:pt x="701" y="270"/>
                                    <a:pt x="703" y="268"/>
                                    <a:pt x="704" y="266"/>
                                  </a:cubicBezTo>
                                  <a:cubicBezTo>
                                    <a:pt x="697" y="262"/>
                                    <a:pt x="689" y="259"/>
                                    <a:pt x="681" y="259"/>
                                  </a:cubicBezTo>
                                  <a:cubicBezTo>
                                    <a:pt x="672" y="259"/>
                                    <a:pt x="665" y="262"/>
                                    <a:pt x="658" y="266"/>
                                  </a:cubicBezTo>
                                  <a:cubicBezTo>
                                    <a:pt x="659" y="268"/>
                                    <a:pt x="661" y="269"/>
                                    <a:pt x="662" y="271"/>
                                  </a:cubicBezTo>
                                  <a:cubicBezTo>
                                    <a:pt x="667" y="267"/>
                                    <a:pt x="674" y="265"/>
                                    <a:pt x="681" y="265"/>
                                  </a:cubicBezTo>
                                  <a:cubicBezTo>
                                    <a:pt x="688" y="265"/>
                                    <a:pt x="695" y="268"/>
                                    <a:pt x="700" y="271"/>
                                  </a:cubicBezTo>
                                  <a:close/>
                                  <a:moveTo>
                                    <a:pt x="705" y="265"/>
                                  </a:moveTo>
                                  <a:cubicBezTo>
                                    <a:pt x="707" y="264"/>
                                    <a:pt x="708" y="262"/>
                                    <a:pt x="710" y="261"/>
                                  </a:cubicBezTo>
                                  <a:cubicBezTo>
                                    <a:pt x="702" y="255"/>
                                    <a:pt x="692" y="252"/>
                                    <a:pt x="681" y="252"/>
                                  </a:cubicBezTo>
                                  <a:cubicBezTo>
                                    <a:pt x="670" y="252"/>
                                    <a:pt x="660" y="255"/>
                                    <a:pt x="652" y="261"/>
                                  </a:cubicBezTo>
                                  <a:cubicBezTo>
                                    <a:pt x="654" y="262"/>
                                    <a:pt x="655" y="263"/>
                                    <a:pt x="657" y="265"/>
                                  </a:cubicBezTo>
                                  <a:cubicBezTo>
                                    <a:pt x="664" y="260"/>
                                    <a:pt x="672" y="258"/>
                                    <a:pt x="681" y="258"/>
                                  </a:cubicBezTo>
                                  <a:cubicBezTo>
                                    <a:pt x="690" y="258"/>
                                    <a:pt x="698" y="261"/>
                                    <a:pt x="705" y="265"/>
                                  </a:cubicBezTo>
                                  <a:close/>
                                  <a:moveTo>
                                    <a:pt x="690" y="250"/>
                                  </a:moveTo>
                                  <a:cubicBezTo>
                                    <a:pt x="690" y="248"/>
                                    <a:pt x="691" y="246"/>
                                    <a:pt x="691" y="244"/>
                                  </a:cubicBezTo>
                                  <a:cubicBezTo>
                                    <a:pt x="689" y="240"/>
                                    <a:pt x="685" y="238"/>
                                    <a:pt x="681" y="238"/>
                                  </a:cubicBezTo>
                                  <a:cubicBezTo>
                                    <a:pt x="677" y="238"/>
                                    <a:pt x="674" y="240"/>
                                    <a:pt x="671" y="242"/>
                                  </a:cubicBezTo>
                                  <a:cubicBezTo>
                                    <a:pt x="672" y="245"/>
                                    <a:pt x="672" y="247"/>
                                    <a:pt x="672" y="250"/>
                                  </a:cubicBezTo>
                                  <a:cubicBezTo>
                                    <a:pt x="672" y="250"/>
                                    <a:pt x="672" y="251"/>
                                    <a:pt x="672" y="251"/>
                                  </a:cubicBezTo>
                                  <a:cubicBezTo>
                                    <a:pt x="673" y="251"/>
                                    <a:pt x="673" y="251"/>
                                    <a:pt x="674" y="251"/>
                                  </a:cubicBezTo>
                                  <a:cubicBezTo>
                                    <a:pt x="674" y="250"/>
                                    <a:pt x="674" y="250"/>
                                    <a:pt x="674" y="250"/>
                                  </a:cubicBezTo>
                                  <a:cubicBezTo>
                                    <a:pt x="674" y="246"/>
                                    <a:pt x="677" y="243"/>
                                    <a:pt x="681" y="243"/>
                                  </a:cubicBezTo>
                                  <a:cubicBezTo>
                                    <a:pt x="685" y="243"/>
                                    <a:pt x="687" y="246"/>
                                    <a:pt x="687" y="250"/>
                                  </a:cubicBezTo>
                                  <a:cubicBezTo>
                                    <a:pt x="687" y="250"/>
                                    <a:pt x="687" y="250"/>
                                    <a:pt x="687" y="251"/>
                                  </a:cubicBezTo>
                                  <a:cubicBezTo>
                                    <a:pt x="688" y="251"/>
                                    <a:pt x="689" y="251"/>
                                    <a:pt x="691" y="251"/>
                                  </a:cubicBezTo>
                                  <a:cubicBezTo>
                                    <a:pt x="690" y="251"/>
                                    <a:pt x="690" y="250"/>
                                    <a:pt x="690" y="250"/>
                                  </a:cubicBezTo>
                                  <a:close/>
                                  <a:moveTo>
                                    <a:pt x="681" y="245"/>
                                  </a:moveTo>
                                  <a:cubicBezTo>
                                    <a:pt x="678" y="245"/>
                                    <a:pt x="676" y="247"/>
                                    <a:pt x="676" y="250"/>
                                  </a:cubicBezTo>
                                  <a:cubicBezTo>
                                    <a:pt x="676" y="250"/>
                                    <a:pt x="676" y="250"/>
                                    <a:pt x="676" y="250"/>
                                  </a:cubicBezTo>
                                  <a:cubicBezTo>
                                    <a:pt x="677" y="250"/>
                                    <a:pt x="679" y="250"/>
                                    <a:pt x="681" y="250"/>
                                  </a:cubicBezTo>
                                  <a:cubicBezTo>
                                    <a:pt x="683" y="250"/>
                                    <a:pt x="684" y="250"/>
                                    <a:pt x="686" y="250"/>
                                  </a:cubicBezTo>
                                  <a:cubicBezTo>
                                    <a:pt x="686" y="250"/>
                                    <a:pt x="686" y="250"/>
                                    <a:pt x="686" y="250"/>
                                  </a:cubicBezTo>
                                  <a:cubicBezTo>
                                    <a:pt x="686" y="247"/>
                                    <a:pt x="684" y="245"/>
                                    <a:pt x="681" y="245"/>
                                  </a:cubicBezTo>
                                  <a:close/>
                                  <a:moveTo>
                                    <a:pt x="691" y="241"/>
                                  </a:moveTo>
                                  <a:cubicBezTo>
                                    <a:pt x="692" y="239"/>
                                    <a:pt x="692" y="237"/>
                                    <a:pt x="693" y="235"/>
                                  </a:cubicBezTo>
                                  <a:cubicBezTo>
                                    <a:pt x="690" y="232"/>
                                    <a:pt x="685" y="230"/>
                                    <a:pt x="681" y="230"/>
                                  </a:cubicBezTo>
                                  <a:cubicBezTo>
                                    <a:pt x="677" y="230"/>
                                    <a:pt x="673" y="232"/>
                                    <a:pt x="669" y="234"/>
                                  </a:cubicBezTo>
                                  <a:cubicBezTo>
                                    <a:pt x="670" y="236"/>
                                    <a:pt x="671" y="238"/>
                                    <a:pt x="671" y="240"/>
                                  </a:cubicBezTo>
                                  <a:cubicBezTo>
                                    <a:pt x="674" y="238"/>
                                    <a:pt x="677" y="236"/>
                                    <a:pt x="681" y="236"/>
                                  </a:cubicBezTo>
                                  <a:cubicBezTo>
                                    <a:pt x="685" y="236"/>
                                    <a:pt x="689" y="238"/>
                                    <a:pt x="691" y="241"/>
                                  </a:cubicBezTo>
                                  <a:close/>
                                  <a:moveTo>
                                    <a:pt x="693" y="233"/>
                                  </a:moveTo>
                                  <a:cubicBezTo>
                                    <a:pt x="694" y="231"/>
                                    <a:pt x="695" y="229"/>
                                    <a:pt x="696" y="227"/>
                                  </a:cubicBezTo>
                                  <a:cubicBezTo>
                                    <a:pt x="691" y="224"/>
                                    <a:pt x="686" y="223"/>
                                    <a:pt x="681" y="223"/>
                                  </a:cubicBezTo>
                                  <a:cubicBezTo>
                                    <a:pt x="676" y="223"/>
                                    <a:pt x="671" y="224"/>
                                    <a:pt x="666" y="227"/>
                                  </a:cubicBezTo>
                                  <a:cubicBezTo>
                                    <a:pt x="667" y="229"/>
                                    <a:pt x="668" y="230"/>
                                    <a:pt x="669" y="232"/>
                                  </a:cubicBezTo>
                                  <a:cubicBezTo>
                                    <a:pt x="672" y="230"/>
                                    <a:pt x="676" y="229"/>
                                    <a:pt x="681" y="229"/>
                                  </a:cubicBezTo>
                                  <a:cubicBezTo>
                                    <a:pt x="686" y="229"/>
                                    <a:pt x="690" y="230"/>
                                    <a:pt x="693" y="233"/>
                                  </a:cubicBezTo>
                                  <a:close/>
                                  <a:moveTo>
                                    <a:pt x="697" y="226"/>
                                  </a:moveTo>
                                  <a:cubicBezTo>
                                    <a:pt x="697" y="224"/>
                                    <a:pt x="698" y="223"/>
                                    <a:pt x="699" y="221"/>
                                  </a:cubicBezTo>
                                  <a:cubicBezTo>
                                    <a:pt x="694" y="218"/>
                                    <a:pt x="688" y="216"/>
                                    <a:pt x="681" y="216"/>
                                  </a:cubicBezTo>
                                  <a:cubicBezTo>
                                    <a:pt x="674" y="216"/>
                                    <a:pt x="668" y="218"/>
                                    <a:pt x="663" y="221"/>
                                  </a:cubicBezTo>
                                  <a:cubicBezTo>
                                    <a:pt x="664" y="222"/>
                                    <a:pt x="665" y="224"/>
                                    <a:pt x="666" y="225"/>
                                  </a:cubicBezTo>
                                  <a:cubicBezTo>
                                    <a:pt x="670" y="223"/>
                                    <a:pt x="675" y="221"/>
                                    <a:pt x="681" y="221"/>
                                  </a:cubicBezTo>
                                  <a:cubicBezTo>
                                    <a:pt x="687" y="221"/>
                                    <a:pt x="692" y="223"/>
                                    <a:pt x="697" y="226"/>
                                  </a:cubicBezTo>
                                  <a:close/>
                                  <a:moveTo>
                                    <a:pt x="700" y="220"/>
                                  </a:moveTo>
                                  <a:cubicBezTo>
                                    <a:pt x="701" y="218"/>
                                    <a:pt x="703" y="217"/>
                                    <a:pt x="704" y="215"/>
                                  </a:cubicBezTo>
                                  <a:cubicBezTo>
                                    <a:pt x="697" y="211"/>
                                    <a:pt x="689" y="208"/>
                                    <a:pt x="681" y="208"/>
                                  </a:cubicBezTo>
                                  <a:cubicBezTo>
                                    <a:pt x="672" y="208"/>
                                    <a:pt x="665" y="210"/>
                                    <a:pt x="658" y="215"/>
                                  </a:cubicBezTo>
                                  <a:cubicBezTo>
                                    <a:pt x="659" y="216"/>
                                    <a:pt x="661" y="218"/>
                                    <a:pt x="662" y="219"/>
                                  </a:cubicBezTo>
                                  <a:cubicBezTo>
                                    <a:pt x="667" y="216"/>
                                    <a:pt x="674" y="214"/>
                                    <a:pt x="681" y="214"/>
                                  </a:cubicBezTo>
                                  <a:cubicBezTo>
                                    <a:pt x="688" y="214"/>
                                    <a:pt x="695" y="216"/>
                                    <a:pt x="700" y="220"/>
                                  </a:cubicBezTo>
                                  <a:close/>
                                  <a:moveTo>
                                    <a:pt x="705" y="214"/>
                                  </a:moveTo>
                                  <a:cubicBezTo>
                                    <a:pt x="707" y="212"/>
                                    <a:pt x="708" y="211"/>
                                    <a:pt x="710" y="210"/>
                                  </a:cubicBezTo>
                                  <a:cubicBezTo>
                                    <a:pt x="702" y="204"/>
                                    <a:pt x="692" y="200"/>
                                    <a:pt x="681" y="200"/>
                                  </a:cubicBezTo>
                                  <a:cubicBezTo>
                                    <a:pt x="670" y="200"/>
                                    <a:pt x="660" y="204"/>
                                    <a:pt x="652" y="209"/>
                                  </a:cubicBezTo>
                                  <a:cubicBezTo>
                                    <a:pt x="654" y="211"/>
                                    <a:pt x="655" y="212"/>
                                    <a:pt x="657" y="214"/>
                                  </a:cubicBezTo>
                                  <a:cubicBezTo>
                                    <a:pt x="664" y="209"/>
                                    <a:pt x="672" y="206"/>
                                    <a:pt x="681" y="206"/>
                                  </a:cubicBezTo>
                                  <a:cubicBezTo>
                                    <a:pt x="690" y="206"/>
                                    <a:pt x="698" y="209"/>
                                    <a:pt x="705" y="214"/>
                                  </a:cubicBezTo>
                                  <a:close/>
                                  <a:moveTo>
                                    <a:pt x="690" y="199"/>
                                  </a:moveTo>
                                  <a:cubicBezTo>
                                    <a:pt x="690" y="196"/>
                                    <a:pt x="691" y="194"/>
                                    <a:pt x="691" y="192"/>
                                  </a:cubicBezTo>
                                  <a:cubicBezTo>
                                    <a:pt x="689" y="189"/>
                                    <a:pt x="685" y="187"/>
                                    <a:pt x="681" y="187"/>
                                  </a:cubicBezTo>
                                  <a:cubicBezTo>
                                    <a:pt x="677" y="187"/>
                                    <a:pt x="674" y="188"/>
                                    <a:pt x="671" y="191"/>
                                  </a:cubicBezTo>
                                  <a:cubicBezTo>
                                    <a:pt x="672" y="194"/>
                                    <a:pt x="672" y="196"/>
                                    <a:pt x="672" y="199"/>
                                  </a:cubicBezTo>
                                  <a:cubicBezTo>
                                    <a:pt x="672" y="199"/>
                                    <a:pt x="672" y="199"/>
                                    <a:pt x="672" y="199"/>
                                  </a:cubicBezTo>
                                  <a:cubicBezTo>
                                    <a:pt x="673" y="199"/>
                                    <a:pt x="673" y="199"/>
                                    <a:pt x="674" y="199"/>
                                  </a:cubicBezTo>
                                  <a:cubicBezTo>
                                    <a:pt x="674" y="199"/>
                                    <a:pt x="674" y="199"/>
                                    <a:pt x="674" y="199"/>
                                  </a:cubicBezTo>
                                  <a:cubicBezTo>
                                    <a:pt x="674" y="195"/>
                                    <a:pt x="677" y="192"/>
                                    <a:pt x="681" y="192"/>
                                  </a:cubicBezTo>
                                  <a:cubicBezTo>
                                    <a:pt x="685" y="192"/>
                                    <a:pt x="687" y="195"/>
                                    <a:pt x="687" y="199"/>
                                  </a:cubicBezTo>
                                  <a:cubicBezTo>
                                    <a:pt x="687" y="199"/>
                                    <a:pt x="687" y="199"/>
                                    <a:pt x="687" y="199"/>
                                  </a:cubicBezTo>
                                  <a:cubicBezTo>
                                    <a:pt x="688" y="199"/>
                                    <a:pt x="689" y="199"/>
                                    <a:pt x="691" y="200"/>
                                  </a:cubicBezTo>
                                  <a:cubicBezTo>
                                    <a:pt x="690" y="199"/>
                                    <a:pt x="690" y="199"/>
                                    <a:pt x="690" y="199"/>
                                  </a:cubicBezTo>
                                  <a:close/>
                                  <a:moveTo>
                                    <a:pt x="681" y="193"/>
                                  </a:moveTo>
                                  <a:cubicBezTo>
                                    <a:pt x="678" y="193"/>
                                    <a:pt x="676" y="196"/>
                                    <a:pt x="676" y="199"/>
                                  </a:cubicBezTo>
                                  <a:cubicBezTo>
                                    <a:pt x="676" y="199"/>
                                    <a:pt x="676" y="199"/>
                                    <a:pt x="676" y="199"/>
                                  </a:cubicBezTo>
                                  <a:cubicBezTo>
                                    <a:pt x="677" y="199"/>
                                    <a:pt x="679" y="199"/>
                                    <a:pt x="681" y="199"/>
                                  </a:cubicBezTo>
                                  <a:cubicBezTo>
                                    <a:pt x="683" y="199"/>
                                    <a:pt x="684" y="199"/>
                                    <a:pt x="686" y="199"/>
                                  </a:cubicBezTo>
                                  <a:cubicBezTo>
                                    <a:pt x="686" y="199"/>
                                    <a:pt x="686" y="199"/>
                                    <a:pt x="686" y="199"/>
                                  </a:cubicBezTo>
                                  <a:cubicBezTo>
                                    <a:pt x="686" y="196"/>
                                    <a:pt x="684" y="193"/>
                                    <a:pt x="681" y="193"/>
                                  </a:cubicBezTo>
                                  <a:close/>
                                  <a:moveTo>
                                    <a:pt x="691" y="190"/>
                                  </a:moveTo>
                                  <a:cubicBezTo>
                                    <a:pt x="692" y="188"/>
                                    <a:pt x="692" y="185"/>
                                    <a:pt x="693" y="183"/>
                                  </a:cubicBezTo>
                                  <a:cubicBezTo>
                                    <a:pt x="690" y="181"/>
                                    <a:pt x="685" y="179"/>
                                    <a:pt x="681" y="179"/>
                                  </a:cubicBezTo>
                                  <a:cubicBezTo>
                                    <a:pt x="677" y="179"/>
                                    <a:pt x="673" y="180"/>
                                    <a:pt x="669" y="183"/>
                                  </a:cubicBezTo>
                                  <a:cubicBezTo>
                                    <a:pt x="670" y="185"/>
                                    <a:pt x="671" y="187"/>
                                    <a:pt x="671" y="189"/>
                                  </a:cubicBezTo>
                                  <a:cubicBezTo>
                                    <a:pt x="674" y="187"/>
                                    <a:pt x="677" y="185"/>
                                    <a:pt x="681" y="185"/>
                                  </a:cubicBezTo>
                                  <a:cubicBezTo>
                                    <a:pt x="685" y="185"/>
                                    <a:pt x="689" y="187"/>
                                    <a:pt x="691" y="190"/>
                                  </a:cubicBezTo>
                                  <a:close/>
                                  <a:moveTo>
                                    <a:pt x="693" y="182"/>
                                  </a:moveTo>
                                  <a:cubicBezTo>
                                    <a:pt x="694" y="180"/>
                                    <a:pt x="695" y="178"/>
                                    <a:pt x="696" y="176"/>
                                  </a:cubicBezTo>
                                  <a:cubicBezTo>
                                    <a:pt x="691" y="173"/>
                                    <a:pt x="686" y="171"/>
                                    <a:pt x="681" y="171"/>
                                  </a:cubicBezTo>
                                  <a:cubicBezTo>
                                    <a:pt x="676" y="171"/>
                                    <a:pt x="671" y="173"/>
                                    <a:pt x="666" y="175"/>
                                  </a:cubicBezTo>
                                  <a:cubicBezTo>
                                    <a:pt x="667" y="177"/>
                                    <a:pt x="668" y="179"/>
                                    <a:pt x="669" y="181"/>
                                  </a:cubicBezTo>
                                  <a:cubicBezTo>
                                    <a:pt x="672" y="179"/>
                                    <a:pt x="676" y="177"/>
                                    <a:pt x="681" y="177"/>
                                  </a:cubicBezTo>
                                  <a:cubicBezTo>
                                    <a:pt x="686" y="177"/>
                                    <a:pt x="690" y="179"/>
                                    <a:pt x="693" y="182"/>
                                  </a:cubicBezTo>
                                  <a:close/>
                                  <a:moveTo>
                                    <a:pt x="697" y="174"/>
                                  </a:moveTo>
                                  <a:cubicBezTo>
                                    <a:pt x="697" y="173"/>
                                    <a:pt x="698" y="171"/>
                                    <a:pt x="699" y="170"/>
                                  </a:cubicBezTo>
                                  <a:cubicBezTo>
                                    <a:pt x="694" y="166"/>
                                    <a:pt x="688" y="164"/>
                                    <a:pt x="681" y="164"/>
                                  </a:cubicBezTo>
                                  <a:cubicBezTo>
                                    <a:pt x="674" y="164"/>
                                    <a:pt x="668" y="166"/>
                                    <a:pt x="663" y="169"/>
                                  </a:cubicBezTo>
                                  <a:cubicBezTo>
                                    <a:pt x="664" y="171"/>
                                    <a:pt x="665" y="172"/>
                                    <a:pt x="666" y="174"/>
                                  </a:cubicBezTo>
                                  <a:cubicBezTo>
                                    <a:pt x="670" y="171"/>
                                    <a:pt x="675" y="170"/>
                                    <a:pt x="681" y="170"/>
                                  </a:cubicBezTo>
                                  <a:cubicBezTo>
                                    <a:pt x="687" y="170"/>
                                    <a:pt x="692" y="171"/>
                                    <a:pt x="697" y="174"/>
                                  </a:cubicBezTo>
                                  <a:close/>
                                  <a:moveTo>
                                    <a:pt x="700" y="168"/>
                                  </a:moveTo>
                                  <a:cubicBezTo>
                                    <a:pt x="701" y="167"/>
                                    <a:pt x="703" y="165"/>
                                    <a:pt x="704" y="164"/>
                                  </a:cubicBezTo>
                                  <a:cubicBezTo>
                                    <a:pt x="697" y="159"/>
                                    <a:pt x="689" y="157"/>
                                    <a:pt x="681" y="157"/>
                                  </a:cubicBezTo>
                                  <a:cubicBezTo>
                                    <a:pt x="672" y="157"/>
                                    <a:pt x="665" y="159"/>
                                    <a:pt x="658" y="163"/>
                                  </a:cubicBezTo>
                                  <a:cubicBezTo>
                                    <a:pt x="659" y="165"/>
                                    <a:pt x="661" y="166"/>
                                    <a:pt x="662" y="168"/>
                                  </a:cubicBezTo>
                                  <a:cubicBezTo>
                                    <a:pt x="667" y="165"/>
                                    <a:pt x="674" y="163"/>
                                    <a:pt x="681" y="163"/>
                                  </a:cubicBezTo>
                                  <a:cubicBezTo>
                                    <a:pt x="688" y="163"/>
                                    <a:pt x="695" y="165"/>
                                    <a:pt x="700" y="168"/>
                                  </a:cubicBezTo>
                                  <a:close/>
                                  <a:moveTo>
                                    <a:pt x="705" y="163"/>
                                  </a:moveTo>
                                  <a:cubicBezTo>
                                    <a:pt x="707" y="161"/>
                                    <a:pt x="708" y="160"/>
                                    <a:pt x="710" y="158"/>
                                  </a:cubicBezTo>
                                  <a:cubicBezTo>
                                    <a:pt x="702" y="152"/>
                                    <a:pt x="692" y="149"/>
                                    <a:pt x="681" y="149"/>
                                  </a:cubicBezTo>
                                  <a:cubicBezTo>
                                    <a:pt x="670" y="149"/>
                                    <a:pt x="660" y="152"/>
                                    <a:pt x="652" y="158"/>
                                  </a:cubicBezTo>
                                  <a:cubicBezTo>
                                    <a:pt x="654" y="159"/>
                                    <a:pt x="655" y="161"/>
                                    <a:pt x="657" y="162"/>
                                  </a:cubicBezTo>
                                  <a:cubicBezTo>
                                    <a:pt x="664" y="158"/>
                                    <a:pt x="672" y="155"/>
                                    <a:pt x="681" y="155"/>
                                  </a:cubicBezTo>
                                  <a:cubicBezTo>
                                    <a:pt x="690" y="155"/>
                                    <a:pt x="698" y="158"/>
                                    <a:pt x="705" y="163"/>
                                  </a:cubicBezTo>
                                  <a:close/>
                                  <a:moveTo>
                                    <a:pt x="690" y="147"/>
                                  </a:moveTo>
                                  <a:cubicBezTo>
                                    <a:pt x="690" y="145"/>
                                    <a:pt x="691" y="143"/>
                                    <a:pt x="691" y="141"/>
                                  </a:cubicBezTo>
                                  <a:cubicBezTo>
                                    <a:pt x="689" y="137"/>
                                    <a:pt x="685" y="135"/>
                                    <a:pt x="681" y="135"/>
                                  </a:cubicBezTo>
                                  <a:cubicBezTo>
                                    <a:pt x="677" y="135"/>
                                    <a:pt x="674" y="137"/>
                                    <a:pt x="671" y="140"/>
                                  </a:cubicBezTo>
                                  <a:cubicBezTo>
                                    <a:pt x="672" y="142"/>
                                    <a:pt x="672" y="145"/>
                                    <a:pt x="672" y="147"/>
                                  </a:cubicBezTo>
                                  <a:cubicBezTo>
                                    <a:pt x="672" y="147"/>
                                    <a:pt x="672" y="148"/>
                                    <a:pt x="672" y="148"/>
                                  </a:cubicBezTo>
                                  <a:cubicBezTo>
                                    <a:pt x="673" y="148"/>
                                    <a:pt x="673" y="148"/>
                                    <a:pt x="674" y="148"/>
                                  </a:cubicBezTo>
                                  <a:cubicBezTo>
                                    <a:pt x="674" y="148"/>
                                    <a:pt x="674" y="147"/>
                                    <a:pt x="674" y="147"/>
                                  </a:cubicBezTo>
                                  <a:cubicBezTo>
                                    <a:pt x="674" y="143"/>
                                    <a:pt x="677" y="140"/>
                                    <a:pt x="681" y="140"/>
                                  </a:cubicBezTo>
                                  <a:cubicBezTo>
                                    <a:pt x="685" y="140"/>
                                    <a:pt x="687" y="143"/>
                                    <a:pt x="687" y="147"/>
                                  </a:cubicBezTo>
                                  <a:cubicBezTo>
                                    <a:pt x="687" y="147"/>
                                    <a:pt x="687" y="148"/>
                                    <a:pt x="687" y="148"/>
                                  </a:cubicBezTo>
                                  <a:cubicBezTo>
                                    <a:pt x="688" y="148"/>
                                    <a:pt x="689" y="148"/>
                                    <a:pt x="691" y="148"/>
                                  </a:cubicBezTo>
                                  <a:cubicBezTo>
                                    <a:pt x="690" y="148"/>
                                    <a:pt x="690" y="148"/>
                                    <a:pt x="690" y="147"/>
                                  </a:cubicBezTo>
                                  <a:close/>
                                  <a:moveTo>
                                    <a:pt x="681" y="142"/>
                                  </a:moveTo>
                                  <a:cubicBezTo>
                                    <a:pt x="678" y="142"/>
                                    <a:pt x="676" y="144"/>
                                    <a:pt x="676" y="147"/>
                                  </a:cubicBezTo>
                                  <a:cubicBezTo>
                                    <a:pt x="676" y="147"/>
                                    <a:pt x="676" y="147"/>
                                    <a:pt x="676" y="148"/>
                                  </a:cubicBezTo>
                                  <a:cubicBezTo>
                                    <a:pt x="677" y="147"/>
                                    <a:pt x="679" y="147"/>
                                    <a:pt x="681" y="147"/>
                                  </a:cubicBezTo>
                                  <a:cubicBezTo>
                                    <a:pt x="683" y="147"/>
                                    <a:pt x="684" y="147"/>
                                    <a:pt x="686" y="148"/>
                                  </a:cubicBezTo>
                                  <a:cubicBezTo>
                                    <a:pt x="686" y="147"/>
                                    <a:pt x="686" y="147"/>
                                    <a:pt x="686" y="147"/>
                                  </a:cubicBezTo>
                                  <a:cubicBezTo>
                                    <a:pt x="686" y="144"/>
                                    <a:pt x="684" y="142"/>
                                    <a:pt x="681" y="142"/>
                                  </a:cubicBezTo>
                                  <a:close/>
                                  <a:moveTo>
                                    <a:pt x="691" y="139"/>
                                  </a:moveTo>
                                  <a:cubicBezTo>
                                    <a:pt x="692" y="136"/>
                                    <a:pt x="692" y="134"/>
                                    <a:pt x="693" y="132"/>
                                  </a:cubicBezTo>
                                  <a:cubicBezTo>
                                    <a:pt x="690" y="129"/>
                                    <a:pt x="685" y="128"/>
                                    <a:pt x="681" y="128"/>
                                  </a:cubicBezTo>
                                  <a:cubicBezTo>
                                    <a:pt x="677" y="128"/>
                                    <a:pt x="673" y="129"/>
                                    <a:pt x="669" y="131"/>
                                  </a:cubicBezTo>
                                  <a:cubicBezTo>
                                    <a:pt x="670" y="133"/>
                                    <a:pt x="671" y="135"/>
                                    <a:pt x="671" y="138"/>
                                  </a:cubicBezTo>
                                  <a:cubicBezTo>
                                    <a:pt x="674" y="135"/>
                                    <a:pt x="677" y="134"/>
                                    <a:pt x="681" y="134"/>
                                  </a:cubicBezTo>
                                  <a:cubicBezTo>
                                    <a:pt x="685" y="134"/>
                                    <a:pt x="689" y="136"/>
                                    <a:pt x="691" y="139"/>
                                  </a:cubicBezTo>
                                  <a:close/>
                                  <a:moveTo>
                                    <a:pt x="693" y="130"/>
                                  </a:moveTo>
                                  <a:cubicBezTo>
                                    <a:pt x="694" y="128"/>
                                    <a:pt x="695" y="126"/>
                                    <a:pt x="696" y="124"/>
                                  </a:cubicBezTo>
                                  <a:cubicBezTo>
                                    <a:pt x="691" y="122"/>
                                    <a:pt x="686" y="120"/>
                                    <a:pt x="681" y="120"/>
                                  </a:cubicBezTo>
                                  <a:cubicBezTo>
                                    <a:pt x="676" y="120"/>
                                    <a:pt x="671" y="121"/>
                                    <a:pt x="666" y="124"/>
                                  </a:cubicBezTo>
                                  <a:cubicBezTo>
                                    <a:pt x="667" y="126"/>
                                    <a:pt x="668" y="128"/>
                                    <a:pt x="669" y="130"/>
                                  </a:cubicBezTo>
                                  <a:cubicBezTo>
                                    <a:pt x="672" y="127"/>
                                    <a:pt x="676" y="126"/>
                                    <a:pt x="681" y="126"/>
                                  </a:cubicBezTo>
                                  <a:cubicBezTo>
                                    <a:pt x="686" y="126"/>
                                    <a:pt x="690" y="128"/>
                                    <a:pt x="693" y="130"/>
                                  </a:cubicBezTo>
                                  <a:close/>
                                  <a:moveTo>
                                    <a:pt x="697" y="123"/>
                                  </a:moveTo>
                                  <a:cubicBezTo>
                                    <a:pt x="697" y="121"/>
                                    <a:pt x="698" y="120"/>
                                    <a:pt x="699" y="118"/>
                                  </a:cubicBezTo>
                                  <a:cubicBezTo>
                                    <a:pt x="694" y="115"/>
                                    <a:pt x="688" y="113"/>
                                    <a:pt x="681" y="113"/>
                                  </a:cubicBezTo>
                                  <a:cubicBezTo>
                                    <a:pt x="674" y="113"/>
                                    <a:pt x="668" y="115"/>
                                    <a:pt x="663" y="118"/>
                                  </a:cubicBezTo>
                                  <a:cubicBezTo>
                                    <a:pt x="664" y="119"/>
                                    <a:pt x="665" y="121"/>
                                    <a:pt x="666" y="123"/>
                                  </a:cubicBezTo>
                                  <a:cubicBezTo>
                                    <a:pt x="670" y="120"/>
                                    <a:pt x="675" y="118"/>
                                    <a:pt x="681" y="118"/>
                                  </a:cubicBezTo>
                                  <a:cubicBezTo>
                                    <a:pt x="687" y="118"/>
                                    <a:pt x="692" y="120"/>
                                    <a:pt x="697" y="123"/>
                                  </a:cubicBezTo>
                                  <a:close/>
                                  <a:moveTo>
                                    <a:pt x="700" y="117"/>
                                  </a:moveTo>
                                  <a:cubicBezTo>
                                    <a:pt x="701" y="115"/>
                                    <a:pt x="703" y="114"/>
                                    <a:pt x="704" y="112"/>
                                  </a:cubicBezTo>
                                  <a:cubicBezTo>
                                    <a:pt x="697" y="108"/>
                                    <a:pt x="689" y="105"/>
                                    <a:pt x="681" y="105"/>
                                  </a:cubicBezTo>
                                  <a:cubicBezTo>
                                    <a:pt x="672" y="105"/>
                                    <a:pt x="665" y="108"/>
                                    <a:pt x="658" y="112"/>
                                  </a:cubicBezTo>
                                  <a:cubicBezTo>
                                    <a:pt x="659" y="113"/>
                                    <a:pt x="661" y="115"/>
                                    <a:pt x="662" y="117"/>
                                  </a:cubicBezTo>
                                  <a:cubicBezTo>
                                    <a:pt x="667" y="113"/>
                                    <a:pt x="674" y="111"/>
                                    <a:pt x="681" y="111"/>
                                  </a:cubicBezTo>
                                  <a:cubicBezTo>
                                    <a:pt x="688" y="111"/>
                                    <a:pt x="695" y="113"/>
                                    <a:pt x="700" y="117"/>
                                  </a:cubicBezTo>
                                  <a:close/>
                                  <a:moveTo>
                                    <a:pt x="663" y="96"/>
                                  </a:moveTo>
                                  <a:cubicBezTo>
                                    <a:pt x="663" y="84"/>
                                    <a:pt x="658" y="74"/>
                                    <a:pt x="650" y="66"/>
                                  </a:cubicBezTo>
                                  <a:cubicBezTo>
                                    <a:pt x="643" y="59"/>
                                    <a:pt x="632" y="54"/>
                                    <a:pt x="621" y="54"/>
                                  </a:cubicBezTo>
                                  <a:cubicBezTo>
                                    <a:pt x="609" y="54"/>
                                    <a:pt x="599" y="59"/>
                                    <a:pt x="591" y="66"/>
                                  </a:cubicBezTo>
                                  <a:cubicBezTo>
                                    <a:pt x="584" y="74"/>
                                    <a:pt x="579" y="84"/>
                                    <a:pt x="579" y="96"/>
                                  </a:cubicBezTo>
                                  <a:cubicBezTo>
                                    <a:pt x="579" y="97"/>
                                    <a:pt x="579" y="98"/>
                                    <a:pt x="579" y="100"/>
                                  </a:cubicBezTo>
                                  <a:cubicBezTo>
                                    <a:pt x="581" y="101"/>
                                    <a:pt x="584" y="102"/>
                                    <a:pt x="586" y="103"/>
                                  </a:cubicBezTo>
                                  <a:cubicBezTo>
                                    <a:pt x="585" y="101"/>
                                    <a:pt x="585" y="98"/>
                                    <a:pt x="585" y="96"/>
                                  </a:cubicBezTo>
                                  <a:cubicBezTo>
                                    <a:pt x="585" y="76"/>
                                    <a:pt x="601" y="60"/>
                                    <a:pt x="621" y="60"/>
                                  </a:cubicBezTo>
                                  <a:cubicBezTo>
                                    <a:pt x="641" y="60"/>
                                    <a:pt x="657" y="76"/>
                                    <a:pt x="657" y="96"/>
                                  </a:cubicBezTo>
                                  <a:cubicBezTo>
                                    <a:pt x="657" y="98"/>
                                    <a:pt x="656" y="100"/>
                                    <a:pt x="656" y="102"/>
                                  </a:cubicBezTo>
                                  <a:cubicBezTo>
                                    <a:pt x="658" y="101"/>
                                    <a:pt x="660" y="100"/>
                                    <a:pt x="663" y="99"/>
                                  </a:cubicBezTo>
                                  <a:cubicBezTo>
                                    <a:pt x="663" y="98"/>
                                    <a:pt x="663" y="97"/>
                                    <a:pt x="663" y="96"/>
                                  </a:cubicBezTo>
                                  <a:close/>
                                  <a:moveTo>
                                    <a:pt x="541" y="96"/>
                                  </a:moveTo>
                                  <a:cubicBezTo>
                                    <a:pt x="541" y="84"/>
                                    <a:pt x="536" y="74"/>
                                    <a:pt x="528" y="66"/>
                                  </a:cubicBezTo>
                                  <a:cubicBezTo>
                                    <a:pt x="521" y="59"/>
                                    <a:pt x="510" y="54"/>
                                    <a:pt x="499" y="54"/>
                                  </a:cubicBezTo>
                                  <a:cubicBezTo>
                                    <a:pt x="487" y="54"/>
                                    <a:pt x="477" y="59"/>
                                    <a:pt x="469" y="66"/>
                                  </a:cubicBezTo>
                                  <a:cubicBezTo>
                                    <a:pt x="461" y="74"/>
                                    <a:pt x="457" y="84"/>
                                    <a:pt x="457" y="96"/>
                                  </a:cubicBezTo>
                                  <a:cubicBezTo>
                                    <a:pt x="457" y="97"/>
                                    <a:pt x="457" y="98"/>
                                    <a:pt x="457" y="100"/>
                                  </a:cubicBezTo>
                                  <a:cubicBezTo>
                                    <a:pt x="459" y="101"/>
                                    <a:pt x="461" y="102"/>
                                    <a:pt x="464" y="103"/>
                                  </a:cubicBezTo>
                                  <a:cubicBezTo>
                                    <a:pt x="463" y="101"/>
                                    <a:pt x="463" y="98"/>
                                    <a:pt x="463" y="96"/>
                                  </a:cubicBezTo>
                                  <a:cubicBezTo>
                                    <a:pt x="463" y="76"/>
                                    <a:pt x="479" y="60"/>
                                    <a:pt x="499" y="60"/>
                                  </a:cubicBezTo>
                                  <a:cubicBezTo>
                                    <a:pt x="518" y="60"/>
                                    <a:pt x="534" y="76"/>
                                    <a:pt x="534" y="96"/>
                                  </a:cubicBezTo>
                                  <a:cubicBezTo>
                                    <a:pt x="534" y="98"/>
                                    <a:pt x="534" y="101"/>
                                    <a:pt x="534" y="103"/>
                                  </a:cubicBezTo>
                                  <a:cubicBezTo>
                                    <a:pt x="536" y="102"/>
                                    <a:pt x="538" y="101"/>
                                    <a:pt x="540" y="100"/>
                                  </a:cubicBezTo>
                                  <a:cubicBezTo>
                                    <a:pt x="540" y="98"/>
                                    <a:pt x="541" y="97"/>
                                    <a:pt x="541" y="96"/>
                                  </a:cubicBezTo>
                                  <a:close/>
                                  <a:moveTo>
                                    <a:pt x="420" y="96"/>
                                  </a:moveTo>
                                  <a:cubicBezTo>
                                    <a:pt x="420" y="84"/>
                                    <a:pt x="415" y="74"/>
                                    <a:pt x="407" y="66"/>
                                  </a:cubicBezTo>
                                  <a:cubicBezTo>
                                    <a:pt x="400" y="59"/>
                                    <a:pt x="389" y="54"/>
                                    <a:pt x="378" y="54"/>
                                  </a:cubicBezTo>
                                  <a:cubicBezTo>
                                    <a:pt x="366" y="54"/>
                                    <a:pt x="356" y="59"/>
                                    <a:pt x="348" y="66"/>
                                  </a:cubicBezTo>
                                  <a:cubicBezTo>
                                    <a:pt x="341" y="74"/>
                                    <a:pt x="336" y="84"/>
                                    <a:pt x="336" y="96"/>
                                  </a:cubicBezTo>
                                  <a:cubicBezTo>
                                    <a:pt x="336" y="97"/>
                                    <a:pt x="336" y="98"/>
                                    <a:pt x="336" y="100"/>
                                  </a:cubicBezTo>
                                  <a:cubicBezTo>
                                    <a:pt x="338" y="101"/>
                                    <a:pt x="341" y="102"/>
                                    <a:pt x="343" y="103"/>
                                  </a:cubicBezTo>
                                  <a:cubicBezTo>
                                    <a:pt x="342" y="101"/>
                                    <a:pt x="342" y="98"/>
                                    <a:pt x="342" y="96"/>
                                  </a:cubicBezTo>
                                  <a:cubicBezTo>
                                    <a:pt x="342" y="76"/>
                                    <a:pt x="358" y="60"/>
                                    <a:pt x="378" y="60"/>
                                  </a:cubicBezTo>
                                  <a:cubicBezTo>
                                    <a:pt x="398" y="60"/>
                                    <a:pt x="414" y="76"/>
                                    <a:pt x="414" y="96"/>
                                  </a:cubicBezTo>
                                  <a:cubicBezTo>
                                    <a:pt x="414" y="98"/>
                                    <a:pt x="413" y="100"/>
                                    <a:pt x="413" y="102"/>
                                  </a:cubicBezTo>
                                  <a:cubicBezTo>
                                    <a:pt x="415" y="101"/>
                                    <a:pt x="417" y="100"/>
                                    <a:pt x="420" y="99"/>
                                  </a:cubicBezTo>
                                  <a:cubicBezTo>
                                    <a:pt x="420" y="98"/>
                                    <a:pt x="420" y="97"/>
                                    <a:pt x="420" y="96"/>
                                  </a:cubicBezTo>
                                  <a:close/>
                                  <a:moveTo>
                                    <a:pt x="298" y="96"/>
                                  </a:moveTo>
                                  <a:cubicBezTo>
                                    <a:pt x="298" y="84"/>
                                    <a:pt x="293" y="74"/>
                                    <a:pt x="286" y="66"/>
                                  </a:cubicBezTo>
                                  <a:cubicBezTo>
                                    <a:pt x="278" y="59"/>
                                    <a:pt x="267" y="54"/>
                                    <a:pt x="256" y="54"/>
                                  </a:cubicBezTo>
                                  <a:cubicBezTo>
                                    <a:pt x="244" y="54"/>
                                    <a:pt x="234" y="59"/>
                                    <a:pt x="226" y="66"/>
                                  </a:cubicBezTo>
                                  <a:cubicBezTo>
                                    <a:pt x="219" y="74"/>
                                    <a:pt x="214" y="84"/>
                                    <a:pt x="214" y="96"/>
                                  </a:cubicBezTo>
                                  <a:cubicBezTo>
                                    <a:pt x="214" y="97"/>
                                    <a:pt x="214" y="98"/>
                                    <a:pt x="214" y="100"/>
                                  </a:cubicBezTo>
                                  <a:cubicBezTo>
                                    <a:pt x="216" y="101"/>
                                    <a:pt x="219" y="102"/>
                                    <a:pt x="221" y="103"/>
                                  </a:cubicBezTo>
                                  <a:cubicBezTo>
                                    <a:pt x="220" y="101"/>
                                    <a:pt x="220" y="98"/>
                                    <a:pt x="220" y="96"/>
                                  </a:cubicBezTo>
                                  <a:cubicBezTo>
                                    <a:pt x="220" y="76"/>
                                    <a:pt x="236" y="60"/>
                                    <a:pt x="256" y="60"/>
                                  </a:cubicBezTo>
                                  <a:cubicBezTo>
                                    <a:pt x="276" y="60"/>
                                    <a:pt x="292" y="76"/>
                                    <a:pt x="292" y="96"/>
                                  </a:cubicBezTo>
                                  <a:cubicBezTo>
                                    <a:pt x="292" y="98"/>
                                    <a:pt x="291" y="101"/>
                                    <a:pt x="291" y="103"/>
                                  </a:cubicBezTo>
                                  <a:cubicBezTo>
                                    <a:pt x="293" y="102"/>
                                    <a:pt x="295" y="101"/>
                                    <a:pt x="298" y="100"/>
                                  </a:cubicBezTo>
                                  <a:cubicBezTo>
                                    <a:pt x="298" y="98"/>
                                    <a:pt x="298" y="97"/>
                                    <a:pt x="298" y="96"/>
                                  </a:cubicBezTo>
                                  <a:close/>
                                  <a:moveTo>
                                    <a:pt x="172" y="112"/>
                                  </a:moveTo>
                                  <a:cubicBezTo>
                                    <a:pt x="174" y="113"/>
                                    <a:pt x="175" y="115"/>
                                    <a:pt x="176" y="117"/>
                                  </a:cubicBezTo>
                                  <a:cubicBezTo>
                                    <a:pt x="182" y="113"/>
                                    <a:pt x="188" y="111"/>
                                    <a:pt x="195" y="111"/>
                                  </a:cubicBezTo>
                                  <a:cubicBezTo>
                                    <a:pt x="202" y="111"/>
                                    <a:pt x="209" y="113"/>
                                    <a:pt x="214" y="117"/>
                                  </a:cubicBezTo>
                                  <a:cubicBezTo>
                                    <a:pt x="216" y="115"/>
                                    <a:pt x="217" y="114"/>
                                    <a:pt x="218" y="112"/>
                                  </a:cubicBezTo>
                                  <a:cubicBezTo>
                                    <a:pt x="212" y="108"/>
                                    <a:pt x="204" y="105"/>
                                    <a:pt x="195" y="105"/>
                                  </a:cubicBezTo>
                                  <a:cubicBezTo>
                                    <a:pt x="187" y="105"/>
                                    <a:pt x="179" y="108"/>
                                    <a:pt x="172" y="112"/>
                                  </a:cubicBezTo>
                                  <a:close/>
                                  <a:moveTo>
                                    <a:pt x="177" y="118"/>
                                  </a:moveTo>
                                  <a:cubicBezTo>
                                    <a:pt x="178" y="119"/>
                                    <a:pt x="179" y="121"/>
                                    <a:pt x="180" y="123"/>
                                  </a:cubicBezTo>
                                  <a:cubicBezTo>
                                    <a:pt x="184" y="120"/>
                                    <a:pt x="189" y="118"/>
                                    <a:pt x="195" y="118"/>
                                  </a:cubicBezTo>
                                  <a:cubicBezTo>
                                    <a:pt x="201" y="118"/>
                                    <a:pt x="206" y="120"/>
                                    <a:pt x="211" y="123"/>
                                  </a:cubicBezTo>
                                  <a:cubicBezTo>
                                    <a:pt x="212" y="121"/>
                                    <a:pt x="213" y="120"/>
                                    <a:pt x="214" y="118"/>
                                  </a:cubicBezTo>
                                  <a:cubicBezTo>
                                    <a:pt x="208" y="115"/>
                                    <a:pt x="202" y="113"/>
                                    <a:pt x="195" y="113"/>
                                  </a:cubicBezTo>
                                  <a:cubicBezTo>
                                    <a:pt x="188" y="113"/>
                                    <a:pt x="182" y="115"/>
                                    <a:pt x="177" y="118"/>
                                  </a:cubicBezTo>
                                  <a:close/>
                                  <a:moveTo>
                                    <a:pt x="181" y="124"/>
                                  </a:moveTo>
                                  <a:cubicBezTo>
                                    <a:pt x="182" y="126"/>
                                    <a:pt x="182" y="128"/>
                                    <a:pt x="183" y="130"/>
                                  </a:cubicBezTo>
                                  <a:cubicBezTo>
                                    <a:pt x="187" y="127"/>
                                    <a:pt x="191" y="126"/>
                                    <a:pt x="195" y="126"/>
                                  </a:cubicBezTo>
                                  <a:cubicBezTo>
                                    <a:pt x="200" y="126"/>
                                    <a:pt x="204" y="128"/>
                                    <a:pt x="208" y="130"/>
                                  </a:cubicBezTo>
                                  <a:cubicBezTo>
                                    <a:pt x="208" y="128"/>
                                    <a:pt x="209" y="126"/>
                                    <a:pt x="210" y="124"/>
                                  </a:cubicBezTo>
                                  <a:cubicBezTo>
                                    <a:pt x="206" y="122"/>
                                    <a:pt x="201" y="120"/>
                                    <a:pt x="195" y="120"/>
                                  </a:cubicBezTo>
                                  <a:cubicBezTo>
                                    <a:pt x="190" y="120"/>
                                    <a:pt x="185" y="121"/>
                                    <a:pt x="181" y="124"/>
                                  </a:cubicBezTo>
                                  <a:close/>
                                  <a:moveTo>
                                    <a:pt x="184" y="131"/>
                                  </a:moveTo>
                                  <a:cubicBezTo>
                                    <a:pt x="184" y="133"/>
                                    <a:pt x="185" y="135"/>
                                    <a:pt x="185" y="138"/>
                                  </a:cubicBezTo>
                                  <a:cubicBezTo>
                                    <a:pt x="188" y="135"/>
                                    <a:pt x="191" y="134"/>
                                    <a:pt x="195" y="134"/>
                                  </a:cubicBezTo>
                                  <a:cubicBezTo>
                                    <a:pt x="199" y="134"/>
                                    <a:pt x="203" y="136"/>
                                    <a:pt x="205" y="139"/>
                                  </a:cubicBezTo>
                                  <a:cubicBezTo>
                                    <a:pt x="206" y="136"/>
                                    <a:pt x="206" y="134"/>
                                    <a:pt x="207" y="132"/>
                                  </a:cubicBezTo>
                                  <a:cubicBezTo>
                                    <a:pt x="204" y="129"/>
                                    <a:pt x="200" y="128"/>
                                    <a:pt x="195" y="128"/>
                                  </a:cubicBezTo>
                                  <a:cubicBezTo>
                                    <a:pt x="191" y="128"/>
                                    <a:pt x="187" y="129"/>
                                    <a:pt x="184" y="131"/>
                                  </a:cubicBezTo>
                                  <a:close/>
                                  <a:moveTo>
                                    <a:pt x="205" y="147"/>
                                  </a:moveTo>
                                  <a:cubicBezTo>
                                    <a:pt x="205" y="145"/>
                                    <a:pt x="205" y="143"/>
                                    <a:pt x="205" y="141"/>
                                  </a:cubicBezTo>
                                  <a:cubicBezTo>
                                    <a:pt x="203" y="137"/>
                                    <a:pt x="199" y="135"/>
                                    <a:pt x="195" y="135"/>
                                  </a:cubicBezTo>
                                  <a:cubicBezTo>
                                    <a:pt x="191" y="135"/>
                                    <a:pt x="188" y="137"/>
                                    <a:pt x="186" y="140"/>
                                  </a:cubicBezTo>
                                  <a:cubicBezTo>
                                    <a:pt x="186" y="142"/>
                                    <a:pt x="186" y="145"/>
                                    <a:pt x="186" y="147"/>
                                  </a:cubicBezTo>
                                  <a:cubicBezTo>
                                    <a:pt x="186" y="147"/>
                                    <a:pt x="186" y="148"/>
                                    <a:pt x="186" y="148"/>
                                  </a:cubicBezTo>
                                  <a:cubicBezTo>
                                    <a:pt x="187" y="148"/>
                                    <a:pt x="188" y="148"/>
                                    <a:pt x="188" y="148"/>
                                  </a:cubicBezTo>
                                  <a:cubicBezTo>
                                    <a:pt x="188" y="148"/>
                                    <a:pt x="188" y="147"/>
                                    <a:pt x="188" y="147"/>
                                  </a:cubicBezTo>
                                  <a:cubicBezTo>
                                    <a:pt x="188" y="143"/>
                                    <a:pt x="191" y="140"/>
                                    <a:pt x="195" y="140"/>
                                  </a:cubicBezTo>
                                  <a:cubicBezTo>
                                    <a:pt x="199" y="140"/>
                                    <a:pt x="202" y="143"/>
                                    <a:pt x="202" y="147"/>
                                  </a:cubicBezTo>
                                  <a:cubicBezTo>
                                    <a:pt x="202" y="147"/>
                                    <a:pt x="202" y="148"/>
                                    <a:pt x="202" y="148"/>
                                  </a:cubicBezTo>
                                  <a:cubicBezTo>
                                    <a:pt x="203" y="148"/>
                                    <a:pt x="204" y="148"/>
                                    <a:pt x="205" y="148"/>
                                  </a:cubicBezTo>
                                  <a:cubicBezTo>
                                    <a:pt x="205" y="148"/>
                                    <a:pt x="205" y="148"/>
                                    <a:pt x="205" y="147"/>
                                  </a:cubicBezTo>
                                  <a:close/>
                                  <a:moveTo>
                                    <a:pt x="195" y="142"/>
                                  </a:moveTo>
                                  <a:cubicBezTo>
                                    <a:pt x="192" y="142"/>
                                    <a:pt x="190" y="144"/>
                                    <a:pt x="190" y="147"/>
                                  </a:cubicBezTo>
                                  <a:cubicBezTo>
                                    <a:pt x="190" y="147"/>
                                    <a:pt x="190" y="147"/>
                                    <a:pt x="190" y="148"/>
                                  </a:cubicBezTo>
                                  <a:cubicBezTo>
                                    <a:pt x="192" y="147"/>
                                    <a:pt x="193" y="147"/>
                                    <a:pt x="195" y="147"/>
                                  </a:cubicBezTo>
                                  <a:cubicBezTo>
                                    <a:pt x="197" y="147"/>
                                    <a:pt x="198" y="147"/>
                                    <a:pt x="200" y="148"/>
                                  </a:cubicBezTo>
                                  <a:cubicBezTo>
                                    <a:pt x="200" y="147"/>
                                    <a:pt x="200" y="147"/>
                                    <a:pt x="200" y="147"/>
                                  </a:cubicBezTo>
                                  <a:cubicBezTo>
                                    <a:pt x="200" y="144"/>
                                    <a:pt x="198" y="142"/>
                                    <a:pt x="195" y="142"/>
                                  </a:cubicBezTo>
                                  <a:close/>
                                  <a:moveTo>
                                    <a:pt x="166" y="158"/>
                                  </a:moveTo>
                                  <a:cubicBezTo>
                                    <a:pt x="168" y="159"/>
                                    <a:pt x="170" y="161"/>
                                    <a:pt x="171" y="162"/>
                                  </a:cubicBezTo>
                                  <a:cubicBezTo>
                                    <a:pt x="178" y="158"/>
                                    <a:pt x="186" y="155"/>
                                    <a:pt x="195" y="155"/>
                                  </a:cubicBezTo>
                                  <a:cubicBezTo>
                                    <a:pt x="204" y="155"/>
                                    <a:pt x="212" y="158"/>
                                    <a:pt x="219" y="163"/>
                                  </a:cubicBezTo>
                                  <a:cubicBezTo>
                                    <a:pt x="221" y="161"/>
                                    <a:pt x="222" y="160"/>
                                    <a:pt x="224" y="158"/>
                                  </a:cubicBezTo>
                                  <a:cubicBezTo>
                                    <a:pt x="216" y="152"/>
                                    <a:pt x="206" y="149"/>
                                    <a:pt x="195" y="149"/>
                                  </a:cubicBezTo>
                                  <a:cubicBezTo>
                                    <a:pt x="184" y="149"/>
                                    <a:pt x="174" y="152"/>
                                    <a:pt x="166" y="158"/>
                                  </a:cubicBezTo>
                                  <a:close/>
                                  <a:moveTo>
                                    <a:pt x="172" y="163"/>
                                  </a:moveTo>
                                  <a:cubicBezTo>
                                    <a:pt x="174" y="165"/>
                                    <a:pt x="175" y="166"/>
                                    <a:pt x="176" y="168"/>
                                  </a:cubicBezTo>
                                  <a:cubicBezTo>
                                    <a:pt x="182" y="165"/>
                                    <a:pt x="188" y="163"/>
                                    <a:pt x="195" y="163"/>
                                  </a:cubicBezTo>
                                  <a:cubicBezTo>
                                    <a:pt x="202" y="163"/>
                                    <a:pt x="209" y="165"/>
                                    <a:pt x="214" y="168"/>
                                  </a:cubicBezTo>
                                  <a:cubicBezTo>
                                    <a:pt x="216" y="167"/>
                                    <a:pt x="217" y="165"/>
                                    <a:pt x="218" y="164"/>
                                  </a:cubicBezTo>
                                  <a:cubicBezTo>
                                    <a:pt x="212" y="159"/>
                                    <a:pt x="204" y="157"/>
                                    <a:pt x="195" y="157"/>
                                  </a:cubicBezTo>
                                  <a:cubicBezTo>
                                    <a:pt x="187" y="157"/>
                                    <a:pt x="179" y="159"/>
                                    <a:pt x="172" y="163"/>
                                  </a:cubicBezTo>
                                  <a:close/>
                                  <a:moveTo>
                                    <a:pt x="177" y="169"/>
                                  </a:moveTo>
                                  <a:cubicBezTo>
                                    <a:pt x="178" y="171"/>
                                    <a:pt x="179" y="172"/>
                                    <a:pt x="180" y="174"/>
                                  </a:cubicBezTo>
                                  <a:cubicBezTo>
                                    <a:pt x="184" y="171"/>
                                    <a:pt x="189" y="170"/>
                                    <a:pt x="195" y="170"/>
                                  </a:cubicBezTo>
                                  <a:cubicBezTo>
                                    <a:pt x="201" y="170"/>
                                    <a:pt x="206" y="171"/>
                                    <a:pt x="211" y="174"/>
                                  </a:cubicBezTo>
                                  <a:cubicBezTo>
                                    <a:pt x="212" y="173"/>
                                    <a:pt x="213" y="171"/>
                                    <a:pt x="214" y="170"/>
                                  </a:cubicBezTo>
                                  <a:cubicBezTo>
                                    <a:pt x="208" y="166"/>
                                    <a:pt x="202" y="164"/>
                                    <a:pt x="195" y="164"/>
                                  </a:cubicBezTo>
                                  <a:cubicBezTo>
                                    <a:pt x="188" y="164"/>
                                    <a:pt x="182" y="166"/>
                                    <a:pt x="177" y="169"/>
                                  </a:cubicBezTo>
                                  <a:close/>
                                  <a:moveTo>
                                    <a:pt x="181" y="175"/>
                                  </a:moveTo>
                                  <a:cubicBezTo>
                                    <a:pt x="182" y="177"/>
                                    <a:pt x="182" y="179"/>
                                    <a:pt x="183" y="181"/>
                                  </a:cubicBezTo>
                                  <a:cubicBezTo>
                                    <a:pt x="187" y="179"/>
                                    <a:pt x="191" y="177"/>
                                    <a:pt x="195" y="177"/>
                                  </a:cubicBezTo>
                                  <a:cubicBezTo>
                                    <a:pt x="200" y="177"/>
                                    <a:pt x="204" y="179"/>
                                    <a:pt x="208" y="182"/>
                                  </a:cubicBezTo>
                                  <a:cubicBezTo>
                                    <a:pt x="208" y="180"/>
                                    <a:pt x="209" y="178"/>
                                    <a:pt x="210" y="176"/>
                                  </a:cubicBezTo>
                                  <a:cubicBezTo>
                                    <a:pt x="206" y="173"/>
                                    <a:pt x="201" y="171"/>
                                    <a:pt x="195" y="171"/>
                                  </a:cubicBezTo>
                                  <a:cubicBezTo>
                                    <a:pt x="190" y="171"/>
                                    <a:pt x="185" y="173"/>
                                    <a:pt x="181" y="175"/>
                                  </a:cubicBezTo>
                                  <a:close/>
                                  <a:moveTo>
                                    <a:pt x="184" y="183"/>
                                  </a:moveTo>
                                  <a:cubicBezTo>
                                    <a:pt x="184" y="185"/>
                                    <a:pt x="185" y="187"/>
                                    <a:pt x="185" y="189"/>
                                  </a:cubicBezTo>
                                  <a:cubicBezTo>
                                    <a:pt x="188" y="187"/>
                                    <a:pt x="191" y="185"/>
                                    <a:pt x="195" y="185"/>
                                  </a:cubicBezTo>
                                  <a:cubicBezTo>
                                    <a:pt x="199" y="185"/>
                                    <a:pt x="203" y="187"/>
                                    <a:pt x="205" y="190"/>
                                  </a:cubicBezTo>
                                  <a:cubicBezTo>
                                    <a:pt x="206" y="188"/>
                                    <a:pt x="206" y="185"/>
                                    <a:pt x="207" y="183"/>
                                  </a:cubicBezTo>
                                  <a:cubicBezTo>
                                    <a:pt x="204" y="181"/>
                                    <a:pt x="200" y="179"/>
                                    <a:pt x="195" y="179"/>
                                  </a:cubicBezTo>
                                  <a:cubicBezTo>
                                    <a:pt x="191" y="179"/>
                                    <a:pt x="187" y="180"/>
                                    <a:pt x="184" y="183"/>
                                  </a:cubicBezTo>
                                  <a:close/>
                                  <a:moveTo>
                                    <a:pt x="205" y="199"/>
                                  </a:moveTo>
                                  <a:cubicBezTo>
                                    <a:pt x="205" y="196"/>
                                    <a:pt x="205" y="194"/>
                                    <a:pt x="205" y="192"/>
                                  </a:cubicBezTo>
                                  <a:cubicBezTo>
                                    <a:pt x="203" y="189"/>
                                    <a:pt x="199" y="187"/>
                                    <a:pt x="195" y="187"/>
                                  </a:cubicBezTo>
                                  <a:cubicBezTo>
                                    <a:pt x="191" y="187"/>
                                    <a:pt x="188" y="188"/>
                                    <a:pt x="186" y="191"/>
                                  </a:cubicBezTo>
                                  <a:cubicBezTo>
                                    <a:pt x="186" y="194"/>
                                    <a:pt x="186" y="196"/>
                                    <a:pt x="186" y="199"/>
                                  </a:cubicBezTo>
                                  <a:cubicBezTo>
                                    <a:pt x="186" y="199"/>
                                    <a:pt x="186" y="199"/>
                                    <a:pt x="186" y="199"/>
                                  </a:cubicBezTo>
                                  <a:cubicBezTo>
                                    <a:pt x="187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5"/>
                                    <a:pt x="191" y="192"/>
                                    <a:pt x="195" y="192"/>
                                  </a:cubicBezTo>
                                  <a:cubicBezTo>
                                    <a:pt x="199" y="192"/>
                                    <a:pt x="202" y="195"/>
                                    <a:pt x="202" y="199"/>
                                  </a:cubicBezTo>
                                  <a:cubicBezTo>
                                    <a:pt x="202" y="199"/>
                                    <a:pt x="202" y="199"/>
                                    <a:pt x="202" y="199"/>
                                  </a:cubicBezTo>
                                  <a:cubicBezTo>
                                    <a:pt x="203" y="199"/>
                                    <a:pt x="204" y="199"/>
                                    <a:pt x="205" y="200"/>
                                  </a:cubicBezTo>
                                  <a:cubicBezTo>
                                    <a:pt x="205" y="199"/>
                                    <a:pt x="205" y="199"/>
                                    <a:pt x="205" y="199"/>
                                  </a:cubicBezTo>
                                  <a:close/>
                                  <a:moveTo>
                                    <a:pt x="195" y="193"/>
                                  </a:moveTo>
                                  <a:cubicBezTo>
                                    <a:pt x="192" y="193"/>
                                    <a:pt x="190" y="196"/>
                                    <a:pt x="190" y="199"/>
                                  </a:cubicBezTo>
                                  <a:cubicBezTo>
                                    <a:pt x="190" y="199"/>
                                    <a:pt x="190" y="199"/>
                                    <a:pt x="190" y="199"/>
                                  </a:cubicBezTo>
                                  <a:cubicBezTo>
                                    <a:pt x="192" y="199"/>
                                    <a:pt x="193" y="199"/>
                                    <a:pt x="195" y="199"/>
                                  </a:cubicBezTo>
                                  <a:cubicBezTo>
                                    <a:pt x="197" y="199"/>
                                    <a:pt x="198" y="199"/>
                                    <a:pt x="200" y="199"/>
                                  </a:cubicBezTo>
                                  <a:cubicBezTo>
                                    <a:pt x="200" y="199"/>
                                    <a:pt x="200" y="199"/>
                                    <a:pt x="200" y="199"/>
                                  </a:cubicBezTo>
                                  <a:cubicBezTo>
                                    <a:pt x="200" y="196"/>
                                    <a:pt x="198" y="193"/>
                                    <a:pt x="195" y="193"/>
                                  </a:cubicBezTo>
                                  <a:close/>
                                  <a:moveTo>
                                    <a:pt x="166" y="209"/>
                                  </a:moveTo>
                                  <a:cubicBezTo>
                                    <a:pt x="168" y="211"/>
                                    <a:pt x="170" y="212"/>
                                    <a:pt x="171" y="214"/>
                                  </a:cubicBezTo>
                                  <a:cubicBezTo>
                                    <a:pt x="178" y="209"/>
                                    <a:pt x="186" y="206"/>
                                    <a:pt x="195" y="206"/>
                                  </a:cubicBezTo>
                                  <a:cubicBezTo>
                                    <a:pt x="204" y="206"/>
                                    <a:pt x="212" y="209"/>
                                    <a:pt x="219" y="214"/>
                                  </a:cubicBezTo>
                                  <a:cubicBezTo>
                                    <a:pt x="221" y="212"/>
                                    <a:pt x="222" y="211"/>
                                    <a:pt x="224" y="210"/>
                                  </a:cubicBezTo>
                                  <a:cubicBezTo>
                                    <a:pt x="216" y="204"/>
                                    <a:pt x="206" y="200"/>
                                    <a:pt x="195" y="200"/>
                                  </a:cubicBezTo>
                                  <a:cubicBezTo>
                                    <a:pt x="184" y="200"/>
                                    <a:pt x="174" y="204"/>
                                    <a:pt x="166" y="209"/>
                                  </a:cubicBezTo>
                                  <a:close/>
                                  <a:moveTo>
                                    <a:pt x="172" y="215"/>
                                  </a:moveTo>
                                  <a:cubicBezTo>
                                    <a:pt x="174" y="216"/>
                                    <a:pt x="175" y="218"/>
                                    <a:pt x="176" y="219"/>
                                  </a:cubicBezTo>
                                  <a:cubicBezTo>
                                    <a:pt x="182" y="216"/>
                                    <a:pt x="188" y="214"/>
                                    <a:pt x="195" y="214"/>
                                  </a:cubicBezTo>
                                  <a:cubicBezTo>
                                    <a:pt x="202" y="214"/>
                                    <a:pt x="209" y="216"/>
                                    <a:pt x="214" y="220"/>
                                  </a:cubicBezTo>
                                  <a:cubicBezTo>
                                    <a:pt x="216" y="218"/>
                                    <a:pt x="217" y="217"/>
                                    <a:pt x="218" y="215"/>
                                  </a:cubicBezTo>
                                  <a:cubicBezTo>
                                    <a:pt x="212" y="211"/>
                                    <a:pt x="204" y="208"/>
                                    <a:pt x="195" y="208"/>
                                  </a:cubicBezTo>
                                  <a:cubicBezTo>
                                    <a:pt x="187" y="208"/>
                                    <a:pt x="179" y="210"/>
                                    <a:pt x="172" y="215"/>
                                  </a:cubicBezTo>
                                  <a:close/>
                                  <a:moveTo>
                                    <a:pt x="177" y="221"/>
                                  </a:moveTo>
                                  <a:cubicBezTo>
                                    <a:pt x="178" y="222"/>
                                    <a:pt x="179" y="224"/>
                                    <a:pt x="180" y="225"/>
                                  </a:cubicBezTo>
                                  <a:cubicBezTo>
                                    <a:pt x="184" y="223"/>
                                    <a:pt x="189" y="221"/>
                                    <a:pt x="195" y="221"/>
                                  </a:cubicBezTo>
                                  <a:cubicBezTo>
                                    <a:pt x="201" y="221"/>
                                    <a:pt x="206" y="223"/>
                                    <a:pt x="211" y="226"/>
                                  </a:cubicBezTo>
                                  <a:cubicBezTo>
                                    <a:pt x="212" y="224"/>
                                    <a:pt x="213" y="223"/>
                                    <a:pt x="214" y="221"/>
                                  </a:cubicBezTo>
                                  <a:cubicBezTo>
                                    <a:pt x="208" y="218"/>
                                    <a:pt x="202" y="216"/>
                                    <a:pt x="195" y="216"/>
                                  </a:cubicBezTo>
                                  <a:cubicBezTo>
                                    <a:pt x="188" y="216"/>
                                    <a:pt x="182" y="218"/>
                                    <a:pt x="177" y="221"/>
                                  </a:cubicBezTo>
                                  <a:close/>
                                  <a:moveTo>
                                    <a:pt x="181" y="227"/>
                                  </a:moveTo>
                                  <a:cubicBezTo>
                                    <a:pt x="182" y="229"/>
                                    <a:pt x="182" y="231"/>
                                    <a:pt x="183" y="232"/>
                                  </a:cubicBezTo>
                                  <a:cubicBezTo>
                                    <a:pt x="187" y="230"/>
                                    <a:pt x="191" y="229"/>
                                    <a:pt x="195" y="229"/>
                                  </a:cubicBezTo>
                                  <a:cubicBezTo>
                                    <a:pt x="200" y="229"/>
                                    <a:pt x="204" y="230"/>
                                    <a:pt x="208" y="233"/>
                                  </a:cubicBezTo>
                                  <a:cubicBezTo>
                                    <a:pt x="208" y="231"/>
                                    <a:pt x="209" y="229"/>
                                    <a:pt x="210" y="227"/>
                                  </a:cubicBezTo>
                                  <a:cubicBezTo>
                                    <a:pt x="206" y="224"/>
                                    <a:pt x="201" y="223"/>
                                    <a:pt x="195" y="223"/>
                                  </a:cubicBezTo>
                                  <a:cubicBezTo>
                                    <a:pt x="190" y="223"/>
                                    <a:pt x="185" y="224"/>
                                    <a:pt x="181" y="227"/>
                                  </a:cubicBezTo>
                                  <a:close/>
                                  <a:moveTo>
                                    <a:pt x="184" y="234"/>
                                  </a:moveTo>
                                  <a:cubicBezTo>
                                    <a:pt x="184" y="236"/>
                                    <a:pt x="185" y="238"/>
                                    <a:pt x="185" y="240"/>
                                  </a:cubicBezTo>
                                  <a:cubicBezTo>
                                    <a:pt x="188" y="238"/>
                                    <a:pt x="191" y="236"/>
                                    <a:pt x="195" y="236"/>
                                  </a:cubicBezTo>
                                  <a:cubicBezTo>
                                    <a:pt x="199" y="236"/>
                                    <a:pt x="203" y="238"/>
                                    <a:pt x="205" y="241"/>
                                  </a:cubicBezTo>
                                  <a:cubicBezTo>
                                    <a:pt x="206" y="239"/>
                                    <a:pt x="206" y="237"/>
                                    <a:pt x="207" y="235"/>
                                  </a:cubicBezTo>
                                  <a:cubicBezTo>
                                    <a:pt x="204" y="232"/>
                                    <a:pt x="200" y="230"/>
                                    <a:pt x="195" y="230"/>
                                  </a:cubicBezTo>
                                  <a:cubicBezTo>
                                    <a:pt x="191" y="230"/>
                                    <a:pt x="187" y="232"/>
                                    <a:pt x="184" y="234"/>
                                  </a:cubicBezTo>
                                  <a:close/>
                                  <a:moveTo>
                                    <a:pt x="205" y="250"/>
                                  </a:moveTo>
                                  <a:cubicBezTo>
                                    <a:pt x="205" y="248"/>
                                    <a:pt x="205" y="246"/>
                                    <a:pt x="205" y="244"/>
                                  </a:cubicBezTo>
                                  <a:cubicBezTo>
                                    <a:pt x="203" y="240"/>
                                    <a:pt x="199" y="238"/>
                                    <a:pt x="195" y="238"/>
                                  </a:cubicBezTo>
                                  <a:cubicBezTo>
                                    <a:pt x="191" y="238"/>
                                    <a:pt x="188" y="240"/>
                                    <a:pt x="186" y="242"/>
                                  </a:cubicBezTo>
                                  <a:cubicBezTo>
                                    <a:pt x="186" y="245"/>
                                    <a:pt x="186" y="247"/>
                                    <a:pt x="186" y="250"/>
                                  </a:cubicBezTo>
                                  <a:cubicBezTo>
                                    <a:pt x="186" y="250"/>
                                    <a:pt x="186" y="251"/>
                                    <a:pt x="186" y="251"/>
                                  </a:cubicBezTo>
                                  <a:cubicBezTo>
                                    <a:pt x="187" y="251"/>
                                    <a:pt x="188" y="251"/>
                                    <a:pt x="188" y="251"/>
                                  </a:cubicBezTo>
                                  <a:cubicBezTo>
                                    <a:pt x="188" y="250"/>
                                    <a:pt x="188" y="250"/>
                                    <a:pt x="188" y="250"/>
                                  </a:cubicBezTo>
                                  <a:cubicBezTo>
                                    <a:pt x="188" y="246"/>
                                    <a:pt x="191" y="243"/>
                                    <a:pt x="195" y="243"/>
                                  </a:cubicBezTo>
                                  <a:cubicBezTo>
                                    <a:pt x="199" y="243"/>
                                    <a:pt x="202" y="246"/>
                                    <a:pt x="202" y="250"/>
                                  </a:cubicBezTo>
                                  <a:cubicBezTo>
                                    <a:pt x="202" y="250"/>
                                    <a:pt x="202" y="250"/>
                                    <a:pt x="202" y="251"/>
                                  </a:cubicBezTo>
                                  <a:cubicBezTo>
                                    <a:pt x="203" y="251"/>
                                    <a:pt x="204" y="251"/>
                                    <a:pt x="205" y="251"/>
                                  </a:cubicBezTo>
                                  <a:cubicBezTo>
                                    <a:pt x="205" y="251"/>
                                    <a:pt x="205" y="250"/>
                                    <a:pt x="205" y="250"/>
                                  </a:cubicBezTo>
                                  <a:close/>
                                  <a:moveTo>
                                    <a:pt x="195" y="245"/>
                                  </a:moveTo>
                                  <a:cubicBezTo>
                                    <a:pt x="192" y="245"/>
                                    <a:pt x="190" y="247"/>
                                    <a:pt x="190" y="250"/>
                                  </a:cubicBezTo>
                                  <a:cubicBezTo>
                                    <a:pt x="190" y="250"/>
                                    <a:pt x="190" y="250"/>
                                    <a:pt x="190" y="250"/>
                                  </a:cubicBezTo>
                                  <a:cubicBezTo>
                                    <a:pt x="192" y="250"/>
                                    <a:pt x="193" y="250"/>
                                    <a:pt x="195" y="250"/>
                                  </a:cubicBezTo>
                                  <a:cubicBezTo>
                                    <a:pt x="197" y="250"/>
                                    <a:pt x="198" y="250"/>
                                    <a:pt x="200" y="250"/>
                                  </a:cubicBezTo>
                                  <a:cubicBezTo>
                                    <a:pt x="200" y="250"/>
                                    <a:pt x="200" y="250"/>
                                    <a:pt x="200" y="250"/>
                                  </a:cubicBezTo>
                                  <a:cubicBezTo>
                                    <a:pt x="200" y="247"/>
                                    <a:pt x="198" y="245"/>
                                    <a:pt x="195" y="245"/>
                                  </a:cubicBezTo>
                                  <a:close/>
                                  <a:moveTo>
                                    <a:pt x="166" y="261"/>
                                  </a:moveTo>
                                  <a:cubicBezTo>
                                    <a:pt x="168" y="262"/>
                                    <a:pt x="170" y="263"/>
                                    <a:pt x="171" y="265"/>
                                  </a:cubicBezTo>
                                  <a:cubicBezTo>
                                    <a:pt x="178" y="260"/>
                                    <a:pt x="186" y="258"/>
                                    <a:pt x="195" y="258"/>
                                  </a:cubicBezTo>
                                  <a:cubicBezTo>
                                    <a:pt x="204" y="258"/>
                                    <a:pt x="212" y="261"/>
                                    <a:pt x="219" y="265"/>
                                  </a:cubicBezTo>
                                  <a:cubicBezTo>
                                    <a:pt x="221" y="264"/>
                                    <a:pt x="222" y="262"/>
                                    <a:pt x="224" y="261"/>
                                  </a:cubicBezTo>
                                  <a:cubicBezTo>
                                    <a:pt x="216" y="255"/>
                                    <a:pt x="206" y="252"/>
                                    <a:pt x="195" y="252"/>
                                  </a:cubicBezTo>
                                  <a:cubicBezTo>
                                    <a:pt x="184" y="252"/>
                                    <a:pt x="174" y="255"/>
                                    <a:pt x="166" y="261"/>
                                  </a:cubicBezTo>
                                  <a:close/>
                                  <a:moveTo>
                                    <a:pt x="172" y="266"/>
                                  </a:moveTo>
                                  <a:cubicBezTo>
                                    <a:pt x="174" y="268"/>
                                    <a:pt x="175" y="269"/>
                                    <a:pt x="176" y="271"/>
                                  </a:cubicBezTo>
                                  <a:cubicBezTo>
                                    <a:pt x="182" y="267"/>
                                    <a:pt x="188" y="265"/>
                                    <a:pt x="195" y="265"/>
                                  </a:cubicBezTo>
                                  <a:cubicBezTo>
                                    <a:pt x="202" y="265"/>
                                    <a:pt x="209" y="268"/>
                                    <a:pt x="214" y="271"/>
                                  </a:cubicBezTo>
                                  <a:cubicBezTo>
                                    <a:pt x="216" y="270"/>
                                    <a:pt x="217" y="268"/>
                                    <a:pt x="218" y="266"/>
                                  </a:cubicBezTo>
                                  <a:cubicBezTo>
                                    <a:pt x="212" y="262"/>
                                    <a:pt x="204" y="259"/>
                                    <a:pt x="195" y="259"/>
                                  </a:cubicBezTo>
                                  <a:cubicBezTo>
                                    <a:pt x="187" y="259"/>
                                    <a:pt x="179" y="262"/>
                                    <a:pt x="172" y="266"/>
                                  </a:cubicBezTo>
                                  <a:close/>
                                  <a:moveTo>
                                    <a:pt x="177" y="272"/>
                                  </a:moveTo>
                                  <a:cubicBezTo>
                                    <a:pt x="178" y="274"/>
                                    <a:pt x="179" y="275"/>
                                    <a:pt x="180" y="277"/>
                                  </a:cubicBezTo>
                                  <a:cubicBezTo>
                                    <a:pt x="184" y="274"/>
                                    <a:pt x="189" y="272"/>
                                    <a:pt x="195" y="272"/>
                                  </a:cubicBezTo>
                                  <a:cubicBezTo>
                                    <a:pt x="201" y="272"/>
                                    <a:pt x="206" y="274"/>
                                    <a:pt x="211" y="277"/>
                                  </a:cubicBezTo>
                                  <a:cubicBezTo>
                                    <a:pt x="212" y="276"/>
                                    <a:pt x="213" y="274"/>
                                    <a:pt x="214" y="273"/>
                                  </a:cubicBezTo>
                                  <a:cubicBezTo>
                                    <a:pt x="208" y="269"/>
                                    <a:pt x="202" y="267"/>
                                    <a:pt x="195" y="267"/>
                                  </a:cubicBezTo>
                                  <a:cubicBezTo>
                                    <a:pt x="188" y="267"/>
                                    <a:pt x="182" y="269"/>
                                    <a:pt x="177" y="272"/>
                                  </a:cubicBezTo>
                                  <a:close/>
                                  <a:moveTo>
                                    <a:pt x="181" y="278"/>
                                  </a:moveTo>
                                  <a:cubicBezTo>
                                    <a:pt x="182" y="280"/>
                                    <a:pt x="182" y="282"/>
                                    <a:pt x="183" y="284"/>
                                  </a:cubicBezTo>
                                  <a:cubicBezTo>
                                    <a:pt x="187" y="282"/>
                                    <a:pt x="191" y="280"/>
                                    <a:pt x="195" y="280"/>
                                  </a:cubicBezTo>
                                  <a:cubicBezTo>
                                    <a:pt x="200" y="280"/>
                                    <a:pt x="204" y="282"/>
                                    <a:pt x="208" y="284"/>
                                  </a:cubicBezTo>
                                  <a:cubicBezTo>
                                    <a:pt x="208" y="282"/>
                                    <a:pt x="209" y="280"/>
                                    <a:pt x="210" y="279"/>
                                  </a:cubicBezTo>
                                  <a:cubicBezTo>
                                    <a:pt x="206" y="276"/>
                                    <a:pt x="201" y="274"/>
                                    <a:pt x="195" y="274"/>
                                  </a:cubicBezTo>
                                  <a:cubicBezTo>
                                    <a:pt x="190" y="274"/>
                                    <a:pt x="185" y="276"/>
                                    <a:pt x="181" y="278"/>
                                  </a:cubicBezTo>
                                  <a:close/>
                                  <a:moveTo>
                                    <a:pt x="184" y="285"/>
                                  </a:moveTo>
                                  <a:cubicBezTo>
                                    <a:pt x="184" y="287"/>
                                    <a:pt x="185" y="290"/>
                                    <a:pt x="185" y="292"/>
                                  </a:cubicBezTo>
                                  <a:cubicBezTo>
                                    <a:pt x="188" y="289"/>
                                    <a:pt x="191" y="288"/>
                                    <a:pt x="195" y="288"/>
                                  </a:cubicBezTo>
                                  <a:cubicBezTo>
                                    <a:pt x="199" y="288"/>
                                    <a:pt x="203" y="290"/>
                                    <a:pt x="205" y="293"/>
                                  </a:cubicBezTo>
                                  <a:cubicBezTo>
                                    <a:pt x="206" y="290"/>
                                    <a:pt x="206" y="288"/>
                                    <a:pt x="207" y="286"/>
                                  </a:cubicBezTo>
                                  <a:cubicBezTo>
                                    <a:pt x="204" y="283"/>
                                    <a:pt x="200" y="282"/>
                                    <a:pt x="195" y="282"/>
                                  </a:cubicBezTo>
                                  <a:cubicBezTo>
                                    <a:pt x="191" y="282"/>
                                    <a:pt x="187" y="283"/>
                                    <a:pt x="184" y="285"/>
                                  </a:cubicBezTo>
                                  <a:close/>
                                  <a:moveTo>
                                    <a:pt x="205" y="301"/>
                                  </a:moveTo>
                                  <a:cubicBezTo>
                                    <a:pt x="205" y="299"/>
                                    <a:pt x="205" y="297"/>
                                    <a:pt x="205" y="295"/>
                                  </a:cubicBezTo>
                                  <a:cubicBezTo>
                                    <a:pt x="203" y="292"/>
                                    <a:pt x="199" y="289"/>
                                    <a:pt x="195" y="289"/>
                                  </a:cubicBezTo>
                                  <a:cubicBezTo>
                                    <a:pt x="191" y="289"/>
                                    <a:pt x="188" y="291"/>
                                    <a:pt x="186" y="294"/>
                                  </a:cubicBezTo>
                                  <a:cubicBezTo>
                                    <a:pt x="186" y="296"/>
                                    <a:pt x="186" y="299"/>
                                    <a:pt x="186" y="301"/>
                                  </a:cubicBezTo>
                                  <a:cubicBezTo>
                                    <a:pt x="186" y="302"/>
                                    <a:pt x="186" y="302"/>
                                    <a:pt x="186" y="302"/>
                                  </a:cubicBezTo>
                                  <a:cubicBezTo>
                                    <a:pt x="187" y="302"/>
                                    <a:pt x="188" y="302"/>
                                    <a:pt x="188" y="302"/>
                                  </a:cubicBezTo>
                                  <a:cubicBezTo>
                                    <a:pt x="188" y="302"/>
                                    <a:pt x="188" y="301"/>
                                    <a:pt x="188" y="301"/>
                                  </a:cubicBezTo>
                                  <a:cubicBezTo>
                                    <a:pt x="188" y="298"/>
                                    <a:pt x="191" y="295"/>
                                    <a:pt x="195" y="295"/>
                                  </a:cubicBezTo>
                                  <a:cubicBezTo>
                                    <a:pt x="199" y="295"/>
                                    <a:pt x="202" y="298"/>
                                    <a:pt x="202" y="301"/>
                                  </a:cubicBezTo>
                                  <a:cubicBezTo>
                                    <a:pt x="202" y="301"/>
                                    <a:pt x="202" y="302"/>
                                    <a:pt x="202" y="302"/>
                                  </a:cubicBezTo>
                                  <a:cubicBezTo>
                                    <a:pt x="203" y="302"/>
                                    <a:pt x="204" y="302"/>
                                    <a:pt x="205" y="302"/>
                                  </a:cubicBezTo>
                                  <a:cubicBezTo>
                                    <a:pt x="205" y="302"/>
                                    <a:pt x="205" y="302"/>
                                    <a:pt x="205" y="301"/>
                                  </a:cubicBezTo>
                                  <a:close/>
                                  <a:moveTo>
                                    <a:pt x="195" y="296"/>
                                  </a:moveTo>
                                  <a:cubicBezTo>
                                    <a:pt x="192" y="296"/>
                                    <a:pt x="190" y="298"/>
                                    <a:pt x="190" y="301"/>
                                  </a:cubicBezTo>
                                  <a:cubicBezTo>
                                    <a:pt x="190" y="301"/>
                                    <a:pt x="190" y="302"/>
                                    <a:pt x="190" y="302"/>
                                  </a:cubicBezTo>
                                  <a:cubicBezTo>
                                    <a:pt x="192" y="302"/>
                                    <a:pt x="193" y="301"/>
                                    <a:pt x="195" y="301"/>
                                  </a:cubicBezTo>
                                  <a:cubicBezTo>
                                    <a:pt x="197" y="301"/>
                                    <a:pt x="198" y="302"/>
                                    <a:pt x="200" y="302"/>
                                  </a:cubicBezTo>
                                  <a:cubicBezTo>
                                    <a:pt x="200" y="302"/>
                                    <a:pt x="200" y="301"/>
                                    <a:pt x="200" y="301"/>
                                  </a:cubicBezTo>
                                  <a:cubicBezTo>
                                    <a:pt x="200" y="298"/>
                                    <a:pt x="198" y="296"/>
                                    <a:pt x="195" y="296"/>
                                  </a:cubicBezTo>
                                  <a:close/>
                                  <a:moveTo>
                                    <a:pt x="166" y="312"/>
                                  </a:moveTo>
                                  <a:cubicBezTo>
                                    <a:pt x="168" y="313"/>
                                    <a:pt x="170" y="315"/>
                                    <a:pt x="171" y="316"/>
                                  </a:cubicBezTo>
                                  <a:cubicBezTo>
                                    <a:pt x="178" y="312"/>
                                    <a:pt x="186" y="309"/>
                                    <a:pt x="195" y="309"/>
                                  </a:cubicBezTo>
                                  <a:cubicBezTo>
                                    <a:pt x="204" y="309"/>
                                    <a:pt x="212" y="312"/>
                                    <a:pt x="219" y="317"/>
                                  </a:cubicBezTo>
                                  <a:cubicBezTo>
                                    <a:pt x="221" y="315"/>
                                    <a:pt x="222" y="314"/>
                                    <a:pt x="224" y="312"/>
                                  </a:cubicBezTo>
                                  <a:cubicBezTo>
                                    <a:pt x="216" y="307"/>
                                    <a:pt x="206" y="303"/>
                                    <a:pt x="195" y="303"/>
                                  </a:cubicBezTo>
                                  <a:cubicBezTo>
                                    <a:pt x="184" y="303"/>
                                    <a:pt x="174" y="306"/>
                                    <a:pt x="166" y="312"/>
                                  </a:cubicBezTo>
                                  <a:close/>
                                  <a:moveTo>
                                    <a:pt x="172" y="317"/>
                                  </a:moveTo>
                                  <a:cubicBezTo>
                                    <a:pt x="174" y="319"/>
                                    <a:pt x="175" y="321"/>
                                    <a:pt x="176" y="322"/>
                                  </a:cubicBezTo>
                                  <a:cubicBezTo>
                                    <a:pt x="182" y="319"/>
                                    <a:pt x="188" y="317"/>
                                    <a:pt x="195" y="317"/>
                                  </a:cubicBezTo>
                                  <a:cubicBezTo>
                                    <a:pt x="202" y="317"/>
                                    <a:pt x="209" y="319"/>
                                    <a:pt x="214" y="323"/>
                                  </a:cubicBezTo>
                                  <a:cubicBezTo>
                                    <a:pt x="216" y="321"/>
                                    <a:pt x="217" y="319"/>
                                    <a:pt x="218" y="318"/>
                                  </a:cubicBezTo>
                                  <a:cubicBezTo>
                                    <a:pt x="212" y="313"/>
                                    <a:pt x="204" y="311"/>
                                    <a:pt x="195" y="311"/>
                                  </a:cubicBezTo>
                                  <a:cubicBezTo>
                                    <a:pt x="187" y="311"/>
                                    <a:pt x="179" y="313"/>
                                    <a:pt x="172" y="317"/>
                                  </a:cubicBezTo>
                                  <a:close/>
                                  <a:moveTo>
                                    <a:pt x="177" y="324"/>
                                  </a:moveTo>
                                  <a:cubicBezTo>
                                    <a:pt x="178" y="325"/>
                                    <a:pt x="179" y="327"/>
                                    <a:pt x="180" y="328"/>
                                  </a:cubicBezTo>
                                  <a:cubicBezTo>
                                    <a:pt x="184" y="325"/>
                                    <a:pt x="189" y="324"/>
                                    <a:pt x="195" y="324"/>
                                  </a:cubicBezTo>
                                  <a:cubicBezTo>
                                    <a:pt x="201" y="324"/>
                                    <a:pt x="206" y="326"/>
                                    <a:pt x="211" y="329"/>
                                  </a:cubicBezTo>
                                  <a:cubicBezTo>
                                    <a:pt x="212" y="327"/>
                                    <a:pt x="213" y="325"/>
                                    <a:pt x="214" y="324"/>
                                  </a:cubicBezTo>
                                  <a:cubicBezTo>
                                    <a:pt x="208" y="320"/>
                                    <a:pt x="202" y="318"/>
                                    <a:pt x="195" y="318"/>
                                  </a:cubicBezTo>
                                  <a:cubicBezTo>
                                    <a:pt x="188" y="318"/>
                                    <a:pt x="182" y="320"/>
                                    <a:pt x="177" y="324"/>
                                  </a:cubicBezTo>
                                  <a:close/>
                                  <a:moveTo>
                                    <a:pt x="181" y="330"/>
                                  </a:moveTo>
                                  <a:cubicBezTo>
                                    <a:pt x="182" y="331"/>
                                    <a:pt x="182" y="333"/>
                                    <a:pt x="183" y="335"/>
                                  </a:cubicBezTo>
                                  <a:cubicBezTo>
                                    <a:pt x="187" y="333"/>
                                    <a:pt x="191" y="332"/>
                                    <a:pt x="195" y="332"/>
                                  </a:cubicBezTo>
                                  <a:cubicBezTo>
                                    <a:pt x="200" y="332"/>
                                    <a:pt x="204" y="333"/>
                                    <a:pt x="208" y="336"/>
                                  </a:cubicBezTo>
                                  <a:cubicBezTo>
                                    <a:pt x="208" y="334"/>
                                    <a:pt x="209" y="332"/>
                                    <a:pt x="210" y="330"/>
                                  </a:cubicBezTo>
                                  <a:cubicBezTo>
                                    <a:pt x="206" y="327"/>
                                    <a:pt x="201" y="325"/>
                                    <a:pt x="195" y="325"/>
                                  </a:cubicBezTo>
                                  <a:cubicBezTo>
                                    <a:pt x="190" y="325"/>
                                    <a:pt x="185" y="327"/>
                                    <a:pt x="181" y="330"/>
                                  </a:cubicBezTo>
                                  <a:close/>
                                  <a:moveTo>
                                    <a:pt x="184" y="337"/>
                                  </a:moveTo>
                                  <a:cubicBezTo>
                                    <a:pt x="184" y="339"/>
                                    <a:pt x="185" y="341"/>
                                    <a:pt x="185" y="343"/>
                                  </a:cubicBezTo>
                                  <a:cubicBezTo>
                                    <a:pt x="188" y="341"/>
                                    <a:pt x="191" y="339"/>
                                    <a:pt x="195" y="339"/>
                                  </a:cubicBezTo>
                                  <a:cubicBezTo>
                                    <a:pt x="199" y="339"/>
                                    <a:pt x="203" y="341"/>
                                    <a:pt x="205" y="344"/>
                                  </a:cubicBezTo>
                                  <a:cubicBezTo>
                                    <a:pt x="206" y="342"/>
                                    <a:pt x="206" y="339"/>
                                    <a:pt x="207" y="337"/>
                                  </a:cubicBezTo>
                                  <a:cubicBezTo>
                                    <a:pt x="204" y="335"/>
                                    <a:pt x="200" y="333"/>
                                    <a:pt x="195" y="333"/>
                                  </a:cubicBezTo>
                                  <a:cubicBezTo>
                                    <a:pt x="191" y="333"/>
                                    <a:pt x="187" y="334"/>
                                    <a:pt x="184" y="337"/>
                                  </a:cubicBezTo>
                                  <a:close/>
                                  <a:moveTo>
                                    <a:pt x="205" y="353"/>
                                  </a:moveTo>
                                  <a:cubicBezTo>
                                    <a:pt x="205" y="350"/>
                                    <a:pt x="205" y="348"/>
                                    <a:pt x="205" y="346"/>
                                  </a:cubicBezTo>
                                  <a:cubicBezTo>
                                    <a:pt x="203" y="343"/>
                                    <a:pt x="199" y="341"/>
                                    <a:pt x="195" y="341"/>
                                  </a:cubicBezTo>
                                  <a:cubicBezTo>
                                    <a:pt x="191" y="341"/>
                                    <a:pt x="188" y="342"/>
                                    <a:pt x="186" y="345"/>
                                  </a:cubicBezTo>
                                  <a:cubicBezTo>
                                    <a:pt x="186" y="348"/>
                                    <a:pt x="186" y="350"/>
                                    <a:pt x="186" y="353"/>
                                  </a:cubicBezTo>
                                  <a:cubicBezTo>
                                    <a:pt x="186" y="353"/>
                                    <a:pt x="186" y="353"/>
                                    <a:pt x="186" y="354"/>
                                  </a:cubicBezTo>
                                  <a:cubicBezTo>
                                    <a:pt x="187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49"/>
                                    <a:pt x="191" y="346"/>
                                    <a:pt x="195" y="346"/>
                                  </a:cubicBezTo>
                                  <a:cubicBezTo>
                                    <a:pt x="199" y="346"/>
                                    <a:pt x="202" y="349"/>
                                    <a:pt x="202" y="353"/>
                                  </a:cubicBezTo>
                                  <a:cubicBezTo>
                                    <a:pt x="202" y="353"/>
                                    <a:pt x="202" y="353"/>
                                    <a:pt x="202" y="353"/>
                                  </a:cubicBezTo>
                                  <a:cubicBezTo>
                                    <a:pt x="203" y="353"/>
                                    <a:pt x="204" y="354"/>
                                    <a:pt x="205" y="354"/>
                                  </a:cubicBezTo>
                                  <a:cubicBezTo>
                                    <a:pt x="205" y="353"/>
                                    <a:pt x="205" y="353"/>
                                    <a:pt x="205" y="353"/>
                                  </a:cubicBezTo>
                                  <a:close/>
                                  <a:moveTo>
                                    <a:pt x="195" y="348"/>
                                  </a:moveTo>
                                  <a:cubicBezTo>
                                    <a:pt x="192" y="348"/>
                                    <a:pt x="190" y="350"/>
                                    <a:pt x="190" y="353"/>
                                  </a:cubicBezTo>
                                  <a:cubicBezTo>
                                    <a:pt x="190" y="353"/>
                                    <a:pt x="190" y="353"/>
                                    <a:pt x="190" y="353"/>
                                  </a:cubicBezTo>
                                  <a:cubicBezTo>
                                    <a:pt x="192" y="353"/>
                                    <a:pt x="193" y="353"/>
                                    <a:pt x="195" y="353"/>
                                  </a:cubicBezTo>
                                  <a:cubicBezTo>
                                    <a:pt x="197" y="353"/>
                                    <a:pt x="198" y="353"/>
                                    <a:pt x="200" y="353"/>
                                  </a:cubicBezTo>
                                  <a:cubicBezTo>
                                    <a:pt x="200" y="353"/>
                                    <a:pt x="200" y="353"/>
                                    <a:pt x="200" y="353"/>
                                  </a:cubicBezTo>
                                  <a:cubicBezTo>
                                    <a:pt x="200" y="350"/>
                                    <a:pt x="198" y="348"/>
                                    <a:pt x="195" y="348"/>
                                  </a:cubicBezTo>
                                  <a:close/>
                                  <a:moveTo>
                                    <a:pt x="166" y="364"/>
                                  </a:moveTo>
                                  <a:cubicBezTo>
                                    <a:pt x="168" y="365"/>
                                    <a:pt x="170" y="366"/>
                                    <a:pt x="171" y="368"/>
                                  </a:cubicBezTo>
                                  <a:cubicBezTo>
                                    <a:pt x="178" y="363"/>
                                    <a:pt x="186" y="361"/>
                                    <a:pt x="195" y="361"/>
                                  </a:cubicBezTo>
                                  <a:cubicBezTo>
                                    <a:pt x="204" y="361"/>
                                    <a:pt x="212" y="363"/>
                                    <a:pt x="219" y="368"/>
                                  </a:cubicBezTo>
                                  <a:cubicBezTo>
                                    <a:pt x="221" y="367"/>
                                    <a:pt x="222" y="365"/>
                                    <a:pt x="224" y="364"/>
                                  </a:cubicBezTo>
                                  <a:cubicBezTo>
                                    <a:pt x="216" y="358"/>
                                    <a:pt x="206" y="354"/>
                                    <a:pt x="195" y="354"/>
                                  </a:cubicBezTo>
                                  <a:cubicBezTo>
                                    <a:pt x="184" y="354"/>
                                    <a:pt x="174" y="358"/>
                                    <a:pt x="166" y="364"/>
                                  </a:cubicBezTo>
                                  <a:close/>
                                  <a:moveTo>
                                    <a:pt x="172" y="369"/>
                                  </a:moveTo>
                                  <a:cubicBezTo>
                                    <a:pt x="174" y="370"/>
                                    <a:pt x="175" y="372"/>
                                    <a:pt x="176" y="374"/>
                                  </a:cubicBezTo>
                                  <a:cubicBezTo>
                                    <a:pt x="182" y="370"/>
                                    <a:pt x="188" y="368"/>
                                    <a:pt x="195" y="368"/>
                                  </a:cubicBezTo>
                                  <a:cubicBezTo>
                                    <a:pt x="202" y="368"/>
                                    <a:pt x="209" y="370"/>
                                    <a:pt x="214" y="374"/>
                                  </a:cubicBezTo>
                                  <a:cubicBezTo>
                                    <a:pt x="216" y="372"/>
                                    <a:pt x="217" y="371"/>
                                    <a:pt x="218" y="369"/>
                                  </a:cubicBezTo>
                                  <a:cubicBezTo>
                                    <a:pt x="212" y="365"/>
                                    <a:pt x="204" y="362"/>
                                    <a:pt x="195" y="362"/>
                                  </a:cubicBezTo>
                                  <a:cubicBezTo>
                                    <a:pt x="187" y="362"/>
                                    <a:pt x="179" y="365"/>
                                    <a:pt x="172" y="369"/>
                                  </a:cubicBezTo>
                                  <a:close/>
                                  <a:moveTo>
                                    <a:pt x="177" y="375"/>
                                  </a:moveTo>
                                  <a:cubicBezTo>
                                    <a:pt x="178" y="376"/>
                                    <a:pt x="179" y="378"/>
                                    <a:pt x="180" y="379"/>
                                  </a:cubicBezTo>
                                  <a:cubicBezTo>
                                    <a:pt x="184" y="377"/>
                                    <a:pt x="189" y="375"/>
                                    <a:pt x="195" y="375"/>
                                  </a:cubicBezTo>
                                  <a:cubicBezTo>
                                    <a:pt x="201" y="375"/>
                                    <a:pt x="206" y="377"/>
                                    <a:pt x="211" y="380"/>
                                  </a:cubicBezTo>
                                  <a:cubicBezTo>
                                    <a:pt x="212" y="378"/>
                                    <a:pt x="213" y="377"/>
                                    <a:pt x="214" y="375"/>
                                  </a:cubicBezTo>
                                  <a:cubicBezTo>
                                    <a:pt x="208" y="372"/>
                                    <a:pt x="202" y="370"/>
                                    <a:pt x="195" y="370"/>
                                  </a:cubicBezTo>
                                  <a:cubicBezTo>
                                    <a:pt x="188" y="370"/>
                                    <a:pt x="182" y="372"/>
                                    <a:pt x="177" y="375"/>
                                  </a:cubicBezTo>
                                  <a:close/>
                                  <a:moveTo>
                                    <a:pt x="181" y="381"/>
                                  </a:moveTo>
                                  <a:cubicBezTo>
                                    <a:pt x="182" y="383"/>
                                    <a:pt x="182" y="385"/>
                                    <a:pt x="183" y="387"/>
                                  </a:cubicBezTo>
                                  <a:cubicBezTo>
                                    <a:pt x="187" y="384"/>
                                    <a:pt x="191" y="383"/>
                                    <a:pt x="195" y="383"/>
                                  </a:cubicBezTo>
                                  <a:cubicBezTo>
                                    <a:pt x="200" y="383"/>
                                    <a:pt x="204" y="385"/>
                                    <a:pt x="208" y="387"/>
                                  </a:cubicBezTo>
                                  <a:cubicBezTo>
                                    <a:pt x="208" y="385"/>
                                    <a:pt x="209" y="383"/>
                                    <a:pt x="210" y="381"/>
                                  </a:cubicBezTo>
                                  <a:cubicBezTo>
                                    <a:pt x="206" y="378"/>
                                    <a:pt x="201" y="377"/>
                                    <a:pt x="195" y="377"/>
                                  </a:cubicBezTo>
                                  <a:cubicBezTo>
                                    <a:pt x="190" y="377"/>
                                    <a:pt x="185" y="378"/>
                                    <a:pt x="181" y="381"/>
                                  </a:cubicBezTo>
                                  <a:close/>
                                  <a:moveTo>
                                    <a:pt x="184" y="388"/>
                                  </a:moveTo>
                                  <a:cubicBezTo>
                                    <a:pt x="184" y="390"/>
                                    <a:pt x="185" y="392"/>
                                    <a:pt x="185" y="395"/>
                                  </a:cubicBezTo>
                                  <a:cubicBezTo>
                                    <a:pt x="188" y="392"/>
                                    <a:pt x="191" y="390"/>
                                    <a:pt x="195" y="390"/>
                                  </a:cubicBezTo>
                                  <a:cubicBezTo>
                                    <a:pt x="199" y="390"/>
                                    <a:pt x="203" y="392"/>
                                    <a:pt x="205" y="395"/>
                                  </a:cubicBezTo>
                                  <a:cubicBezTo>
                                    <a:pt x="206" y="393"/>
                                    <a:pt x="206" y="391"/>
                                    <a:pt x="207" y="389"/>
                                  </a:cubicBezTo>
                                  <a:cubicBezTo>
                                    <a:pt x="204" y="386"/>
                                    <a:pt x="200" y="385"/>
                                    <a:pt x="195" y="385"/>
                                  </a:cubicBezTo>
                                  <a:cubicBezTo>
                                    <a:pt x="191" y="385"/>
                                    <a:pt x="187" y="386"/>
                                    <a:pt x="184" y="388"/>
                                  </a:cubicBezTo>
                                  <a:close/>
                                  <a:moveTo>
                                    <a:pt x="205" y="404"/>
                                  </a:moveTo>
                                  <a:cubicBezTo>
                                    <a:pt x="205" y="402"/>
                                    <a:pt x="205" y="400"/>
                                    <a:pt x="205" y="398"/>
                                  </a:cubicBezTo>
                                  <a:cubicBezTo>
                                    <a:pt x="203" y="394"/>
                                    <a:pt x="199" y="392"/>
                                    <a:pt x="195" y="392"/>
                                  </a:cubicBezTo>
                                  <a:cubicBezTo>
                                    <a:pt x="191" y="392"/>
                                    <a:pt x="188" y="394"/>
                                    <a:pt x="186" y="397"/>
                                  </a:cubicBezTo>
                                  <a:cubicBezTo>
                                    <a:pt x="186" y="399"/>
                                    <a:pt x="186" y="402"/>
                                    <a:pt x="186" y="404"/>
                                  </a:cubicBezTo>
                                  <a:cubicBezTo>
                                    <a:pt x="186" y="404"/>
                                    <a:pt x="186" y="405"/>
                                    <a:pt x="186" y="405"/>
                                  </a:cubicBezTo>
                                  <a:cubicBezTo>
                                    <a:pt x="187" y="405"/>
                                    <a:pt x="188" y="405"/>
                                    <a:pt x="188" y="405"/>
                                  </a:cubicBezTo>
                                  <a:cubicBezTo>
                                    <a:pt x="188" y="404"/>
                                    <a:pt x="188" y="404"/>
                                    <a:pt x="188" y="404"/>
                                  </a:cubicBezTo>
                                  <a:cubicBezTo>
                                    <a:pt x="188" y="400"/>
                                    <a:pt x="191" y="397"/>
                                    <a:pt x="195" y="397"/>
                                  </a:cubicBezTo>
                                  <a:cubicBezTo>
                                    <a:pt x="199" y="397"/>
                                    <a:pt x="202" y="400"/>
                                    <a:pt x="202" y="404"/>
                                  </a:cubicBezTo>
                                  <a:cubicBezTo>
                                    <a:pt x="202" y="404"/>
                                    <a:pt x="202" y="404"/>
                                    <a:pt x="202" y="405"/>
                                  </a:cubicBezTo>
                                  <a:cubicBezTo>
                                    <a:pt x="203" y="405"/>
                                    <a:pt x="204" y="405"/>
                                    <a:pt x="205" y="405"/>
                                  </a:cubicBezTo>
                                  <a:cubicBezTo>
                                    <a:pt x="205" y="405"/>
                                    <a:pt x="205" y="404"/>
                                    <a:pt x="205" y="404"/>
                                  </a:cubicBezTo>
                                  <a:close/>
                                  <a:moveTo>
                                    <a:pt x="195" y="399"/>
                                  </a:moveTo>
                                  <a:cubicBezTo>
                                    <a:pt x="192" y="399"/>
                                    <a:pt x="190" y="401"/>
                                    <a:pt x="190" y="404"/>
                                  </a:cubicBezTo>
                                  <a:cubicBezTo>
                                    <a:pt x="190" y="404"/>
                                    <a:pt x="190" y="404"/>
                                    <a:pt x="190" y="404"/>
                                  </a:cubicBezTo>
                                  <a:cubicBezTo>
                                    <a:pt x="192" y="404"/>
                                    <a:pt x="193" y="404"/>
                                    <a:pt x="195" y="404"/>
                                  </a:cubicBezTo>
                                  <a:cubicBezTo>
                                    <a:pt x="197" y="404"/>
                                    <a:pt x="198" y="404"/>
                                    <a:pt x="200" y="404"/>
                                  </a:cubicBezTo>
                                  <a:cubicBezTo>
                                    <a:pt x="200" y="404"/>
                                    <a:pt x="200" y="404"/>
                                    <a:pt x="200" y="404"/>
                                  </a:cubicBezTo>
                                  <a:cubicBezTo>
                                    <a:pt x="200" y="401"/>
                                    <a:pt x="198" y="399"/>
                                    <a:pt x="195" y="399"/>
                                  </a:cubicBezTo>
                                  <a:close/>
                                  <a:moveTo>
                                    <a:pt x="763" y="353"/>
                                  </a:moveTo>
                                  <a:cubicBezTo>
                                    <a:pt x="763" y="354"/>
                                    <a:pt x="763" y="356"/>
                                    <a:pt x="762" y="357"/>
                                  </a:cubicBezTo>
                                  <a:cubicBezTo>
                                    <a:pt x="764" y="358"/>
                                    <a:pt x="766" y="359"/>
                                    <a:pt x="768" y="360"/>
                                  </a:cubicBezTo>
                                  <a:cubicBezTo>
                                    <a:pt x="769" y="358"/>
                                    <a:pt x="769" y="355"/>
                                    <a:pt x="769" y="353"/>
                                  </a:cubicBezTo>
                                  <a:cubicBezTo>
                                    <a:pt x="769" y="345"/>
                                    <a:pt x="766" y="338"/>
                                    <a:pt x="761" y="333"/>
                                  </a:cubicBezTo>
                                  <a:cubicBezTo>
                                    <a:pt x="756" y="328"/>
                                    <a:pt x="749" y="325"/>
                                    <a:pt x="742" y="325"/>
                                  </a:cubicBezTo>
                                  <a:cubicBezTo>
                                    <a:pt x="734" y="325"/>
                                    <a:pt x="727" y="328"/>
                                    <a:pt x="722" y="333"/>
                                  </a:cubicBezTo>
                                  <a:cubicBezTo>
                                    <a:pt x="718" y="338"/>
                                    <a:pt x="714" y="345"/>
                                    <a:pt x="714" y="353"/>
                                  </a:cubicBezTo>
                                  <a:cubicBezTo>
                                    <a:pt x="714" y="355"/>
                                    <a:pt x="715" y="358"/>
                                    <a:pt x="715" y="360"/>
                                  </a:cubicBezTo>
                                  <a:cubicBezTo>
                                    <a:pt x="717" y="359"/>
                                    <a:pt x="719" y="358"/>
                                    <a:pt x="721" y="357"/>
                                  </a:cubicBezTo>
                                  <a:cubicBezTo>
                                    <a:pt x="721" y="356"/>
                                    <a:pt x="721" y="354"/>
                                    <a:pt x="721" y="353"/>
                                  </a:cubicBezTo>
                                  <a:cubicBezTo>
                                    <a:pt x="721" y="341"/>
                                    <a:pt x="730" y="332"/>
                                    <a:pt x="742" y="332"/>
                                  </a:cubicBezTo>
                                  <a:cubicBezTo>
                                    <a:pt x="753" y="332"/>
                                    <a:pt x="763" y="341"/>
                                    <a:pt x="763" y="353"/>
                                  </a:cubicBezTo>
                                  <a:close/>
                                  <a:moveTo>
                                    <a:pt x="755" y="353"/>
                                  </a:moveTo>
                                  <a:cubicBezTo>
                                    <a:pt x="755" y="353"/>
                                    <a:pt x="755" y="354"/>
                                    <a:pt x="755" y="355"/>
                                  </a:cubicBezTo>
                                  <a:cubicBezTo>
                                    <a:pt x="757" y="355"/>
                                    <a:pt x="759" y="356"/>
                                    <a:pt x="761" y="357"/>
                                  </a:cubicBezTo>
                                  <a:cubicBezTo>
                                    <a:pt x="761" y="355"/>
                                    <a:pt x="761" y="354"/>
                                    <a:pt x="761" y="353"/>
                                  </a:cubicBezTo>
                                  <a:cubicBezTo>
                                    <a:pt x="761" y="347"/>
                                    <a:pt x="759" y="342"/>
                                    <a:pt x="755" y="339"/>
                                  </a:cubicBezTo>
                                  <a:cubicBezTo>
                                    <a:pt x="752" y="335"/>
                                    <a:pt x="747" y="333"/>
                                    <a:pt x="742" y="333"/>
                                  </a:cubicBezTo>
                                  <a:cubicBezTo>
                                    <a:pt x="736" y="333"/>
                                    <a:pt x="731" y="335"/>
                                    <a:pt x="728" y="339"/>
                                  </a:cubicBezTo>
                                  <a:cubicBezTo>
                                    <a:pt x="724" y="342"/>
                                    <a:pt x="722" y="347"/>
                                    <a:pt x="722" y="353"/>
                                  </a:cubicBezTo>
                                  <a:cubicBezTo>
                                    <a:pt x="722" y="354"/>
                                    <a:pt x="722" y="355"/>
                                    <a:pt x="723" y="357"/>
                                  </a:cubicBezTo>
                                  <a:cubicBezTo>
                                    <a:pt x="724" y="356"/>
                                    <a:pt x="726" y="355"/>
                                    <a:pt x="728" y="355"/>
                                  </a:cubicBezTo>
                                  <a:cubicBezTo>
                                    <a:pt x="728" y="354"/>
                                    <a:pt x="728" y="353"/>
                                    <a:pt x="728" y="353"/>
                                  </a:cubicBezTo>
                                  <a:cubicBezTo>
                                    <a:pt x="728" y="345"/>
                                    <a:pt x="734" y="339"/>
                                    <a:pt x="742" y="339"/>
                                  </a:cubicBezTo>
                                  <a:cubicBezTo>
                                    <a:pt x="749" y="339"/>
                                    <a:pt x="755" y="345"/>
                                    <a:pt x="755" y="353"/>
                                  </a:cubicBezTo>
                                  <a:close/>
                                  <a:moveTo>
                                    <a:pt x="748" y="353"/>
                                  </a:moveTo>
                                  <a:cubicBezTo>
                                    <a:pt x="748" y="353"/>
                                    <a:pt x="748" y="353"/>
                                    <a:pt x="748" y="353"/>
                                  </a:cubicBezTo>
                                  <a:cubicBezTo>
                                    <a:pt x="750" y="354"/>
                                    <a:pt x="752" y="354"/>
                                    <a:pt x="754" y="354"/>
                                  </a:cubicBezTo>
                                  <a:cubicBezTo>
                                    <a:pt x="754" y="354"/>
                                    <a:pt x="754" y="353"/>
                                    <a:pt x="754" y="353"/>
                                  </a:cubicBezTo>
                                  <a:cubicBezTo>
                                    <a:pt x="754" y="346"/>
                                    <a:pt x="748" y="341"/>
                                    <a:pt x="742" y="341"/>
                                  </a:cubicBezTo>
                                  <a:cubicBezTo>
                                    <a:pt x="735" y="341"/>
                                    <a:pt x="730" y="346"/>
                                    <a:pt x="730" y="353"/>
                                  </a:cubicBezTo>
                                  <a:cubicBezTo>
                                    <a:pt x="730" y="353"/>
                                    <a:pt x="730" y="354"/>
                                    <a:pt x="730" y="354"/>
                                  </a:cubicBezTo>
                                  <a:cubicBezTo>
                                    <a:pt x="732" y="354"/>
                                    <a:pt x="733" y="354"/>
                                    <a:pt x="735" y="353"/>
                                  </a:cubicBezTo>
                                  <a:cubicBezTo>
                                    <a:pt x="735" y="353"/>
                                    <a:pt x="735" y="353"/>
                                    <a:pt x="735" y="353"/>
                                  </a:cubicBezTo>
                                  <a:cubicBezTo>
                                    <a:pt x="735" y="349"/>
                                    <a:pt x="738" y="346"/>
                                    <a:pt x="742" y="346"/>
                                  </a:cubicBezTo>
                                  <a:cubicBezTo>
                                    <a:pt x="745" y="346"/>
                                    <a:pt x="748" y="349"/>
                                    <a:pt x="748" y="353"/>
                                  </a:cubicBezTo>
                                  <a:close/>
                                  <a:moveTo>
                                    <a:pt x="742" y="348"/>
                                  </a:moveTo>
                                  <a:cubicBezTo>
                                    <a:pt x="739" y="348"/>
                                    <a:pt x="737" y="350"/>
                                    <a:pt x="737" y="353"/>
                                  </a:cubicBezTo>
                                  <a:cubicBezTo>
                                    <a:pt x="737" y="353"/>
                                    <a:pt x="737" y="353"/>
                                    <a:pt x="737" y="353"/>
                                  </a:cubicBezTo>
                                  <a:cubicBezTo>
                                    <a:pt x="738" y="353"/>
                                    <a:pt x="740" y="353"/>
                                    <a:pt x="742" y="353"/>
                                  </a:cubicBezTo>
                                  <a:cubicBezTo>
                                    <a:pt x="743" y="353"/>
                                    <a:pt x="745" y="353"/>
                                    <a:pt x="747" y="353"/>
                                  </a:cubicBezTo>
                                  <a:cubicBezTo>
                                    <a:pt x="747" y="353"/>
                                    <a:pt x="747" y="353"/>
                                    <a:pt x="747" y="353"/>
                                  </a:cubicBezTo>
                                  <a:cubicBezTo>
                                    <a:pt x="747" y="350"/>
                                    <a:pt x="745" y="348"/>
                                    <a:pt x="742" y="348"/>
                                  </a:cubicBezTo>
                                  <a:close/>
                                  <a:moveTo>
                                    <a:pt x="772" y="363"/>
                                  </a:moveTo>
                                  <a:cubicBezTo>
                                    <a:pt x="773" y="362"/>
                                    <a:pt x="774" y="362"/>
                                    <a:pt x="775" y="361"/>
                                  </a:cubicBezTo>
                                  <a:cubicBezTo>
                                    <a:pt x="776" y="358"/>
                                    <a:pt x="776" y="356"/>
                                    <a:pt x="776" y="353"/>
                                  </a:cubicBezTo>
                                  <a:cubicBezTo>
                                    <a:pt x="776" y="343"/>
                                    <a:pt x="772" y="335"/>
                                    <a:pt x="766" y="328"/>
                                  </a:cubicBezTo>
                                  <a:cubicBezTo>
                                    <a:pt x="760" y="322"/>
                                    <a:pt x="751" y="318"/>
                                    <a:pt x="742" y="318"/>
                                  </a:cubicBezTo>
                                  <a:cubicBezTo>
                                    <a:pt x="732" y="318"/>
                                    <a:pt x="724" y="322"/>
                                    <a:pt x="717" y="328"/>
                                  </a:cubicBezTo>
                                  <a:cubicBezTo>
                                    <a:pt x="711" y="335"/>
                                    <a:pt x="707" y="343"/>
                                    <a:pt x="707" y="353"/>
                                  </a:cubicBezTo>
                                  <a:cubicBezTo>
                                    <a:pt x="707" y="356"/>
                                    <a:pt x="708" y="358"/>
                                    <a:pt x="708" y="361"/>
                                  </a:cubicBezTo>
                                  <a:cubicBezTo>
                                    <a:pt x="709" y="362"/>
                                    <a:pt x="710" y="362"/>
                                    <a:pt x="711" y="363"/>
                                  </a:cubicBezTo>
                                  <a:cubicBezTo>
                                    <a:pt x="712" y="362"/>
                                    <a:pt x="713" y="362"/>
                                    <a:pt x="714" y="361"/>
                                  </a:cubicBezTo>
                                  <a:cubicBezTo>
                                    <a:pt x="713" y="358"/>
                                    <a:pt x="713" y="356"/>
                                    <a:pt x="713" y="353"/>
                                  </a:cubicBezTo>
                                  <a:cubicBezTo>
                                    <a:pt x="713" y="337"/>
                                    <a:pt x="726" y="324"/>
                                    <a:pt x="742" y="324"/>
                                  </a:cubicBezTo>
                                  <a:cubicBezTo>
                                    <a:pt x="758" y="324"/>
                                    <a:pt x="770" y="337"/>
                                    <a:pt x="770" y="353"/>
                                  </a:cubicBezTo>
                                  <a:cubicBezTo>
                                    <a:pt x="770" y="356"/>
                                    <a:pt x="770" y="358"/>
                                    <a:pt x="769" y="361"/>
                                  </a:cubicBezTo>
                                  <a:cubicBezTo>
                                    <a:pt x="770" y="362"/>
                                    <a:pt x="771" y="362"/>
                                    <a:pt x="772" y="363"/>
                                  </a:cubicBezTo>
                                  <a:close/>
                                  <a:moveTo>
                                    <a:pt x="763" y="301"/>
                                  </a:moveTo>
                                  <a:cubicBezTo>
                                    <a:pt x="763" y="303"/>
                                    <a:pt x="763" y="304"/>
                                    <a:pt x="762" y="306"/>
                                  </a:cubicBezTo>
                                  <a:cubicBezTo>
                                    <a:pt x="764" y="307"/>
                                    <a:pt x="766" y="308"/>
                                    <a:pt x="768" y="309"/>
                                  </a:cubicBezTo>
                                  <a:cubicBezTo>
                                    <a:pt x="769" y="306"/>
                                    <a:pt x="769" y="304"/>
                                    <a:pt x="769" y="301"/>
                                  </a:cubicBezTo>
                                  <a:cubicBezTo>
                                    <a:pt x="769" y="294"/>
                                    <a:pt x="766" y="287"/>
                                    <a:pt x="761" y="282"/>
                                  </a:cubicBezTo>
                                  <a:cubicBezTo>
                                    <a:pt x="756" y="277"/>
                                    <a:pt x="749" y="274"/>
                                    <a:pt x="742" y="274"/>
                                  </a:cubicBezTo>
                                  <a:cubicBezTo>
                                    <a:pt x="734" y="274"/>
                                    <a:pt x="727" y="277"/>
                                    <a:pt x="722" y="282"/>
                                  </a:cubicBezTo>
                                  <a:cubicBezTo>
                                    <a:pt x="718" y="287"/>
                                    <a:pt x="714" y="294"/>
                                    <a:pt x="714" y="301"/>
                                  </a:cubicBezTo>
                                  <a:cubicBezTo>
                                    <a:pt x="714" y="304"/>
                                    <a:pt x="715" y="306"/>
                                    <a:pt x="715" y="309"/>
                                  </a:cubicBezTo>
                                  <a:cubicBezTo>
                                    <a:pt x="717" y="308"/>
                                    <a:pt x="719" y="307"/>
                                    <a:pt x="721" y="306"/>
                                  </a:cubicBezTo>
                                  <a:cubicBezTo>
                                    <a:pt x="721" y="304"/>
                                    <a:pt x="721" y="303"/>
                                    <a:pt x="721" y="301"/>
                                  </a:cubicBezTo>
                                  <a:cubicBezTo>
                                    <a:pt x="721" y="290"/>
                                    <a:pt x="730" y="280"/>
                                    <a:pt x="742" y="280"/>
                                  </a:cubicBezTo>
                                  <a:cubicBezTo>
                                    <a:pt x="753" y="280"/>
                                    <a:pt x="763" y="290"/>
                                    <a:pt x="763" y="301"/>
                                  </a:cubicBezTo>
                                  <a:close/>
                                  <a:moveTo>
                                    <a:pt x="755" y="301"/>
                                  </a:moveTo>
                                  <a:cubicBezTo>
                                    <a:pt x="755" y="302"/>
                                    <a:pt x="755" y="303"/>
                                    <a:pt x="755" y="303"/>
                                  </a:cubicBezTo>
                                  <a:cubicBezTo>
                                    <a:pt x="757" y="304"/>
                                    <a:pt x="759" y="304"/>
                                    <a:pt x="761" y="305"/>
                                  </a:cubicBezTo>
                                  <a:cubicBezTo>
                                    <a:pt x="761" y="304"/>
                                    <a:pt x="761" y="303"/>
                                    <a:pt x="761" y="301"/>
                                  </a:cubicBezTo>
                                  <a:cubicBezTo>
                                    <a:pt x="761" y="296"/>
                                    <a:pt x="759" y="291"/>
                                    <a:pt x="755" y="287"/>
                                  </a:cubicBezTo>
                                  <a:cubicBezTo>
                                    <a:pt x="752" y="284"/>
                                    <a:pt x="747" y="282"/>
                                    <a:pt x="742" y="282"/>
                                  </a:cubicBezTo>
                                  <a:cubicBezTo>
                                    <a:pt x="736" y="282"/>
                                    <a:pt x="731" y="284"/>
                                    <a:pt x="728" y="287"/>
                                  </a:cubicBezTo>
                                  <a:cubicBezTo>
                                    <a:pt x="724" y="291"/>
                                    <a:pt x="722" y="296"/>
                                    <a:pt x="722" y="301"/>
                                  </a:cubicBezTo>
                                  <a:cubicBezTo>
                                    <a:pt x="722" y="303"/>
                                    <a:pt x="722" y="304"/>
                                    <a:pt x="723" y="305"/>
                                  </a:cubicBezTo>
                                  <a:cubicBezTo>
                                    <a:pt x="724" y="304"/>
                                    <a:pt x="726" y="304"/>
                                    <a:pt x="728" y="303"/>
                                  </a:cubicBezTo>
                                  <a:cubicBezTo>
                                    <a:pt x="728" y="303"/>
                                    <a:pt x="728" y="302"/>
                                    <a:pt x="728" y="301"/>
                                  </a:cubicBezTo>
                                  <a:cubicBezTo>
                                    <a:pt x="728" y="294"/>
                                    <a:pt x="734" y="288"/>
                                    <a:pt x="742" y="288"/>
                                  </a:cubicBezTo>
                                  <a:cubicBezTo>
                                    <a:pt x="749" y="288"/>
                                    <a:pt x="755" y="294"/>
                                    <a:pt x="755" y="301"/>
                                  </a:cubicBezTo>
                                  <a:close/>
                                  <a:moveTo>
                                    <a:pt x="748" y="301"/>
                                  </a:moveTo>
                                  <a:cubicBezTo>
                                    <a:pt x="748" y="301"/>
                                    <a:pt x="748" y="302"/>
                                    <a:pt x="748" y="302"/>
                                  </a:cubicBezTo>
                                  <a:cubicBezTo>
                                    <a:pt x="750" y="302"/>
                                    <a:pt x="752" y="302"/>
                                    <a:pt x="754" y="303"/>
                                  </a:cubicBezTo>
                                  <a:cubicBezTo>
                                    <a:pt x="754" y="302"/>
                                    <a:pt x="754" y="302"/>
                                    <a:pt x="754" y="301"/>
                                  </a:cubicBezTo>
                                  <a:cubicBezTo>
                                    <a:pt x="754" y="295"/>
                                    <a:pt x="748" y="289"/>
                                    <a:pt x="742" y="289"/>
                                  </a:cubicBezTo>
                                  <a:cubicBezTo>
                                    <a:pt x="735" y="289"/>
                                    <a:pt x="730" y="295"/>
                                    <a:pt x="730" y="301"/>
                                  </a:cubicBezTo>
                                  <a:cubicBezTo>
                                    <a:pt x="730" y="302"/>
                                    <a:pt x="730" y="302"/>
                                    <a:pt x="730" y="303"/>
                                  </a:cubicBezTo>
                                  <a:cubicBezTo>
                                    <a:pt x="732" y="302"/>
                                    <a:pt x="733" y="302"/>
                                    <a:pt x="735" y="302"/>
                                  </a:cubicBezTo>
                                  <a:cubicBezTo>
                                    <a:pt x="735" y="302"/>
                                    <a:pt x="735" y="301"/>
                                    <a:pt x="735" y="301"/>
                                  </a:cubicBezTo>
                                  <a:cubicBezTo>
                                    <a:pt x="735" y="298"/>
                                    <a:pt x="738" y="295"/>
                                    <a:pt x="742" y="295"/>
                                  </a:cubicBezTo>
                                  <a:cubicBezTo>
                                    <a:pt x="745" y="295"/>
                                    <a:pt x="748" y="298"/>
                                    <a:pt x="748" y="301"/>
                                  </a:cubicBezTo>
                                  <a:close/>
                                  <a:moveTo>
                                    <a:pt x="742" y="296"/>
                                  </a:moveTo>
                                  <a:cubicBezTo>
                                    <a:pt x="739" y="296"/>
                                    <a:pt x="737" y="298"/>
                                    <a:pt x="737" y="301"/>
                                  </a:cubicBezTo>
                                  <a:cubicBezTo>
                                    <a:pt x="737" y="301"/>
                                    <a:pt x="737" y="302"/>
                                    <a:pt x="737" y="302"/>
                                  </a:cubicBezTo>
                                  <a:cubicBezTo>
                                    <a:pt x="738" y="302"/>
                                    <a:pt x="740" y="301"/>
                                    <a:pt x="742" y="301"/>
                                  </a:cubicBezTo>
                                  <a:cubicBezTo>
                                    <a:pt x="743" y="301"/>
                                    <a:pt x="745" y="302"/>
                                    <a:pt x="747" y="302"/>
                                  </a:cubicBezTo>
                                  <a:cubicBezTo>
                                    <a:pt x="747" y="302"/>
                                    <a:pt x="747" y="301"/>
                                    <a:pt x="747" y="301"/>
                                  </a:cubicBezTo>
                                  <a:cubicBezTo>
                                    <a:pt x="747" y="298"/>
                                    <a:pt x="745" y="296"/>
                                    <a:pt x="742" y="296"/>
                                  </a:cubicBezTo>
                                  <a:close/>
                                  <a:moveTo>
                                    <a:pt x="772" y="312"/>
                                  </a:moveTo>
                                  <a:cubicBezTo>
                                    <a:pt x="773" y="311"/>
                                    <a:pt x="774" y="310"/>
                                    <a:pt x="775" y="310"/>
                                  </a:cubicBezTo>
                                  <a:cubicBezTo>
                                    <a:pt x="776" y="307"/>
                                    <a:pt x="776" y="304"/>
                                    <a:pt x="776" y="301"/>
                                  </a:cubicBezTo>
                                  <a:cubicBezTo>
                                    <a:pt x="776" y="292"/>
                                    <a:pt x="772" y="283"/>
                                    <a:pt x="766" y="277"/>
                                  </a:cubicBezTo>
                                  <a:cubicBezTo>
                                    <a:pt x="760" y="271"/>
                                    <a:pt x="751" y="267"/>
                                    <a:pt x="742" y="267"/>
                                  </a:cubicBezTo>
                                  <a:cubicBezTo>
                                    <a:pt x="732" y="267"/>
                                    <a:pt x="724" y="271"/>
                                    <a:pt x="717" y="277"/>
                                  </a:cubicBezTo>
                                  <a:cubicBezTo>
                                    <a:pt x="711" y="283"/>
                                    <a:pt x="707" y="292"/>
                                    <a:pt x="707" y="301"/>
                                  </a:cubicBezTo>
                                  <a:cubicBezTo>
                                    <a:pt x="707" y="304"/>
                                    <a:pt x="708" y="307"/>
                                    <a:pt x="708" y="310"/>
                                  </a:cubicBezTo>
                                  <a:cubicBezTo>
                                    <a:pt x="709" y="310"/>
                                    <a:pt x="710" y="311"/>
                                    <a:pt x="711" y="311"/>
                                  </a:cubicBezTo>
                                  <a:cubicBezTo>
                                    <a:pt x="712" y="311"/>
                                    <a:pt x="713" y="310"/>
                                    <a:pt x="714" y="310"/>
                                  </a:cubicBezTo>
                                  <a:cubicBezTo>
                                    <a:pt x="713" y="307"/>
                                    <a:pt x="713" y="304"/>
                                    <a:pt x="713" y="301"/>
                                  </a:cubicBezTo>
                                  <a:cubicBezTo>
                                    <a:pt x="713" y="285"/>
                                    <a:pt x="726" y="272"/>
                                    <a:pt x="742" y="272"/>
                                  </a:cubicBezTo>
                                  <a:cubicBezTo>
                                    <a:pt x="758" y="272"/>
                                    <a:pt x="770" y="285"/>
                                    <a:pt x="770" y="301"/>
                                  </a:cubicBezTo>
                                  <a:cubicBezTo>
                                    <a:pt x="770" y="304"/>
                                    <a:pt x="770" y="307"/>
                                    <a:pt x="769" y="310"/>
                                  </a:cubicBezTo>
                                  <a:cubicBezTo>
                                    <a:pt x="770" y="310"/>
                                    <a:pt x="771" y="311"/>
                                    <a:pt x="772" y="312"/>
                                  </a:cubicBezTo>
                                  <a:close/>
                                  <a:moveTo>
                                    <a:pt x="763" y="250"/>
                                  </a:moveTo>
                                  <a:cubicBezTo>
                                    <a:pt x="763" y="251"/>
                                    <a:pt x="763" y="253"/>
                                    <a:pt x="762" y="254"/>
                                  </a:cubicBezTo>
                                  <a:cubicBezTo>
                                    <a:pt x="764" y="255"/>
                                    <a:pt x="766" y="256"/>
                                    <a:pt x="768" y="257"/>
                                  </a:cubicBezTo>
                                  <a:cubicBezTo>
                                    <a:pt x="769" y="255"/>
                                    <a:pt x="769" y="252"/>
                                    <a:pt x="769" y="250"/>
                                  </a:cubicBezTo>
                                  <a:cubicBezTo>
                                    <a:pt x="769" y="242"/>
                                    <a:pt x="766" y="236"/>
                                    <a:pt x="761" y="231"/>
                                  </a:cubicBezTo>
                                  <a:cubicBezTo>
                                    <a:pt x="756" y="226"/>
                                    <a:pt x="749" y="223"/>
                                    <a:pt x="742" y="223"/>
                                  </a:cubicBezTo>
                                  <a:cubicBezTo>
                                    <a:pt x="734" y="223"/>
                                    <a:pt x="727" y="226"/>
                                    <a:pt x="722" y="231"/>
                                  </a:cubicBezTo>
                                  <a:cubicBezTo>
                                    <a:pt x="718" y="236"/>
                                    <a:pt x="714" y="242"/>
                                    <a:pt x="714" y="250"/>
                                  </a:cubicBezTo>
                                  <a:cubicBezTo>
                                    <a:pt x="714" y="252"/>
                                    <a:pt x="715" y="255"/>
                                    <a:pt x="715" y="257"/>
                                  </a:cubicBezTo>
                                  <a:cubicBezTo>
                                    <a:pt x="717" y="256"/>
                                    <a:pt x="719" y="255"/>
                                    <a:pt x="721" y="254"/>
                                  </a:cubicBezTo>
                                  <a:cubicBezTo>
                                    <a:pt x="721" y="253"/>
                                    <a:pt x="721" y="251"/>
                                    <a:pt x="721" y="250"/>
                                  </a:cubicBezTo>
                                  <a:cubicBezTo>
                                    <a:pt x="721" y="238"/>
                                    <a:pt x="730" y="229"/>
                                    <a:pt x="742" y="229"/>
                                  </a:cubicBezTo>
                                  <a:cubicBezTo>
                                    <a:pt x="753" y="229"/>
                                    <a:pt x="763" y="238"/>
                                    <a:pt x="763" y="250"/>
                                  </a:cubicBezTo>
                                  <a:close/>
                                  <a:moveTo>
                                    <a:pt x="755" y="250"/>
                                  </a:moveTo>
                                  <a:cubicBezTo>
                                    <a:pt x="755" y="251"/>
                                    <a:pt x="755" y="251"/>
                                    <a:pt x="755" y="252"/>
                                  </a:cubicBezTo>
                                  <a:cubicBezTo>
                                    <a:pt x="757" y="252"/>
                                    <a:pt x="759" y="253"/>
                                    <a:pt x="761" y="254"/>
                                  </a:cubicBezTo>
                                  <a:cubicBezTo>
                                    <a:pt x="761" y="253"/>
                                    <a:pt x="761" y="251"/>
                                    <a:pt x="761" y="250"/>
                                  </a:cubicBezTo>
                                  <a:cubicBezTo>
                                    <a:pt x="761" y="245"/>
                                    <a:pt x="759" y="240"/>
                                    <a:pt x="755" y="236"/>
                                  </a:cubicBezTo>
                                  <a:cubicBezTo>
                                    <a:pt x="752" y="233"/>
                                    <a:pt x="747" y="230"/>
                                    <a:pt x="742" y="230"/>
                                  </a:cubicBezTo>
                                  <a:cubicBezTo>
                                    <a:pt x="736" y="230"/>
                                    <a:pt x="731" y="233"/>
                                    <a:pt x="728" y="236"/>
                                  </a:cubicBezTo>
                                  <a:cubicBezTo>
                                    <a:pt x="724" y="240"/>
                                    <a:pt x="722" y="245"/>
                                    <a:pt x="722" y="250"/>
                                  </a:cubicBezTo>
                                  <a:cubicBezTo>
                                    <a:pt x="722" y="251"/>
                                    <a:pt x="722" y="253"/>
                                    <a:pt x="723" y="254"/>
                                  </a:cubicBezTo>
                                  <a:cubicBezTo>
                                    <a:pt x="724" y="253"/>
                                    <a:pt x="726" y="252"/>
                                    <a:pt x="728" y="252"/>
                                  </a:cubicBezTo>
                                  <a:cubicBezTo>
                                    <a:pt x="728" y="251"/>
                                    <a:pt x="728" y="251"/>
                                    <a:pt x="728" y="250"/>
                                  </a:cubicBezTo>
                                  <a:cubicBezTo>
                                    <a:pt x="728" y="242"/>
                                    <a:pt x="734" y="236"/>
                                    <a:pt x="742" y="236"/>
                                  </a:cubicBezTo>
                                  <a:cubicBezTo>
                                    <a:pt x="749" y="236"/>
                                    <a:pt x="755" y="242"/>
                                    <a:pt x="755" y="250"/>
                                  </a:cubicBezTo>
                                  <a:close/>
                                  <a:moveTo>
                                    <a:pt x="748" y="250"/>
                                  </a:moveTo>
                                  <a:cubicBezTo>
                                    <a:pt x="748" y="250"/>
                                    <a:pt x="748" y="250"/>
                                    <a:pt x="748" y="251"/>
                                  </a:cubicBezTo>
                                  <a:cubicBezTo>
                                    <a:pt x="750" y="251"/>
                                    <a:pt x="752" y="251"/>
                                    <a:pt x="754" y="251"/>
                                  </a:cubicBezTo>
                                  <a:cubicBezTo>
                                    <a:pt x="754" y="251"/>
                                    <a:pt x="754" y="250"/>
                                    <a:pt x="754" y="250"/>
                                  </a:cubicBezTo>
                                  <a:cubicBezTo>
                                    <a:pt x="754" y="243"/>
                                    <a:pt x="748" y="238"/>
                                    <a:pt x="742" y="238"/>
                                  </a:cubicBezTo>
                                  <a:cubicBezTo>
                                    <a:pt x="735" y="238"/>
                                    <a:pt x="730" y="243"/>
                                    <a:pt x="730" y="250"/>
                                  </a:cubicBezTo>
                                  <a:cubicBezTo>
                                    <a:pt x="730" y="250"/>
                                    <a:pt x="730" y="251"/>
                                    <a:pt x="730" y="251"/>
                                  </a:cubicBezTo>
                                  <a:cubicBezTo>
                                    <a:pt x="732" y="251"/>
                                    <a:pt x="733" y="251"/>
                                    <a:pt x="735" y="251"/>
                                  </a:cubicBezTo>
                                  <a:cubicBezTo>
                                    <a:pt x="735" y="250"/>
                                    <a:pt x="735" y="250"/>
                                    <a:pt x="735" y="250"/>
                                  </a:cubicBezTo>
                                  <a:cubicBezTo>
                                    <a:pt x="735" y="246"/>
                                    <a:pt x="738" y="243"/>
                                    <a:pt x="742" y="243"/>
                                  </a:cubicBezTo>
                                  <a:cubicBezTo>
                                    <a:pt x="745" y="243"/>
                                    <a:pt x="748" y="246"/>
                                    <a:pt x="748" y="250"/>
                                  </a:cubicBezTo>
                                  <a:close/>
                                  <a:moveTo>
                                    <a:pt x="742" y="245"/>
                                  </a:moveTo>
                                  <a:cubicBezTo>
                                    <a:pt x="739" y="245"/>
                                    <a:pt x="737" y="247"/>
                                    <a:pt x="737" y="250"/>
                                  </a:cubicBezTo>
                                  <a:cubicBezTo>
                                    <a:pt x="737" y="250"/>
                                    <a:pt x="737" y="250"/>
                                    <a:pt x="737" y="250"/>
                                  </a:cubicBezTo>
                                  <a:cubicBezTo>
                                    <a:pt x="738" y="250"/>
                                    <a:pt x="740" y="250"/>
                                    <a:pt x="742" y="250"/>
                                  </a:cubicBezTo>
                                  <a:cubicBezTo>
                                    <a:pt x="743" y="250"/>
                                    <a:pt x="745" y="250"/>
                                    <a:pt x="747" y="250"/>
                                  </a:cubicBezTo>
                                  <a:cubicBezTo>
                                    <a:pt x="747" y="250"/>
                                    <a:pt x="747" y="250"/>
                                    <a:pt x="747" y="250"/>
                                  </a:cubicBezTo>
                                  <a:cubicBezTo>
                                    <a:pt x="747" y="247"/>
                                    <a:pt x="745" y="245"/>
                                    <a:pt x="742" y="245"/>
                                  </a:cubicBezTo>
                                  <a:close/>
                                  <a:moveTo>
                                    <a:pt x="772" y="260"/>
                                  </a:moveTo>
                                  <a:cubicBezTo>
                                    <a:pt x="773" y="260"/>
                                    <a:pt x="774" y="259"/>
                                    <a:pt x="775" y="258"/>
                                  </a:cubicBezTo>
                                  <a:cubicBezTo>
                                    <a:pt x="776" y="256"/>
                                    <a:pt x="776" y="253"/>
                                    <a:pt x="776" y="250"/>
                                  </a:cubicBezTo>
                                  <a:cubicBezTo>
                                    <a:pt x="776" y="240"/>
                                    <a:pt x="772" y="232"/>
                                    <a:pt x="766" y="226"/>
                                  </a:cubicBezTo>
                                  <a:cubicBezTo>
                                    <a:pt x="760" y="220"/>
                                    <a:pt x="751" y="216"/>
                                    <a:pt x="742" y="216"/>
                                  </a:cubicBezTo>
                                  <a:cubicBezTo>
                                    <a:pt x="732" y="216"/>
                                    <a:pt x="724" y="220"/>
                                    <a:pt x="717" y="226"/>
                                  </a:cubicBezTo>
                                  <a:cubicBezTo>
                                    <a:pt x="711" y="232"/>
                                    <a:pt x="707" y="240"/>
                                    <a:pt x="707" y="250"/>
                                  </a:cubicBezTo>
                                  <a:cubicBezTo>
                                    <a:pt x="707" y="253"/>
                                    <a:pt x="708" y="256"/>
                                    <a:pt x="708" y="258"/>
                                  </a:cubicBezTo>
                                  <a:cubicBezTo>
                                    <a:pt x="709" y="259"/>
                                    <a:pt x="710" y="259"/>
                                    <a:pt x="711" y="260"/>
                                  </a:cubicBezTo>
                                  <a:cubicBezTo>
                                    <a:pt x="712" y="259"/>
                                    <a:pt x="713" y="259"/>
                                    <a:pt x="714" y="258"/>
                                  </a:cubicBezTo>
                                  <a:cubicBezTo>
                                    <a:pt x="713" y="256"/>
                                    <a:pt x="713" y="253"/>
                                    <a:pt x="713" y="250"/>
                                  </a:cubicBezTo>
                                  <a:cubicBezTo>
                                    <a:pt x="713" y="234"/>
                                    <a:pt x="726" y="221"/>
                                    <a:pt x="742" y="221"/>
                                  </a:cubicBezTo>
                                  <a:cubicBezTo>
                                    <a:pt x="758" y="221"/>
                                    <a:pt x="770" y="234"/>
                                    <a:pt x="770" y="250"/>
                                  </a:cubicBezTo>
                                  <a:cubicBezTo>
                                    <a:pt x="770" y="253"/>
                                    <a:pt x="770" y="256"/>
                                    <a:pt x="769" y="258"/>
                                  </a:cubicBezTo>
                                  <a:cubicBezTo>
                                    <a:pt x="770" y="259"/>
                                    <a:pt x="771" y="259"/>
                                    <a:pt x="772" y="260"/>
                                  </a:cubicBezTo>
                                  <a:close/>
                                  <a:moveTo>
                                    <a:pt x="763" y="199"/>
                                  </a:moveTo>
                                  <a:cubicBezTo>
                                    <a:pt x="763" y="200"/>
                                    <a:pt x="763" y="202"/>
                                    <a:pt x="762" y="203"/>
                                  </a:cubicBezTo>
                                  <a:cubicBezTo>
                                    <a:pt x="764" y="204"/>
                                    <a:pt x="766" y="205"/>
                                    <a:pt x="768" y="206"/>
                                  </a:cubicBezTo>
                                  <a:cubicBezTo>
                                    <a:pt x="769" y="204"/>
                                    <a:pt x="769" y="201"/>
                                    <a:pt x="769" y="199"/>
                                  </a:cubicBezTo>
                                  <a:cubicBezTo>
                                    <a:pt x="769" y="191"/>
                                    <a:pt x="766" y="184"/>
                                    <a:pt x="761" y="179"/>
                                  </a:cubicBezTo>
                                  <a:cubicBezTo>
                                    <a:pt x="756" y="174"/>
                                    <a:pt x="749" y="171"/>
                                    <a:pt x="742" y="171"/>
                                  </a:cubicBezTo>
                                  <a:cubicBezTo>
                                    <a:pt x="734" y="171"/>
                                    <a:pt x="727" y="174"/>
                                    <a:pt x="722" y="179"/>
                                  </a:cubicBezTo>
                                  <a:cubicBezTo>
                                    <a:pt x="718" y="184"/>
                                    <a:pt x="714" y="191"/>
                                    <a:pt x="714" y="199"/>
                                  </a:cubicBezTo>
                                  <a:cubicBezTo>
                                    <a:pt x="714" y="201"/>
                                    <a:pt x="715" y="204"/>
                                    <a:pt x="715" y="206"/>
                                  </a:cubicBezTo>
                                  <a:cubicBezTo>
                                    <a:pt x="717" y="205"/>
                                    <a:pt x="719" y="204"/>
                                    <a:pt x="721" y="203"/>
                                  </a:cubicBezTo>
                                  <a:cubicBezTo>
                                    <a:pt x="721" y="202"/>
                                    <a:pt x="721" y="200"/>
                                    <a:pt x="721" y="199"/>
                                  </a:cubicBezTo>
                                  <a:cubicBezTo>
                                    <a:pt x="721" y="187"/>
                                    <a:pt x="730" y="177"/>
                                    <a:pt x="742" y="177"/>
                                  </a:cubicBezTo>
                                  <a:cubicBezTo>
                                    <a:pt x="753" y="177"/>
                                    <a:pt x="763" y="187"/>
                                    <a:pt x="763" y="199"/>
                                  </a:cubicBezTo>
                                  <a:close/>
                                  <a:moveTo>
                                    <a:pt x="755" y="199"/>
                                  </a:moveTo>
                                  <a:cubicBezTo>
                                    <a:pt x="755" y="199"/>
                                    <a:pt x="755" y="200"/>
                                    <a:pt x="755" y="200"/>
                                  </a:cubicBezTo>
                                  <a:cubicBezTo>
                                    <a:pt x="757" y="201"/>
                                    <a:pt x="759" y="202"/>
                                    <a:pt x="761" y="202"/>
                                  </a:cubicBezTo>
                                  <a:cubicBezTo>
                                    <a:pt x="761" y="201"/>
                                    <a:pt x="761" y="200"/>
                                    <a:pt x="761" y="199"/>
                                  </a:cubicBezTo>
                                  <a:cubicBezTo>
                                    <a:pt x="761" y="193"/>
                                    <a:pt x="759" y="188"/>
                                    <a:pt x="755" y="185"/>
                                  </a:cubicBezTo>
                                  <a:cubicBezTo>
                                    <a:pt x="752" y="181"/>
                                    <a:pt x="747" y="179"/>
                                    <a:pt x="742" y="179"/>
                                  </a:cubicBezTo>
                                  <a:cubicBezTo>
                                    <a:pt x="736" y="179"/>
                                    <a:pt x="731" y="181"/>
                                    <a:pt x="728" y="185"/>
                                  </a:cubicBezTo>
                                  <a:cubicBezTo>
                                    <a:pt x="724" y="188"/>
                                    <a:pt x="722" y="193"/>
                                    <a:pt x="722" y="199"/>
                                  </a:cubicBezTo>
                                  <a:cubicBezTo>
                                    <a:pt x="722" y="200"/>
                                    <a:pt x="722" y="201"/>
                                    <a:pt x="723" y="202"/>
                                  </a:cubicBezTo>
                                  <a:cubicBezTo>
                                    <a:pt x="724" y="202"/>
                                    <a:pt x="726" y="201"/>
                                    <a:pt x="728" y="200"/>
                                  </a:cubicBezTo>
                                  <a:cubicBezTo>
                                    <a:pt x="728" y="200"/>
                                    <a:pt x="728" y="199"/>
                                    <a:pt x="728" y="199"/>
                                  </a:cubicBezTo>
                                  <a:cubicBezTo>
                                    <a:pt x="728" y="191"/>
                                    <a:pt x="734" y="185"/>
                                    <a:pt x="742" y="185"/>
                                  </a:cubicBezTo>
                                  <a:cubicBezTo>
                                    <a:pt x="749" y="185"/>
                                    <a:pt x="755" y="191"/>
                                    <a:pt x="755" y="199"/>
                                  </a:cubicBezTo>
                                  <a:close/>
                                  <a:moveTo>
                                    <a:pt x="748" y="199"/>
                                  </a:moveTo>
                                  <a:cubicBezTo>
                                    <a:pt x="748" y="199"/>
                                    <a:pt x="748" y="199"/>
                                    <a:pt x="748" y="199"/>
                                  </a:cubicBezTo>
                                  <a:cubicBezTo>
                                    <a:pt x="750" y="199"/>
                                    <a:pt x="752" y="200"/>
                                    <a:pt x="754" y="200"/>
                                  </a:cubicBezTo>
                                  <a:cubicBezTo>
                                    <a:pt x="754" y="200"/>
                                    <a:pt x="754" y="199"/>
                                    <a:pt x="754" y="199"/>
                                  </a:cubicBezTo>
                                  <a:cubicBezTo>
                                    <a:pt x="754" y="192"/>
                                    <a:pt x="748" y="187"/>
                                    <a:pt x="742" y="187"/>
                                  </a:cubicBezTo>
                                  <a:cubicBezTo>
                                    <a:pt x="735" y="187"/>
                                    <a:pt x="730" y="192"/>
                                    <a:pt x="730" y="199"/>
                                  </a:cubicBezTo>
                                  <a:cubicBezTo>
                                    <a:pt x="730" y="199"/>
                                    <a:pt x="730" y="200"/>
                                    <a:pt x="730" y="200"/>
                                  </a:cubicBezTo>
                                  <a:cubicBezTo>
                                    <a:pt x="732" y="200"/>
                                    <a:pt x="733" y="199"/>
                                    <a:pt x="735" y="199"/>
                                  </a:cubicBezTo>
                                  <a:cubicBezTo>
                                    <a:pt x="735" y="199"/>
                                    <a:pt x="735" y="199"/>
                                    <a:pt x="735" y="199"/>
                                  </a:cubicBezTo>
                                  <a:cubicBezTo>
                                    <a:pt x="735" y="195"/>
                                    <a:pt x="738" y="192"/>
                                    <a:pt x="742" y="192"/>
                                  </a:cubicBezTo>
                                  <a:cubicBezTo>
                                    <a:pt x="745" y="192"/>
                                    <a:pt x="748" y="195"/>
                                    <a:pt x="748" y="199"/>
                                  </a:cubicBezTo>
                                  <a:close/>
                                  <a:moveTo>
                                    <a:pt x="742" y="193"/>
                                  </a:moveTo>
                                  <a:cubicBezTo>
                                    <a:pt x="739" y="193"/>
                                    <a:pt x="737" y="196"/>
                                    <a:pt x="737" y="199"/>
                                  </a:cubicBezTo>
                                  <a:cubicBezTo>
                                    <a:pt x="737" y="199"/>
                                    <a:pt x="737" y="199"/>
                                    <a:pt x="737" y="199"/>
                                  </a:cubicBezTo>
                                  <a:cubicBezTo>
                                    <a:pt x="738" y="199"/>
                                    <a:pt x="740" y="199"/>
                                    <a:pt x="742" y="199"/>
                                  </a:cubicBezTo>
                                  <a:cubicBezTo>
                                    <a:pt x="743" y="199"/>
                                    <a:pt x="745" y="199"/>
                                    <a:pt x="747" y="199"/>
                                  </a:cubicBezTo>
                                  <a:cubicBezTo>
                                    <a:pt x="747" y="199"/>
                                    <a:pt x="747" y="199"/>
                                    <a:pt x="747" y="199"/>
                                  </a:cubicBezTo>
                                  <a:cubicBezTo>
                                    <a:pt x="747" y="196"/>
                                    <a:pt x="745" y="193"/>
                                    <a:pt x="742" y="193"/>
                                  </a:cubicBezTo>
                                  <a:close/>
                                  <a:moveTo>
                                    <a:pt x="772" y="209"/>
                                  </a:moveTo>
                                  <a:cubicBezTo>
                                    <a:pt x="773" y="208"/>
                                    <a:pt x="774" y="208"/>
                                    <a:pt x="775" y="207"/>
                                  </a:cubicBezTo>
                                  <a:cubicBezTo>
                                    <a:pt x="776" y="204"/>
                                    <a:pt x="776" y="201"/>
                                    <a:pt x="776" y="199"/>
                                  </a:cubicBezTo>
                                  <a:cubicBezTo>
                                    <a:pt x="776" y="189"/>
                                    <a:pt x="772" y="181"/>
                                    <a:pt x="766" y="174"/>
                                  </a:cubicBezTo>
                                  <a:cubicBezTo>
                                    <a:pt x="760" y="168"/>
                                    <a:pt x="751" y="164"/>
                                    <a:pt x="742" y="164"/>
                                  </a:cubicBezTo>
                                  <a:cubicBezTo>
                                    <a:pt x="732" y="164"/>
                                    <a:pt x="724" y="168"/>
                                    <a:pt x="717" y="174"/>
                                  </a:cubicBezTo>
                                  <a:cubicBezTo>
                                    <a:pt x="711" y="181"/>
                                    <a:pt x="707" y="189"/>
                                    <a:pt x="707" y="199"/>
                                  </a:cubicBezTo>
                                  <a:cubicBezTo>
                                    <a:pt x="707" y="201"/>
                                    <a:pt x="708" y="204"/>
                                    <a:pt x="708" y="207"/>
                                  </a:cubicBezTo>
                                  <a:cubicBezTo>
                                    <a:pt x="709" y="207"/>
                                    <a:pt x="710" y="208"/>
                                    <a:pt x="711" y="209"/>
                                  </a:cubicBezTo>
                                  <a:cubicBezTo>
                                    <a:pt x="712" y="208"/>
                                    <a:pt x="713" y="207"/>
                                    <a:pt x="714" y="207"/>
                                  </a:cubicBezTo>
                                  <a:cubicBezTo>
                                    <a:pt x="713" y="204"/>
                                    <a:pt x="713" y="201"/>
                                    <a:pt x="713" y="199"/>
                                  </a:cubicBezTo>
                                  <a:cubicBezTo>
                                    <a:pt x="713" y="183"/>
                                    <a:pt x="726" y="170"/>
                                    <a:pt x="742" y="170"/>
                                  </a:cubicBezTo>
                                  <a:cubicBezTo>
                                    <a:pt x="758" y="170"/>
                                    <a:pt x="770" y="183"/>
                                    <a:pt x="770" y="199"/>
                                  </a:cubicBezTo>
                                  <a:cubicBezTo>
                                    <a:pt x="770" y="201"/>
                                    <a:pt x="770" y="204"/>
                                    <a:pt x="769" y="207"/>
                                  </a:cubicBezTo>
                                  <a:cubicBezTo>
                                    <a:pt x="770" y="207"/>
                                    <a:pt x="771" y="208"/>
                                    <a:pt x="772" y="209"/>
                                  </a:cubicBezTo>
                                  <a:close/>
                                  <a:moveTo>
                                    <a:pt x="763" y="147"/>
                                  </a:moveTo>
                                  <a:cubicBezTo>
                                    <a:pt x="763" y="149"/>
                                    <a:pt x="763" y="150"/>
                                    <a:pt x="762" y="152"/>
                                  </a:cubicBezTo>
                                  <a:cubicBezTo>
                                    <a:pt x="764" y="152"/>
                                    <a:pt x="766" y="153"/>
                                    <a:pt x="768" y="155"/>
                                  </a:cubicBezTo>
                                  <a:cubicBezTo>
                                    <a:pt x="769" y="152"/>
                                    <a:pt x="769" y="150"/>
                                    <a:pt x="769" y="147"/>
                                  </a:cubicBezTo>
                                  <a:cubicBezTo>
                                    <a:pt x="769" y="140"/>
                                    <a:pt x="766" y="133"/>
                                    <a:pt x="761" y="128"/>
                                  </a:cubicBezTo>
                                  <a:cubicBezTo>
                                    <a:pt x="756" y="123"/>
                                    <a:pt x="749" y="120"/>
                                    <a:pt x="742" y="120"/>
                                  </a:cubicBezTo>
                                  <a:cubicBezTo>
                                    <a:pt x="734" y="120"/>
                                    <a:pt x="727" y="123"/>
                                    <a:pt x="722" y="128"/>
                                  </a:cubicBezTo>
                                  <a:cubicBezTo>
                                    <a:pt x="718" y="133"/>
                                    <a:pt x="714" y="140"/>
                                    <a:pt x="714" y="147"/>
                                  </a:cubicBezTo>
                                  <a:cubicBezTo>
                                    <a:pt x="714" y="150"/>
                                    <a:pt x="715" y="152"/>
                                    <a:pt x="715" y="155"/>
                                  </a:cubicBezTo>
                                  <a:cubicBezTo>
                                    <a:pt x="717" y="153"/>
                                    <a:pt x="719" y="152"/>
                                    <a:pt x="721" y="152"/>
                                  </a:cubicBezTo>
                                  <a:cubicBezTo>
                                    <a:pt x="721" y="150"/>
                                    <a:pt x="721" y="149"/>
                                    <a:pt x="721" y="147"/>
                                  </a:cubicBezTo>
                                  <a:cubicBezTo>
                                    <a:pt x="721" y="135"/>
                                    <a:pt x="730" y="126"/>
                                    <a:pt x="742" y="126"/>
                                  </a:cubicBezTo>
                                  <a:cubicBezTo>
                                    <a:pt x="753" y="126"/>
                                    <a:pt x="763" y="135"/>
                                    <a:pt x="763" y="147"/>
                                  </a:cubicBezTo>
                                  <a:close/>
                                  <a:moveTo>
                                    <a:pt x="755" y="147"/>
                                  </a:moveTo>
                                  <a:cubicBezTo>
                                    <a:pt x="755" y="148"/>
                                    <a:pt x="755" y="148"/>
                                    <a:pt x="755" y="149"/>
                                  </a:cubicBezTo>
                                  <a:cubicBezTo>
                                    <a:pt x="757" y="150"/>
                                    <a:pt x="759" y="150"/>
                                    <a:pt x="761" y="151"/>
                                  </a:cubicBezTo>
                                  <a:cubicBezTo>
                                    <a:pt x="761" y="150"/>
                                    <a:pt x="761" y="148"/>
                                    <a:pt x="761" y="147"/>
                                  </a:cubicBezTo>
                                  <a:cubicBezTo>
                                    <a:pt x="761" y="142"/>
                                    <a:pt x="759" y="137"/>
                                    <a:pt x="755" y="133"/>
                                  </a:cubicBezTo>
                                  <a:cubicBezTo>
                                    <a:pt x="752" y="130"/>
                                    <a:pt x="747" y="128"/>
                                    <a:pt x="742" y="128"/>
                                  </a:cubicBezTo>
                                  <a:cubicBezTo>
                                    <a:pt x="736" y="128"/>
                                    <a:pt x="731" y="130"/>
                                    <a:pt x="728" y="133"/>
                                  </a:cubicBezTo>
                                  <a:cubicBezTo>
                                    <a:pt x="724" y="137"/>
                                    <a:pt x="722" y="142"/>
                                    <a:pt x="722" y="147"/>
                                  </a:cubicBezTo>
                                  <a:cubicBezTo>
                                    <a:pt x="722" y="148"/>
                                    <a:pt x="722" y="150"/>
                                    <a:pt x="723" y="151"/>
                                  </a:cubicBezTo>
                                  <a:cubicBezTo>
                                    <a:pt x="724" y="150"/>
                                    <a:pt x="726" y="150"/>
                                    <a:pt x="728" y="149"/>
                                  </a:cubicBezTo>
                                  <a:cubicBezTo>
                                    <a:pt x="728" y="148"/>
                                    <a:pt x="728" y="148"/>
                                    <a:pt x="728" y="147"/>
                                  </a:cubicBezTo>
                                  <a:cubicBezTo>
                                    <a:pt x="728" y="140"/>
                                    <a:pt x="734" y="134"/>
                                    <a:pt x="742" y="134"/>
                                  </a:cubicBezTo>
                                  <a:cubicBezTo>
                                    <a:pt x="749" y="134"/>
                                    <a:pt x="755" y="140"/>
                                    <a:pt x="755" y="147"/>
                                  </a:cubicBezTo>
                                  <a:close/>
                                  <a:moveTo>
                                    <a:pt x="748" y="147"/>
                                  </a:moveTo>
                                  <a:cubicBezTo>
                                    <a:pt x="748" y="147"/>
                                    <a:pt x="748" y="148"/>
                                    <a:pt x="748" y="148"/>
                                  </a:cubicBezTo>
                                  <a:cubicBezTo>
                                    <a:pt x="750" y="148"/>
                                    <a:pt x="752" y="148"/>
                                    <a:pt x="754" y="149"/>
                                  </a:cubicBezTo>
                                  <a:cubicBezTo>
                                    <a:pt x="754" y="148"/>
                                    <a:pt x="754" y="148"/>
                                    <a:pt x="754" y="147"/>
                                  </a:cubicBezTo>
                                  <a:cubicBezTo>
                                    <a:pt x="754" y="141"/>
                                    <a:pt x="748" y="135"/>
                                    <a:pt x="742" y="135"/>
                                  </a:cubicBezTo>
                                  <a:cubicBezTo>
                                    <a:pt x="735" y="135"/>
                                    <a:pt x="730" y="141"/>
                                    <a:pt x="730" y="147"/>
                                  </a:cubicBezTo>
                                  <a:cubicBezTo>
                                    <a:pt x="730" y="148"/>
                                    <a:pt x="730" y="148"/>
                                    <a:pt x="730" y="149"/>
                                  </a:cubicBezTo>
                                  <a:cubicBezTo>
                                    <a:pt x="732" y="148"/>
                                    <a:pt x="733" y="148"/>
                                    <a:pt x="735" y="148"/>
                                  </a:cubicBezTo>
                                  <a:cubicBezTo>
                                    <a:pt x="735" y="148"/>
                                    <a:pt x="735" y="147"/>
                                    <a:pt x="735" y="147"/>
                                  </a:cubicBezTo>
                                  <a:cubicBezTo>
                                    <a:pt x="735" y="143"/>
                                    <a:pt x="738" y="140"/>
                                    <a:pt x="742" y="140"/>
                                  </a:cubicBezTo>
                                  <a:cubicBezTo>
                                    <a:pt x="745" y="140"/>
                                    <a:pt x="748" y="143"/>
                                    <a:pt x="748" y="147"/>
                                  </a:cubicBezTo>
                                  <a:close/>
                                  <a:moveTo>
                                    <a:pt x="742" y="142"/>
                                  </a:moveTo>
                                  <a:cubicBezTo>
                                    <a:pt x="739" y="142"/>
                                    <a:pt x="737" y="144"/>
                                    <a:pt x="737" y="147"/>
                                  </a:cubicBezTo>
                                  <a:cubicBezTo>
                                    <a:pt x="737" y="147"/>
                                    <a:pt x="737" y="147"/>
                                    <a:pt x="737" y="148"/>
                                  </a:cubicBezTo>
                                  <a:cubicBezTo>
                                    <a:pt x="738" y="147"/>
                                    <a:pt x="740" y="147"/>
                                    <a:pt x="742" y="147"/>
                                  </a:cubicBezTo>
                                  <a:cubicBezTo>
                                    <a:pt x="743" y="147"/>
                                    <a:pt x="745" y="147"/>
                                    <a:pt x="747" y="148"/>
                                  </a:cubicBezTo>
                                  <a:cubicBezTo>
                                    <a:pt x="747" y="147"/>
                                    <a:pt x="747" y="147"/>
                                    <a:pt x="747" y="147"/>
                                  </a:cubicBezTo>
                                  <a:cubicBezTo>
                                    <a:pt x="747" y="144"/>
                                    <a:pt x="745" y="142"/>
                                    <a:pt x="742" y="142"/>
                                  </a:cubicBezTo>
                                  <a:close/>
                                  <a:moveTo>
                                    <a:pt x="772" y="157"/>
                                  </a:moveTo>
                                  <a:cubicBezTo>
                                    <a:pt x="773" y="157"/>
                                    <a:pt x="774" y="156"/>
                                    <a:pt x="775" y="156"/>
                                  </a:cubicBezTo>
                                  <a:cubicBezTo>
                                    <a:pt x="776" y="153"/>
                                    <a:pt x="776" y="150"/>
                                    <a:pt x="776" y="147"/>
                                  </a:cubicBezTo>
                                  <a:cubicBezTo>
                                    <a:pt x="776" y="138"/>
                                    <a:pt x="772" y="129"/>
                                    <a:pt x="766" y="123"/>
                                  </a:cubicBezTo>
                                  <a:cubicBezTo>
                                    <a:pt x="760" y="117"/>
                                    <a:pt x="751" y="113"/>
                                    <a:pt x="742" y="113"/>
                                  </a:cubicBezTo>
                                  <a:cubicBezTo>
                                    <a:pt x="732" y="113"/>
                                    <a:pt x="724" y="117"/>
                                    <a:pt x="717" y="123"/>
                                  </a:cubicBezTo>
                                  <a:cubicBezTo>
                                    <a:pt x="711" y="129"/>
                                    <a:pt x="707" y="138"/>
                                    <a:pt x="707" y="147"/>
                                  </a:cubicBezTo>
                                  <a:cubicBezTo>
                                    <a:pt x="707" y="150"/>
                                    <a:pt x="708" y="153"/>
                                    <a:pt x="708" y="155"/>
                                  </a:cubicBezTo>
                                  <a:cubicBezTo>
                                    <a:pt x="709" y="156"/>
                                    <a:pt x="710" y="157"/>
                                    <a:pt x="711" y="157"/>
                                  </a:cubicBezTo>
                                  <a:cubicBezTo>
                                    <a:pt x="712" y="157"/>
                                    <a:pt x="713" y="156"/>
                                    <a:pt x="714" y="155"/>
                                  </a:cubicBezTo>
                                  <a:cubicBezTo>
                                    <a:pt x="713" y="153"/>
                                    <a:pt x="713" y="150"/>
                                    <a:pt x="713" y="147"/>
                                  </a:cubicBezTo>
                                  <a:cubicBezTo>
                                    <a:pt x="713" y="131"/>
                                    <a:pt x="726" y="118"/>
                                    <a:pt x="742" y="118"/>
                                  </a:cubicBezTo>
                                  <a:cubicBezTo>
                                    <a:pt x="758" y="118"/>
                                    <a:pt x="770" y="131"/>
                                    <a:pt x="770" y="147"/>
                                  </a:cubicBezTo>
                                  <a:cubicBezTo>
                                    <a:pt x="770" y="150"/>
                                    <a:pt x="770" y="153"/>
                                    <a:pt x="769" y="155"/>
                                  </a:cubicBezTo>
                                  <a:cubicBezTo>
                                    <a:pt x="770" y="156"/>
                                    <a:pt x="771" y="157"/>
                                    <a:pt x="772" y="157"/>
                                  </a:cubicBezTo>
                                  <a:close/>
                                  <a:moveTo>
                                    <a:pt x="763" y="96"/>
                                  </a:moveTo>
                                  <a:cubicBezTo>
                                    <a:pt x="763" y="97"/>
                                    <a:pt x="763" y="99"/>
                                    <a:pt x="762" y="100"/>
                                  </a:cubicBezTo>
                                  <a:cubicBezTo>
                                    <a:pt x="764" y="101"/>
                                    <a:pt x="766" y="102"/>
                                    <a:pt x="768" y="103"/>
                                  </a:cubicBezTo>
                                  <a:cubicBezTo>
                                    <a:pt x="769" y="101"/>
                                    <a:pt x="769" y="98"/>
                                    <a:pt x="769" y="96"/>
                                  </a:cubicBezTo>
                                  <a:cubicBezTo>
                                    <a:pt x="769" y="88"/>
                                    <a:pt x="766" y="81"/>
                                    <a:pt x="761" y="77"/>
                                  </a:cubicBezTo>
                                  <a:cubicBezTo>
                                    <a:pt x="756" y="72"/>
                                    <a:pt x="749" y="69"/>
                                    <a:pt x="742" y="69"/>
                                  </a:cubicBezTo>
                                  <a:cubicBezTo>
                                    <a:pt x="734" y="69"/>
                                    <a:pt x="727" y="72"/>
                                    <a:pt x="722" y="77"/>
                                  </a:cubicBezTo>
                                  <a:cubicBezTo>
                                    <a:pt x="718" y="81"/>
                                    <a:pt x="714" y="88"/>
                                    <a:pt x="714" y="96"/>
                                  </a:cubicBezTo>
                                  <a:cubicBezTo>
                                    <a:pt x="714" y="98"/>
                                    <a:pt x="715" y="101"/>
                                    <a:pt x="715" y="103"/>
                                  </a:cubicBezTo>
                                  <a:cubicBezTo>
                                    <a:pt x="717" y="102"/>
                                    <a:pt x="719" y="101"/>
                                    <a:pt x="721" y="100"/>
                                  </a:cubicBezTo>
                                  <a:cubicBezTo>
                                    <a:pt x="721" y="99"/>
                                    <a:pt x="721" y="97"/>
                                    <a:pt x="721" y="96"/>
                                  </a:cubicBezTo>
                                  <a:cubicBezTo>
                                    <a:pt x="721" y="84"/>
                                    <a:pt x="730" y="75"/>
                                    <a:pt x="742" y="75"/>
                                  </a:cubicBezTo>
                                  <a:cubicBezTo>
                                    <a:pt x="753" y="75"/>
                                    <a:pt x="763" y="84"/>
                                    <a:pt x="763" y="96"/>
                                  </a:cubicBezTo>
                                  <a:close/>
                                  <a:moveTo>
                                    <a:pt x="755" y="96"/>
                                  </a:moveTo>
                                  <a:cubicBezTo>
                                    <a:pt x="755" y="96"/>
                                    <a:pt x="755" y="97"/>
                                    <a:pt x="755" y="98"/>
                                  </a:cubicBezTo>
                                  <a:cubicBezTo>
                                    <a:pt x="757" y="98"/>
                                    <a:pt x="759" y="99"/>
                                    <a:pt x="761" y="100"/>
                                  </a:cubicBezTo>
                                  <a:cubicBezTo>
                                    <a:pt x="761" y="98"/>
                                    <a:pt x="761" y="97"/>
                                    <a:pt x="761" y="96"/>
                                  </a:cubicBezTo>
                                  <a:cubicBezTo>
                                    <a:pt x="761" y="90"/>
                                    <a:pt x="759" y="86"/>
                                    <a:pt x="755" y="82"/>
                                  </a:cubicBezTo>
                                  <a:cubicBezTo>
                                    <a:pt x="752" y="78"/>
                                    <a:pt x="747" y="76"/>
                                    <a:pt x="742" y="76"/>
                                  </a:cubicBezTo>
                                  <a:cubicBezTo>
                                    <a:pt x="736" y="76"/>
                                    <a:pt x="731" y="78"/>
                                    <a:pt x="728" y="82"/>
                                  </a:cubicBezTo>
                                  <a:cubicBezTo>
                                    <a:pt x="724" y="86"/>
                                    <a:pt x="722" y="90"/>
                                    <a:pt x="722" y="96"/>
                                  </a:cubicBezTo>
                                  <a:cubicBezTo>
                                    <a:pt x="722" y="97"/>
                                    <a:pt x="722" y="98"/>
                                    <a:pt x="723" y="100"/>
                                  </a:cubicBezTo>
                                  <a:cubicBezTo>
                                    <a:pt x="724" y="99"/>
                                    <a:pt x="726" y="98"/>
                                    <a:pt x="728" y="98"/>
                                  </a:cubicBezTo>
                                  <a:cubicBezTo>
                                    <a:pt x="728" y="97"/>
                                    <a:pt x="728" y="96"/>
                                    <a:pt x="728" y="96"/>
                                  </a:cubicBezTo>
                                  <a:cubicBezTo>
                                    <a:pt x="728" y="88"/>
                                    <a:pt x="734" y="82"/>
                                    <a:pt x="742" y="82"/>
                                  </a:cubicBezTo>
                                  <a:cubicBezTo>
                                    <a:pt x="749" y="82"/>
                                    <a:pt x="755" y="88"/>
                                    <a:pt x="755" y="96"/>
                                  </a:cubicBezTo>
                                  <a:close/>
                                  <a:moveTo>
                                    <a:pt x="748" y="96"/>
                                  </a:moveTo>
                                  <a:cubicBezTo>
                                    <a:pt x="748" y="96"/>
                                    <a:pt x="748" y="96"/>
                                    <a:pt x="748" y="96"/>
                                  </a:cubicBezTo>
                                  <a:cubicBezTo>
                                    <a:pt x="750" y="97"/>
                                    <a:pt x="752" y="97"/>
                                    <a:pt x="754" y="97"/>
                                  </a:cubicBezTo>
                                  <a:cubicBezTo>
                                    <a:pt x="754" y="97"/>
                                    <a:pt x="754" y="96"/>
                                    <a:pt x="754" y="96"/>
                                  </a:cubicBezTo>
                                  <a:cubicBezTo>
                                    <a:pt x="754" y="89"/>
                                    <a:pt x="748" y="84"/>
                                    <a:pt x="742" y="84"/>
                                  </a:cubicBezTo>
                                  <a:cubicBezTo>
                                    <a:pt x="735" y="84"/>
                                    <a:pt x="730" y="89"/>
                                    <a:pt x="730" y="96"/>
                                  </a:cubicBezTo>
                                  <a:cubicBezTo>
                                    <a:pt x="730" y="96"/>
                                    <a:pt x="730" y="97"/>
                                    <a:pt x="730" y="97"/>
                                  </a:cubicBezTo>
                                  <a:cubicBezTo>
                                    <a:pt x="732" y="97"/>
                                    <a:pt x="733" y="97"/>
                                    <a:pt x="735" y="96"/>
                                  </a:cubicBezTo>
                                  <a:cubicBezTo>
                                    <a:pt x="735" y="96"/>
                                    <a:pt x="735" y="96"/>
                                    <a:pt x="735" y="96"/>
                                  </a:cubicBezTo>
                                  <a:cubicBezTo>
                                    <a:pt x="735" y="92"/>
                                    <a:pt x="738" y="89"/>
                                    <a:pt x="742" y="89"/>
                                  </a:cubicBezTo>
                                  <a:cubicBezTo>
                                    <a:pt x="745" y="89"/>
                                    <a:pt x="748" y="92"/>
                                    <a:pt x="748" y="96"/>
                                  </a:cubicBezTo>
                                  <a:close/>
                                  <a:moveTo>
                                    <a:pt x="742" y="91"/>
                                  </a:moveTo>
                                  <a:cubicBezTo>
                                    <a:pt x="739" y="91"/>
                                    <a:pt x="737" y="93"/>
                                    <a:pt x="737" y="96"/>
                                  </a:cubicBezTo>
                                  <a:cubicBezTo>
                                    <a:pt x="737" y="96"/>
                                    <a:pt x="737" y="96"/>
                                    <a:pt x="737" y="96"/>
                                  </a:cubicBezTo>
                                  <a:cubicBezTo>
                                    <a:pt x="738" y="96"/>
                                    <a:pt x="740" y="96"/>
                                    <a:pt x="742" y="96"/>
                                  </a:cubicBezTo>
                                  <a:cubicBezTo>
                                    <a:pt x="743" y="96"/>
                                    <a:pt x="745" y="96"/>
                                    <a:pt x="747" y="96"/>
                                  </a:cubicBezTo>
                                  <a:cubicBezTo>
                                    <a:pt x="747" y="96"/>
                                    <a:pt x="747" y="96"/>
                                    <a:pt x="747" y="96"/>
                                  </a:cubicBezTo>
                                  <a:cubicBezTo>
                                    <a:pt x="747" y="93"/>
                                    <a:pt x="745" y="91"/>
                                    <a:pt x="742" y="91"/>
                                  </a:cubicBezTo>
                                  <a:close/>
                                  <a:moveTo>
                                    <a:pt x="772" y="106"/>
                                  </a:moveTo>
                                  <a:cubicBezTo>
                                    <a:pt x="773" y="105"/>
                                    <a:pt x="774" y="105"/>
                                    <a:pt x="775" y="104"/>
                                  </a:cubicBezTo>
                                  <a:cubicBezTo>
                                    <a:pt x="776" y="101"/>
                                    <a:pt x="776" y="99"/>
                                    <a:pt x="776" y="96"/>
                                  </a:cubicBezTo>
                                  <a:cubicBezTo>
                                    <a:pt x="776" y="86"/>
                                    <a:pt x="772" y="78"/>
                                    <a:pt x="766" y="72"/>
                                  </a:cubicBezTo>
                                  <a:cubicBezTo>
                                    <a:pt x="760" y="65"/>
                                    <a:pt x="751" y="62"/>
                                    <a:pt x="742" y="62"/>
                                  </a:cubicBezTo>
                                  <a:cubicBezTo>
                                    <a:pt x="732" y="62"/>
                                    <a:pt x="724" y="65"/>
                                    <a:pt x="717" y="72"/>
                                  </a:cubicBezTo>
                                  <a:cubicBezTo>
                                    <a:pt x="711" y="78"/>
                                    <a:pt x="707" y="86"/>
                                    <a:pt x="707" y="96"/>
                                  </a:cubicBezTo>
                                  <a:cubicBezTo>
                                    <a:pt x="707" y="99"/>
                                    <a:pt x="708" y="101"/>
                                    <a:pt x="708" y="104"/>
                                  </a:cubicBezTo>
                                  <a:cubicBezTo>
                                    <a:pt x="709" y="105"/>
                                    <a:pt x="710" y="105"/>
                                    <a:pt x="711" y="106"/>
                                  </a:cubicBezTo>
                                  <a:cubicBezTo>
                                    <a:pt x="712" y="105"/>
                                    <a:pt x="713" y="105"/>
                                    <a:pt x="714" y="104"/>
                                  </a:cubicBezTo>
                                  <a:cubicBezTo>
                                    <a:pt x="713" y="101"/>
                                    <a:pt x="713" y="99"/>
                                    <a:pt x="713" y="96"/>
                                  </a:cubicBezTo>
                                  <a:cubicBezTo>
                                    <a:pt x="713" y="80"/>
                                    <a:pt x="726" y="67"/>
                                    <a:pt x="742" y="67"/>
                                  </a:cubicBezTo>
                                  <a:cubicBezTo>
                                    <a:pt x="758" y="67"/>
                                    <a:pt x="770" y="80"/>
                                    <a:pt x="770" y="96"/>
                                  </a:cubicBezTo>
                                  <a:cubicBezTo>
                                    <a:pt x="770" y="99"/>
                                    <a:pt x="770" y="101"/>
                                    <a:pt x="769" y="104"/>
                                  </a:cubicBezTo>
                                  <a:cubicBezTo>
                                    <a:pt x="770" y="105"/>
                                    <a:pt x="771" y="105"/>
                                    <a:pt x="772" y="106"/>
                                  </a:cubicBezTo>
                                  <a:close/>
                                  <a:moveTo>
                                    <a:pt x="704" y="61"/>
                                  </a:moveTo>
                                  <a:cubicBezTo>
                                    <a:pt x="697" y="56"/>
                                    <a:pt x="689" y="54"/>
                                    <a:pt x="681" y="54"/>
                                  </a:cubicBezTo>
                                  <a:cubicBezTo>
                                    <a:pt x="672" y="54"/>
                                    <a:pt x="665" y="56"/>
                                    <a:pt x="658" y="61"/>
                                  </a:cubicBezTo>
                                  <a:cubicBezTo>
                                    <a:pt x="659" y="62"/>
                                    <a:pt x="661" y="64"/>
                                    <a:pt x="662" y="65"/>
                                  </a:cubicBezTo>
                                  <a:cubicBezTo>
                                    <a:pt x="667" y="62"/>
                                    <a:pt x="674" y="60"/>
                                    <a:pt x="681" y="60"/>
                                  </a:cubicBezTo>
                                  <a:cubicBezTo>
                                    <a:pt x="688" y="60"/>
                                    <a:pt x="695" y="62"/>
                                    <a:pt x="700" y="66"/>
                                  </a:cubicBezTo>
                                  <a:cubicBezTo>
                                    <a:pt x="701" y="64"/>
                                    <a:pt x="703" y="62"/>
                                    <a:pt x="704" y="61"/>
                                  </a:cubicBezTo>
                                  <a:close/>
                                  <a:moveTo>
                                    <a:pt x="583" y="61"/>
                                  </a:moveTo>
                                  <a:cubicBezTo>
                                    <a:pt x="577" y="56"/>
                                    <a:pt x="569" y="54"/>
                                    <a:pt x="560" y="54"/>
                                  </a:cubicBezTo>
                                  <a:cubicBezTo>
                                    <a:pt x="551" y="54"/>
                                    <a:pt x="543" y="57"/>
                                    <a:pt x="536" y="61"/>
                                  </a:cubicBezTo>
                                  <a:cubicBezTo>
                                    <a:pt x="538" y="63"/>
                                    <a:pt x="539" y="64"/>
                                    <a:pt x="540" y="66"/>
                                  </a:cubicBezTo>
                                  <a:cubicBezTo>
                                    <a:pt x="546" y="62"/>
                                    <a:pt x="553" y="60"/>
                                    <a:pt x="560" y="60"/>
                                  </a:cubicBezTo>
                                  <a:cubicBezTo>
                                    <a:pt x="567" y="60"/>
                                    <a:pt x="574" y="62"/>
                                    <a:pt x="579" y="66"/>
                                  </a:cubicBezTo>
                                  <a:cubicBezTo>
                                    <a:pt x="581" y="64"/>
                                    <a:pt x="582" y="62"/>
                                    <a:pt x="583" y="61"/>
                                  </a:cubicBezTo>
                                  <a:close/>
                                  <a:moveTo>
                                    <a:pt x="461" y="61"/>
                                  </a:moveTo>
                                  <a:cubicBezTo>
                                    <a:pt x="454" y="56"/>
                                    <a:pt x="446" y="54"/>
                                    <a:pt x="438" y="54"/>
                                  </a:cubicBezTo>
                                  <a:cubicBezTo>
                                    <a:pt x="429" y="54"/>
                                    <a:pt x="422" y="56"/>
                                    <a:pt x="415" y="61"/>
                                  </a:cubicBezTo>
                                  <a:cubicBezTo>
                                    <a:pt x="416" y="62"/>
                                    <a:pt x="418" y="64"/>
                                    <a:pt x="419" y="65"/>
                                  </a:cubicBezTo>
                                  <a:cubicBezTo>
                                    <a:pt x="424" y="62"/>
                                    <a:pt x="431" y="60"/>
                                    <a:pt x="438" y="60"/>
                                  </a:cubicBezTo>
                                  <a:cubicBezTo>
                                    <a:pt x="445" y="60"/>
                                    <a:pt x="452" y="62"/>
                                    <a:pt x="457" y="66"/>
                                  </a:cubicBezTo>
                                  <a:cubicBezTo>
                                    <a:pt x="458" y="64"/>
                                    <a:pt x="460" y="62"/>
                                    <a:pt x="461" y="61"/>
                                  </a:cubicBezTo>
                                  <a:close/>
                                  <a:moveTo>
                                    <a:pt x="340" y="61"/>
                                  </a:moveTo>
                                  <a:cubicBezTo>
                                    <a:pt x="334" y="56"/>
                                    <a:pt x="326" y="54"/>
                                    <a:pt x="317" y="54"/>
                                  </a:cubicBezTo>
                                  <a:cubicBezTo>
                                    <a:pt x="308" y="54"/>
                                    <a:pt x="300" y="56"/>
                                    <a:pt x="293" y="61"/>
                                  </a:cubicBezTo>
                                  <a:cubicBezTo>
                                    <a:pt x="295" y="63"/>
                                    <a:pt x="296" y="64"/>
                                    <a:pt x="297" y="66"/>
                                  </a:cubicBezTo>
                                  <a:cubicBezTo>
                                    <a:pt x="303" y="62"/>
                                    <a:pt x="310" y="60"/>
                                    <a:pt x="317" y="60"/>
                                  </a:cubicBezTo>
                                  <a:cubicBezTo>
                                    <a:pt x="324" y="60"/>
                                    <a:pt x="331" y="62"/>
                                    <a:pt x="336" y="66"/>
                                  </a:cubicBezTo>
                                  <a:cubicBezTo>
                                    <a:pt x="338" y="64"/>
                                    <a:pt x="339" y="62"/>
                                    <a:pt x="340" y="61"/>
                                  </a:cubicBezTo>
                                  <a:close/>
                                  <a:moveTo>
                                    <a:pt x="218" y="61"/>
                                  </a:moveTo>
                                  <a:cubicBezTo>
                                    <a:pt x="212" y="56"/>
                                    <a:pt x="204" y="54"/>
                                    <a:pt x="195" y="54"/>
                                  </a:cubicBezTo>
                                  <a:cubicBezTo>
                                    <a:pt x="187" y="54"/>
                                    <a:pt x="179" y="56"/>
                                    <a:pt x="172" y="61"/>
                                  </a:cubicBezTo>
                                  <a:cubicBezTo>
                                    <a:pt x="174" y="62"/>
                                    <a:pt x="175" y="64"/>
                                    <a:pt x="176" y="65"/>
                                  </a:cubicBezTo>
                                  <a:cubicBezTo>
                                    <a:pt x="182" y="62"/>
                                    <a:pt x="188" y="60"/>
                                    <a:pt x="195" y="60"/>
                                  </a:cubicBezTo>
                                  <a:cubicBezTo>
                                    <a:pt x="202" y="60"/>
                                    <a:pt x="209" y="62"/>
                                    <a:pt x="214" y="66"/>
                                  </a:cubicBezTo>
                                  <a:cubicBezTo>
                                    <a:pt x="216" y="64"/>
                                    <a:pt x="217" y="62"/>
                                    <a:pt x="218" y="61"/>
                                  </a:cubicBezTo>
                                  <a:close/>
                                  <a:moveTo>
                                    <a:pt x="101" y="96"/>
                                  </a:moveTo>
                                  <a:cubicBezTo>
                                    <a:pt x="101" y="99"/>
                                    <a:pt x="101" y="101"/>
                                    <a:pt x="102" y="104"/>
                                  </a:cubicBezTo>
                                  <a:cubicBezTo>
                                    <a:pt x="103" y="105"/>
                                    <a:pt x="104" y="105"/>
                                    <a:pt x="105" y="106"/>
                                  </a:cubicBezTo>
                                  <a:cubicBezTo>
                                    <a:pt x="106" y="105"/>
                                    <a:pt x="106" y="105"/>
                                    <a:pt x="107" y="104"/>
                                  </a:cubicBezTo>
                                  <a:cubicBezTo>
                                    <a:pt x="107" y="101"/>
                                    <a:pt x="106" y="99"/>
                                    <a:pt x="106" y="96"/>
                                  </a:cubicBezTo>
                                  <a:cubicBezTo>
                                    <a:pt x="106" y="80"/>
                                    <a:pt x="119" y="67"/>
                                    <a:pt x="135" y="67"/>
                                  </a:cubicBezTo>
                                  <a:cubicBezTo>
                                    <a:pt x="151" y="67"/>
                                    <a:pt x="164" y="80"/>
                                    <a:pt x="164" y="96"/>
                                  </a:cubicBezTo>
                                  <a:cubicBezTo>
                                    <a:pt x="164" y="99"/>
                                    <a:pt x="163" y="101"/>
                                    <a:pt x="163" y="104"/>
                                  </a:cubicBezTo>
                                  <a:cubicBezTo>
                                    <a:pt x="163" y="105"/>
                                    <a:pt x="164" y="105"/>
                                    <a:pt x="165" y="106"/>
                                  </a:cubicBezTo>
                                  <a:cubicBezTo>
                                    <a:pt x="166" y="105"/>
                                    <a:pt x="167" y="104"/>
                                    <a:pt x="168" y="103"/>
                                  </a:cubicBezTo>
                                  <a:cubicBezTo>
                                    <a:pt x="169" y="101"/>
                                    <a:pt x="169" y="98"/>
                                    <a:pt x="169" y="96"/>
                                  </a:cubicBezTo>
                                  <a:cubicBezTo>
                                    <a:pt x="169" y="86"/>
                                    <a:pt x="165" y="78"/>
                                    <a:pt x="159" y="72"/>
                                  </a:cubicBezTo>
                                  <a:cubicBezTo>
                                    <a:pt x="153" y="65"/>
                                    <a:pt x="144" y="62"/>
                                    <a:pt x="135" y="62"/>
                                  </a:cubicBezTo>
                                  <a:cubicBezTo>
                                    <a:pt x="126" y="62"/>
                                    <a:pt x="117" y="65"/>
                                    <a:pt x="111" y="72"/>
                                  </a:cubicBezTo>
                                  <a:cubicBezTo>
                                    <a:pt x="105" y="78"/>
                                    <a:pt x="101" y="86"/>
                                    <a:pt x="101" y="96"/>
                                  </a:cubicBezTo>
                                  <a:close/>
                                  <a:moveTo>
                                    <a:pt x="156" y="96"/>
                                  </a:moveTo>
                                  <a:cubicBezTo>
                                    <a:pt x="156" y="97"/>
                                    <a:pt x="156" y="99"/>
                                    <a:pt x="156" y="100"/>
                                  </a:cubicBezTo>
                                  <a:cubicBezTo>
                                    <a:pt x="158" y="101"/>
                                    <a:pt x="159" y="102"/>
                                    <a:pt x="161" y="103"/>
                                  </a:cubicBezTo>
                                  <a:cubicBezTo>
                                    <a:pt x="162" y="101"/>
                                    <a:pt x="162" y="98"/>
                                    <a:pt x="162" y="96"/>
                                  </a:cubicBezTo>
                                  <a:cubicBezTo>
                                    <a:pt x="162" y="88"/>
                                    <a:pt x="159" y="81"/>
                                    <a:pt x="154" y="77"/>
                                  </a:cubicBezTo>
                                  <a:cubicBezTo>
                                    <a:pt x="149" y="72"/>
                                    <a:pt x="143" y="69"/>
                                    <a:pt x="135" y="69"/>
                                  </a:cubicBezTo>
                                  <a:cubicBezTo>
                                    <a:pt x="128" y="69"/>
                                    <a:pt x="121" y="72"/>
                                    <a:pt x="116" y="77"/>
                                  </a:cubicBezTo>
                                  <a:cubicBezTo>
                                    <a:pt x="111" y="81"/>
                                    <a:pt x="108" y="88"/>
                                    <a:pt x="108" y="96"/>
                                  </a:cubicBezTo>
                                  <a:cubicBezTo>
                                    <a:pt x="108" y="98"/>
                                    <a:pt x="108" y="101"/>
                                    <a:pt x="109" y="103"/>
                                  </a:cubicBezTo>
                                  <a:cubicBezTo>
                                    <a:pt x="111" y="102"/>
                                    <a:pt x="113" y="101"/>
                                    <a:pt x="114" y="100"/>
                                  </a:cubicBezTo>
                                  <a:cubicBezTo>
                                    <a:pt x="114" y="99"/>
                                    <a:pt x="114" y="97"/>
                                    <a:pt x="114" y="96"/>
                                  </a:cubicBezTo>
                                  <a:cubicBezTo>
                                    <a:pt x="114" y="84"/>
                                    <a:pt x="123" y="75"/>
                                    <a:pt x="135" y="75"/>
                                  </a:cubicBezTo>
                                  <a:cubicBezTo>
                                    <a:pt x="147" y="75"/>
                                    <a:pt x="156" y="84"/>
                                    <a:pt x="156" y="96"/>
                                  </a:cubicBezTo>
                                  <a:close/>
                                  <a:moveTo>
                                    <a:pt x="149" y="96"/>
                                  </a:moveTo>
                                  <a:cubicBezTo>
                                    <a:pt x="149" y="96"/>
                                    <a:pt x="149" y="97"/>
                                    <a:pt x="148" y="98"/>
                                  </a:cubicBezTo>
                                  <a:cubicBezTo>
                                    <a:pt x="150" y="98"/>
                                    <a:pt x="152" y="99"/>
                                    <a:pt x="154" y="100"/>
                                  </a:cubicBezTo>
                                  <a:cubicBezTo>
                                    <a:pt x="154" y="98"/>
                                    <a:pt x="155" y="97"/>
                                    <a:pt x="155" y="96"/>
                                  </a:cubicBezTo>
                                  <a:cubicBezTo>
                                    <a:pt x="155" y="90"/>
                                    <a:pt x="152" y="86"/>
                                    <a:pt x="149" y="82"/>
                                  </a:cubicBezTo>
                                  <a:cubicBezTo>
                                    <a:pt x="145" y="78"/>
                                    <a:pt x="140" y="76"/>
                                    <a:pt x="135" y="76"/>
                                  </a:cubicBezTo>
                                  <a:cubicBezTo>
                                    <a:pt x="130" y="76"/>
                                    <a:pt x="125" y="78"/>
                                    <a:pt x="121" y="82"/>
                                  </a:cubicBezTo>
                                  <a:cubicBezTo>
                                    <a:pt x="118" y="86"/>
                                    <a:pt x="116" y="90"/>
                                    <a:pt x="116" y="96"/>
                                  </a:cubicBezTo>
                                  <a:cubicBezTo>
                                    <a:pt x="116" y="97"/>
                                    <a:pt x="116" y="98"/>
                                    <a:pt x="116" y="100"/>
                                  </a:cubicBezTo>
                                  <a:cubicBezTo>
                                    <a:pt x="118" y="99"/>
                                    <a:pt x="120" y="98"/>
                                    <a:pt x="122" y="98"/>
                                  </a:cubicBezTo>
                                  <a:cubicBezTo>
                                    <a:pt x="122" y="97"/>
                                    <a:pt x="121" y="96"/>
                                    <a:pt x="121" y="96"/>
                                  </a:cubicBezTo>
                                  <a:cubicBezTo>
                                    <a:pt x="121" y="88"/>
                                    <a:pt x="128" y="82"/>
                                    <a:pt x="135" y="82"/>
                                  </a:cubicBezTo>
                                  <a:cubicBezTo>
                                    <a:pt x="143" y="82"/>
                                    <a:pt x="149" y="88"/>
                                    <a:pt x="149" y="96"/>
                                  </a:cubicBezTo>
                                  <a:close/>
                                  <a:moveTo>
                                    <a:pt x="142" y="96"/>
                                  </a:moveTo>
                                  <a:cubicBezTo>
                                    <a:pt x="142" y="96"/>
                                    <a:pt x="142" y="96"/>
                                    <a:pt x="142" y="96"/>
                                  </a:cubicBezTo>
                                  <a:cubicBezTo>
                                    <a:pt x="143" y="97"/>
                                    <a:pt x="145" y="97"/>
                                    <a:pt x="147" y="97"/>
                                  </a:cubicBezTo>
                                  <a:cubicBezTo>
                                    <a:pt x="147" y="97"/>
                                    <a:pt x="147" y="96"/>
                                    <a:pt x="147" y="96"/>
                                  </a:cubicBezTo>
                                  <a:cubicBezTo>
                                    <a:pt x="147" y="89"/>
                                    <a:pt x="142" y="84"/>
                                    <a:pt x="135" y="84"/>
                                  </a:cubicBezTo>
                                  <a:cubicBezTo>
                                    <a:pt x="128" y="84"/>
                                    <a:pt x="123" y="89"/>
                                    <a:pt x="123" y="96"/>
                                  </a:cubicBezTo>
                                  <a:cubicBezTo>
                                    <a:pt x="123" y="96"/>
                                    <a:pt x="123" y="97"/>
                                    <a:pt x="123" y="97"/>
                                  </a:cubicBezTo>
                                  <a:cubicBezTo>
                                    <a:pt x="125" y="97"/>
                                    <a:pt x="127" y="97"/>
                                    <a:pt x="128" y="96"/>
                                  </a:cubicBezTo>
                                  <a:cubicBezTo>
                                    <a:pt x="128" y="96"/>
                                    <a:pt x="128" y="96"/>
                                    <a:pt x="128" y="96"/>
                                  </a:cubicBezTo>
                                  <a:cubicBezTo>
                                    <a:pt x="128" y="92"/>
                                    <a:pt x="131" y="89"/>
                                    <a:pt x="135" y="89"/>
                                  </a:cubicBezTo>
                                  <a:cubicBezTo>
                                    <a:pt x="139" y="89"/>
                                    <a:pt x="142" y="92"/>
                                    <a:pt x="142" y="96"/>
                                  </a:cubicBezTo>
                                  <a:close/>
                                  <a:moveTo>
                                    <a:pt x="135" y="91"/>
                                  </a:moveTo>
                                  <a:cubicBezTo>
                                    <a:pt x="132" y="91"/>
                                    <a:pt x="130" y="93"/>
                                    <a:pt x="130" y="96"/>
                                  </a:cubicBezTo>
                                  <a:cubicBezTo>
                                    <a:pt x="130" y="96"/>
                                    <a:pt x="130" y="96"/>
                                    <a:pt x="130" y="96"/>
                                  </a:cubicBezTo>
                                  <a:cubicBezTo>
                                    <a:pt x="132" y="96"/>
                                    <a:pt x="133" y="96"/>
                                    <a:pt x="135" y="96"/>
                                  </a:cubicBezTo>
                                  <a:cubicBezTo>
                                    <a:pt x="137" y="96"/>
                                    <a:pt x="138" y="96"/>
                                    <a:pt x="140" y="96"/>
                                  </a:cubicBezTo>
                                  <a:cubicBezTo>
                                    <a:pt x="140" y="96"/>
                                    <a:pt x="140" y="96"/>
                                    <a:pt x="140" y="96"/>
                                  </a:cubicBezTo>
                                  <a:cubicBezTo>
                                    <a:pt x="140" y="93"/>
                                    <a:pt x="138" y="91"/>
                                    <a:pt x="135" y="91"/>
                                  </a:cubicBezTo>
                                  <a:close/>
                                  <a:moveTo>
                                    <a:pt x="101" y="147"/>
                                  </a:moveTo>
                                  <a:cubicBezTo>
                                    <a:pt x="101" y="150"/>
                                    <a:pt x="101" y="153"/>
                                    <a:pt x="102" y="155"/>
                                  </a:cubicBezTo>
                                  <a:cubicBezTo>
                                    <a:pt x="103" y="156"/>
                                    <a:pt x="104" y="157"/>
                                    <a:pt x="105" y="157"/>
                                  </a:cubicBezTo>
                                  <a:cubicBezTo>
                                    <a:pt x="106" y="157"/>
                                    <a:pt x="106" y="156"/>
                                    <a:pt x="107" y="155"/>
                                  </a:cubicBezTo>
                                  <a:cubicBezTo>
                                    <a:pt x="107" y="153"/>
                                    <a:pt x="106" y="150"/>
                                    <a:pt x="106" y="147"/>
                                  </a:cubicBezTo>
                                  <a:cubicBezTo>
                                    <a:pt x="106" y="131"/>
                                    <a:pt x="119" y="118"/>
                                    <a:pt x="135" y="118"/>
                                  </a:cubicBezTo>
                                  <a:cubicBezTo>
                                    <a:pt x="151" y="118"/>
                                    <a:pt x="164" y="131"/>
                                    <a:pt x="164" y="147"/>
                                  </a:cubicBezTo>
                                  <a:cubicBezTo>
                                    <a:pt x="164" y="150"/>
                                    <a:pt x="163" y="153"/>
                                    <a:pt x="163" y="155"/>
                                  </a:cubicBezTo>
                                  <a:cubicBezTo>
                                    <a:pt x="163" y="156"/>
                                    <a:pt x="164" y="156"/>
                                    <a:pt x="165" y="157"/>
                                  </a:cubicBezTo>
                                  <a:cubicBezTo>
                                    <a:pt x="166" y="156"/>
                                    <a:pt x="167" y="156"/>
                                    <a:pt x="168" y="155"/>
                                  </a:cubicBezTo>
                                  <a:cubicBezTo>
                                    <a:pt x="169" y="152"/>
                                    <a:pt x="169" y="150"/>
                                    <a:pt x="169" y="147"/>
                                  </a:cubicBezTo>
                                  <a:cubicBezTo>
                                    <a:pt x="169" y="138"/>
                                    <a:pt x="165" y="129"/>
                                    <a:pt x="159" y="123"/>
                                  </a:cubicBezTo>
                                  <a:cubicBezTo>
                                    <a:pt x="153" y="117"/>
                                    <a:pt x="144" y="113"/>
                                    <a:pt x="135" y="113"/>
                                  </a:cubicBezTo>
                                  <a:cubicBezTo>
                                    <a:pt x="126" y="113"/>
                                    <a:pt x="117" y="117"/>
                                    <a:pt x="111" y="123"/>
                                  </a:cubicBezTo>
                                  <a:cubicBezTo>
                                    <a:pt x="105" y="129"/>
                                    <a:pt x="101" y="138"/>
                                    <a:pt x="101" y="147"/>
                                  </a:cubicBezTo>
                                  <a:close/>
                                  <a:moveTo>
                                    <a:pt x="156" y="147"/>
                                  </a:moveTo>
                                  <a:cubicBezTo>
                                    <a:pt x="156" y="149"/>
                                    <a:pt x="156" y="150"/>
                                    <a:pt x="156" y="152"/>
                                  </a:cubicBezTo>
                                  <a:cubicBezTo>
                                    <a:pt x="158" y="152"/>
                                    <a:pt x="159" y="153"/>
                                    <a:pt x="161" y="155"/>
                                  </a:cubicBezTo>
                                  <a:cubicBezTo>
                                    <a:pt x="162" y="152"/>
                                    <a:pt x="162" y="150"/>
                                    <a:pt x="162" y="147"/>
                                  </a:cubicBezTo>
                                  <a:cubicBezTo>
                                    <a:pt x="162" y="140"/>
                                    <a:pt x="159" y="133"/>
                                    <a:pt x="154" y="128"/>
                                  </a:cubicBezTo>
                                  <a:cubicBezTo>
                                    <a:pt x="149" y="123"/>
                                    <a:pt x="143" y="120"/>
                                    <a:pt x="135" y="120"/>
                                  </a:cubicBezTo>
                                  <a:cubicBezTo>
                                    <a:pt x="128" y="120"/>
                                    <a:pt x="121" y="123"/>
                                    <a:pt x="116" y="128"/>
                                  </a:cubicBezTo>
                                  <a:cubicBezTo>
                                    <a:pt x="111" y="133"/>
                                    <a:pt x="108" y="140"/>
                                    <a:pt x="108" y="147"/>
                                  </a:cubicBezTo>
                                  <a:cubicBezTo>
                                    <a:pt x="108" y="150"/>
                                    <a:pt x="108" y="152"/>
                                    <a:pt x="109" y="155"/>
                                  </a:cubicBezTo>
                                  <a:cubicBezTo>
                                    <a:pt x="111" y="153"/>
                                    <a:pt x="113" y="152"/>
                                    <a:pt x="114" y="152"/>
                                  </a:cubicBezTo>
                                  <a:cubicBezTo>
                                    <a:pt x="114" y="150"/>
                                    <a:pt x="114" y="149"/>
                                    <a:pt x="114" y="147"/>
                                  </a:cubicBezTo>
                                  <a:cubicBezTo>
                                    <a:pt x="114" y="135"/>
                                    <a:pt x="123" y="126"/>
                                    <a:pt x="135" y="126"/>
                                  </a:cubicBezTo>
                                  <a:cubicBezTo>
                                    <a:pt x="147" y="126"/>
                                    <a:pt x="156" y="135"/>
                                    <a:pt x="156" y="147"/>
                                  </a:cubicBezTo>
                                  <a:close/>
                                  <a:moveTo>
                                    <a:pt x="149" y="147"/>
                                  </a:moveTo>
                                  <a:cubicBezTo>
                                    <a:pt x="149" y="148"/>
                                    <a:pt x="149" y="148"/>
                                    <a:pt x="148" y="149"/>
                                  </a:cubicBezTo>
                                  <a:cubicBezTo>
                                    <a:pt x="150" y="150"/>
                                    <a:pt x="152" y="150"/>
                                    <a:pt x="154" y="151"/>
                                  </a:cubicBezTo>
                                  <a:cubicBezTo>
                                    <a:pt x="154" y="150"/>
                                    <a:pt x="155" y="148"/>
                                    <a:pt x="155" y="147"/>
                                  </a:cubicBezTo>
                                  <a:cubicBezTo>
                                    <a:pt x="155" y="142"/>
                                    <a:pt x="152" y="137"/>
                                    <a:pt x="149" y="133"/>
                                  </a:cubicBezTo>
                                  <a:cubicBezTo>
                                    <a:pt x="145" y="130"/>
                                    <a:pt x="140" y="128"/>
                                    <a:pt x="135" y="128"/>
                                  </a:cubicBezTo>
                                  <a:cubicBezTo>
                                    <a:pt x="130" y="128"/>
                                    <a:pt x="125" y="130"/>
                                    <a:pt x="121" y="133"/>
                                  </a:cubicBezTo>
                                  <a:cubicBezTo>
                                    <a:pt x="118" y="137"/>
                                    <a:pt x="116" y="142"/>
                                    <a:pt x="116" y="147"/>
                                  </a:cubicBezTo>
                                  <a:cubicBezTo>
                                    <a:pt x="116" y="148"/>
                                    <a:pt x="116" y="150"/>
                                    <a:pt x="116" y="151"/>
                                  </a:cubicBezTo>
                                  <a:cubicBezTo>
                                    <a:pt x="118" y="150"/>
                                    <a:pt x="120" y="150"/>
                                    <a:pt x="122" y="149"/>
                                  </a:cubicBezTo>
                                  <a:cubicBezTo>
                                    <a:pt x="122" y="148"/>
                                    <a:pt x="121" y="148"/>
                                    <a:pt x="121" y="147"/>
                                  </a:cubicBezTo>
                                  <a:cubicBezTo>
                                    <a:pt x="121" y="140"/>
                                    <a:pt x="128" y="134"/>
                                    <a:pt x="135" y="134"/>
                                  </a:cubicBezTo>
                                  <a:cubicBezTo>
                                    <a:pt x="143" y="134"/>
                                    <a:pt x="149" y="140"/>
                                    <a:pt x="149" y="147"/>
                                  </a:cubicBezTo>
                                  <a:close/>
                                  <a:moveTo>
                                    <a:pt x="142" y="147"/>
                                  </a:moveTo>
                                  <a:cubicBezTo>
                                    <a:pt x="142" y="147"/>
                                    <a:pt x="142" y="148"/>
                                    <a:pt x="142" y="148"/>
                                  </a:cubicBezTo>
                                  <a:cubicBezTo>
                                    <a:pt x="143" y="148"/>
                                    <a:pt x="145" y="148"/>
                                    <a:pt x="147" y="149"/>
                                  </a:cubicBezTo>
                                  <a:cubicBezTo>
                                    <a:pt x="147" y="148"/>
                                    <a:pt x="147" y="148"/>
                                    <a:pt x="147" y="147"/>
                                  </a:cubicBezTo>
                                  <a:cubicBezTo>
                                    <a:pt x="147" y="141"/>
                                    <a:pt x="142" y="135"/>
                                    <a:pt x="135" y="135"/>
                                  </a:cubicBezTo>
                                  <a:cubicBezTo>
                                    <a:pt x="128" y="135"/>
                                    <a:pt x="123" y="141"/>
                                    <a:pt x="123" y="147"/>
                                  </a:cubicBezTo>
                                  <a:cubicBezTo>
                                    <a:pt x="123" y="148"/>
                                    <a:pt x="123" y="148"/>
                                    <a:pt x="123" y="149"/>
                                  </a:cubicBezTo>
                                  <a:cubicBezTo>
                                    <a:pt x="125" y="148"/>
                                    <a:pt x="127" y="148"/>
                                    <a:pt x="128" y="148"/>
                                  </a:cubicBezTo>
                                  <a:cubicBezTo>
                                    <a:pt x="128" y="148"/>
                                    <a:pt x="128" y="147"/>
                                    <a:pt x="128" y="147"/>
                                  </a:cubicBezTo>
                                  <a:cubicBezTo>
                                    <a:pt x="128" y="143"/>
                                    <a:pt x="131" y="140"/>
                                    <a:pt x="135" y="140"/>
                                  </a:cubicBezTo>
                                  <a:cubicBezTo>
                                    <a:pt x="139" y="140"/>
                                    <a:pt x="142" y="143"/>
                                    <a:pt x="142" y="147"/>
                                  </a:cubicBezTo>
                                  <a:close/>
                                  <a:moveTo>
                                    <a:pt x="135" y="142"/>
                                  </a:moveTo>
                                  <a:cubicBezTo>
                                    <a:pt x="132" y="142"/>
                                    <a:pt x="130" y="144"/>
                                    <a:pt x="130" y="147"/>
                                  </a:cubicBezTo>
                                  <a:cubicBezTo>
                                    <a:pt x="130" y="147"/>
                                    <a:pt x="130" y="147"/>
                                    <a:pt x="130" y="148"/>
                                  </a:cubicBezTo>
                                  <a:cubicBezTo>
                                    <a:pt x="132" y="147"/>
                                    <a:pt x="133" y="147"/>
                                    <a:pt x="135" y="147"/>
                                  </a:cubicBezTo>
                                  <a:cubicBezTo>
                                    <a:pt x="137" y="147"/>
                                    <a:pt x="138" y="147"/>
                                    <a:pt x="140" y="148"/>
                                  </a:cubicBezTo>
                                  <a:cubicBezTo>
                                    <a:pt x="140" y="147"/>
                                    <a:pt x="140" y="147"/>
                                    <a:pt x="140" y="147"/>
                                  </a:cubicBezTo>
                                  <a:cubicBezTo>
                                    <a:pt x="140" y="144"/>
                                    <a:pt x="138" y="142"/>
                                    <a:pt x="135" y="142"/>
                                  </a:cubicBezTo>
                                  <a:close/>
                                  <a:moveTo>
                                    <a:pt x="101" y="199"/>
                                  </a:moveTo>
                                  <a:cubicBezTo>
                                    <a:pt x="101" y="201"/>
                                    <a:pt x="101" y="204"/>
                                    <a:pt x="102" y="207"/>
                                  </a:cubicBezTo>
                                  <a:cubicBezTo>
                                    <a:pt x="103" y="207"/>
                                    <a:pt x="104" y="208"/>
                                    <a:pt x="105" y="209"/>
                                  </a:cubicBezTo>
                                  <a:cubicBezTo>
                                    <a:pt x="106" y="208"/>
                                    <a:pt x="106" y="207"/>
                                    <a:pt x="107" y="207"/>
                                  </a:cubicBezTo>
                                  <a:cubicBezTo>
                                    <a:pt x="107" y="204"/>
                                    <a:pt x="106" y="201"/>
                                    <a:pt x="106" y="199"/>
                                  </a:cubicBezTo>
                                  <a:cubicBezTo>
                                    <a:pt x="106" y="183"/>
                                    <a:pt x="119" y="170"/>
                                    <a:pt x="135" y="170"/>
                                  </a:cubicBezTo>
                                  <a:cubicBezTo>
                                    <a:pt x="151" y="170"/>
                                    <a:pt x="164" y="183"/>
                                    <a:pt x="164" y="199"/>
                                  </a:cubicBezTo>
                                  <a:cubicBezTo>
                                    <a:pt x="164" y="201"/>
                                    <a:pt x="163" y="204"/>
                                    <a:pt x="163" y="207"/>
                                  </a:cubicBezTo>
                                  <a:cubicBezTo>
                                    <a:pt x="163" y="207"/>
                                    <a:pt x="164" y="208"/>
                                    <a:pt x="165" y="208"/>
                                  </a:cubicBezTo>
                                  <a:cubicBezTo>
                                    <a:pt x="166" y="208"/>
                                    <a:pt x="167" y="207"/>
                                    <a:pt x="168" y="206"/>
                                  </a:cubicBezTo>
                                  <a:cubicBezTo>
                                    <a:pt x="169" y="204"/>
                                    <a:pt x="169" y="201"/>
                                    <a:pt x="169" y="199"/>
                                  </a:cubicBezTo>
                                  <a:cubicBezTo>
                                    <a:pt x="169" y="189"/>
                                    <a:pt x="165" y="181"/>
                                    <a:pt x="159" y="174"/>
                                  </a:cubicBezTo>
                                  <a:cubicBezTo>
                                    <a:pt x="153" y="168"/>
                                    <a:pt x="144" y="164"/>
                                    <a:pt x="135" y="164"/>
                                  </a:cubicBezTo>
                                  <a:cubicBezTo>
                                    <a:pt x="126" y="164"/>
                                    <a:pt x="117" y="168"/>
                                    <a:pt x="111" y="174"/>
                                  </a:cubicBezTo>
                                  <a:cubicBezTo>
                                    <a:pt x="105" y="181"/>
                                    <a:pt x="101" y="189"/>
                                    <a:pt x="101" y="199"/>
                                  </a:cubicBezTo>
                                  <a:close/>
                                  <a:moveTo>
                                    <a:pt x="156" y="199"/>
                                  </a:moveTo>
                                  <a:cubicBezTo>
                                    <a:pt x="156" y="200"/>
                                    <a:pt x="156" y="202"/>
                                    <a:pt x="156" y="203"/>
                                  </a:cubicBezTo>
                                  <a:cubicBezTo>
                                    <a:pt x="158" y="204"/>
                                    <a:pt x="159" y="205"/>
                                    <a:pt x="161" y="206"/>
                                  </a:cubicBezTo>
                                  <a:cubicBezTo>
                                    <a:pt x="162" y="204"/>
                                    <a:pt x="162" y="201"/>
                                    <a:pt x="162" y="199"/>
                                  </a:cubicBezTo>
                                  <a:cubicBezTo>
                                    <a:pt x="162" y="191"/>
                                    <a:pt x="159" y="184"/>
                                    <a:pt x="154" y="179"/>
                                  </a:cubicBezTo>
                                  <a:cubicBezTo>
                                    <a:pt x="149" y="174"/>
                                    <a:pt x="143" y="171"/>
                                    <a:pt x="135" y="171"/>
                                  </a:cubicBezTo>
                                  <a:cubicBezTo>
                                    <a:pt x="128" y="171"/>
                                    <a:pt x="121" y="174"/>
                                    <a:pt x="116" y="179"/>
                                  </a:cubicBezTo>
                                  <a:cubicBezTo>
                                    <a:pt x="111" y="184"/>
                                    <a:pt x="108" y="191"/>
                                    <a:pt x="108" y="199"/>
                                  </a:cubicBezTo>
                                  <a:cubicBezTo>
                                    <a:pt x="108" y="201"/>
                                    <a:pt x="108" y="204"/>
                                    <a:pt x="109" y="206"/>
                                  </a:cubicBezTo>
                                  <a:cubicBezTo>
                                    <a:pt x="111" y="205"/>
                                    <a:pt x="113" y="204"/>
                                    <a:pt x="114" y="203"/>
                                  </a:cubicBezTo>
                                  <a:cubicBezTo>
                                    <a:pt x="114" y="202"/>
                                    <a:pt x="114" y="200"/>
                                    <a:pt x="114" y="199"/>
                                  </a:cubicBezTo>
                                  <a:cubicBezTo>
                                    <a:pt x="114" y="187"/>
                                    <a:pt x="123" y="177"/>
                                    <a:pt x="135" y="177"/>
                                  </a:cubicBezTo>
                                  <a:cubicBezTo>
                                    <a:pt x="147" y="177"/>
                                    <a:pt x="156" y="187"/>
                                    <a:pt x="156" y="199"/>
                                  </a:cubicBezTo>
                                  <a:close/>
                                  <a:moveTo>
                                    <a:pt x="149" y="199"/>
                                  </a:moveTo>
                                  <a:cubicBezTo>
                                    <a:pt x="149" y="199"/>
                                    <a:pt x="149" y="200"/>
                                    <a:pt x="148" y="200"/>
                                  </a:cubicBezTo>
                                  <a:cubicBezTo>
                                    <a:pt x="150" y="201"/>
                                    <a:pt x="152" y="202"/>
                                    <a:pt x="154" y="202"/>
                                  </a:cubicBezTo>
                                  <a:cubicBezTo>
                                    <a:pt x="154" y="201"/>
                                    <a:pt x="155" y="200"/>
                                    <a:pt x="155" y="199"/>
                                  </a:cubicBezTo>
                                  <a:cubicBezTo>
                                    <a:pt x="155" y="193"/>
                                    <a:pt x="152" y="188"/>
                                    <a:pt x="149" y="185"/>
                                  </a:cubicBezTo>
                                  <a:cubicBezTo>
                                    <a:pt x="145" y="181"/>
                                    <a:pt x="140" y="179"/>
                                    <a:pt x="135" y="179"/>
                                  </a:cubicBezTo>
                                  <a:cubicBezTo>
                                    <a:pt x="130" y="179"/>
                                    <a:pt x="125" y="181"/>
                                    <a:pt x="121" y="185"/>
                                  </a:cubicBezTo>
                                  <a:cubicBezTo>
                                    <a:pt x="118" y="188"/>
                                    <a:pt x="116" y="193"/>
                                    <a:pt x="116" y="199"/>
                                  </a:cubicBezTo>
                                  <a:cubicBezTo>
                                    <a:pt x="116" y="200"/>
                                    <a:pt x="116" y="201"/>
                                    <a:pt x="116" y="202"/>
                                  </a:cubicBezTo>
                                  <a:cubicBezTo>
                                    <a:pt x="118" y="202"/>
                                    <a:pt x="120" y="201"/>
                                    <a:pt x="122" y="200"/>
                                  </a:cubicBezTo>
                                  <a:cubicBezTo>
                                    <a:pt x="122" y="200"/>
                                    <a:pt x="121" y="199"/>
                                    <a:pt x="121" y="199"/>
                                  </a:cubicBezTo>
                                  <a:cubicBezTo>
                                    <a:pt x="121" y="191"/>
                                    <a:pt x="128" y="185"/>
                                    <a:pt x="135" y="185"/>
                                  </a:cubicBezTo>
                                  <a:cubicBezTo>
                                    <a:pt x="143" y="185"/>
                                    <a:pt x="149" y="191"/>
                                    <a:pt x="149" y="199"/>
                                  </a:cubicBezTo>
                                  <a:close/>
                                  <a:moveTo>
                                    <a:pt x="142" y="199"/>
                                  </a:moveTo>
                                  <a:cubicBezTo>
                                    <a:pt x="142" y="199"/>
                                    <a:pt x="142" y="199"/>
                                    <a:pt x="142" y="199"/>
                                  </a:cubicBezTo>
                                  <a:cubicBezTo>
                                    <a:pt x="143" y="199"/>
                                    <a:pt x="145" y="200"/>
                                    <a:pt x="147" y="200"/>
                                  </a:cubicBezTo>
                                  <a:cubicBezTo>
                                    <a:pt x="147" y="200"/>
                                    <a:pt x="147" y="199"/>
                                    <a:pt x="147" y="199"/>
                                  </a:cubicBezTo>
                                  <a:cubicBezTo>
                                    <a:pt x="147" y="192"/>
                                    <a:pt x="142" y="187"/>
                                    <a:pt x="135" y="187"/>
                                  </a:cubicBezTo>
                                  <a:cubicBezTo>
                                    <a:pt x="128" y="187"/>
                                    <a:pt x="123" y="192"/>
                                    <a:pt x="123" y="199"/>
                                  </a:cubicBezTo>
                                  <a:cubicBezTo>
                                    <a:pt x="123" y="199"/>
                                    <a:pt x="123" y="200"/>
                                    <a:pt x="123" y="200"/>
                                  </a:cubicBezTo>
                                  <a:cubicBezTo>
                                    <a:pt x="125" y="200"/>
                                    <a:pt x="127" y="199"/>
                                    <a:pt x="128" y="199"/>
                                  </a:cubicBezTo>
                                  <a:cubicBezTo>
                                    <a:pt x="128" y="199"/>
                                    <a:pt x="128" y="199"/>
                                    <a:pt x="128" y="199"/>
                                  </a:cubicBezTo>
                                  <a:cubicBezTo>
                                    <a:pt x="128" y="195"/>
                                    <a:pt x="131" y="192"/>
                                    <a:pt x="135" y="192"/>
                                  </a:cubicBezTo>
                                  <a:cubicBezTo>
                                    <a:pt x="139" y="192"/>
                                    <a:pt x="142" y="195"/>
                                    <a:pt x="142" y="199"/>
                                  </a:cubicBezTo>
                                  <a:close/>
                                  <a:moveTo>
                                    <a:pt x="135" y="193"/>
                                  </a:moveTo>
                                  <a:cubicBezTo>
                                    <a:pt x="132" y="193"/>
                                    <a:pt x="130" y="196"/>
                                    <a:pt x="130" y="199"/>
                                  </a:cubicBezTo>
                                  <a:cubicBezTo>
                                    <a:pt x="130" y="199"/>
                                    <a:pt x="130" y="199"/>
                                    <a:pt x="130" y="199"/>
                                  </a:cubicBezTo>
                                  <a:cubicBezTo>
                                    <a:pt x="132" y="199"/>
                                    <a:pt x="133" y="199"/>
                                    <a:pt x="135" y="199"/>
                                  </a:cubicBezTo>
                                  <a:cubicBezTo>
                                    <a:pt x="137" y="199"/>
                                    <a:pt x="138" y="199"/>
                                    <a:pt x="140" y="199"/>
                                  </a:cubicBezTo>
                                  <a:cubicBezTo>
                                    <a:pt x="140" y="199"/>
                                    <a:pt x="140" y="199"/>
                                    <a:pt x="140" y="199"/>
                                  </a:cubicBezTo>
                                  <a:cubicBezTo>
                                    <a:pt x="140" y="196"/>
                                    <a:pt x="138" y="193"/>
                                    <a:pt x="135" y="193"/>
                                  </a:cubicBezTo>
                                  <a:close/>
                                  <a:moveTo>
                                    <a:pt x="101" y="250"/>
                                  </a:moveTo>
                                  <a:cubicBezTo>
                                    <a:pt x="101" y="253"/>
                                    <a:pt x="101" y="256"/>
                                    <a:pt x="102" y="258"/>
                                  </a:cubicBezTo>
                                  <a:cubicBezTo>
                                    <a:pt x="103" y="259"/>
                                    <a:pt x="104" y="259"/>
                                    <a:pt x="105" y="260"/>
                                  </a:cubicBezTo>
                                  <a:cubicBezTo>
                                    <a:pt x="106" y="259"/>
                                    <a:pt x="106" y="259"/>
                                    <a:pt x="107" y="258"/>
                                  </a:cubicBezTo>
                                  <a:cubicBezTo>
                                    <a:pt x="107" y="256"/>
                                    <a:pt x="106" y="253"/>
                                    <a:pt x="106" y="250"/>
                                  </a:cubicBezTo>
                                  <a:cubicBezTo>
                                    <a:pt x="106" y="234"/>
                                    <a:pt x="119" y="221"/>
                                    <a:pt x="135" y="221"/>
                                  </a:cubicBezTo>
                                  <a:cubicBezTo>
                                    <a:pt x="151" y="221"/>
                                    <a:pt x="164" y="234"/>
                                    <a:pt x="164" y="250"/>
                                  </a:cubicBezTo>
                                  <a:cubicBezTo>
                                    <a:pt x="164" y="253"/>
                                    <a:pt x="163" y="256"/>
                                    <a:pt x="163" y="258"/>
                                  </a:cubicBezTo>
                                  <a:cubicBezTo>
                                    <a:pt x="163" y="259"/>
                                    <a:pt x="164" y="259"/>
                                    <a:pt x="165" y="260"/>
                                  </a:cubicBezTo>
                                  <a:cubicBezTo>
                                    <a:pt x="166" y="259"/>
                                    <a:pt x="167" y="258"/>
                                    <a:pt x="168" y="258"/>
                                  </a:cubicBezTo>
                                  <a:cubicBezTo>
                                    <a:pt x="169" y="255"/>
                                    <a:pt x="169" y="253"/>
                                    <a:pt x="169" y="250"/>
                                  </a:cubicBezTo>
                                  <a:cubicBezTo>
                                    <a:pt x="169" y="240"/>
                                    <a:pt x="165" y="232"/>
                                    <a:pt x="159" y="226"/>
                                  </a:cubicBezTo>
                                  <a:cubicBezTo>
                                    <a:pt x="153" y="220"/>
                                    <a:pt x="144" y="216"/>
                                    <a:pt x="135" y="216"/>
                                  </a:cubicBezTo>
                                  <a:cubicBezTo>
                                    <a:pt x="126" y="216"/>
                                    <a:pt x="117" y="220"/>
                                    <a:pt x="111" y="226"/>
                                  </a:cubicBezTo>
                                  <a:cubicBezTo>
                                    <a:pt x="105" y="232"/>
                                    <a:pt x="101" y="240"/>
                                    <a:pt x="101" y="250"/>
                                  </a:cubicBezTo>
                                  <a:close/>
                                  <a:moveTo>
                                    <a:pt x="156" y="250"/>
                                  </a:moveTo>
                                  <a:cubicBezTo>
                                    <a:pt x="156" y="251"/>
                                    <a:pt x="156" y="253"/>
                                    <a:pt x="156" y="254"/>
                                  </a:cubicBezTo>
                                  <a:cubicBezTo>
                                    <a:pt x="158" y="255"/>
                                    <a:pt x="159" y="256"/>
                                    <a:pt x="161" y="257"/>
                                  </a:cubicBezTo>
                                  <a:cubicBezTo>
                                    <a:pt x="162" y="255"/>
                                    <a:pt x="162" y="252"/>
                                    <a:pt x="162" y="250"/>
                                  </a:cubicBezTo>
                                  <a:cubicBezTo>
                                    <a:pt x="162" y="242"/>
                                    <a:pt x="159" y="236"/>
                                    <a:pt x="154" y="231"/>
                                  </a:cubicBezTo>
                                  <a:cubicBezTo>
                                    <a:pt x="149" y="226"/>
                                    <a:pt x="143" y="223"/>
                                    <a:pt x="135" y="223"/>
                                  </a:cubicBezTo>
                                  <a:cubicBezTo>
                                    <a:pt x="128" y="223"/>
                                    <a:pt x="121" y="226"/>
                                    <a:pt x="116" y="231"/>
                                  </a:cubicBezTo>
                                  <a:cubicBezTo>
                                    <a:pt x="111" y="236"/>
                                    <a:pt x="108" y="242"/>
                                    <a:pt x="108" y="250"/>
                                  </a:cubicBezTo>
                                  <a:cubicBezTo>
                                    <a:pt x="108" y="252"/>
                                    <a:pt x="108" y="255"/>
                                    <a:pt x="109" y="257"/>
                                  </a:cubicBezTo>
                                  <a:cubicBezTo>
                                    <a:pt x="111" y="256"/>
                                    <a:pt x="113" y="255"/>
                                    <a:pt x="114" y="254"/>
                                  </a:cubicBezTo>
                                  <a:cubicBezTo>
                                    <a:pt x="114" y="253"/>
                                    <a:pt x="114" y="251"/>
                                    <a:pt x="114" y="250"/>
                                  </a:cubicBezTo>
                                  <a:cubicBezTo>
                                    <a:pt x="114" y="238"/>
                                    <a:pt x="123" y="229"/>
                                    <a:pt x="135" y="229"/>
                                  </a:cubicBezTo>
                                  <a:cubicBezTo>
                                    <a:pt x="147" y="229"/>
                                    <a:pt x="156" y="238"/>
                                    <a:pt x="156" y="250"/>
                                  </a:cubicBezTo>
                                  <a:close/>
                                  <a:moveTo>
                                    <a:pt x="149" y="250"/>
                                  </a:moveTo>
                                  <a:cubicBezTo>
                                    <a:pt x="149" y="251"/>
                                    <a:pt x="149" y="251"/>
                                    <a:pt x="148" y="252"/>
                                  </a:cubicBezTo>
                                  <a:cubicBezTo>
                                    <a:pt x="150" y="252"/>
                                    <a:pt x="152" y="253"/>
                                    <a:pt x="154" y="254"/>
                                  </a:cubicBezTo>
                                  <a:cubicBezTo>
                                    <a:pt x="154" y="253"/>
                                    <a:pt x="155" y="251"/>
                                    <a:pt x="155" y="250"/>
                                  </a:cubicBezTo>
                                  <a:cubicBezTo>
                                    <a:pt x="155" y="245"/>
                                    <a:pt x="152" y="240"/>
                                    <a:pt x="149" y="236"/>
                                  </a:cubicBezTo>
                                  <a:cubicBezTo>
                                    <a:pt x="145" y="233"/>
                                    <a:pt x="140" y="230"/>
                                    <a:pt x="135" y="230"/>
                                  </a:cubicBezTo>
                                  <a:cubicBezTo>
                                    <a:pt x="130" y="230"/>
                                    <a:pt x="125" y="233"/>
                                    <a:pt x="121" y="236"/>
                                  </a:cubicBezTo>
                                  <a:cubicBezTo>
                                    <a:pt x="118" y="240"/>
                                    <a:pt x="116" y="245"/>
                                    <a:pt x="116" y="250"/>
                                  </a:cubicBezTo>
                                  <a:cubicBezTo>
                                    <a:pt x="116" y="251"/>
                                    <a:pt x="116" y="253"/>
                                    <a:pt x="116" y="254"/>
                                  </a:cubicBezTo>
                                  <a:cubicBezTo>
                                    <a:pt x="118" y="253"/>
                                    <a:pt x="120" y="252"/>
                                    <a:pt x="122" y="252"/>
                                  </a:cubicBezTo>
                                  <a:cubicBezTo>
                                    <a:pt x="122" y="251"/>
                                    <a:pt x="121" y="251"/>
                                    <a:pt x="121" y="250"/>
                                  </a:cubicBezTo>
                                  <a:cubicBezTo>
                                    <a:pt x="121" y="242"/>
                                    <a:pt x="128" y="236"/>
                                    <a:pt x="135" y="236"/>
                                  </a:cubicBezTo>
                                  <a:cubicBezTo>
                                    <a:pt x="143" y="236"/>
                                    <a:pt x="149" y="242"/>
                                    <a:pt x="149" y="250"/>
                                  </a:cubicBezTo>
                                  <a:close/>
                                  <a:moveTo>
                                    <a:pt x="142" y="250"/>
                                  </a:moveTo>
                                  <a:cubicBezTo>
                                    <a:pt x="142" y="250"/>
                                    <a:pt x="142" y="250"/>
                                    <a:pt x="142" y="251"/>
                                  </a:cubicBezTo>
                                  <a:cubicBezTo>
                                    <a:pt x="143" y="251"/>
                                    <a:pt x="145" y="251"/>
                                    <a:pt x="147" y="251"/>
                                  </a:cubicBezTo>
                                  <a:cubicBezTo>
                                    <a:pt x="147" y="251"/>
                                    <a:pt x="147" y="250"/>
                                    <a:pt x="147" y="250"/>
                                  </a:cubicBezTo>
                                  <a:cubicBezTo>
                                    <a:pt x="147" y="243"/>
                                    <a:pt x="142" y="238"/>
                                    <a:pt x="135" y="238"/>
                                  </a:cubicBezTo>
                                  <a:cubicBezTo>
                                    <a:pt x="128" y="238"/>
                                    <a:pt x="123" y="243"/>
                                    <a:pt x="123" y="250"/>
                                  </a:cubicBezTo>
                                  <a:cubicBezTo>
                                    <a:pt x="123" y="250"/>
                                    <a:pt x="123" y="251"/>
                                    <a:pt x="123" y="251"/>
                                  </a:cubicBezTo>
                                  <a:cubicBezTo>
                                    <a:pt x="125" y="251"/>
                                    <a:pt x="127" y="251"/>
                                    <a:pt x="128" y="251"/>
                                  </a:cubicBezTo>
                                  <a:cubicBezTo>
                                    <a:pt x="128" y="250"/>
                                    <a:pt x="128" y="250"/>
                                    <a:pt x="128" y="250"/>
                                  </a:cubicBezTo>
                                  <a:cubicBezTo>
                                    <a:pt x="128" y="246"/>
                                    <a:pt x="131" y="243"/>
                                    <a:pt x="135" y="243"/>
                                  </a:cubicBezTo>
                                  <a:cubicBezTo>
                                    <a:pt x="139" y="243"/>
                                    <a:pt x="142" y="246"/>
                                    <a:pt x="142" y="250"/>
                                  </a:cubicBezTo>
                                  <a:close/>
                                  <a:moveTo>
                                    <a:pt x="135" y="245"/>
                                  </a:moveTo>
                                  <a:cubicBezTo>
                                    <a:pt x="132" y="245"/>
                                    <a:pt x="130" y="247"/>
                                    <a:pt x="130" y="250"/>
                                  </a:cubicBezTo>
                                  <a:cubicBezTo>
                                    <a:pt x="130" y="250"/>
                                    <a:pt x="130" y="250"/>
                                    <a:pt x="130" y="250"/>
                                  </a:cubicBezTo>
                                  <a:cubicBezTo>
                                    <a:pt x="132" y="250"/>
                                    <a:pt x="133" y="250"/>
                                    <a:pt x="135" y="250"/>
                                  </a:cubicBezTo>
                                  <a:cubicBezTo>
                                    <a:pt x="137" y="250"/>
                                    <a:pt x="138" y="250"/>
                                    <a:pt x="140" y="250"/>
                                  </a:cubicBezTo>
                                  <a:cubicBezTo>
                                    <a:pt x="140" y="250"/>
                                    <a:pt x="140" y="250"/>
                                    <a:pt x="140" y="250"/>
                                  </a:cubicBezTo>
                                  <a:cubicBezTo>
                                    <a:pt x="140" y="247"/>
                                    <a:pt x="138" y="245"/>
                                    <a:pt x="135" y="245"/>
                                  </a:cubicBezTo>
                                  <a:close/>
                                  <a:moveTo>
                                    <a:pt x="101" y="301"/>
                                  </a:moveTo>
                                  <a:cubicBezTo>
                                    <a:pt x="101" y="304"/>
                                    <a:pt x="101" y="307"/>
                                    <a:pt x="102" y="310"/>
                                  </a:cubicBezTo>
                                  <a:cubicBezTo>
                                    <a:pt x="103" y="310"/>
                                    <a:pt x="104" y="311"/>
                                    <a:pt x="105" y="311"/>
                                  </a:cubicBezTo>
                                  <a:cubicBezTo>
                                    <a:pt x="106" y="311"/>
                                    <a:pt x="106" y="310"/>
                                    <a:pt x="107" y="310"/>
                                  </a:cubicBezTo>
                                  <a:cubicBezTo>
                                    <a:pt x="107" y="307"/>
                                    <a:pt x="106" y="304"/>
                                    <a:pt x="106" y="301"/>
                                  </a:cubicBezTo>
                                  <a:cubicBezTo>
                                    <a:pt x="106" y="285"/>
                                    <a:pt x="119" y="272"/>
                                    <a:pt x="135" y="272"/>
                                  </a:cubicBezTo>
                                  <a:cubicBezTo>
                                    <a:pt x="151" y="272"/>
                                    <a:pt x="164" y="285"/>
                                    <a:pt x="164" y="301"/>
                                  </a:cubicBezTo>
                                  <a:cubicBezTo>
                                    <a:pt x="164" y="304"/>
                                    <a:pt x="163" y="307"/>
                                    <a:pt x="163" y="310"/>
                                  </a:cubicBezTo>
                                  <a:cubicBezTo>
                                    <a:pt x="163" y="310"/>
                                    <a:pt x="164" y="311"/>
                                    <a:pt x="165" y="311"/>
                                  </a:cubicBezTo>
                                  <a:cubicBezTo>
                                    <a:pt x="166" y="310"/>
                                    <a:pt x="167" y="310"/>
                                    <a:pt x="168" y="309"/>
                                  </a:cubicBezTo>
                                  <a:cubicBezTo>
                                    <a:pt x="169" y="306"/>
                                    <a:pt x="169" y="304"/>
                                    <a:pt x="169" y="301"/>
                                  </a:cubicBezTo>
                                  <a:cubicBezTo>
                                    <a:pt x="169" y="292"/>
                                    <a:pt x="165" y="283"/>
                                    <a:pt x="159" y="277"/>
                                  </a:cubicBezTo>
                                  <a:cubicBezTo>
                                    <a:pt x="153" y="271"/>
                                    <a:pt x="144" y="267"/>
                                    <a:pt x="135" y="267"/>
                                  </a:cubicBezTo>
                                  <a:cubicBezTo>
                                    <a:pt x="126" y="267"/>
                                    <a:pt x="117" y="271"/>
                                    <a:pt x="111" y="277"/>
                                  </a:cubicBezTo>
                                  <a:cubicBezTo>
                                    <a:pt x="105" y="283"/>
                                    <a:pt x="101" y="292"/>
                                    <a:pt x="101" y="301"/>
                                  </a:cubicBezTo>
                                  <a:close/>
                                  <a:moveTo>
                                    <a:pt x="156" y="301"/>
                                  </a:moveTo>
                                  <a:cubicBezTo>
                                    <a:pt x="156" y="303"/>
                                    <a:pt x="156" y="304"/>
                                    <a:pt x="156" y="306"/>
                                  </a:cubicBezTo>
                                  <a:cubicBezTo>
                                    <a:pt x="158" y="307"/>
                                    <a:pt x="159" y="308"/>
                                    <a:pt x="161" y="309"/>
                                  </a:cubicBezTo>
                                  <a:cubicBezTo>
                                    <a:pt x="162" y="306"/>
                                    <a:pt x="162" y="304"/>
                                    <a:pt x="162" y="301"/>
                                  </a:cubicBezTo>
                                  <a:cubicBezTo>
                                    <a:pt x="162" y="294"/>
                                    <a:pt x="159" y="287"/>
                                    <a:pt x="154" y="282"/>
                                  </a:cubicBezTo>
                                  <a:cubicBezTo>
                                    <a:pt x="149" y="277"/>
                                    <a:pt x="143" y="274"/>
                                    <a:pt x="135" y="274"/>
                                  </a:cubicBezTo>
                                  <a:cubicBezTo>
                                    <a:pt x="128" y="274"/>
                                    <a:pt x="121" y="277"/>
                                    <a:pt x="116" y="282"/>
                                  </a:cubicBezTo>
                                  <a:cubicBezTo>
                                    <a:pt x="111" y="287"/>
                                    <a:pt x="108" y="294"/>
                                    <a:pt x="108" y="301"/>
                                  </a:cubicBezTo>
                                  <a:cubicBezTo>
                                    <a:pt x="108" y="304"/>
                                    <a:pt x="108" y="306"/>
                                    <a:pt x="109" y="309"/>
                                  </a:cubicBezTo>
                                  <a:cubicBezTo>
                                    <a:pt x="111" y="308"/>
                                    <a:pt x="113" y="307"/>
                                    <a:pt x="114" y="306"/>
                                  </a:cubicBezTo>
                                  <a:cubicBezTo>
                                    <a:pt x="114" y="304"/>
                                    <a:pt x="114" y="303"/>
                                    <a:pt x="114" y="301"/>
                                  </a:cubicBezTo>
                                  <a:cubicBezTo>
                                    <a:pt x="114" y="290"/>
                                    <a:pt x="123" y="280"/>
                                    <a:pt x="135" y="280"/>
                                  </a:cubicBezTo>
                                  <a:cubicBezTo>
                                    <a:pt x="147" y="280"/>
                                    <a:pt x="156" y="290"/>
                                    <a:pt x="156" y="301"/>
                                  </a:cubicBezTo>
                                  <a:close/>
                                  <a:moveTo>
                                    <a:pt x="149" y="301"/>
                                  </a:moveTo>
                                  <a:cubicBezTo>
                                    <a:pt x="149" y="302"/>
                                    <a:pt x="149" y="303"/>
                                    <a:pt x="148" y="303"/>
                                  </a:cubicBezTo>
                                  <a:cubicBezTo>
                                    <a:pt x="150" y="304"/>
                                    <a:pt x="152" y="304"/>
                                    <a:pt x="154" y="305"/>
                                  </a:cubicBezTo>
                                  <a:cubicBezTo>
                                    <a:pt x="154" y="304"/>
                                    <a:pt x="155" y="303"/>
                                    <a:pt x="155" y="301"/>
                                  </a:cubicBezTo>
                                  <a:cubicBezTo>
                                    <a:pt x="155" y="296"/>
                                    <a:pt x="152" y="291"/>
                                    <a:pt x="149" y="287"/>
                                  </a:cubicBezTo>
                                  <a:cubicBezTo>
                                    <a:pt x="145" y="284"/>
                                    <a:pt x="140" y="282"/>
                                    <a:pt x="135" y="282"/>
                                  </a:cubicBezTo>
                                  <a:cubicBezTo>
                                    <a:pt x="130" y="282"/>
                                    <a:pt x="125" y="284"/>
                                    <a:pt x="121" y="287"/>
                                  </a:cubicBezTo>
                                  <a:cubicBezTo>
                                    <a:pt x="118" y="291"/>
                                    <a:pt x="116" y="296"/>
                                    <a:pt x="116" y="301"/>
                                  </a:cubicBezTo>
                                  <a:cubicBezTo>
                                    <a:pt x="116" y="303"/>
                                    <a:pt x="116" y="304"/>
                                    <a:pt x="116" y="305"/>
                                  </a:cubicBezTo>
                                  <a:cubicBezTo>
                                    <a:pt x="118" y="304"/>
                                    <a:pt x="120" y="304"/>
                                    <a:pt x="122" y="303"/>
                                  </a:cubicBezTo>
                                  <a:cubicBezTo>
                                    <a:pt x="122" y="303"/>
                                    <a:pt x="121" y="302"/>
                                    <a:pt x="121" y="301"/>
                                  </a:cubicBezTo>
                                  <a:cubicBezTo>
                                    <a:pt x="121" y="294"/>
                                    <a:pt x="128" y="288"/>
                                    <a:pt x="135" y="288"/>
                                  </a:cubicBezTo>
                                  <a:cubicBezTo>
                                    <a:pt x="143" y="288"/>
                                    <a:pt x="149" y="294"/>
                                    <a:pt x="149" y="301"/>
                                  </a:cubicBezTo>
                                  <a:close/>
                                  <a:moveTo>
                                    <a:pt x="142" y="301"/>
                                  </a:moveTo>
                                  <a:cubicBezTo>
                                    <a:pt x="142" y="301"/>
                                    <a:pt x="142" y="302"/>
                                    <a:pt x="142" y="302"/>
                                  </a:cubicBezTo>
                                  <a:cubicBezTo>
                                    <a:pt x="143" y="302"/>
                                    <a:pt x="145" y="302"/>
                                    <a:pt x="147" y="303"/>
                                  </a:cubicBezTo>
                                  <a:cubicBezTo>
                                    <a:pt x="147" y="302"/>
                                    <a:pt x="147" y="302"/>
                                    <a:pt x="147" y="301"/>
                                  </a:cubicBezTo>
                                  <a:cubicBezTo>
                                    <a:pt x="147" y="295"/>
                                    <a:pt x="142" y="289"/>
                                    <a:pt x="135" y="289"/>
                                  </a:cubicBezTo>
                                  <a:cubicBezTo>
                                    <a:pt x="128" y="289"/>
                                    <a:pt x="123" y="295"/>
                                    <a:pt x="123" y="301"/>
                                  </a:cubicBezTo>
                                  <a:cubicBezTo>
                                    <a:pt x="123" y="302"/>
                                    <a:pt x="123" y="302"/>
                                    <a:pt x="123" y="303"/>
                                  </a:cubicBezTo>
                                  <a:cubicBezTo>
                                    <a:pt x="125" y="302"/>
                                    <a:pt x="127" y="302"/>
                                    <a:pt x="128" y="302"/>
                                  </a:cubicBezTo>
                                  <a:cubicBezTo>
                                    <a:pt x="128" y="302"/>
                                    <a:pt x="128" y="301"/>
                                    <a:pt x="128" y="301"/>
                                  </a:cubicBezTo>
                                  <a:cubicBezTo>
                                    <a:pt x="128" y="298"/>
                                    <a:pt x="131" y="295"/>
                                    <a:pt x="135" y="295"/>
                                  </a:cubicBezTo>
                                  <a:cubicBezTo>
                                    <a:pt x="139" y="295"/>
                                    <a:pt x="142" y="298"/>
                                    <a:pt x="142" y="301"/>
                                  </a:cubicBezTo>
                                  <a:close/>
                                  <a:moveTo>
                                    <a:pt x="135" y="296"/>
                                  </a:moveTo>
                                  <a:cubicBezTo>
                                    <a:pt x="132" y="296"/>
                                    <a:pt x="130" y="298"/>
                                    <a:pt x="130" y="301"/>
                                  </a:cubicBezTo>
                                  <a:cubicBezTo>
                                    <a:pt x="130" y="301"/>
                                    <a:pt x="130" y="302"/>
                                    <a:pt x="130" y="302"/>
                                  </a:cubicBezTo>
                                  <a:cubicBezTo>
                                    <a:pt x="132" y="302"/>
                                    <a:pt x="133" y="301"/>
                                    <a:pt x="135" y="301"/>
                                  </a:cubicBezTo>
                                  <a:cubicBezTo>
                                    <a:pt x="137" y="301"/>
                                    <a:pt x="138" y="302"/>
                                    <a:pt x="140" y="302"/>
                                  </a:cubicBezTo>
                                  <a:cubicBezTo>
                                    <a:pt x="140" y="302"/>
                                    <a:pt x="140" y="301"/>
                                    <a:pt x="140" y="301"/>
                                  </a:cubicBezTo>
                                  <a:cubicBezTo>
                                    <a:pt x="140" y="298"/>
                                    <a:pt x="138" y="296"/>
                                    <a:pt x="135" y="296"/>
                                  </a:cubicBezTo>
                                  <a:close/>
                                  <a:moveTo>
                                    <a:pt x="101" y="353"/>
                                  </a:moveTo>
                                  <a:cubicBezTo>
                                    <a:pt x="101" y="356"/>
                                    <a:pt x="101" y="358"/>
                                    <a:pt x="102" y="361"/>
                                  </a:cubicBezTo>
                                  <a:cubicBezTo>
                                    <a:pt x="103" y="362"/>
                                    <a:pt x="104" y="362"/>
                                    <a:pt x="105" y="363"/>
                                  </a:cubicBezTo>
                                  <a:cubicBezTo>
                                    <a:pt x="106" y="362"/>
                                    <a:pt x="106" y="362"/>
                                    <a:pt x="107" y="361"/>
                                  </a:cubicBezTo>
                                  <a:cubicBezTo>
                                    <a:pt x="107" y="358"/>
                                    <a:pt x="106" y="356"/>
                                    <a:pt x="106" y="353"/>
                                  </a:cubicBezTo>
                                  <a:cubicBezTo>
                                    <a:pt x="106" y="337"/>
                                    <a:pt x="119" y="324"/>
                                    <a:pt x="135" y="324"/>
                                  </a:cubicBezTo>
                                  <a:cubicBezTo>
                                    <a:pt x="151" y="324"/>
                                    <a:pt x="164" y="337"/>
                                    <a:pt x="164" y="353"/>
                                  </a:cubicBezTo>
                                  <a:cubicBezTo>
                                    <a:pt x="164" y="356"/>
                                    <a:pt x="163" y="358"/>
                                    <a:pt x="163" y="361"/>
                                  </a:cubicBezTo>
                                  <a:cubicBezTo>
                                    <a:pt x="163" y="361"/>
                                    <a:pt x="164" y="362"/>
                                    <a:pt x="165" y="363"/>
                                  </a:cubicBezTo>
                                  <a:cubicBezTo>
                                    <a:pt x="166" y="362"/>
                                    <a:pt x="167" y="361"/>
                                    <a:pt x="168" y="360"/>
                                  </a:cubicBezTo>
                                  <a:cubicBezTo>
                                    <a:pt x="169" y="358"/>
                                    <a:pt x="169" y="355"/>
                                    <a:pt x="169" y="353"/>
                                  </a:cubicBezTo>
                                  <a:cubicBezTo>
                                    <a:pt x="169" y="343"/>
                                    <a:pt x="165" y="335"/>
                                    <a:pt x="159" y="328"/>
                                  </a:cubicBezTo>
                                  <a:cubicBezTo>
                                    <a:pt x="153" y="322"/>
                                    <a:pt x="144" y="318"/>
                                    <a:pt x="135" y="318"/>
                                  </a:cubicBezTo>
                                  <a:cubicBezTo>
                                    <a:pt x="126" y="318"/>
                                    <a:pt x="117" y="322"/>
                                    <a:pt x="111" y="328"/>
                                  </a:cubicBezTo>
                                  <a:cubicBezTo>
                                    <a:pt x="105" y="335"/>
                                    <a:pt x="101" y="343"/>
                                    <a:pt x="101" y="353"/>
                                  </a:cubicBezTo>
                                  <a:close/>
                                  <a:moveTo>
                                    <a:pt x="156" y="353"/>
                                  </a:moveTo>
                                  <a:cubicBezTo>
                                    <a:pt x="156" y="354"/>
                                    <a:pt x="156" y="356"/>
                                    <a:pt x="156" y="357"/>
                                  </a:cubicBezTo>
                                  <a:cubicBezTo>
                                    <a:pt x="158" y="358"/>
                                    <a:pt x="159" y="359"/>
                                    <a:pt x="161" y="360"/>
                                  </a:cubicBezTo>
                                  <a:cubicBezTo>
                                    <a:pt x="162" y="358"/>
                                    <a:pt x="162" y="355"/>
                                    <a:pt x="162" y="353"/>
                                  </a:cubicBezTo>
                                  <a:cubicBezTo>
                                    <a:pt x="162" y="345"/>
                                    <a:pt x="159" y="338"/>
                                    <a:pt x="154" y="333"/>
                                  </a:cubicBezTo>
                                  <a:cubicBezTo>
                                    <a:pt x="149" y="328"/>
                                    <a:pt x="143" y="325"/>
                                    <a:pt x="135" y="325"/>
                                  </a:cubicBezTo>
                                  <a:cubicBezTo>
                                    <a:pt x="128" y="325"/>
                                    <a:pt x="121" y="328"/>
                                    <a:pt x="116" y="333"/>
                                  </a:cubicBezTo>
                                  <a:cubicBezTo>
                                    <a:pt x="111" y="338"/>
                                    <a:pt x="108" y="345"/>
                                    <a:pt x="108" y="353"/>
                                  </a:cubicBezTo>
                                  <a:cubicBezTo>
                                    <a:pt x="108" y="355"/>
                                    <a:pt x="108" y="358"/>
                                    <a:pt x="109" y="360"/>
                                  </a:cubicBezTo>
                                  <a:cubicBezTo>
                                    <a:pt x="111" y="359"/>
                                    <a:pt x="113" y="358"/>
                                    <a:pt x="114" y="357"/>
                                  </a:cubicBezTo>
                                  <a:cubicBezTo>
                                    <a:pt x="114" y="356"/>
                                    <a:pt x="114" y="354"/>
                                    <a:pt x="114" y="353"/>
                                  </a:cubicBezTo>
                                  <a:cubicBezTo>
                                    <a:pt x="114" y="341"/>
                                    <a:pt x="123" y="332"/>
                                    <a:pt x="135" y="332"/>
                                  </a:cubicBezTo>
                                  <a:cubicBezTo>
                                    <a:pt x="147" y="332"/>
                                    <a:pt x="156" y="341"/>
                                    <a:pt x="156" y="353"/>
                                  </a:cubicBezTo>
                                  <a:close/>
                                  <a:moveTo>
                                    <a:pt x="149" y="353"/>
                                  </a:moveTo>
                                  <a:cubicBezTo>
                                    <a:pt x="149" y="353"/>
                                    <a:pt x="149" y="354"/>
                                    <a:pt x="148" y="355"/>
                                  </a:cubicBezTo>
                                  <a:cubicBezTo>
                                    <a:pt x="150" y="355"/>
                                    <a:pt x="152" y="356"/>
                                    <a:pt x="154" y="357"/>
                                  </a:cubicBezTo>
                                  <a:cubicBezTo>
                                    <a:pt x="154" y="355"/>
                                    <a:pt x="155" y="354"/>
                                    <a:pt x="155" y="353"/>
                                  </a:cubicBezTo>
                                  <a:cubicBezTo>
                                    <a:pt x="155" y="347"/>
                                    <a:pt x="152" y="342"/>
                                    <a:pt x="149" y="339"/>
                                  </a:cubicBezTo>
                                  <a:cubicBezTo>
                                    <a:pt x="145" y="335"/>
                                    <a:pt x="140" y="333"/>
                                    <a:pt x="135" y="333"/>
                                  </a:cubicBezTo>
                                  <a:cubicBezTo>
                                    <a:pt x="130" y="333"/>
                                    <a:pt x="125" y="335"/>
                                    <a:pt x="121" y="339"/>
                                  </a:cubicBezTo>
                                  <a:cubicBezTo>
                                    <a:pt x="118" y="342"/>
                                    <a:pt x="116" y="347"/>
                                    <a:pt x="116" y="353"/>
                                  </a:cubicBezTo>
                                  <a:cubicBezTo>
                                    <a:pt x="116" y="354"/>
                                    <a:pt x="116" y="355"/>
                                    <a:pt x="116" y="357"/>
                                  </a:cubicBezTo>
                                  <a:cubicBezTo>
                                    <a:pt x="118" y="356"/>
                                    <a:pt x="120" y="355"/>
                                    <a:pt x="122" y="355"/>
                                  </a:cubicBezTo>
                                  <a:cubicBezTo>
                                    <a:pt x="122" y="354"/>
                                    <a:pt x="121" y="353"/>
                                    <a:pt x="121" y="353"/>
                                  </a:cubicBezTo>
                                  <a:cubicBezTo>
                                    <a:pt x="121" y="345"/>
                                    <a:pt x="128" y="339"/>
                                    <a:pt x="135" y="339"/>
                                  </a:cubicBezTo>
                                  <a:cubicBezTo>
                                    <a:pt x="143" y="339"/>
                                    <a:pt x="149" y="345"/>
                                    <a:pt x="149" y="353"/>
                                  </a:cubicBezTo>
                                  <a:close/>
                                  <a:moveTo>
                                    <a:pt x="142" y="353"/>
                                  </a:moveTo>
                                  <a:cubicBezTo>
                                    <a:pt x="142" y="353"/>
                                    <a:pt x="142" y="353"/>
                                    <a:pt x="142" y="353"/>
                                  </a:cubicBezTo>
                                  <a:cubicBezTo>
                                    <a:pt x="143" y="354"/>
                                    <a:pt x="145" y="354"/>
                                    <a:pt x="147" y="354"/>
                                  </a:cubicBezTo>
                                  <a:cubicBezTo>
                                    <a:pt x="147" y="354"/>
                                    <a:pt x="147" y="353"/>
                                    <a:pt x="147" y="353"/>
                                  </a:cubicBezTo>
                                  <a:cubicBezTo>
                                    <a:pt x="147" y="346"/>
                                    <a:pt x="142" y="341"/>
                                    <a:pt x="135" y="341"/>
                                  </a:cubicBezTo>
                                  <a:cubicBezTo>
                                    <a:pt x="128" y="341"/>
                                    <a:pt x="123" y="346"/>
                                    <a:pt x="123" y="353"/>
                                  </a:cubicBezTo>
                                  <a:cubicBezTo>
                                    <a:pt x="123" y="353"/>
                                    <a:pt x="123" y="354"/>
                                    <a:pt x="123" y="354"/>
                                  </a:cubicBezTo>
                                  <a:cubicBezTo>
                                    <a:pt x="125" y="354"/>
                                    <a:pt x="127" y="354"/>
                                    <a:pt x="128" y="353"/>
                                  </a:cubicBezTo>
                                  <a:cubicBezTo>
                                    <a:pt x="128" y="353"/>
                                    <a:pt x="128" y="353"/>
                                    <a:pt x="128" y="353"/>
                                  </a:cubicBezTo>
                                  <a:cubicBezTo>
                                    <a:pt x="128" y="349"/>
                                    <a:pt x="131" y="346"/>
                                    <a:pt x="135" y="346"/>
                                  </a:cubicBezTo>
                                  <a:cubicBezTo>
                                    <a:pt x="139" y="346"/>
                                    <a:pt x="142" y="349"/>
                                    <a:pt x="142" y="353"/>
                                  </a:cubicBezTo>
                                  <a:close/>
                                  <a:moveTo>
                                    <a:pt x="135" y="348"/>
                                  </a:moveTo>
                                  <a:cubicBezTo>
                                    <a:pt x="132" y="348"/>
                                    <a:pt x="130" y="350"/>
                                    <a:pt x="130" y="353"/>
                                  </a:cubicBezTo>
                                  <a:cubicBezTo>
                                    <a:pt x="130" y="353"/>
                                    <a:pt x="130" y="353"/>
                                    <a:pt x="130" y="353"/>
                                  </a:cubicBezTo>
                                  <a:cubicBezTo>
                                    <a:pt x="132" y="353"/>
                                    <a:pt x="133" y="353"/>
                                    <a:pt x="135" y="353"/>
                                  </a:cubicBezTo>
                                  <a:cubicBezTo>
                                    <a:pt x="137" y="353"/>
                                    <a:pt x="138" y="353"/>
                                    <a:pt x="140" y="353"/>
                                  </a:cubicBezTo>
                                  <a:cubicBezTo>
                                    <a:pt x="140" y="353"/>
                                    <a:pt x="140" y="353"/>
                                    <a:pt x="140" y="353"/>
                                  </a:cubicBezTo>
                                  <a:cubicBezTo>
                                    <a:pt x="140" y="350"/>
                                    <a:pt x="138" y="348"/>
                                    <a:pt x="135" y="348"/>
                                  </a:cubicBezTo>
                                  <a:close/>
                                  <a:moveTo>
                                    <a:pt x="101" y="404"/>
                                  </a:moveTo>
                                  <a:cubicBezTo>
                                    <a:pt x="101" y="407"/>
                                    <a:pt x="101" y="410"/>
                                    <a:pt x="102" y="412"/>
                                  </a:cubicBezTo>
                                  <a:cubicBezTo>
                                    <a:pt x="103" y="413"/>
                                    <a:pt x="104" y="414"/>
                                    <a:pt x="105" y="414"/>
                                  </a:cubicBezTo>
                                  <a:cubicBezTo>
                                    <a:pt x="106" y="414"/>
                                    <a:pt x="106" y="413"/>
                                    <a:pt x="107" y="412"/>
                                  </a:cubicBezTo>
                                  <a:cubicBezTo>
                                    <a:pt x="107" y="410"/>
                                    <a:pt x="106" y="407"/>
                                    <a:pt x="106" y="404"/>
                                  </a:cubicBezTo>
                                  <a:cubicBezTo>
                                    <a:pt x="106" y="388"/>
                                    <a:pt x="119" y="375"/>
                                    <a:pt x="135" y="375"/>
                                  </a:cubicBezTo>
                                  <a:cubicBezTo>
                                    <a:pt x="151" y="375"/>
                                    <a:pt x="164" y="388"/>
                                    <a:pt x="164" y="404"/>
                                  </a:cubicBezTo>
                                  <a:cubicBezTo>
                                    <a:pt x="164" y="407"/>
                                    <a:pt x="163" y="410"/>
                                    <a:pt x="163" y="412"/>
                                  </a:cubicBezTo>
                                  <a:cubicBezTo>
                                    <a:pt x="163" y="413"/>
                                    <a:pt x="164" y="413"/>
                                    <a:pt x="165" y="414"/>
                                  </a:cubicBezTo>
                                  <a:cubicBezTo>
                                    <a:pt x="166" y="413"/>
                                    <a:pt x="167" y="412"/>
                                    <a:pt x="168" y="412"/>
                                  </a:cubicBezTo>
                                  <a:cubicBezTo>
                                    <a:pt x="169" y="409"/>
                                    <a:pt x="169" y="407"/>
                                    <a:pt x="169" y="404"/>
                                  </a:cubicBezTo>
                                  <a:cubicBezTo>
                                    <a:pt x="169" y="395"/>
                                    <a:pt x="165" y="386"/>
                                    <a:pt x="159" y="380"/>
                                  </a:cubicBezTo>
                                  <a:cubicBezTo>
                                    <a:pt x="153" y="374"/>
                                    <a:pt x="144" y="370"/>
                                    <a:pt x="135" y="370"/>
                                  </a:cubicBezTo>
                                  <a:cubicBezTo>
                                    <a:pt x="126" y="370"/>
                                    <a:pt x="117" y="374"/>
                                    <a:pt x="111" y="380"/>
                                  </a:cubicBezTo>
                                  <a:cubicBezTo>
                                    <a:pt x="105" y="386"/>
                                    <a:pt x="101" y="395"/>
                                    <a:pt x="101" y="404"/>
                                  </a:cubicBezTo>
                                  <a:close/>
                                  <a:moveTo>
                                    <a:pt x="156" y="404"/>
                                  </a:moveTo>
                                  <a:cubicBezTo>
                                    <a:pt x="156" y="406"/>
                                    <a:pt x="156" y="407"/>
                                    <a:pt x="156" y="409"/>
                                  </a:cubicBezTo>
                                  <a:cubicBezTo>
                                    <a:pt x="158" y="409"/>
                                    <a:pt x="159" y="410"/>
                                    <a:pt x="161" y="411"/>
                                  </a:cubicBezTo>
                                  <a:cubicBezTo>
                                    <a:pt x="162" y="409"/>
                                    <a:pt x="162" y="407"/>
                                    <a:pt x="162" y="404"/>
                                  </a:cubicBezTo>
                                  <a:cubicBezTo>
                                    <a:pt x="162" y="397"/>
                                    <a:pt x="159" y="390"/>
                                    <a:pt x="154" y="385"/>
                                  </a:cubicBezTo>
                                  <a:cubicBezTo>
                                    <a:pt x="149" y="380"/>
                                    <a:pt x="143" y="377"/>
                                    <a:pt x="135" y="377"/>
                                  </a:cubicBezTo>
                                  <a:cubicBezTo>
                                    <a:pt x="128" y="377"/>
                                    <a:pt x="121" y="380"/>
                                    <a:pt x="116" y="385"/>
                                  </a:cubicBezTo>
                                  <a:cubicBezTo>
                                    <a:pt x="111" y="390"/>
                                    <a:pt x="108" y="397"/>
                                    <a:pt x="108" y="404"/>
                                  </a:cubicBezTo>
                                  <a:cubicBezTo>
                                    <a:pt x="108" y="407"/>
                                    <a:pt x="108" y="409"/>
                                    <a:pt x="109" y="411"/>
                                  </a:cubicBezTo>
                                  <a:cubicBezTo>
                                    <a:pt x="111" y="410"/>
                                    <a:pt x="113" y="409"/>
                                    <a:pt x="114" y="409"/>
                                  </a:cubicBezTo>
                                  <a:cubicBezTo>
                                    <a:pt x="114" y="407"/>
                                    <a:pt x="114" y="406"/>
                                    <a:pt x="114" y="404"/>
                                  </a:cubicBezTo>
                                  <a:cubicBezTo>
                                    <a:pt x="114" y="392"/>
                                    <a:pt x="123" y="383"/>
                                    <a:pt x="135" y="383"/>
                                  </a:cubicBezTo>
                                  <a:cubicBezTo>
                                    <a:pt x="147" y="383"/>
                                    <a:pt x="156" y="392"/>
                                    <a:pt x="156" y="404"/>
                                  </a:cubicBezTo>
                                  <a:close/>
                                  <a:moveTo>
                                    <a:pt x="149" y="404"/>
                                  </a:moveTo>
                                  <a:cubicBezTo>
                                    <a:pt x="149" y="405"/>
                                    <a:pt x="149" y="405"/>
                                    <a:pt x="148" y="406"/>
                                  </a:cubicBezTo>
                                  <a:cubicBezTo>
                                    <a:pt x="150" y="407"/>
                                    <a:pt x="152" y="407"/>
                                    <a:pt x="154" y="408"/>
                                  </a:cubicBezTo>
                                  <a:cubicBezTo>
                                    <a:pt x="154" y="407"/>
                                    <a:pt x="155" y="405"/>
                                    <a:pt x="155" y="404"/>
                                  </a:cubicBezTo>
                                  <a:cubicBezTo>
                                    <a:pt x="155" y="399"/>
                                    <a:pt x="152" y="394"/>
                                    <a:pt x="149" y="390"/>
                                  </a:cubicBezTo>
                                  <a:cubicBezTo>
                                    <a:pt x="145" y="387"/>
                                    <a:pt x="140" y="385"/>
                                    <a:pt x="135" y="385"/>
                                  </a:cubicBezTo>
                                  <a:cubicBezTo>
                                    <a:pt x="130" y="385"/>
                                    <a:pt x="125" y="387"/>
                                    <a:pt x="121" y="390"/>
                                  </a:cubicBezTo>
                                  <a:cubicBezTo>
                                    <a:pt x="118" y="394"/>
                                    <a:pt x="116" y="399"/>
                                    <a:pt x="116" y="404"/>
                                  </a:cubicBezTo>
                                  <a:cubicBezTo>
                                    <a:pt x="116" y="405"/>
                                    <a:pt x="116" y="407"/>
                                    <a:pt x="116" y="408"/>
                                  </a:cubicBezTo>
                                  <a:cubicBezTo>
                                    <a:pt x="118" y="407"/>
                                    <a:pt x="120" y="407"/>
                                    <a:pt x="122" y="406"/>
                                  </a:cubicBezTo>
                                  <a:cubicBezTo>
                                    <a:pt x="122" y="405"/>
                                    <a:pt x="121" y="405"/>
                                    <a:pt x="121" y="404"/>
                                  </a:cubicBezTo>
                                  <a:cubicBezTo>
                                    <a:pt x="121" y="397"/>
                                    <a:pt x="128" y="390"/>
                                    <a:pt x="135" y="390"/>
                                  </a:cubicBezTo>
                                  <a:cubicBezTo>
                                    <a:pt x="143" y="390"/>
                                    <a:pt x="149" y="397"/>
                                    <a:pt x="149" y="404"/>
                                  </a:cubicBezTo>
                                  <a:close/>
                                  <a:moveTo>
                                    <a:pt x="142" y="404"/>
                                  </a:moveTo>
                                  <a:cubicBezTo>
                                    <a:pt x="142" y="404"/>
                                    <a:pt x="142" y="404"/>
                                    <a:pt x="142" y="405"/>
                                  </a:cubicBezTo>
                                  <a:cubicBezTo>
                                    <a:pt x="143" y="405"/>
                                    <a:pt x="145" y="405"/>
                                    <a:pt x="147" y="406"/>
                                  </a:cubicBezTo>
                                  <a:cubicBezTo>
                                    <a:pt x="147" y="405"/>
                                    <a:pt x="147" y="405"/>
                                    <a:pt x="147" y="404"/>
                                  </a:cubicBezTo>
                                  <a:cubicBezTo>
                                    <a:pt x="147" y="397"/>
                                    <a:pt x="142" y="392"/>
                                    <a:pt x="135" y="392"/>
                                  </a:cubicBezTo>
                                  <a:cubicBezTo>
                                    <a:pt x="128" y="392"/>
                                    <a:pt x="123" y="397"/>
                                    <a:pt x="123" y="404"/>
                                  </a:cubicBezTo>
                                  <a:cubicBezTo>
                                    <a:pt x="123" y="405"/>
                                    <a:pt x="123" y="405"/>
                                    <a:pt x="123" y="406"/>
                                  </a:cubicBezTo>
                                  <a:cubicBezTo>
                                    <a:pt x="125" y="405"/>
                                    <a:pt x="127" y="405"/>
                                    <a:pt x="128" y="405"/>
                                  </a:cubicBezTo>
                                  <a:cubicBezTo>
                                    <a:pt x="128" y="404"/>
                                    <a:pt x="128" y="404"/>
                                    <a:pt x="128" y="404"/>
                                  </a:cubicBezTo>
                                  <a:cubicBezTo>
                                    <a:pt x="128" y="400"/>
                                    <a:pt x="131" y="397"/>
                                    <a:pt x="135" y="397"/>
                                  </a:cubicBezTo>
                                  <a:cubicBezTo>
                                    <a:pt x="139" y="397"/>
                                    <a:pt x="142" y="400"/>
                                    <a:pt x="142" y="404"/>
                                  </a:cubicBezTo>
                                  <a:close/>
                                  <a:moveTo>
                                    <a:pt x="135" y="399"/>
                                  </a:moveTo>
                                  <a:cubicBezTo>
                                    <a:pt x="132" y="399"/>
                                    <a:pt x="130" y="401"/>
                                    <a:pt x="130" y="404"/>
                                  </a:cubicBezTo>
                                  <a:cubicBezTo>
                                    <a:pt x="130" y="404"/>
                                    <a:pt x="130" y="404"/>
                                    <a:pt x="130" y="404"/>
                                  </a:cubicBezTo>
                                  <a:cubicBezTo>
                                    <a:pt x="132" y="404"/>
                                    <a:pt x="133" y="404"/>
                                    <a:pt x="135" y="404"/>
                                  </a:cubicBezTo>
                                  <a:cubicBezTo>
                                    <a:pt x="137" y="404"/>
                                    <a:pt x="138" y="404"/>
                                    <a:pt x="140" y="404"/>
                                  </a:cubicBezTo>
                                  <a:cubicBezTo>
                                    <a:pt x="140" y="404"/>
                                    <a:pt x="140" y="404"/>
                                    <a:pt x="140" y="404"/>
                                  </a:cubicBezTo>
                                  <a:cubicBezTo>
                                    <a:pt x="140" y="401"/>
                                    <a:pt x="138" y="399"/>
                                    <a:pt x="135" y="399"/>
                                  </a:cubicBezTo>
                                  <a:close/>
                                  <a:moveTo>
                                    <a:pt x="815" y="438"/>
                                  </a:moveTo>
                                  <a:cubicBezTo>
                                    <a:pt x="816" y="436"/>
                                    <a:pt x="817" y="435"/>
                                    <a:pt x="818" y="433"/>
                                  </a:cubicBezTo>
                                  <a:cubicBezTo>
                                    <a:pt x="813" y="430"/>
                                    <a:pt x="808" y="428"/>
                                    <a:pt x="803" y="428"/>
                                  </a:cubicBezTo>
                                  <a:cubicBezTo>
                                    <a:pt x="797" y="428"/>
                                    <a:pt x="792" y="430"/>
                                    <a:pt x="788" y="433"/>
                                  </a:cubicBezTo>
                                  <a:cubicBezTo>
                                    <a:pt x="789" y="435"/>
                                    <a:pt x="789" y="437"/>
                                    <a:pt x="790" y="439"/>
                                  </a:cubicBezTo>
                                  <a:cubicBezTo>
                                    <a:pt x="794" y="436"/>
                                    <a:pt x="798" y="434"/>
                                    <a:pt x="803" y="434"/>
                                  </a:cubicBezTo>
                                  <a:cubicBezTo>
                                    <a:pt x="807" y="434"/>
                                    <a:pt x="812" y="436"/>
                                    <a:pt x="815" y="438"/>
                                  </a:cubicBezTo>
                                  <a:close/>
                                  <a:moveTo>
                                    <a:pt x="818" y="431"/>
                                  </a:moveTo>
                                  <a:cubicBezTo>
                                    <a:pt x="819" y="430"/>
                                    <a:pt x="820" y="428"/>
                                    <a:pt x="821" y="427"/>
                                  </a:cubicBezTo>
                                  <a:cubicBezTo>
                                    <a:pt x="816" y="423"/>
                                    <a:pt x="810" y="421"/>
                                    <a:pt x="803" y="421"/>
                                  </a:cubicBezTo>
                                  <a:cubicBezTo>
                                    <a:pt x="796" y="421"/>
                                    <a:pt x="789" y="423"/>
                                    <a:pt x="784" y="427"/>
                                  </a:cubicBezTo>
                                  <a:cubicBezTo>
                                    <a:pt x="785" y="428"/>
                                    <a:pt x="786" y="430"/>
                                    <a:pt x="787" y="431"/>
                                  </a:cubicBezTo>
                                  <a:cubicBezTo>
                                    <a:pt x="791" y="428"/>
                                    <a:pt x="797" y="427"/>
                                    <a:pt x="803" y="427"/>
                                  </a:cubicBezTo>
                                  <a:cubicBezTo>
                                    <a:pt x="809" y="427"/>
                                    <a:pt x="814" y="428"/>
                                    <a:pt x="818" y="431"/>
                                  </a:cubicBezTo>
                                  <a:close/>
                                  <a:moveTo>
                                    <a:pt x="822" y="425"/>
                                  </a:moveTo>
                                  <a:cubicBezTo>
                                    <a:pt x="823" y="424"/>
                                    <a:pt x="825" y="422"/>
                                    <a:pt x="826" y="421"/>
                                  </a:cubicBezTo>
                                  <a:cubicBezTo>
                                    <a:pt x="819" y="416"/>
                                    <a:pt x="811" y="413"/>
                                    <a:pt x="803" y="413"/>
                                  </a:cubicBezTo>
                                  <a:cubicBezTo>
                                    <a:pt x="794" y="413"/>
                                    <a:pt x="786" y="416"/>
                                    <a:pt x="779" y="421"/>
                                  </a:cubicBezTo>
                                  <a:cubicBezTo>
                                    <a:pt x="781" y="422"/>
                                    <a:pt x="782" y="424"/>
                                    <a:pt x="783" y="425"/>
                                  </a:cubicBezTo>
                                  <a:cubicBezTo>
                                    <a:pt x="789" y="422"/>
                                    <a:pt x="795" y="420"/>
                                    <a:pt x="803" y="420"/>
                                  </a:cubicBezTo>
                                  <a:cubicBezTo>
                                    <a:pt x="810" y="420"/>
                                    <a:pt x="817" y="422"/>
                                    <a:pt x="822" y="425"/>
                                  </a:cubicBezTo>
                                  <a:close/>
                                  <a:moveTo>
                                    <a:pt x="827" y="419"/>
                                  </a:moveTo>
                                  <a:cubicBezTo>
                                    <a:pt x="829" y="418"/>
                                    <a:pt x="830" y="417"/>
                                    <a:pt x="832" y="415"/>
                                  </a:cubicBezTo>
                                  <a:cubicBezTo>
                                    <a:pt x="824" y="409"/>
                                    <a:pt x="814" y="406"/>
                                    <a:pt x="803" y="406"/>
                                  </a:cubicBezTo>
                                  <a:cubicBezTo>
                                    <a:pt x="792" y="406"/>
                                    <a:pt x="782" y="409"/>
                                    <a:pt x="773" y="415"/>
                                  </a:cubicBezTo>
                                  <a:cubicBezTo>
                                    <a:pt x="775" y="417"/>
                                    <a:pt x="777" y="418"/>
                                    <a:pt x="778" y="420"/>
                                  </a:cubicBezTo>
                                  <a:cubicBezTo>
                                    <a:pt x="785" y="415"/>
                                    <a:pt x="794" y="412"/>
                                    <a:pt x="803" y="412"/>
                                  </a:cubicBezTo>
                                  <a:cubicBezTo>
                                    <a:pt x="812" y="412"/>
                                    <a:pt x="820" y="415"/>
                                    <a:pt x="827" y="419"/>
                                  </a:cubicBezTo>
                                  <a:close/>
                                  <a:moveTo>
                                    <a:pt x="812" y="404"/>
                                  </a:moveTo>
                                  <a:cubicBezTo>
                                    <a:pt x="812" y="402"/>
                                    <a:pt x="813" y="400"/>
                                    <a:pt x="813" y="398"/>
                                  </a:cubicBezTo>
                                  <a:cubicBezTo>
                                    <a:pt x="811" y="394"/>
                                    <a:pt x="807" y="392"/>
                                    <a:pt x="803" y="392"/>
                                  </a:cubicBezTo>
                                  <a:cubicBezTo>
                                    <a:pt x="798" y="392"/>
                                    <a:pt x="795" y="394"/>
                                    <a:pt x="793" y="398"/>
                                  </a:cubicBezTo>
                                  <a:cubicBezTo>
                                    <a:pt x="793" y="400"/>
                                    <a:pt x="793" y="402"/>
                                    <a:pt x="793" y="404"/>
                                  </a:cubicBezTo>
                                  <a:cubicBezTo>
                                    <a:pt x="793" y="404"/>
                                    <a:pt x="793" y="405"/>
                                    <a:pt x="793" y="405"/>
                                  </a:cubicBezTo>
                                  <a:cubicBezTo>
                                    <a:pt x="794" y="405"/>
                                    <a:pt x="795" y="405"/>
                                    <a:pt x="796" y="405"/>
                                  </a:cubicBezTo>
                                  <a:cubicBezTo>
                                    <a:pt x="796" y="404"/>
                                    <a:pt x="796" y="404"/>
                                    <a:pt x="796" y="404"/>
                                  </a:cubicBezTo>
                                  <a:cubicBezTo>
                                    <a:pt x="796" y="400"/>
                                    <a:pt x="799" y="397"/>
                                    <a:pt x="803" y="397"/>
                                  </a:cubicBezTo>
                                  <a:cubicBezTo>
                                    <a:pt x="806" y="397"/>
                                    <a:pt x="809" y="400"/>
                                    <a:pt x="809" y="404"/>
                                  </a:cubicBezTo>
                                  <a:cubicBezTo>
                                    <a:pt x="809" y="404"/>
                                    <a:pt x="809" y="404"/>
                                    <a:pt x="809" y="405"/>
                                  </a:cubicBezTo>
                                  <a:cubicBezTo>
                                    <a:pt x="810" y="405"/>
                                    <a:pt x="811" y="405"/>
                                    <a:pt x="812" y="405"/>
                                  </a:cubicBezTo>
                                  <a:cubicBezTo>
                                    <a:pt x="812" y="405"/>
                                    <a:pt x="812" y="404"/>
                                    <a:pt x="812" y="404"/>
                                  </a:cubicBezTo>
                                  <a:close/>
                                  <a:moveTo>
                                    <a:pt x="803" y="399"/>
                                  </a:moveTo>
                                  <a:cubicBezTo>
                                    <a:pt x="800" y="399"/>
                                    <a:pt x="798" y="401"/>
                                    <a:pt x="798" y="404"/>
                                  </a:cubicBezTo>
                                  <a:cubicBezTo>
                                    <a:pt x="798" y="404"/>
                                    <a:pt x="798" y="404"/>
                                    <a:pt x="798" y="404"/>
                                  </a:cubicBezTo>
                                  <a:cubicBezTo>
                                    <a:pt x="799" y="404"/>
                                    <a:pt x="801" y="404"/>
                                    <a:pt x="803" y="404"/>
                                  </a:cubicBezTo>
                                  <a:cubicBezTo>
                                    <a:pt x="804" y="404"/>
                                    <a:pt x="806" y="404"/>
                                    <a:pt x="808" y="404"/>
                                  </a:cubicBezTo>
                                  <a:cubicBezTo>
                                    <a:pt x="808" y="404"/>
                                    <a:pt x="808" y="404"/>
                                    <a:pt x="808" y="404"/>
                                  </a:cubicBezTo>
                                  <a:cubicBezTo>
                                    <a:pt x="808" y="401"/>
                                    <a:pt x="806" y="399"/>
                                    <a:pt x="803" y="399"/>
                                  </a:cubicBezTo>
                                  <a:close/>
                                  <a:moveTo>
                                    <a:pt x="813" y="395"/>
                                  </a:moveTo>
                                  <a:cubicBezTo>
                                    <a:pt x="814" y="393"/>
                                    <a:pt x="814" y="391"/>
                                    <a:pt x="815" y="389"/>
                                  </a:cubicBezTo>
                                  <a:cubicBezTo>
                                    <a:pt x="811" y="386"/>
                                    <a:pt x="807" y="385"/>
                                    <a:pt x="803" y="385"/>
                                  </a:cubicBezTo>
                                  <a:cubicBezTo>
                                    <a:pt x="798" y="385"/>
                                    <a:pt x="794" y="386"/>
                                    <a:pt x="791" y="389"/>
                                  </a:cubicBezTo>
                                  <a:cubicBezTo>
                                    <a:pt x="791" y="391"/>
                                    <a:pt x="792" y="393"/>
                                    <a:pt x="792" y="396"/>
                                  </a:cubicBezTo>
                                  <a:cubicBezTo>
                                    <a:pt x="795" y="392"/>
                                    <a:pt x="798" y="390"/>
                                    <a:pt x="803" y="390"/>
                                  </a:cubicBezTo>
                                  <a:cubicBezTo>
                                    <a:pt x="807" y="390"/>
                                    <a:pt x="811" y="392"/>
                                    <a:pt x="813" y="395"/>
                                  </a:cubicBezTo>
                                  <a:close/>
                                  <a:moveTo>
                                    <a:pt x="815" y="387"/>
                                  </a:moveTo>
                                  <a:cubicBezTo>
                                    <a:pt x="816" y="385"/>
                                    <a:pt x="817" y="383"/>
                                    <a:pt x="818" y="381"/>
                                  </a:cubicBezTo>
                                  <a:cubicBezTo>
                                    <a:pt x="813" y="378"/>
                                    <a:pt x="808" y="377"/>
                                    <a:pt x="803" y="377"/>
                                  </a:cubicBezTo>
                                  <a:cubicBezTo>
                                    <a:pt x="797" y="377"/>
                                    <a:pt x="792" y="379"/>
                                    <a:pt x="788" y="381"/>
                                  </a:cubicBezTo>
                                  <a:cubicBezTo>
                                    <a:pt x="789" y="383"/>
                                    <a:pt x="789" y="385"/>
                                    <a:pt x="790" y="387"/>
                                  </a:cubicBezTo>
                                  <a:cubicBezTo>
                                    <a:pt x="794" y="385"/>
                                    <a:pt x="798" y="383"/>
                                    <a:pt x="803" y="383"/>
                                  </a:cubicBezTo>
                                  <a:cubicBezTo>
                                    <a:pt x="807" y="383"/>
                                    <a:pt x="812" y="385"/>
                                    <a:pt x="815" y="387"/>
                                  </a:cubicBezTo>
                                  <a:close/>
                                  <a:moveTo>
                                    <a:pt x="818" y="380"/>
                                  </a:moveTo>
                                  <a:cubicBezTo>
                                    <a:pt x="819" y="378"/>
                                    <a:pt x="820" y="377"/>
                                    <a:pt x="821" y="375"/>
                                  </a:cubicBezTo>
                                  <a:cubicBezTo>
                                    <a:pt x="816" y="372"/>
                                    <a:pt x="810" y="370"/>
                                    <a:pt x="803" y="370"/>
                                  </a:cubicBezTo>
                                  <a:cubicBezTo>
                                    <a:pt x="796" y="370"/>
                                    <a:pt x="789" y="372"/>
                                    <a:pt x="784" y="375"/>
                                  </a:cubicBezTo>
                                  <a:cubicBezTo>
                                    <a:pt x="785" y="377"/>
                                    <a:pt x="786" y="378"/>
                                    <a:pt x="787" y="380"/>
                                  </a:cubicBezTo>
                                  <a:cubicBezTo>
                                    <a:pt x="791" y="377"/>
                                    <a:pt x="797" y="375"/>
                                    <a:pt x="803" y="375"/>
                                  </a:cubicBezTo>
                                  <a:cubicBezTo>
                                    <a:pt x="809" y="375"/>
                                    <a:pt x="814" y="377"/>
                                    <a:pt x="818" y="380"/>
                                  </a:cubicBezTo>
                                  <a:close/>
                                  <a:moveTo>
                                    <a:pt x="822" y="374"/>
                                  </a:moveTo>
                                  <a:cubicBezTo>
                                    <a:pt x="823" y="372"/>
                                    <a:pt x="825" y="371"/>
                                    <a:pt x="826" y="369"/>
                                  </a:cubicBezTo>
                                  <a:cubicBezTo>
                                    <a:pt x="819" y="365"/>
                                    <a:pt x="811" y="362"/>
                                    <a:pt x="803" y="362"/>
                                  </a:cubicBezTo>
                                  <a:cubicBezTo>
                                    <a:pt x="794" y="362"/>
                                    <a:pt x="786" y="365"/>
                                    <a:pt x="779" y="369"/>
                                  </a:cubicBezTo>
                                  <a:cubicBezTo>
                                    <a:pt x="781" y="371"/>
                                    <a:pt x="782" y="372"/>
                                    <a:pt x="783" y="374"/>
                                  </a:cubicBezTo>
                                  <a:cubicBezTo>
                                    <a:pt x="789" y="370"/>
                                    <a:pt x="795" y="368"/>
                                    <a:pt x="803" y="368"/>
                                  </a:cubicBezTo>
                                  <a:cubicBezTo>
                                    <a:pt x="810" y="368"/>
                                    <a:pt x="817" y="370"/>
                                    <a:pt x="822" y="374"/>
                                  </a:cubicBezTo>
                                  <a:close/>
                                  <a:moveTo>
                                    <a:pt x="827" y="368"/>
                                  </a:moveTo>
                                  <a:cubicBezTo>
                                    <a:pt x="829" y="367"/>
                                    <a:pt x="830" y="365"/>
                                    <a:pt x="832" y="364"/>
                                  </a:cubicBezTo>
                                  <a:cubicBezTo>
                                    <a:pt x="824" y="358"/>
                                    <a:pt x="814" y="354"/>
                                    <a:pt x="803" y="354"/>
                                  </a:cubicBezTo>
                                  <a:cubicBezTo>
                                    <a:pt x="792" y="354"/>
                                    <a:pt x="782" y="358"/>
                                    <a:pt x="773" y="364"/>
                                  </a:cubicBezTo>
                                  <a:cubicBezTo>
                                    <a:pt x="775" y="365"/>
                                    <a:pt x="777" y="367"/>
                                    <a:pt x="778" y="368"/>
                                  </a:cubicBezTo>
                                  <a:cubicBezTo>
                                    <a:pt x="785" y="363"/>
                                    <a:pt x="794" y="361"/>
                                    <a:pt x="803" y="361"/>
                                  </a:cubicBezTo>
                                  <a:cubicBezTo>
                                    <a:pt x="812" y="361"/>
                                    <a:pt x="820" y="363"/>
                                    <a:pt x="827" y="368"/>
                                  </a:cubicBezTo>
                                  <a:close/>
                                  <a:moveTo>
                                    <a:pt x="812" y="353"/>
                                  </a:moveTo>
                                  <a:cubicBezTo>
                                    <a:pt x="812" y="350"/>
                                    <a:pt x="813" y="348"/>
                                    <a:pt x="813" y="346"/>
                                  </a:cubicBezTo>
                                  <a:cubicBezTo>
                                    <a:pt x="811" y="343"/>
                                    <a:pt x="807" y="341"/>
                                    <a:pt x="803" y="341"/>
                                  </a:cubicBezTo>
                                  <a:cubicBezTo>
                                    <a:pt x="798" y="341"/>
                                    <a:pt x="795" y="343"/>
                                    <a:pt x="793" y="346"/>
                                  </a:cubicBezTo>
                                  <a:cubicBezTo>
                                    <a:pt x="793" y="348"/>
                                    <a:pt x="793" y="351"/>
                                    <a:pt x="793" y="353"/>
                                  </a:cubicBezTo>
                                  <a:cubicBezTo>
                                    <a:pt x="793" y="353"/>
                                    <a:pt x="793" y="353"/>
                                    <a:pt x="793" y="354"/>
                                  </a:cubicBezTo>
                                  <a:cubicBezTo>
                                    <a:pt x="794" y="354"/>
                                    <a:pt x="795" y="353"/>
                                    <a:pt x="796" y="353"/>
                                  </a:cubicBezTo>
                                  <a:cubicBezTo>
                                    <a:pt x="796" y="353"/>
                                    <a:pt x="796" y="353"/>
                                    <a:pt x="796" y="353"/>
                                  </a:cubicBezTo>
                                  <a:cubicBezTo>
                                    <a:pt x="796" y="349"/>
                                    <a:pt x="799" y="346"/>
                                    <a:pt x="803" y="346"/>
                                  </a:cubicBezTo>
                                  <a:cubicBezTo>
                                    <a:pt x="806" y="346"/>
                                    <a:pt x="809" y="349"/>
                                    <a:pt x="809" y="353"/>
                                  </a:cubicBezTo>
                                  <a:cubicBezTo>
                                    <a:pt x="809" y="353"/>
                                    <a:pt x="809" y="353"/>
                                    <a:pt x="809" y="353"/>
                                  </a:cubicBezTo>
                                  <a:cubicBezTo>
                                    <a:pt x="810" y="353"/>
                                    <a:pt x="811" y="354"/>
                                    <a:pt x="812" y="354"/>
                                  </a:cubicBezTo>
                                  <a:cubicBezTo>
                                    <a:pt x="812" y="353"/>
                                    <a:pt x="812" y="353"/>
                                    <a:pt x="812" y="353"/>
                                  </a:cubicBezTo>
                                  <a:close/>
                                  <a:moveTo>
                                    <a:pt x="803" y="348"/>
                                  </a:moveTo>
                                  <a:cubicBezTo>
                                    <a:pt x="800" y="348"/>
                                    <a:pt x="798" y="350"/>
                                    <a:pt x="798" y="353"/>
                                  </a:cubicBezTo>
                                  <a:cubicBezTo>
                                    <a:pt x="798" y="353"/>
                                    <a:pt x="798" y="353"/>
                                    <a:pt x="798" y="353"/>
                                  </a:cubicBezTo>
                                  <a:cubicBezTo>
                                    <a:pt x="799" y="353"/>
                                    <a:pt x="801" y="353"/>
                                    <a:pt x="803" y="353"/>
                                  </a:cubicBezTo>
                                  <a:cubicBezTo>
                                    <a:pt x="804" y="353"/>
                                    <a:pt x="806" y="353"/>
                                    <a:pt x="808" y="353"/>
                                  </a:cubicBezTo>
                                  <a:cubicBezTo>
                                    <a:pt x="808" y="353"/>
                                    <a:pt x="808" y="353"/>
                                    <a:pt x="808" y="353"/>
                                  </a:cubicBezTo>
                                  <a:cubicBezTo>
                                    <a:pt x="808" y="350"/>
                                    <a:pt x="806" y="348"/>
                                    <a:pt x="803" y="348"/>
                                  </a:cubicBezTo>
                                  <a:close/>
                                  <a:moveTo>
                                    <a:pt x="813" y="344"/>
                                  </a:moveTo>
                                  <a:cubicBezTo>
                                    <a:pt x="814" y="342"/>
                                    <a:pt x="814" y="339"/>
                                    <a:pt x="815" y="337"/>
                                  </a:cubicBezTo>
                                  <a:cubicBezTo>
                                    <a:pt x="811" y="335"/>
                                    <a:pt x="807" y="333"/>
                                    <a:pt x="803" y="333"/>
                                  </a:cubicBezTo>
                                  <a:cubicBezTo>
                                    <a:pt x="798" y="333"/>
                                    <a:pt x="794" y="335"/>
                                    <a:pt x="791" y="337"/>
                                  </a:cubicBezTo>
                                  <a:cubicBezTo>
                                    <a:pt x="791" y="340"/>
                                    <a:pt x="792" y="342"/>
                                    <a:pt x="792" y="344"/>
                                  </a:cubicBezTo>
                                  <a:cubicBezTo>
                                    <a:pt x="795" y="341"/>
                                    <a:pt x="798" y="339"/>
                                    <a:pt x="803" y="339"/>
                                  </a:cubicBezTo>
                                  <a:cubicBezTo>
                                    <a:pt x="807" y="339"/>
                                    <a:pt x="811" y="341"/>
                                    <a:pt x="813" y="344"/>
                                  </a:cubicBezTo>
                                  <a:close/>
                                  <a:moveTo>
                                    <a:pt x="815" y="336"/>
                                  </a:moveTo>
                                  <a:cubicBezTo>
                                    <a:pt x="816" y="334"/>
                                    <a:pt x="817" y="332"/>
                                    <a:pt x="818" y="330"/>
                                  </a:cubicBezTo>
                                  <a:cubicBezTo>
                                    <a:pt x="813" y="327"/>
                                    <a:pt x="808" y="325"/>
                                    <a:pt x="803" y="325"/>
                                  </a:cubicBezTo>
                                  <a:cubicBezTo>
                                    <a:pt x="797" y="325"/>
                                    <a:pt x="792" y="327"/>
                                    <a:pt x="788" y="330"/>
                                  </a:cubicBezTo>
                                  <a:cubicBezTo>
                                    <a:pt x="789" y="332"/>
                                    <a:pt x="789" y="334"/>
                                    <a:pt x="790" y="336"/>
                                  </a:cubicBezTo>
                                  <a:cubicBezTo>
                                    <a:pt x="794" y="333"/>
                                    <a:pt x="798" y="332"/>
                                    <a:pt x="803" y="332"/>
                                  </a:cubicBezTo>
                                  <a:cubicBezTo>
                                    <a:pt x="807" y="332"/>
                                    <a:pt x="812" y="333"/>
                                    <a:pt x="815" y="336"/>
                                  </a:cubicBezTo>
                                  <a:close/>
                                  <a:moveTo>
                                    <a:pt x="818" y="329"/>
                                  </a:moveTo>
                                  <a:cubicBezTo>
                                    <a:pt x="819" y="327"/>
                                    <a:pt x="820" y="325"/>
                                    <a:pt x="821" y="324"/>
                                  </a:cubicBezTo>
                                  <a:cubicBezTo>
                                    <a:pt x="816" y="320"/>
                                    <a:pt x="810" y="318"/>
                                    <a:pt x="803" y="318"/>
                                  </a:cubicBezTo>
                                  <a:cubicBezTo>
                                    <a:pt x="796" y="318"/>
                                    <a:pt x="789" y="320"/>
                                    <a:pt x="784" y="324"/>
                                  </a:cubicBezTo>
                                  <a:cubicBezTo>
                                    <a:pt x="785" y="325"/>
                                    <a:pt x="786" y="327"/>
                                    <a:pt x="787" y="329"/>
                                  </a:cubicBezTo>
                                  <a:cubicBezTo>
                                    <a:pt x="791" y="326"/>
                                    <a:pt x="797" y="324"/>
                                    <a:pt x="803" y="324"/>
                                  </a:cubicBezTo>
                                  <a:cubicBezTo>
                                    <a:pt x="809" y="324"/>
                                    <a:pt x="814" y="326"/>
                                    <a:pt x="818" y="329"/>
                                  </a:cubicBezTo>
                                  <a:close/>
                                  <a:moveTo>
                                    <a:pt x="822" y="323"/>
                                  </a:moveTo>
                                  <a:cubicBezTo>
                                    <a:pt x="823" y="321"/>
                                    <a:pt x="825" y="319"/>
                                    <a:pt x="826" y="318"/>
                                  </a:cubicBezTo>
                                  <a:cubicBezTo>
                                    <a:pt x="819" y="313"/>
                                    <a:pt x="811" y="311"/>
                                    <a:pt x="803" y="311"/>
                                  </a:cubicBezTo>
                                  <a:cubicBezTo>
                                    <a:pt x="794" y="311"/>
                                    <a:pt x="786" y="313"/>
                                    <a:pt x="779" y="318"/>
                                  </a:cubicBezTo>
                                  <a:cubicBezTo>
                                    <a:pt x="781" y="319"/>
                                    <a:pt x="782" y="321"/>
                                    <a:pt x="783" y="323"/>
                                  </a:cubicBezTo>
                                  <a:cubicBezTo>
                                    <a:pt x="789" y="319"/>
                                    <a:pt x="795" y="317"/>
                                    <a:pt x="803" y="317"/>
                                  </a:cubicBezTo>
                                  <a:cubicBezTo>
                                    <a:pt x="810" y="317"/>
                                    <a:pt x="817" y="319"/>
                                    <a:pt x="822" y="323"/>
                                  </a:cubicBezTo>
                                  <a:close/>
                                  <a:moveTo>
                                    <a:pt x="827" y="317"/>
                                  </a:moveTo>
                                  <a:cubicBezTo>
                                    <a:pt x="829" y="315"/>
                                    <a:pt x="830" y="314"/>
                                    <a:pt x="832" y="312"/>
                                  </a:cubicBezTo>
                                  <a:cubicBezTo>
                                    <a:pt x="824" y="307"/>
                                    <a:pt x="814" y="303"/>
                                    <a:pt x="803" y="303"/>
                                  </a:cubicBezTo>
                                  <a:cubicBezTo>
                                    <a:pt x="792" y="303"/>
                                    <a:pt x="782" y="307"/>
                                    <a:pt x="773" y="313"/>
                                  </a:cubicBezTo>
                                  <a:cubicBezTo>
                                    <a:pt x="775" y="314"/>
                                    <a:pt x="777" y="315"/>
                                    <a:pt x="778" y="317"/>
                                  </a:cubicBezTo>
                                  <a:cubicBezTo>
                                    <a:pt x="785" y="312"/>
                                    <a:pt x="794" y="309"/>
                                    <a:pt x="803" y="309"/>
                                  </a:cubicBezTo>
                                  <a:cubicBezTo>
                                    <a:pt x="812" y="309"/>
                                    <a:pt x="820" y="312"/>
                                    <a:pt x="827" y="317"/>
                                  </a:cubicBezTo>
                                  <a:close/>
                                  <a:moveTo>
                                    <a:pt x="812" y="301"/>
                                  </a:moveTo>
                                  <a:cubicBezTo>
                                    <a:pt x="812" y="299"/>
                                    <a:pt x="813" y="297"/>
                                    <a:pt x="813" y="295"/>
                                  </a:cubicBezTo>
                                  <a:cubicBezTo>
                                    <a:pt x="811" y="292"/>
                                    <a:pt x="807" y="289"/>
                                    <a:pt x="803" y="289"/>
                                  </a:cubicBezTo>
                                  <a:cubicBezTo>
                                    <a:pt x="798" y="289"/>
                                    <a:pt x="795" y="292"/>
                                    <a:pt x="793" y="295"/>
                                  </a:cubicBezTo>
                                  <a:cubicBezTo>
                                    <a:pt x="793" y="297"/>
                                    <a:pt x="793" y="299"/>
                                    <a:pt x="793" y="301"/>
                                  </a:cubicBezTo>
                                  <a:cubicBezTo>
                                    <a:pt x="793" y="302"/>
                                    <a:pt x="793" y="302"/>
                                    <a:pt x="793" y="302"/>
                                  </a:cubicBezTo>
                                  <a:cubicBezTo>
                                    <a:pt x="794" y="302"/>
                                    <a:pt x="795" y="302"/>
                                    <a:pt x="796" y="302"/>
                                  </a:cubicBezTo>
                                  <a:cubicBezTo>
                                    <a:pt x="796" y="302"/>
                                    <a:pt x="796" y="301"/>
                                    <a:pt x="796" y="301"/>
                                  </a:cubicBezTo>
                                  <a:cubicBezTo>
                                    <a:pt x="796" y="298"/>
                                    <a:pt x="799" y="295"/>
                                    <a:pt x="803" y="295"/>
                                  </a:cubicBezTo>
                                  <a:cubicBezTo>
                                    <a:pt x="806" y="295"/>
                                    <a:pt x="809" y="298"/>
                                    <a:pt x="809" y="301"/>
                                  </a:cubicBezTo>
                                  <a:cubicBezTo>
                                    <a:pt x="809" y="301"/>
                                    <a:pt x="809" y="302"/>
                                    <a:pt x="809" y="302"/>
                                  </a:cubicBezTo>
                                  <a:cubicBezTo>
                                    <a:pt x="810" y="302"/>
                                    <a:pt x="811" y="302"/>
                                    <a:pt x="812" y="302"/>
                                  </a:cubicBezTo>
                                  <a:cubicBezTo>
                                    <a:pt x="812" y="302"/>
                                    <a:pt x="812" y="302"/>
                                    <a:pt x="812" y="301"/>
                                  </a:cubicBezTo>
                                  <a:close/>
                                  <a:moveTo>
                                    <a:pt x="803" y="296"/>
                                  </a:moveTo>
                                  <a:cubicBezTo>
                                    <a:pt x="800" y="296"/>
                                    <a:pt x="798" y="298"/>
                                    <a:pt x="798" y="301"/>
                                  </a:cubicBezTo>
                                  <a:cubicBezTo>
                                    <a:pt x="798" y="301"/>
                                    <a:pt x="798" y="302"/>
                                    <a:pt x="798" y="302"/>
                                  </a:cubicBezTo>
                                  <a:cubicBezTo>
                                    <a:pt x="799" y="302"/>
                                    <a:pt x="801" y="301"/>
                                    <a:pt x="803" y="301"/>
                                  </a:cubicBezTo>
                                  <a:cubicBezTo>
                                    <a:pt x="804" y="301"/>
                                    <a:pt x="806" y="302"/>
                                    <a:pt x="808" y="302"/>
                                  </a:cubicBezTo>
                                  <a:cubicBezTo>
                                    <a:pt x="808" y="302"/>
                                    <a:pt x="808" y="301"/>
                                    <a:pt x="808" y="301"/>
                                  </a:cubicBezTo>
                                  <a:cubicBezTo>
                                    <a:pt x="808" y="298"/>
                                    <a:pt x="806" y="296"/>
                                    <a:pt x="803" y="296"/>
                                  </a:cubicBezTo>
                                  <a:close/>
                                  <a:moveTo>
                                    <a:pt x="813" y="293"/>
                                  </a:moveTo>
                                  <a:cubicBezTo>
                                    <a:pt x="814" y="290"/>
                                    <a:pt x="814" y="288"/>
                                    <a:pt x="815" y="286"/>
                                  </a:cubicBezTo>
                                  <a:cubicBezTo>
                                    <a:pt x="811" y="283"/>
                                    <a:pt x="807" y="282"/>
                                    <a:pt x="803" y="282"/>
                                  </a:cubicBezTo>
                                  <a:cubicBezTo>
                                    <a:pt x="798" y="282"/>
                                    <a:pt x="794" y="283"/>
                                    <a:pt x="791" y="286"/>
                                  </a:cubicBezTo>
                                  <a:cubicBezTo>
                                    <a:pt x="791" y="288"/>
                                    <a:pt x="792" y="290"/>
                                    <a:pt x="792" y="293"/>
                                  </a:cubicBezTo>
                                  <a:cubicBezTo>
                                    <a:pt x="795" y="290"/>
                                    <a:pt x="798" y="288"/>
                                    <a:pt x="803" y="288"/>
                                  </a:cubicBezTo>
                                  <a:cubicBezTo>
                                    <a:pt x="807" y="288"/>
                                    <a:pt x="811" y="290"/>
                                    <a:pt x="813" y="293"/>
                                  </a:cubicBezTo>
                                  <a:close/>
                                  <a:moveTo>
                                    <a:pt x="815" y="284"/>
                                  </a:moveTo>
                                  <a:cubicBezTo>
                                    <a:pt x="816" y="282"/>
                                    <a:pt x="817" y="280"/>
                                    <a:pt x="818" y="279"/>
                                  </a:cubicBezTo>
                                  <a:cubicBezTo>
                                    <a:pt x="813" y="276"/>
                                    <a:pt x="808" y="274"/>
                                    <a:pt x="803" y="274"/>
                                  </a:cubicBezTo>
                                  <a:cubicBezTo>
                                    <a:pt x="797" y="274"/>
                                    <a:pt x="792" y="276"/>
                                    <a:pt x="788" y="279"/>
                                  </a:cubicBezTo>
                                  <a:cubicBezTo>
                                    <a:pt x="789" y="281"/>
                                    <a:pt x="789" y="282"/>
                                    <a:pt x="790" y="284"/>
                                  </a:cubicBezTo>
                                  <a:cubicBezTo>
                                    <a:pt x="794" y="282"/>
                                    <a:pt x="798" y="280"/>
                                    <a:pt x="803" y="280"/>
                                  </a:cubicBezTo>
                                  <a:cubicBezTo>
                                    <a:pt x="807" y="280"/>
                                    <a:pt x="812" y="282"/>
                                    <a:pt x="815" y="284"/>
                                  </a:cubicBezTo>
                                  <a:close/>
                                  <a:moveTo>
                                    <a:pt x="818" y="277"/>
                                  </a:moveTo>
                                  <a:cubicBezTo>
                                    <a:pt x="819" y="276"/>
                                    <a:pt x="820" y="274"/>
                                    <a:pt x="821" y="273"/>
                                  </a:cubicBezTo>
                                  <a:cubicBezTo>
                                    <a:pt x="816" y="269"/>
                                    <a:pt x="810" y="267"/>
                                    <a:pt x="803" y="267"/>
                                  </a:cubicBezTo>
                                  <a:cubicBezTo>
                                    <a:pt x="796" y="267"/>
                                    <a:pt x="789" y="269"/>
                                    <a:pt x="784" y="273"/>
                                  </a:cubicBezTo>
                                  <a:cubicBezTo>
                                    <a:pt x="785" y="274"/>
                                    <a:pt x="786" y="276"/>
                                    <a:pt x="787" y="277"/>
                                  </a:cubicBezTo>
                                  <a:cubicBezTo>
                                    <a:pt x="791" y="274"/>
                                    <a:pt x="797" y="272"/>
                                    <a:pt x="803" y="272"/>
                                  </a:cubicBezTo>
                                  <a:cubicBezTo>
                                    <a:pt x="809" y="272"/>
                                    <a:pt x="814" y="274"/>
                                    <a:pt x="818" y="277"/>
                                  </a:cubicBezTo>
                                  <a:close/>
                                  <a:moveTo>
                                    <a:pt x="822" y="271"/>
                                  </a:moveTo>
                                  <a:cubicBezTo>
                                    <a:pt x="823" y="270"/>
                                    <a:pt x="825" y="268"/>
                                    <a:pt x="826" y="266"/>
                                  </a:cubicBezTo>
                                  <a:cubicBezTo>
                                    <a:pt x="819" y="262"/>
                                    <a:pt x="811" y="259"/>
                                    <a:pt x="803" y="259"/>
                                  </a:cubicBezTo>
                                  <a:cubicBezTo>
                                    <a:pt x="794" y="259"/>
                                    <a:pt x="786" y="262"/>
                                    <a:pt x="779" y="267"/>
                                  </a:cubicBezTo>
                                  <a:cubicBezTo>
                                    <a:pt x="781" y="268"/>
                                    <a:pt x="782" y="270"/>
                                    <a:pt x="783" y="271"/>
                                  </a:cubicBezTo>
                                  <a:cubicBezTo>
                                    <a:pt x="789" y="268"/>
                                    <a:pt x="795" y="265"/>
                                    <a:pt x="803" y="265"/>
                                  </a:cubicBezTo>
                                  <a:cubicBezTo>
                                    <a:pt x="810" y="265"/>
                                    <a:pt x="817" y="268"/>
                                    <a:pt x="822" y="271"/>
                                  </a:cubicBezTo>
                                  <a:close/>
                                  <a:moveTo>
                                    <a:pt x="827" y="265"/>
                                  </a:moveTo>
                                  <a:cubicBezTo>
                                    <a:pt x="829" y="264"/>
                                    <a:pt x="830" y="262"/>
                                    <a:pt x="832" y="261"/>
                                  </a:cubicBezTo>
                                  <a:cubicBezTo>
                                    <a:pt x="824" y="255"/>
                                    <a:pt x="814" y="252"/>
                                    <a:pt x="803" y="252"/>
                                  </a:cubicBezTo>
                                  <a:cubicBezTo>
                                    <a:pt x="792" y="252"/>
                                    <a:pt x="782" y="255"/>
                                    <a:pt x="773" y="261"/>
                                  </a:cubicBezTo>
                                  <a:cubicBezTo>
                                    <a:pt x="775" y="262"/>
                                    <a:pt x="777" y="264"/>
                                    <a:pt x="778" y="265"/>
                                  </a:cubicBezTo>
                                  <a:cubicBezTo>
                                    <a:pt x="785" y="261"/>
                                    <a:pt x="794" y="258"/>
                                    <a:pt x="803" y="258"/>
                                  </a:cubicBezTo>
                                  <a:cubicBezTo>
                                    <a:pt x="812" y="258"/>
                                    <a:pt x="820" y="261"/>
                                    <a:pt x="827" y="265"/>
                                  </a:cubicBezTo>
                                  <a:close/>
                                  <a:moveTo>
                                    <a:pt x="812" y="250"/>
                                  </a:moveTo>
                                  <a:cubicBezTo>
                                    <a:pt x="812" y="248"/>
                                    <a:pt x="813" y="246"/>
                                    <a:pt x="813" y="244"/>
                                  </a:cubicBezTo>
                                  <a:cubicBezTo>
                                    <a:pt x="811" y="240"/>
                                    <a:pt x="807" y="238"/>
                                    <a:pt x="803" y="238"/>
                                  </a:cubicBezTo>
                                  <a:cubicBezTo>
                                    <a:pt x="798" y="238"/>
                                    <a:pt x="795" y="240"/>
                                    <a:pt x="793" y="244"/>
                                  </a:cubicBezTo>
                                  <a:cubicBezTo>
                                    <a:pt x="793" y="246"/>
                                    <a:pt x="793" y="248"/>
                                    <a:pt x="793" y="250"/>
                                  </a:cubicBezTo>
                                  <a:cubicBezTo>
                                    <a:pt x="793" y="250"/>
                                    <a:pt x="793" y="251"/>
                                    <a:pt x="793" y="251"/>
                                  </a:cubicBezTo>
                                  <a:cubicBezTo>
                                    <a:pt x="794" y="251"/>
                                    <a:pt x="795" y="251"/>
                                    <a:pt x="796" y="251"/>
                                  </a:cubicBezTo>
                                  <a:cubicBezTo>
                                    <a:pt x="796" y="250"/>
                                    <a:pt x="796" y="250"/>
                                    <a:pt x="796" y="250"/>
                                  </a:cubicBezTo>
                                  <a:cubicBezTo>
                                    <a:pt x="796" y="246"/>
                                    <a:pt x="799" y="243"/>
                                    <a:pt x="803" y="243"/>
                                  </a:cubicBezTo>
                                  <a:cubicBezTo>
                                    <a:pt x="806" y="243"/>
                                    <a:pt x="809" y="246"/>
                                    <a:pt x="809" y="250"/>
                                  </a:cubicBezTo>
                                  <a:cubicBezTo>
                                    <a:pt x="809" y="250"/>
                                    <a:pt x="809" y="250"/>
                                    <a:pt x="809" y="251"/>
                                  </a:cubicBezTo>
                                  <a:cubicBezTo>
                                    <a:pt x="810" y="251"/>
                                    <a:pt x="811" y="251"/>
                                    <a:pt x="812" y="251"/>
                                  </a:cubicBezTo>
                                  <a:cubicBezTo>
                                    <a:pt x="812" y="251"/>
                                    <a:pt x="812" y="250"/>
                                    <a:pt x="812" y="250"/>
                                  </a:cubicBezTo>
                                  <a:close/>
                                  <a:moveTo>
                                    <a:pt x="803" y="245"/>
                                  </a:moveTo>
                                  <a:cubicBezTo>
                                    <a:pt x="800" y="245"/>
                                    <a:pt x="798" y="247"/>
                                    <a:pt x="798" y="250"/>
                                  </a:cubicBezTo>
                                  <a:cubicBezTo>
                                    <a:pt x="798" y="250"/>
                                    <a:pt x="798" y="250"/>
                                    <a:pt x="798" y="250"/>
                                  </a:cubicBezTo>
                                  <a:cubicBezTo>
                                    <a:pt x="799" y="250"/>
                                    <a:pt x="801" y="250"/>
                                    <a:pt x="803" y="250"/>
                                  </a:cubicBezTo>
                                  <a:cubicBezTo>
                                    <a:pt x="804" y="250"/>
                                    <a:pt x="806" y="250"/>
                                    <a:pt x="808" y="250"/>
                                  </a:cubicBezTo>
                                  <a:cubicBezTo>
                                    <a:pt x="808" y="250"/>
                                    <a:pt x="808" y="250"/>
                                    <a:pt x="808" y="250"/>
                                  </a:cubicBezTo>
                                  <a:cubicBezTo>
                                    <a:pt x="808" y="247"/>
                                    <a:pt x="806" y="245"/>
                                    <a:pt x="803" y="245"/>
                                  </a:cubicBezTo>
                                  <a:close/>
                                  <a:moveTo>
                                    <a:pt x="813" y="241"/>
                                  </a:moveTo>
                                  <a:cubicBezTo>
                                    <a:pt x="814" y="239"/>
                                    <a:pt x="814" y="237"/>
                                    <a:pt x="815" y="235"/>
                                  </a:cubicBezTo>
                                  <a:cubicBezTo>
                                    <a:pt x="811" y="232"/>
                                    <a:pt x="807" y="230"/>
                                    <a:pt x="803" y="230"/>
                                  </a:cubicBezTo>
                                  <a:cubicBezTo>
                                    <a:pt x="798" y="230"/>
                                    <a:pt x="794" y="232"/>
                                    <a:pt x="791" y="235"/>
                                  </a:cubicBezTo>
                                  <a:cubicBezTo>
                                    <a:pt x="791" y="237"/>
                                    <a:pt x="792" y="239"/>
                                    <a:pt x="792" y="241"/>
                                  </a:cubicBezTo>
                                  <a:cubicBezTo>
                                    <a:pt x="795" y="238"/>
                                    <a:pt x="798" y="236"/>
                                    <a:pt x="803" y="236"/>
                                  </a:cubicBezTo>
                                  <a:cubicBezTo>
                                    <a:pt x="807" y="236"/>
                                    <a:pt x="811" y="238"/>
                                    <a:pt x="813" y="241"/>
                                  </a:cubicBezTo>
                                  <a:close/>
                                  <a:moveTo>
                                    <a:pt x="815" y="233"/>
                                  </a:moveTo>
                                  <a:cubicBezTo>
                                    <a:pt x="816" y="231"/>
                                    <a:pt x="817" y="229"/>
                                    <a:pt x="818" y="227"/>
                                  </a:cubicBezTo>
                                  <a:cubicBezTo>
                                    <a:pt x="813" y="224"/>
                                    <a:pt x="808" y="223"/>
                                    <a:pt x="803" y="223"/>
                                  </a:cubicBezTo>
                                  <a:cubicBezTo>
                                    <a:pt x="797" y="223"/>
                                    <a:pt x="792" y="224"/>
                                    <a:pt x="788" y="227"/>
                                  </a:cubicBezTo>
                                  <a:cubicBezTo>
                                    <a:pt x="789" y="229"/>
                                    <a:pt x="789" y="231"/>
                                    <a:pt x="790" y="233"/>
                                  </a:cubicBezTo>
                                  <a:cubicBezTo>
                                    <a:pt x="794" y="230"/>
                                    <a:pt x="798" y="229"/>
                                    <a:pt x="803" y="229"/>
                                  </a:cubicBezTo>
                                  <a:cubicBezTo>
                                    <a:pt x="807" y="229"/>
                                    <a:pt x="812" y="230"/>
                                    <a:pt x="815" y="233"/>
                                  </a:cubicBezTo>
                                  <a:close/>
                                  <a:moveTo>
                                    <a:pt x="818" y="226"/>
                                  </a:moveTo>
                                  <a:cubicBezTo>
                                    <a:pt x="819" y="224"/>
                                    <a:pt x="820" y="223"/>
                                    <a:pt x="821" y="221"/>
                                  </a:cubicBezTo>
                                  <a:cubicBezTo>
                                    <a:pt x="816" y="218"/>
                                    <a:pt x="810" y="216"/>
                                    <a:pt x="803" y="216"/>
                                  </a:cubicBezTo>
                                  <a:cubicBezTo>
                                    <a:pt x="796" y="216"/>
                                    <a:pt x="789" y="218"/>
                                    <a:pt x="784" y="221"/>
                                  </a:cubicBezTo>
                                  <a:cubicBezTo>
                                    <a:pt x="785" y="223"/>
                                    <a:pt x="786" y="224"/>
                                    <a:pt x="787" y="226"/>
                                  </a:cubicBezTo>
                                  <a:cubicBezTo>
                                    <a:pt x="791" y="223"/>
                                    <a:pt x="797" y="221"/>
                                    <a:pt x="803" y="221"/>
                                  </a:cubicBezTo>
                                  <a:cubicBezTo>
                                    <a:pt x="809" y="221"/>
                                    <a:pt x="814" y="223"/>
                                    <a:pt x="818" y="226"/>
                                  </a:cubicBezTo>
                                  <a:close/>
                                  <a:moveTo>
                                    <a:pt x="822" y="220"/>
                                  </a:moveTo>
                                  <a:cubicBezTo>
                                    <a:pt x="823" y="218"/>
                                    <a:pt x="825" y="217"/>
                                    <a:pt x="826" y="215"/>
                                  </a:cubicBezTo>
                                  <a:cubicBezTo>
                                    <a:pt x="819" y="211"/>
                                    <a:pt x="811" y="208"/>
                                    <a:pt x="803" y="208"/>
                                  </a:cubicBezTo>
                                  <a:cubicBezTo>
                                    <a:pt x="794" y="208"/>
                                    <a:pt x="786" y="211"/>
                                    <a:pt x="779" y="215"/>
                                  </a:cubicBezTo>
                                  <a:cubicBezTo>
                                    <a:pt x="781" y="217"/>
                                    <a:pt x="782" y="218"/>
                                    <a:pt x="783" y="220"/>
                                  </a:cubicBezTo>
                                  <a:cubicBezTo>
                                    <a:pt x="789" y="216"/>
                                    <a:pt x="795" y="214"/>
                                    <a:pt x="803" y="214"/>
                                  </a:cubicBezTo>
                                  <a:cubicBezTo>
                                    <a:pt x="810" y="214"/>
                                    <a:pt x="817" y="216"/>
                                    <a:pt x="822" y="220"/>
                                  </a:cubicBezTo>
                                  <a:close/>
                                  <a:moveTo>
                                    <a:pt x="827" y="214"/>
                                  </a:moveTo>
                                  <a:cubicBezTo>
                                    <a:pt x="829" y="212"/>
                                    <a:pt x="830" y="211"/>
                                    <a:pt x="832" y="210"/>
                                  </a:cubicBezTo>
                                  <a:cubicBezTo>
                                    <a:pt x="824" y="204"/>
                                    <a:pt x="814" y="200"/>
                                    <a:pt x="803" y="200"/>
                                  </a:cubicBezTo>
                                  <a:cubicBezTo>
                                    <a:pt x="792" y="200"/>
                                    <a:pt x="782" y="204"/>
                                    <a:pt x="773" y="210"/>
                                  </a:cubicBezTo>
                                  <a:cubicBezTo>
                                    <a:pt x="775" y="211"/>
                                    <a:pt x="777" y="213"/>
                                    <a:pt x="778" y="214"/>
                                  </a:cubicBezTo>
                                  <a:cubicBezTo>
                                    <a:pt x="785" y="209"/>
                                    <a:pt x="794" y="206"/>
                                    <a:pt x="803" y="206"/>
                                  </a:cubicBezTo>
                                  <a:cubicBezTo>
                                    <a:pt x="812" y="206"/>
                                    <a:pt x="820" y="209"/>
                                    <a:pt x="827" y="214"/>
                                  </a:cubicBezTo>
                                  <a:close/>
                                  <a:moveTo>
                                    <a:pt x="812" y="199"/>
                                  </a:moveTo>
                                  <a:cubicBezTo>
                                    <a:pt x="812" y="196"/>
                                    <a:pt x="813" y="194"/>
                                    <a:pt x="813" y="192"/>
                                  </a:cubicBezTo>
                                  <a:cubicBezTo>
                                    <a:pt x="811" y="189"/>
                                    <a:pt x="807" y="187"/>
                                    <a:pt x="803" y="187"/>
                                  </a:cubicBezTo>
                                  <a:cubicBezTo>
                                    <a:pt x="798" y="187"/>
                                    <a:pt x="795" y="189"/>
                                    <a:pt x="793" y="192"/>
                                  </a:cubicBezTo>
                                  <a:cubicBezTo>
                                    <a:pt x="793" y="194"/>
                                    <a:pt x="793" y="196"/>
                                    <a:pt x="793" y="199"/>
                                  </a:cubicBezTo>
                                  <a:cubicBezTo>
                                    <a:pt x="793" y="199"/>
                                    <a:pt x="793" y="199"/>
                                    <a:pt x="793" y="200"/>
                                  </a:cubicBezTo>
                                  <a:cubicBezTo>
                                    <a:pt x="794" y="199"/>
                                    <a:pt x="795" y="199"/>
                                    <a:pt x="796" y="199"/>
                                  </a:cubicBezTo>
                                  <a:cubicBezTo>
                                    <a:pt x="796" y="199"/>
                                    <a:pt x="796" y="199"/>
                                    <a:pt x="796" y="199"/>
                                  </a:cubicBezTo>
                                  <a:cubicBezTo>
                                    <a:pt x="796" y="195"/>
                                    <a:pt x="799" y="192"/>
                                    <a:pt x="803" y="192"/>
                                  </a:cubicBezTo>
                                  <a:cubicBezTo>
                                    <a:pt x="806" y="192"/>
                                    <a:pt x="809" y="195"/>
                                    <a:pt x="809" y="199"/>
                                  </a:cubicBezTo>
                                  <a:cubicBezTo>
                                    <a:pt x="809" y="199"/>
                                    <a:pt x="809" y="199"/>
                                    <a:pt x="809" y="199"/>
                                  </a:cubicBezTo>
                                  <a:cubicBezTo>
                                    <a:pt x="810" y="199"/>
                                    <a:pt x="811" y="199"/>
                                    <a:pt x="812" y="200"/>
                                  </a:cubicBezTo>
                                  <a:cubicBezTo>
                                    <a:pt x="812" y="199"/>
                                    <a:pt x="812" y="199"/>
                                    <a:pt x="812" y="199"/>
                                  </a:cubicBezTo>
                                  <a:close/>
                                  <a:moveTo>
                                    <a:pt x="803" y="193"/>
                                  </a:moveTo>
                                  <a:cubicBezTo>
                                    <a:pt x="800" y="193"/>
                                    <a:pt x="798" y="196"/>
                                    <a:pt x="798" y="199"/>
                                  </a:cubicBezTo>
                                  <a:cubicBezTo>
                                    <a:pt x="798" y="199"/>
                                    <a:pt x="798" y="199"/>
                                    <a:pt x="798" y="199"/>
                                  </a:cubicBezTo>
                                  <a:cubicBezTo>
                                    <a:pt x="799" y="199"/>
                                    <a:pt x="801" y="199"/>
                                    <a:pt x="803" y="199"/>
                                  </a:cubicBezTo>
                                  <a:cubicBezTo>
                                    <a:pt x="804" y="199"/>
                                    <a:pt x="806" y="199"/>
                                    <a:pt x="808" y="199"/>
                                  </a:cubicBezTo>
                                  <a:cubicBezTo>
                                    <a:pt x="808" y="199"/>
                                    <a:pt x="808" y="199"/>
                                    <a:pt x="808" y="199"/>
                                  </a:cubicBezTo>
                                  <a:cubicBezTo>
                                    <a:pt x="808" y="196"/>
                                    <a:pt x="806" y="193"/>
                                    <a:pt x="803" y="193"/>
                                  </a:cubicBezTo>
                                  <a:close/>
                                  <a:moveTo>
                                    <a:pt x="813" y="190"/>
                                  </a:moveTo>
                                  <a:cubicBezTo>
                                    <a:pt x="814" y="188"/>
                                    <a:pt x="814" y="185"/>
                                    <a:pt x="815" y="183"/>
                                  </a:cubicBezTo>
                                  <a:cubicBezTo>
                                    <a:pt x="811" y="181"/>
                                    <a:pt x="807" y="179"/>
                                    <a:pt x="803" y="179"/>
                                  </a:cubicBezTo>
                                  <a:cubicBezTo>
                                    <a:pt x="798" y="179"/>
                                    <a:pt x="794" y="181"/>
                                    <a:pt x="791" y="183"/>
                                  </a:cubicBezTo>
                                  <a:cubicBezTo>
                                    <a:pt x="791" y="185"/>
                                    <a:pt x="792" y="188"/>
                                    <a:pt x="792" y="190"/>
                                  </a:cubicBezTo>
                                  <a:cubicBezTo>
                                    <a:pt x="795" y="187"/>
                                    <a:pt x="798" y="185"/>
                                    <a:pt x="803" y="185"/>
                                  </a:cubicBezTo>
                                  <a:cubicBezTo>
                                    <a:pt x="807" y="185"/>
                                    <a:pt x="811" y="187"/>
                                    <a:pt x="813" y="190"/>
                                  </a:cubicBezTo>
                                  <a:close/>
                                  <a:moveTo>
                                    <a:pt x="815" y="182"/>
                                  </a:moveTo>
                                  <a:cubicBezTo>
                                    <a:pt x="816" y="180"/>
                                    <a:pt x="817" y="178"/>
                                    <a:pt x="818" y="176"/>
                                  </a:cubicBezTo>
                                  <a:cubicBezTo>
                                    <a:pt x="813" y="173"/>
                                    <a:pt x="808" y="171"/>
                                    <a:pt x="803" y="171"/>
                                  </a:cubicBezTo>
                                  <a:cubicBezTo>
                                    <a:pt x="797" y="171"/>
                                    <a:pt x="792" y="173"/>
                                    <a:pt x="788" y="176"/>
                                  </a:cubicBezTo>
                                  <a:cubicBezTo>
                                    <a:pt x="789" y="178"/>
                                    <a:pt x="789" y="180"/>
                                    <a:pt x="790" y="182"/>
                                  </a:cubicBezTo>
                                  <a:cubicBezTo>
                                    <a:pt x="794" y="179"/>
                                    <a:pt x="798" y="177"/>
                                    <a:pt x="803" y="177"/>
                                  </a:cubicBezTo>
                                  <a:cubicBezTo>
                                    <a:pt x="807" y="177"/>
                                    <a:pt x="812" y="179"/>
                                    <a:pt x="815" y="182"/>
                                  </a:cubicBezTo>
                                  <a:close/>
                                  <a:moveTo>
                                    <a:pt x="818" y="174"/>
                                  </a:moveTo>
                                  <a:cubicBezTo>
                                    <a:pt x="819" y="173"/>
                                    <a:pt x="820" y="171"/>
                                    <a:pt x="821" y="170"/>
                                  </a:cubicBezTo>
                                  <a:cubicBezTo>
                                    <a:pt x="816" y="166"/>
                                    <a:pt x="810" y="164"/>
                                    <a:pt x="803" y="164"/>
                                  </a:cubicBezTo>
                                  <a:cubicBezTo>
                                    <a:pt x="796" y="164"/>
                                    <a:pt x="789" y="166"/>
                                    <a:pt x="784" y="170"/>
                                  </a:cubicBezTo>
                                  <a:cubicBezTo>
                                    <a:pt x="785" y="171"/>
                                    <a:pt x="786" y="173"/>
                                    <a:pt x="787" y="174"/>
                                  </a:cubicBezTo>
                                  <a:cubicBezTo>
                                    <a:pt x="791" y="171"/>
                                    <a:pt x="797" y="170"/>
                                    <a:pt x="803" y="170"/>
                                  </a:cubicBezTo>
                                  <a:cubicBezTo>
                                    <a:pt x="809" y="170"/>
                                    <a:pt x="814" y="171"/>
                                    <a:pt x="818" y="174"/>
                                  </a:cubicBezTo>
                                  <a:close/>
                                  <a:moveTo>
                                    <a:pt x="822" y="168"/>
                                  </a:moveTo>
                                  <a:cubicBezTo>
                                    <a:pt x="823" y="167"/>
                                    <a:pt x="825" y="165"/>
                                    <a:pt x="826" y="164"/>
                                  </a:cubicBezTo>
                                  <a:cubicBezTo>
                                    <a:pt x="819" y="159"/>
                                    <a:pt x="811" y="157"/>
                                    <a:pt x="803" y="157"/>
                                  </a:cubicBezTo>
                                  <a:cubicBezTo>
                                    <a:pt x="794" y="157"/>
                                    <a:pt x="786" y="159"/>
                                    <a:pt x="779" y="164"/>
                                  </a:cubicBezTo>
                                  <a:cubicBezTo>
                                    <a:pt x="781" y="165"/>
                                    <a:pt x="782" y="167"/>
                                    <a:pt x="783" y="169"/>
                                  </a:cubicBezTo>
                                  <a:cubicBezTo>
                                    <a:pt x="789" y="165"/>
                                    <a:pt x="795" y="163"/>
                                    <a:pt x="803" y="163"/>
                                  </a:cubicBezTo>
                                  <a:cubicBezTo>
                                    <a:pt x="810" y="163"/>
                                    <a:pt x="817" y="165"/>
                                    <a:pt x="822" y="168"/>
                                  </a:cubicBezTo>
                                  <a:close/>
                                  <a:moveTo>
                                    <a:pt x="827" y="163"/>
                                  </a:moveTo>
                                  <a:cubicBezTo>
                                    <a:pt x="829" y="161"/>
                                    <a:pt x="830" y="160"/>
                                    <a:pt x="832" y="158"/>
                                  </a:cubicBezTo>
                                  <a:cubicBezTo>
                                    <a:pt x="824" y="152"/>
                                    <a:pt x="814" y="149"/>
                                    <a:pt x="803" y="149"/>
                                  </a:cubicBezTo>
                                  <a:cubicBezTo>
                                    <a:pt x="792" y="149"/>
                                    <a:pt x="782" y="152"/>
                                    <a:pt x="773" y="158"/>
                                  </a:cubicBezTo>
                                  <a:cubicBezTo>
                                    <a:pt x="775" y="160"/>
                                    <a:pt x="777" y="161"/>
                                    <a:pt x="778" y="163"/>
                                  </a:cubicBezTo>
                                  <a:cubicBezTo>
                                    <a:pt x="785" y="158"/>
                                    <a:pt x="794" y="155"/>
                                    <a:pt x="803" y="155"/>
                                  </a:cubicBezTo>
                                  <a:cubicBezTo>
                                    <a:pt x="812" y="155"/>
                                    <a:pt x="820" y="158"/>
                                    <a:pt x="827" y="163"/>
                                  </a:cubicBezTo>
                                  <a:close/>
                                  <a:moveTo>
                                    <a:pt x="812" y="147"/>
                                  </a:moveTo>
                                  <a:cubicBezTo>
                                    <a:pt x="812" y="145"/>
                                    <a:pt x="813" y="143"/>
                                    <a:pt x="813" y="141"/>
                                  </a:cubicBezTo>
                                  <a:cubicBezTo>
                                    <a:pt x="811" y="137"/>
                                    <a:pt x="807" y="135"/>
                                    <a:pt x="803" y="135"/>
                                  </a:cubicBezTo>
                                  <a:cubicBezTo>
                                    <a:pt x="798" y="135"/>
                                    <a:pt x="795" y="138"/>
                                    <a:pt x="793" y="141"/>
                                  </a:cubicBezTo>
                                  <a:cubicBezTo>
                                    <a:pt x="793" y="143"/>
                                    <a:pt x="793" y="145"/>
                                    <a:pt x="793" y="147"/>
                                  </a:cubicBezTo>
                                  <a:cubicBezTo>
                                    <a:pt x="793" y="148"/>
                                    <a:pt x="793" y="148"/>
                                    <a:pt x="793" y="148"/>
                                  </a:cubicBezTo>
                                  <a:cubicBezTo>
                                    <a:pt x="794" y="148"/>
                                    <a:pt x="795" y="148"/>
                                    <a:pt x="796" y="148"/>
                                  </a:cubicBezTo>
                                  <a:cubicBezTo>
                                    <a:pt x="796" y="148"/>
                                    <a:pt x="796" y="147"/>
                                    <a:pt x="796" y="147"/>
                                  </a:cubicBezTo>
                                  <a:cubicBezTo>
                                    <a:pt x="796" y="143"/>
                                    <a:pt x="799" y="140"/>
                                    <a:pt x="803" y="140"/>
                                  </a:cubicBezTo>
                                  <a:cubicBezTo>
                                    <a:pt x="806" y="140"/>
                                    <a:pt x="809" y="143"/>
                                    <a:pt x="809" y="147"/>
                                  </a:cubicBezTo>
                                  <a:cubicBezTo>
                                    <a:pt x="809" y="147"/>
                                    <a:pt x="809" y="148"/>
                                    <a:pt x="809" y="148"/>
                                  </a:cubicBezTo>
                                  <a:cubicBezTo>
                                    <a:pt x="810" y="148"/>
                                    <a:pt x="811" y="148"/>
                                    <a:pt x="812" y="148"/>
                                  </a:cubicBezTo>
                                  <a:cubicBezTo>
                                    <a:pt x="812" y="148"/>
                                    <a:pt x="812" y="148"/>
                                    <a:pt x="812" y="147"/>
                                  </a:cubicBezTo>
                                  <a:close/>
                                  <a:moveTo>
                                    <a:pt x="803" y="142"/>
                                  </a:moveTo>
                                  <a:cubicBezTo>
                                    <a:pt x="800" y="142"/>
                                    <a:pt x="798" y="144"/>
                                    <a:pt x="798" y="147"/>
                                  </a:cubicBezTo>
                                  <a:cubicBezTo>
                                    <a:pt x="798" y="147"/>
                                    <a:pt x="798" y="147"/>
                                    <a:pt x="798" y="148"/>
                                  </a:cubicBezTo>
                                  <a:cubicBezTo>
                                    <a:pt x="799" y="147"/>
                                    <a:pt x="801" y="147"/>
                                    <a:pt x="803" y="147"/>
                                  </a:cubicBezTo>
                                  <a:cubicBezTo>
                                    <a:pt x="804" y="147"/>
                                    <a:pt x="806" y="147"/>
                                    <a:pt x="808" y="148"/>
                                  </a:cubicBezTo>
                                  <a:cubicBezTo>
                                    <a:pt x="808" y="147"/>
                                    <a:pt x="808" y="147"/>
                                    <a:pt x="808" y="147"/>
                                  </a:cubicBezTo>
                                  <a:cubicBezTo>
                                    <a:pt x="808" y="144"/>
                                    <a:pt x="806" y="142"/>
                                    <a:pt x="803" y="142"/>
                                  </a:cubicBezTo>
                                  <a:close/>
                                  <a:moveTo>
                                    <a:pt x="813" y="139"/>
                                  </a:moveTo>
                                  <a:cubicBezTo>
                                    <a:pt x="814" y="136"/>
                                    <a:pt x="814" y="134"/>
                                    <a:pt x="815" y="132"/>
                                  </a:cubicBezTo>
                                  <a:cubicBezTo>
                                    <a:pt x="811" y="129"/>
                                    <a:pt x="807" y="128"/>
                                    <a:pt x="803" y="128"/>
                                  </a:cubicBezTo>
                                  <a:cubicBezTo>
                                    <a:pt x="798" y="128"/>
                                    <a:pt x="794" y="129"/>
                                    <a:pt x="791" y="132"/>
                                  </a:cubicBezTo>
                                  <a:cubicBezTo>
                                    <a:pt x="791" y="134"/>
                                    <a:pt x="792" y="136"/>
                                    <a:pt x="792" y="139"/>
                                  </a:cubicBezTo>
                                  <a:cubicBezTo>
                                    <a:pt x="795" y="136"/>
                                    <a:pt x="798" y="134"/>
                                    <a:pt x="803" y="134"/>
                                  </a:cubicBezTo>
                                  <a:cubicBezTo>
                                    <a:pt x="807" y="134"/>
                                    <a:pt x="811" y="136"/>
                                    <a:pt x="813" y="139"/>
                                  </a:cubicBezTo>
                                  <a:close/>
                                  <a:moveTo>
                                    <a:pt x="815" y="130"/>
                                  </a:moveTo>
                                  <a:cubicBezTo>
                                    <a:pt x="816" y="128"/>
                                    <a:pt x="817" y="126"/>
                                    <a:pt x="818" y="124"/>
                                  </a:cubicBezTo>
                                  <a:cubicBezTo>
                                    <a:pt x="813" y="122"/>
                                    <a:pt x="808" y="120"/>
                                    <a:pt x="803" y="120"/>
                                  </a:cubicBezTo>
                                  <a:cubicBezTo>
                                    <a:pt x="797" y="120"/>
                                    <a:pt x="792" y="122"/>
                                    <a:pt x="788" y="125"/>
                                  </a:cubicBezTo>
                                  <a:cubicBezTo>
                                    <a:pt x="789" y="126"/>
                                    <a:pt x="789" y="128"/>
                                    <a:pt x="790" y="130"/>
                                  </a:cubicBezTo>
                                  <a:cubicBezTo>
                                    <a:pt x="794" y="128"/>
                                    <a:pt x="798" y="126"/>
                                    <a:pt x="803" y="126"/>
                                  </a:cubicBezTo>
                                  <a:cubicBezTo>
                                    <a:pt x="807" y="126"/>
                                    <a:pt x="812" y="128"/>
                                    <a:pt x="815" y="130"/>
                                  </a:cubicBezTo>
                                  <a:close/>
                                  <a:moveTo>
                                    <a:pt x="818" y="123"/>
                                  </a:moveTo>
                                  <a:cubicBezTo>
                                    <a:pt x="819" y="121"/>
                                    <a:pt x="820" y="120"/>
                                    <a:pt x="821" y="118"/>
                                  </a:cubicBezTo>
                                  <a:cubicBezTo>
                                    <a:pt x="816" y="115"/>
                                    <a:pt x="810" y="113"/>
                                    <a:pt x="803" y="113"/>
                                  </a:cubicBezTo>
                                  <a:cubicBezTo>
                                    <a:pt x="796" y="113"/>
                                    <a:pt x="789" y="115"/>
                                    <a:pt x="784" y="118"/>
                                  </a:cubicBezTo>
                                  <a:cubicBezTo>
                                    <a:pt x="785" y="120"/>
                                    <a:pt x="786" y="121"/>
                                    <a:pt x="787" y="123"/>
                                  </a:cubicBezTo>
                                  <a:cubicBezTo>
                                    <a:pt x="791" y="120"/>
                                    <a:pt x="797" y="118"/>
                                    <a:pt x="803" y="118"/>
                                  </a:cubicBezTo>
                                  <a:cubicBezTo>
                                    <a:pt x="809" y="118"/>
                                    <a:pt x="814" y="120"/>
                                    <a:pt x="818" y="123"/>
                                  </a:cubicBezTo>
                                  <a:close/>
                                  <a:moveTo>
                                    <a:pt x="822" y="117"/>
                                  </a:moveTo>
                                  <a:cubicBezTo>
                                    <a:pt x="823" y="115"/>
                                    <a:pt x="825" y="114"/>
                                    <a:pt x="826" y="112"/>
                                  </a:cubicBezTo>
                                  <a:cubicBezTo>
                                    <a:pt x="819" y="108"/>
                                    <a:pt x="811" y="105"/>
                                    <a:pt x="803" y="105"/>
                                  </a:cubicBezTo>
                                  <a:cubicBezTo>
                                    <a:pt x="794" y="105"/>
                                    <a:pt x="786" y="108"/>
                                    <a:pt x="779" y="112"/>
                                  </a:cubicBezTo>
                                  <a:cubicBezTo>
                                    <a:pt x="781" y="114"/>
                                    <a:pt x="782" y="115"/>
                                    <a:pt x="783" y="117"/>
                                  </a:cubicBezTo>
                                  <a:cubicBezTo>
                                    <a:pt x="789" y="113"/>
                                    <a:pt x="795" y="111"/>
                                    <a:pt x="803" y="111"/>
                                  </a:cubicBezTo>
                                  <a:cubicBezTo>
                                    <a:pt x="810" y="111"/>
                                    <a:pt x="817" y="113"/>
                                    <a:pt x="822" y="117"/>
                                  </a:cubicBezTo>
                                  <a:close/>
                                  <a:moveTo>
                                    <a:pt x="827" y="111"/>
                                  </a:moveTo>
                                  <a:cubicBezTo>
                                    <a:pt x="829" y="110"/>
                                    <a:pt x="830" y="108"/>
                                    <a:pt x="832" y="107"/>
                                  </a:cubicBezTo>
                                  <a:cubicBezTo>
                                    <a:pt x="824" y="101"/>
                                    <a:pt x="814" y="98"/>
                                    <a:pt x="803" y="98"/>
                                  </a:cubicBezTo>
                                  <a:cubicBezTo>
                                    <a:pt x="792" y="98"/>
                                    <a:pt x="782" y="101"/>
                                    <a:pt x="773" y="107"/>
                                  </a:cubicBezTo>
                                  <a:cubicBezTo>
                                    <a:pt x="775" y="108"/>
                                    <a:pt x="777" y="110"/>
                                    <a:pt x="778" y="111"/>
                                  </a:cubicBezTo>
                                  <a:cubicBezTo>
                                    <a:pt x="785" y="106"/>
                                    <a:pt x="794" y="104"/>
                                    <a:pt x="803" y="104"/>
                                  </a:cubicBezTo>
                                  <a:cubicBezTo>
                                    <a:pt x="812" y="104"/>
                                    <a:pt x="820" y="106"/>
                                    <a:pt x="827" y="111"/>
                                  </a:cubicBezTo>
                                  <a:close/>
                                  <a:moveTo>
                                    <a:pt x="812" y="96"/>
                                  </a:moveTo>
                                  <a:cubicBezTo>
                                    <a:pt x="812" y="94"/>
                                    <a:pt x="813" y="91"/>
                                    <a:pt x="813" y="89"/>
                                  </a:cubicBezTo>
                                  <a:cubicBezTo>
                                    <a:pt x="811" y="86"/>
                                    <a:pt x="807" y="84"/>
                                    <a:pt x="803" y="84"/>
                                  </a:cubicBezTo>
                                  <a:cubicBezTo>
                                    <a:pt x="798" y="84"/>
                                    <a:pt x="795" y="86"/>
                                    <a:pt x="793" y="90"/>
                                  </a:cubicBezTo>
                                  <a:cubicBezTo>
                                    <a:pt x="793" y="92"/>
                                    <a:pt x="793" y="94"/>
                                    <a:pt x="793" y="96"/>
                                  </a:cubicBezTo>
                                  <a:cubicBezTo>
                                    <a:pt x="793" y="96"/>
                                    <a:pt x="793" y="97"/>
                                    <a:pt x="793" y="97"/>
                                  </a:cubicBezTo>
                                  <a:cubicBezTo>
                                    <a:pt x="794" y="97"/>
                                    <a:pt x="795" y="97"/>
                                    <a:pt x="796" y="96"/>
                                  </a:cubicBezTo>
                                  <a:cubicBezTo>
                                    <a:pt x="796" y="96"/>
                                    <a:pt x="796" y="96"/>
                                    <a:pt x="796" y="96"/>
                                  </a:cubicBezTo>
                                  <a:cubicBezTo>
                                    <a:pt x="796" y="92"/>
                                    <a:pt x="799" y="89"/>
                                    <a:pt x="803" y="89"/>
                                  </a:cubicBezTo>
                                  <a:cubicBezTo>
                                    <a:pt x="806" y="89"/>
                                    <a:pt x="809" y="92"/>
                                    <a:pt x="809" y="96"/>
                                  </a:cubicBezTo>
                                  <a:cubicBezTo>
                                    <a:pt x="809" y="96"/>
                                    <a:pt x="809" y="96"/>
                                    <a:pt x="809" y="96"/>
                                  </a:cubicBezTo>
                                  <a:cubicBezTo>
                                    <a:pt x="810" y="97"/>
                                    <a:pt x="811" y="97"/>
                                    <a:pt x="812" y="97"/>
                                  </a:cubicBezTo>
                                  <a:cubicBezTo>
                                    <a:pt x="812" y="97"/>
                                    <a:pt x="812" y="96"/>
                                    <a:pt x="812" y="96"/>
                                  </a:cubicBezTo>
                                  <a:close/>
                                  <a:moveTo>
                                    <a:pt x="803" y="91"/>
                                  </a:moveTo>
                                  <a:cubicBezTo>
                                    <a:pt x="800" y="91"/>
                                    <a:pt x="798" y="93"/>
                                    <a:pt x="798" y="96"/>
                                  </a:cubicBezTo>
                                  <a:cubicBezTo>
                                    <a:pt x="798" y="96"/>
                                    <a:pt x="798" y="96"/>
                                    <a:pt x="798" y="96"/>
                                  </a:cubicBezTo>
                                  <a:cubicBezTo>
                                    <a:pt x="799" y="96"/>
                                    <a:pt x="801" y="96"/>
                                    <a:pt x="803" y="96"/>
                                  </a:cubicBezTo>
                                  <a:cubicBezTo>
                                    <a:pt x="804" y="96"/>
                                    <a:pt x="806" y="96"/>
                                    <a:pt x="808" y="96"/>
                                  </a:cubicBezTo>
                                  <a:cubicBezTo>
                                    <a:pt x="808" y="96"/>
                                    <a:pt x="808" y="96"/>
                                    <a:pt x="808" y="96"/>
                                  </a:cubicBezTo>
                                  <a:cubicBezTo>
                                    <a:pt x="808" y="93"/>
                                    <a:pt x="806" y="91"/>
                                    <a:pt x="803" y="91"/>
                                  </a:cubicBezTo>
                                  <a:close/>
                                  <a:moveTo>
                                    <a:pt x="813" y="87"/>
                                  </a:moveTo>
                                  <a:cubicBezTo>
                                    <a:pt x="814" y="85"/>
                                    <a:pt x="814" y="83"/>
                                    <a:pt x="815" y="80"/>
                                  </a:cubicBezTo>
                                  <a:cubicBezTo>
                                    <a:pt x="811" y="78"/>
                                    <a:pt x="807" y="76"/>
                                    <a:pt x="803" y="76"/>
                                  </a:cubicBezTo>
                                  <a:cubicBezTo>
                                    <a:pt x="798" y="76"/>
                                    <a:pt x="794" y="78"/>
                                    <a:pt x="791" y="80"/>
                                  </a:cubicBezTo>
                                  <a:cubicBezTo>
                                    <a:pt x="791" y="83"/>
                                    <a:pt x="792" y="85"/>
                                    <a:pt x="792" y="87"/>
                                  </a:cubicBezTo>
                                  <a:cubicBezTo>
                                    <a:pt x="795" y="84"/>
                                    <a:pt x="798" y="82"/>
                                    <a:pt x="803" y="82"/>
                                  </a:cubicBezTo>
                                  <a:cubicBezTo>
                                    <a:pt x="807" y="82"/>
                                    <a:pt x="811" y="84"/>
                                    <a:pt x="813" y="87"/>
                                  </a:cubicBezTo>
                                  <a:close/>
                                  <a:moveTo>
                                    <a:pt x="815" y="79"/>
                                  </a:moveTo>
                                  <a:cubicBezTo>
                                    <a:pt x="816" y="77"/>
                                    <a:pt x="817" y="75"/>
                                    <a:pt x="818" y="73"/>
                                  </a:cubicBezTo>
                                  <a:cubicBezTo>
                                    <a:pt x="813" y="70"/>
                                    <a:pt x="808" y="69"/>
                                    <a:pt x="803" y="69"/>
                                  </a:cubicBezTo>
                                  <a:cubicBezTo>
                                    <a:pt x="797" y="69"/>
                                    <a:pt x="792" y="70"/>
                                    <a:pt x="788" y="73"/>
                                  </a:cubicBezTo>
                                  <a:cubicBezTo>
                                    <a:pt x="789" y="75"/>
                                    <a:pt x="789" y="77"/>
                                    <a:pt x="790" y="79"/>
                                  </a:cubicBezTo>
                                  <a:cubicBezTo>
                                    <a:pt x="794" y="76"/>
                                    <a:pt x="798" y="75"/>
                                    <a:pt x="803" y="75"/>
                                  </a:cubicBezTo>
                                  <a:cubicBezTo>
                                    <a:pt x="807" y="75"/>
                                    <a:pt x="812" y="76"/>
                                    <a:pt x="815" y="79"/>
                                  </a:cubicBezTo>
                                  <a:close/>
                                  <a:moveTo>
                                    <a:pt x="818" y="72"/>
                                  </a:moveTo>
                                  <a:cubicBezTo>
                                    <a:pt x="819" y="70"/>
                                    <a:pt x="820" y="68"/>
                                    <a:pt x="821" y="67"/>
                                  </a:cubicBezTo>
                                  <a:cubicBezTo>
                                    <a:pt x="816" y="64"/>
                                    <a:pt x="810" y="62"/>
                                    <a:pt x="803" y="62"/>
                                  </a:cubicBezTo>
                                  <a:cubicBezTo>
                                    <a:pt x="796" y="62"/>
                                    <a:pt x="789" y="64"/>
                                    <a:pt x="784" y="67"/>
                                  </a:cubicBezTo>
                                  <a:cubicBezTo>
                                    <a:pt x="785" y="69"/>
                                    <a:pt x="786" y="70"/>
                                    <a:pt x="787" y="72"/>
                                  </a:cubicBezTo>
                                  <a:cubicBezTo>
                                    <a:pt x="791" y="69"/>
                                    <a:pt x="797" y="67"/>
                                    <a:pt x="803" y="67"/>
                                  </a:cubicBezTo>
                                  <a:cubicBezTo>
                                    <a:pt x="809" y="67"/>
                                    <a:pt x="814" y="69"/>
                                    <a:pt x="818" y="72"/>
                                  </a:cubicBezTo>
                                  <a:close/>
                                  <a:moveTo>
                                    <a:pt x="822" y="66"/>
                                  </a:moveTo>
                                  <a:cubicBezTo>
                                    <a:pt x="823" y="64"/>
                                    <a:pt x="825" y="62"/>
                                    <a:pt x="826" y="61"/>
                                  </a:cubicBezTo>
                                  <a:cubicBezTo>
                                    <a:pt x="819" y="56"/>
                                    <a:pt x="811" y="54"/>
                                    <a:pt x="803" y="54"/>
                                  </a:cubicBezTo>
                                  <a:cubicBezTo>
                                    <a:pt x="794" y="54"/>
                                    <a:pt x="786" y="56"/>
                                    <a:pt x="779" y="61"/>
                                  </a:cubicBezTo>
                                  <a:cubicBezTo>
                                    <a:pt x="781" y="63"/>
                                    <a:pt x="782" y="64"/>
                                    <a:pt x="783" y="66"/>
                                  </a:cubicBezTo>
                                  <a:cubicBezTo>
                                    <a:pt x="789" y="62"/>
                                    <a:pt x="795" y="60"/>
                                    <a:pt x="803" y="60"/>
                                  </a:cubicBezTo>
                                  <a:cubicBezTo>
                                    <a:pt x="810" y="60"/>
                                    <a:pt x="817" y="62"/>
                                    <a:pt x="822" y="66"/>
                                  </a:cubicBezTo>
                                  <a:close/>
                                  <a:moveTo>
                                    <a:pt x="700" y="44"/>
                                  </a:moveTo>
                                  <a:cubicBezTo>
                                    <a:pt x="700" y="46"/>
                                    <a:pt x="700" y="47"/>
                                    <a:pt x="700" y="48"/>
                                  </a:cubicBezTo>
                                  <a:cubicBezTo>
                                    <a:pt x="702" y="49"/>
                                    <a:pt x="704" y="50"/>
                                    <a:pt x="707" y="52"/>
                                  </a:cubicBezTo>
                                  <a:cubicBezTo>
                                    <a:pt x="706" y="49"/>
                                    <a:pt x="706" y="47"/>
                                    <a:pt x="706" y="44"/>
                                  </a:cubicBezTo>
                                  <a:cubicBezTo>
                                    <a:pt x="706" y="25"/>
                                    <a:pt x="722" y="9"/>
                                    <a:pt x="742" y="9"/>
                                  </a:cubicBezTo>
                                  <a:cubicBezTo>
                                    <a:pt x="761" y="9"/>
                                    <a:pt x="777" y="25"/>
                                    <a:pt x="777" y="44"/>
                                  </a:cubicBezTo>
                                  <a:cubicBezTo>
                                    <a:pt x="777" y="47"/>
                                    <a:pt x="777" y="49"/>
                                    <a:pt x="777" y="52"/>
                                  </a:cubicBezTo>
                                  <a:cubicBezTo>
                                    <a:pt x="779" y="50"/>
                                    <a:pt x="781" y="49"/>
                                    <a:pt x="783" y="48"/>
                                  </a:cubicBezTo>
                                  <a:cubicBezTo>
                                    <a:pt x="784" y="47"/>
                                    <a:pt x="784" y="46"/>
                                    <a:pt x="784" y="44"/>
                                  </a:cubicBezTo>
                                  <a:cubicBezTo>
                                    <a:pt x="784" y="33"/>
                                    <a:pt x="779" y="22"/>
                                    <a:pt x="771" y="15"/>
                                  </a:cubicBezTo>
                                  <a:cubicBezTo>
                                    <a:pt x="764" y="7"/>
                                    <a:pt x="753" y="2"/>
                                    <a:pt x="742" y="2"/>
                                  </a:cubicBezTo>
                                  <a:cubicBezTo>
                                    <a:pt x="730" y="2"/>
                                    <a:pt x="720" y="7"/>
                                    <a:pt x="712" y="15"/>
                                  </a:cubicBezTo>
                                  <a:cubicBezTo>
                                    <a:pt x="704" y="22"/>
                                    <a:pt x="700" y="33"/>
                                    <a:pt x="700" y="44"/>
                                  </a:cubicBezTo>
                                  <a:close/>
                                  <a:moveTo>
                                    <a:pt x="662" y="14"/>
                                  </a:moveTo>
                                  <a:cubicBezTo>
                                    <a:pt x="667" y="11"/>
                                    <a:pt x="674" y="9"/>
                                    <a:pt x="681" y="9"/>
                                  </a:cubicBezTo>
                                  <a:cubicBezTo>
                                    <a:pt x="688" y="9"/>
                                    <a:pt x="695" y="11"/>
                                    <a:pt x="700" y="14"/>
                                  </a:cubicBezTo>
                                  <a:cubicBezTo>
                                    <a:pt x="701" y="13"/>
                                    <a:pt x="703" y="11"/>
                                    <a:pt x="704" y="10"/>
                                  </a:cubicBezTo>
                                  <a:cubicBezTo>
                                    <a:pt x="697" y="5"/>
                                    <a:pt x="689" y="2"/>
                                    <a:pt x="681" y="2"/>
                                  </a:cubicBezTo>
                                  <a:cubicBezTo>
                                    <a:pt x="672" y="2"/>
                                    <a:pt x="665" y="5"/>
                                    <a:pt x="658" y="9"/>
                                  </a:cubicBezTo>
                                  <a:cubicBezTo>
                                    <a:pt x="659" y="11"/>
                                    <a:pt x="661" y="12"/>
                                    <a:pt x="662" y="14"/>
                                  </a:cubicBezTo>
                                  <a:close/>
                                  <a:moveTo>
                                    <a:pt x="666" y="20"/>
                                  </a:moveTo>
                                  <a:cubicBezTo>
                                    <a:pt x="670" y="17"/>
                                    <a:pt x="675" y="16"/>
                                    <a:pt x="681" y="16"/>
                                  </a:cubicBezTo>
                                  <a:cubicBezTo>
                                    <a:pt x="687" y="16"/>
                                    <a:pt x="692" y="17"/>
                                    <a:pt x="697" y="20"/>
                                  </a:cubicBezTo>
                                  <a:cubicBezTo>
                                    <a:pt x="697" y="19"/>
                                    <a:pt x="698" y="17"/>
                                    <a:pt x="699" y="16"/>
                                  </a:cubicBezTo>
                                  <a:cubicBezTo>
                                    <a:pt x="694" y="12"/>
                                    <a:pt x="688" y="10"/>
                                    <a:pt x="681" y="10"/>
                                  </a:cubicBezTo>
                                  <a:cubicBezTo>
                                    <a:pt x="674" y="10"/>
                                    <a:pt x="668" y="12"/>
                                    <a:pt x="663" y="15"/>
                                  </a:cubicBezTo>
                                  <a:cubicBezTo>
                                    <a:pt x="664" y="17"/>
                                    <a:pt x="665" y="18"/>
                                    <a:pt x="666" y="20"/>
                                  </a:cubicBezTo>
                                  <a:close/>
                                  <a:moveTo>
                                    <a:pt x="669" y="27"/>
                                  </a:moveTo>
                                  <a:cubicBezTo>
                                    <a:pt x="672" y="25"/>
                                    <a:pt x="676" y="23"/>
                                    <a:pt x="681" y="23"/>
                                  </a:cubicBezTo>
                                  <a:cubicBezTo>
                                    <a:pt x="686" y="23"/>
                                    <a:pt x="690" y="25"/>
                                    <a:pt x="693" y="27"/>
                                  </a:cubicBezTo>
                                  <a:cubicBezTo>
                                    <a:pt x="694" y="25"/>
                                    <a:pt x="695" y="24"/>
                                    <a:pt x="696" y="22"/>
                                  </a:cubicBezTo>
                                  <a:cubicBezTo>
                                    <a:pt x="691" y="19"/>
                                    <a:pt x="686" y="17"/>
                                    <a:pt x="681" y="17"/>
                                  </a:cubicBezTo>
                                  <a:cubicBezTo>
                                    <a:pt x="676" y="17"/>
                                    <a:pt x="671" y="19"/>
                                    <a:pt x="666" y="21"/>
                                  </a:cubicBezTo>
                                  <a:cubicBezTo>
                                    <a:pt x="667" y="23"/>
                                    <a:pt x="668" y="25"/>
                                    <a:pt x="669" y="27"/>
                                  </a:cubicBezTo>
                                  <a:close/>
                                  <a:moveTo>
                                    <a:pt x="671" y="35"/>
                                  </a:moveTo>
                                  <a:cubicBezTo>
                                    <a:pt x="674" y="32"/>
                                    <a:pt x="677" y="31"/>
                                    <a:pt x="681" y="31"/>
                                  </a:cubicBezTo>
                                  <a:cubicBezTo>
                                    <a:pt x="685" y="31"/>
                                    <a:pt x="689" y="33"/>
                                    <a:pt x="691" y="36"/>
                                  </a:cubicBezTo>
                                  <a:cubicBezTo>
                                    <a:pt x="692" y="33"/>
                                    <a:pt x="692" y="31"/>
                                    <a:pt x="693" y="29"/>
                                  </a:cubicBezTo>
                                  <a:cubicBezTo>
                                    <a:pt x="690" y="26"/>
                                    <a:pt x="685" y="25"/>
                                    <a:pt x="681" y="25"/>
                                  </a:cubicBezTo>
                                  <a:cubicBezTo>
                                    <a:pt x="677" y="25"/>
                                    <a:pt x="673" y="26"/>
                                    <a:pt x="669" y="28"/>
                                  </a:cubicBezTo>
                                  <a:cubicBezTo>
                                    <a:pt x="670" y="31"/>
                                    <a:pt x="671" y="33"/>
                                    <a:pt x="671" y="35"/>
                                  </a:cubicBezTo>
                                  <a:close/>
                                  <a:moveTo>
                                    <a:pt x="690" y="44"/>
                                  </a:moveTo>
                                  <a:cubicBezTo>
                                    <a:pt x="690" y="42"/>
                                    <a:pt x="691" y="40"/>
                                    <a:pt x="691" y="38"/>
                                  </a:cubicBezTo>
                                  <a:cubicBezTo>
                                    <a:pt x="689" y="35"/>
                                    <a:pt x="685" y="32"/>
                                    <a:pt x="681" y="32"/>
                                  </a:cubicBezTo>
                                  <a:cubicBezTo>
                                    <a:pt x="677" y="32"/>
                                    <a:pt x="674" y="34"/>
                                    <a:pt x="671" y="37"/>
                                  </a:cubicBezTo>
                                  <a:cubicBezTo>
                                    <a:pt x="672" y="39"/>
                                    <a:pt x="672" y="42"/>
                                    <a:pt x="672" y="44"/>
                                  </a:cubicBezTo>
                                  <a:cubicBezTo>
                                    <a:pt x="672" y="45"/>
                                    <a:pt x="672" y="45"/>
                                    <a:pt x="672" y="45"/>
                                  </a:cubicBezTo>
                                  <a:cubicBezTo>
                                    <a:pt x="673" y="45"/>
                                    <a:pt x="673" y="45"/>
                                    <a:pt x="674" y="45"/>
                                  </a:cubicBezTo>
                                  <a:cubicBezTo>
                                    <a:pt x="674" y="45"/>
                                    <a:pt x="674" y="45"/>
                                    <a:pt x="674" y="44"/>
                                  </a:cubicBezTo>
                                  <a:cubicBezTo>
                                    <a:pt x="674" y="41"/>
                                    <a:pt x="677" y="38"/>
                                    <a:pt x="681" y="38"/>
                                  </a:cubicBezTo>
                                  <a:cubicBezTo>
                                    <a:pt x="685" y="38"/>
                                    <a:pt x="687" y="41"/>
                                    <a:pt x="687" y="44"/>
                                  </a:cubicBezTo>
                                  <a:cubicBezTo>
                                    <a:pt x="687" y="45"/>
                                    <a:pt x="687" y="45"/>
                                    <a:pt x="687" y="45"/>
                                  </a:cubicBezTo>
                                  <a:cubicBezTo>
                                    <a:pt x="688" y="45"/>
                                    <a:pt x="689" y="45"/>
                                    <a:pt x="691" y="45"/>
                                  </a:cubicBezTo>
                                  <a:cubicBezTo>
                                    <a:pt x="690" y="45"/>
                                    <a:pt x="690" y="45"/>
                                    <a:pt x="690" y="44"/>
                                  </a:cubicBezTo>
                                  <a:close/>
                                  <a:moveTo>
                                    <a:pt x="681" y="39"/>
                                  </a:moveTo>
                                  <a:cubicBezTo>
                                    <a:pt x="678" y="39"/>
                                    <a:pt x="676" y="42"/>
                                    <a:pt x="676" y="44"/>
                                  </a:cubicBezTo>
                                  <a:cubicBezTo>
                                    <a:pt x="676" y="45"/>
                                    <a:pt x="676" y="45"/>
                                    <a:pt x="676" y="45"/>
                                  </a:cubicBezTo>
                                  <a:cubicBezTo>
                                    <a:pt x="677" y="45"/>
                                    <a:pt x="679" y="45"/>
                                    <a:pt x="681" y="45"/>
                                  </a:cubicBezTo>
                                  <a:cubicBezTo>
                                    <a:pt x="683" y="45"/>
                                    <a:pt x="684" y="45"/>
                                    <a:pt x="686" y="45"/>
                                  </a:cubicBezTo>
                                  <a:cubicBezTo>
                                    <a:pt x="686" y="45"/>
                                    <a:pt x="686" y="45"/>
                                    <a:pt x="686" y="44"/>
                                  </a:cubicBezTo>
                                  <a:cubicBezTo>
                                    <a:pt x="686" y="42"/>
                                    <a:pt x="684" y="39"/>
                                    <a:pt x="681" y="39"/>
                                  </a:cubicBezTo>
                                  <a:close/>
                                  <a:moveTo>
                                    <a:pt x="652" y="55"/>
                                  </a:moveTo>
                                  <a:cubicBezTo>
                                    <a:pt x="654" y="57"/>
                                    <a:pt x="655" y="58"/>
                                    <a:pt x="657" y="59"/>
                                  </a:cubicBezTo>
                                  <a:cubicBezTo>
                                    <a:pt x="664" y="55"/>
                                    <a:pt x="672" y="52"/>
                                    <a:pt x="681" y="52"/>
                                  </a:cubicBezTo>
                                  <a:cubicBezTo>
                                    <a:pt x="690" y="52"/>
                                    <a:pt x="698" y="55"/>
                                    <a:pt x="705" y="60"/>
                                  </a:cubicBezTo>
                                  <a:cubicBezTo>
                                    <a:pt x="707" y="58"/>
                                    <a:pt x="708" y="57"/>
                                    <a:pt x="710" y="56"/>
                                  </a:cubicBezTo>
                                  <a:cubicBezTo>
                                    <a:pt x="702" y="50"/>
                                    <a:pt x="692" y="46"/>
                                    <a:pt x="681" y="46"/>
                                  </a:cubicBezTo>
                                  <a:cubicBezTo>
                                    <a:pt x="670" y="46"/>
                                    <a:pt x="660" y="50"/>
                                    <a:pt x="652" y="55"/>
                                  </a:cubicBezTo>
                                  <a:close/>
                                  <a:moveTo>
                                    <a:pt x="579" y="44"/>
                                  </a:moveTo>
                                  <a:cubicBezTo>
                                    <a:pt x="579" y="46"/>
                                    <a:pt x="579" y="47"/>
                                    <a:pt x="579" y="48"/>
                                  </a:cubicBezTo>
                                  <a:cubicBezTo>
                                    <a:pt x="581" y="49"/>
                                    <a:pt x="584" y="50"/>
                                    <a:pt x="586" y="52"/>
                                  </a:cubicBezTo>
                                  <a:cubicBezTo>
                                    <a:pt x="585" y="49"/>
                                    <a:pt x="585" y="47"/>
                                    <a:pt x="585" y="44"/>
                                  </a:cubicBezTo>
                                  <a:cubicBezTo>
                                    <a:pt x="585" y="25"/>
                                    <a:pt x="601" y="9"/>
                                    <a:pt x="621" y="9"/>
                                  </a:cubicBezTo>
                                  <a:cubicBezTo>
                                    <a:pt x="641" y="9"/>
                                    <a:pt x="657" y="25"/>
                                    <a:pt x="657" y="44"/>
                                  </a:cubicBezTo>
                                  <a:cubicBezTo>
                                    <a:pt x="657" y="47"/>
                                    <a:pt x="656" y="49"/>
                                    <a:pt x="656" y="51"/>
                                  </a:cubicBezTo>
                                  <a:cubicBezTo>
                                    <a:pt x="658" y="50"/>
                                    <a:pt x="660" y="49"/>
                                    <a:pt x="663" y="48"/>
                                  </a:cubicBezTo>
                                  <a:cubicBezTo>
                                    <a:pt x="663" y="47"/>
                                    <a:pt x="663" y="46"/>
                                    <a:pt x="663" y="44"/>
                                  </a:cubicBezTo>
                                  <a:cubicBezTo>
                                    <a:pt x="663" y="33"/>
                                    <a:pt x="658" y="22"/>
                                    <a:pt x="650" y="15"/>
                                  </a:cubicBezTo>
                                  <a:cubicBezTo>
                                    <a:pt x="643" y="7"/>
                                    <a:pt x="632" y="2"/>
                                    <a:pt x="621" y="2"/>
                                  </a:cubicBezTo>
                                  <a:cubicBezTo>
                                    <a:pt x="609" y="2"/>
                                    <a:pt x="599" y="7"/>
                                    <a:pt x="591" y="15"/>
                                  </a:cubicBezTo>
                                  <a:cubicBezTo>
                                    <a:pt x="584" y="22"/>
                                    <a:pt x="579" y="33"/>
                                    <a:pt x="579" y="44"/>
                                  </a:cubicBezTo>
                                  <a:close/>
                                  <a:moveTo>
                                    <a:pt x="540" y="15"/>
                                  </a:moveTo>
                                  <a:cubicBezTo>
                                    <a:pt x="546" y="11"/>
                                    <a:pt x="553" y="9"/>
                                    <a:pt x="560" y="9"/>
                                  </a:cubicBezTo>
                                  <a:cubicBezTo>
                                    <a:pt x="567" y="9"/>
                                    <a:pt x="574" y="11"/>
                                    <a:pt x="579" y="14"/>
                                  </a:cubicBezTo>
                                  <a:cubicBezTo>
                                    <a:pt x="581" y="13"/>
                                    <a:pt x="582" y="11"/>
                                    <a:pt x="583" y="10"/>
                                  </a:cubicBezTo>
                                  <a:cubicBezTo>
                                    <a:pt x="577" y="5"/>
                                    <a:pt x="569" y="2"/>
                                    <a:pt x="560" y="2"/>
                                  </a:cubicBezTo>
                                  <a:cubicBezTo>
                                    <a:pt x="551" y="2"/>
                                    <a:pt x="543" y="5"/>
                                    <a:pt x="536" y="10"/>
                                  </a:cubicBezTo>
                                  <a:cubicBezTo>
                                    <a:pt x="538" y="11"/>
                                    <a:pt x="539" y="13"/>
                                    <a:pt x="540" y="15"/>
                                  </a:cubicBezTo>
                                  <a:close/>
                                  <a:moveTo>
                                    <a:pt x="544" y="20"/>
                                  </a:moveTo>
                                  <a:cubicBezTo>
                                    <a:pt x="549" y="17"/>
                                    <a:pt x="554" y="16"/>
                                    <a:pt x="560" y="16"/>
                                  </a:cubicBezTo>
                                  <a:cubicBezTo>
                                    <a:pt x="566" y="16"/>
                                    <a:pt x="571" y="17"/>
                                    <a:pt x="576" y="20"/>
                                  </a:cubicBezTo>
                                  <a:cubicBezTo>
                                    <a:pt x="577" y="19"/>
                                    <a:pt x="577" y="17"/>
                                    <a:pt x="578" y="16"/>
                                  </a:cubicBezTo>
                                  <a:cubicBezTo>
                                    <a:pt x="573" y="12"/>
                                    <a:pt x="567" y="10"/>
                                    <a:pt x="560" y="10"/>
                                  </a:cubicBezTo>
                                  <a:cubicBezTo>
                                    <a:pt x="553" y="10"/>
                                    <a:pt x="547" y="12"/>
                                    <a:pt x="541" y="16"/>
                                  </a:cubicBezTo>
                                  <a:cubicBezTo>
                                    <a:pt x="542" y="17"/>
                                    <a:pt x="543" y="19"/>
                                    <a:pt x="544" y="20"/>
                                  </a:cubicBezTo>
                                  <a:close/>
                                  <a:moveTo>
                                    <a:pt x="547" y="28"/>
                                  </a:moveTo>
                                  <a:cubicBezTo>
                                    <a:pt x="551" y="25"/>
                                    <a:pt x="555" y="23"/>
                                    <a:pt x="560" y="23"/>
                                  </a:cubicBezTo>
                                  <a:cubicBezTo>
                                    <a:pt x="565" y="23"/>
                                    <a:pt x="569" y="25"/>
                                    <a:pt x="572" y="27"/>
                                  </a:cubicBezTo>
                                  <a:cubicBezTo>
                                    <a:pt x="573" y="25"/>
                                    <a:pt x="574" y="24"/>
                                    <a:pt x="575" y="22"/>
                                  </a:cubicBezTo>
                                  <a:cubicBezTo>
                                    <a:pt x="571" y="19"/>
                                    <a:pt x="565" y="17"/>
                                    <a:pt x="560" y="17"/>
                                  </a:cubicBezTo>
                                  <a:cubicBezTo>
                                    <a:pt x="554" y="17"/>
                                    <a:pt x="549" y="19"/>
                                    <a:pt x="545" y="22"/>
                                  </a:cubicBezTo>
                                  <a:cubicBezTo>
                                    <a:pt x="546" y="24"/>
                                    <a:pt x="546" y="26"/>
                                    <a:pt x="547" y="28"/>
                                  </a:cubicBezTo>
                                  <a:close/>
                                  <a:moveTo>
                                    <a:pt x="549" y="36"/>
                                  </a:moveTo>
                                  <a:cubicBezTo>
                                    <a:pt x="549" y="36"/>
                                    <a:pt x="549" y="36"/>
                                    <a:pt x="549" y="36"/>
                                  </a:cubicBezTo>
                                  <a:cubicBezTo>
                                    <a:pt x="552" y="33"/>
                                    <a:pt x="556" y="31"/>
                                    <a:pt x="560" y="31"/>
                                  </a:cubicBezTo>
                                  <a:cubicBezTo>
                                    <a:pt x="564" y="31"/>
                                    <a:pt x="568" y="33"/>
                                    <a:pt x="570" y="36"/>
                                  </a:cubicBezTo>
                                  <a:cubicBezTo>
                                    <a:pt x="571" y="33"/>
                                    <a:pt x="571" y="31"/>
                                    <a:pt x="572" y="29"/>
                                  </a:cubicBezTo>
                                  <a:cubicBezTo>
                                    <a:pt x="569" y="26"/>
                                    <a:pt x="564" y="25"/>
                                    <a:pt x="560" y="25"/>
                                  </a:cubicBezTo>
                                  <a:cubicBezTo>
                                    <a:pt x="555" y="25"/>
                                    <a:pt x="551" y="27"/>
                                    <a:pt x="548" y="29"/>
                                  </a:cubicBezTo>
                                  <a:cubicBezTo>
                                    <a:pt x="548" y="32"/>
                                    <a:pt x="549" y="34"/>
                                    <a:pt x="549" y="36"/>
                                  </a:cubicBezTo>
                                  <a:close/>
                                  <a:moveTo>
                                    <a:pt x="570" y="44"/>
                                  </a:moveTo>
                                  <a:cubicBezTo>
                                    <a:pt x="570" y="42"/>
                                    <a:pt x="570" y="40"/>
                                    <a:pt x="570" y="38"/>
                                  </a:cubicBezTo>
                                  <a:cubicBezTo>
                                    <a:pt x="568" y="35"/>
                                    <a:pt x="564" y="32"/>
                                    <a:pt x="560" y="32"/>
                                  </a:cubicBezTo>
                                  <a:cubicBezTo>
                                    <a:pt x="555" y="32"/>
                                    <a:pt x="552" y="35"/>
                                    <a:pt x="550" y="39"/>
                                  </a:cubicBezTo>
                                  <a:cubicBezTo>
                                    <a:pt x="549" y="38"/>
                                    <a:pt x="549" y="38"/>
                                    <a:pt x="549" y="37"/>
                                  </a:cubicBezTo>
                                  <a:cubicBezTo>
                                    <a:pt x="550" y="40"/>
                                    <a:pt x="550" y="42"/>
                                    <a:pt x="550" y="44"/>
                                  </a:cubicBezTo>
                                  <a:cubicBezTo>
                                    <a:pt x="550" y="45"/>
                                    <a:pt x="550" y="45"/>
                                    <a:pt x="550" y="46"/>
                                  </a:cubicBezTo>
                                  <a:cubicBezTo>
                                    <a:pt x="551" y="45"/>
                                    <a:pt x="552" y="45"/>
                                    <a:pt x="553" y="45"/>
                                  </a:cubicBezTo>
                                  <a:cubicBezTo>
                                    <a:pt x="553" y="45"/>
                                    <a:pt x="553" y="45"/>
                                    <a:pt x="553" y="44"/>
                                  </a:cubicBezTo>
                                  <a:cubicBezTo>
                                    <a:pt x="553" y="41"/>
                                    <a:pt x="556" y="38"/>
                                    <a:pt x="560" y="38"/>
                                  </a:cubicBezTo>
                                  <a:cubicBezTo>
                                    <a:pt x="564" y="38"/>
                                    <a:pt x="567" y="41"/>
                                    <a:pt x="567" y="44"/>
                                  </a:cubicBezTo>
                                  <a:cubicBezTo>
                                    <a:pt x="567" y="45"/>
                                    <a:pt x="567" y="45"/>
                                    <a:pt x="567" y="45"/>
                                  </a:cubicBezTo>
                                  <a:cubicBezTo>
                                    <a:pt x="568" y="45"/>
                                    <a:pt x="569" y="45"/>
                                    <a:pt x="570" y="45"/>
                                  </a:cubicBezTo>
                                  <a:cubicBezTo>
                                    <a:pt x="570" y="45"/>
                                    <a:pt x="570" y="45"/>
                                    <a:pt x="570" y="44"/>
                                  </a:cubicBezTo>
                                  <a:close/>
                                  <a:moveTo>
                                    <a:pt x="560" y="39"/>
                                  </a:moveTo>
                                  <a:cubicBezTo>
                                    <a:pt x="557" y="39"/>
                                    <a:pt x="555" y="42"/>
                                    <a:pt x="555" y="44"/>
                                  </a:cubicBezTo>
                                  <a:cubicBezTo>
                                    <a:pt x="555" y="45"/>
                                    <a:pt x="555" y="45"/>
                                    <a:pt x="555" y="45"/>
                                  </a:cubicBezTo>
                                  <a:cubicBezTo>
                                    <a:pt x="557" y="45"/>
                                    <a:pt x="558" y="45"/>
                                    <a:pt x="560" y="45"/>
                                  </a:cubicBezTo>
                                  <a:cubicBezTo>
                                    <a:pt x="562" y="45"/>
                                    <a:pt x="563" y="45"/>
                                    <a:pt x="565" y="45"/>
                                  </a:cubicBezTo>
                                  <a:cubicBezTo>
                                    <a:pt x="565" y="45"/>
                                    <a:pt x="565" y="45"/>
                                    <a:pt x="565" y="44"/>
                                  </a:cubicBezTo>
                                  <a:cubicBezTo>
                                    <a:pt x="565" y="42"/>
                                    <a:pt x="563" y="39"/>
                                    <a:pt x="560" y="39"/>
                                  </a:cubicBezTo>
                                  <a:close/>
                                  <a:moveTo>
                                    <a:pt x="531" y="56"/>
                                  </a:moveTo>
                                  <a:cubicBezTo>
                                    <a:pt x="532" y="57"/>
                                    <a:pt x="534" y="58"/>
                                    <a:pt x="535" y="60"/>
                                  </a:cubicBezTo>
                                  <a:cubicBezTo>
                                    <a:pt x="542" y="55"/>
                                    <a:pt x="551" y="52"/>
                                    <a:pt x="560" y="52"/>
                                  </a:cubicBezTo>
                                  <a:cubicBezTo>
                                    <a:pt x="569" y="52"/>
                                    <a:pt x="577" y="55"/>
                                    <a:pt x="584" y="60"/>
                                  </a:cubicBezTo>
                                  <a:cubicBezTo>
                                    <a:pt x="586" y="58"/>
                                    <a:pt x="587" y="57"/>
                                    <a:pt x="589" y="56"/>
                                  </a:cubicBezTo>
                                  <a:cubicBezTo>
                                    <a:pt x="581" y="50"/>
                                    <a:pt x="571" y="46"/>
                                    <a:pt x="560" y="46"/>
                                  </a:cubicBezTo>
                                  <a:cubicBezTo>
                                    <a:pt x="549" y="46"/>
                                    <a:pt x="539" y="50"/>
                                    <a:pt x="531" y="56"/>
                                  </a:cubicBezTo>
                                  <a:close/>
                                  <a:moveTo>
                                    <a:pt x="457" y="44"/>
                                  </a:moveTo>
                                  <a:cubicBezTo>
                                    <a:pt x="457" y="46"/>
                                    <a:pt x="457" y="47"/>
                                    <a:pt x="457" y="48"/>
                                  </a:cubicBezTo>
                                  <a:cubicBezTo>
                                    <a:pt x="459" y="49"/>
                                    <a:pt x="461" y="50"/>
                                    <a:pt x="464" y="52"/>
                                  </a:cubicBezTo>
                                  <a:cubicBezTo>
                                    <a:pt x="463" y="49"/>
                                    <a:pt x="463" y="47"/>
                                    <a:pt x="463" y="44"/>
                                  </a:cubicBezTo>
                                  <a:cubicBezTo>
                                    <a:pt x="463" y="25"/>
                                    <a:pt x="479" y="9"/>
                                    <a:pt x="499" y="9"/>
                                  </a:cubicBezTo>
                                  <a:cubicBezTo>
                                    <a:pt x="518" y="9"/>
                                    <a:pt x="534" y="25"/>
                                    <a:pt x="534" y="44"/>
                                  </a:cubicBezTo>
                                  <a:cubicBezTo>
                                    <a:pt x="534" y="47"/>
                                    <a:pt x="534" y="49"/>
                                    <a:pt x="534" y="52"/>
                                  </a:cubicBezTo>
                                  <a:cubicBezTo>
                                    <a:pt x="536" y="51"/>
                                    <a:pt x="538" y="49"/>
                                    <a:pt x="540" y="48"/>
                                  </a:cubicBezTo>
                                  <a:cubicBezTo>
                                    <a:pt x="540" y="47"/>
                                    <a:pt x="541" y="46"/>
                                    <a:pt x="541" y="44"/>
                                  </a:cubicBezTo>
                                  <a:cubicBezTo>
                                    <a:pt x="541" y="33"/>
                                    <a:pt x="536" y="22"/>
                                    <a:pt x="528" y="15"/>
                                  </a:cubicBezTo>
                                  <a:cubicBezTo>
                                    <a:pt x="521" y="7"/>
                                    <a:pt x="510" y="2"/>
                                    <a:pt x="499" y="2"/>
                                  </a:cubicBezTo>
                                  <a:cubicBezTo>
                                    <a:pt x="487" y="2"/>
                                    <a:pt x="477" y="7"/>
                                    <a:pt x="469" y="15"/>
                                  </a:cubicBezTo>
                                  <a:cubicBezTo>
                                    <a:pt x="461" y="22"/>
                                    <a:pt x="457" y="33"/>
                                    <a:pt x="457" y="44"/>
                                  </a:cubicBezTo>
                                  <a:close/>
                                  <a:moveTo>
                                    <a:pt x="419" y="14"/>
                                  </a:moveTo>
                                  <a:cubicBezTo>
                                    <a:pt x="424" y="11"/>
                                    <a:pt x="431" y="9"/>
                                    <a:pt x="438" y="9"/>
                                  </a:cubicBezTo>
                                  <a:cubicBezTo>
                                    <a:pt x="445" y="9"/>
                                    <a:pt x="452" y="11"/>
                                    <a:pt x="457" y="14"/>
                                  </a:cubicBezTo>
                                  <a:cubicBezTo>
                                    <a:pt x="458" y="13"/>
                                    <a:pt x="460" y="11"/>
                                    <a:pt x="461" y="10"/>
                                  </a:cubicBezTo>
                                  <a:cubicBezTo>
                                    <a:pt x="454" y="5"/>
                                    <a:pt x="446" y="2"/>
                                    <a:pt x="438" y="2"/>
                                  </a:cubicBezTo>
                                  <a:cubicBezTo>
                                    <a:pt x="429" y="2"/>
                                    <a:pt x="422" y="5"/>
                                    <a:pt x="415" y="9"/>
                                  </a:cubicBezTo>
                                  <a:cubicBezTo>
                                    <a:pt x="416" y="11"/>
                                    <a:pt x="418" y="12"/>
                                    <a:pt x="419" y="14"/>
                                  </a:cubicBezTo>
                                  <a:close/>
                                  <a:moveTo>
                                    <a:pt x="423" y="20"/>
                                  </a:moveTo>
                                  <a:cubicBezTo>
                                    <a:pt x="427" y="17"/>
                                    <a:pt x="432" y="16"/>
                                    <a:pt x="438" y="16"/>
                                  </a:cubicBezTo>
                                  <a:cubicBezTo>
                                    <a:pt x="444" y="16"/>
                                    <a:pt x="449" y="17"/>
                                    <a:pt x="453" y="20"/>
                                  </a:cubicBezTo>
                                  <a:cubicBezTo>
                                    <a:pt x="454" y="19"/>
                                    <a:pt x="455" y="17"/>
                                    <a:pt x="456" y="16"/>
                                  </a:cubicBezTo>
                                  <a:cubicBezTo>
                                    <a:pt x="451" y="12"/>
                                    <a:pt x="445" y="10"/>
                                    <a:pt x="438" y="10"/>
                                  </a:cubicBezTo>
                                  <a:cubicBezTo>
                                    <a:pt x="431" y="10"/>
                                    <a:pt x="425" y="12"/>
                                    <a:pt x="420" y="15"/>
                                  </a:cubicBezTo>
                                  <a:cubicBezTo>
                                    <a:pt x="421" y="17"/>
                                    <a:pt x="422" y="18"/>
                                    <a:pt x="423" y="20"/>
                                  </a:cubicBezTo>
                                  <a:close/>
                                  <a:moveTo>
                                    <a:pt x="426" y="27"/>
                                  </a:moveTo>
                                  <a:cubicBezTo>
                                    <a:pt x="429" y="25"/>
                                    <a:pt x="433" y="23"/>
                                    <a:pt x="438" y="23"/>
                                  </a:cubicBezTo>
                                  <a:cubicBezTo>
                                    <a:pt x="442" y="23"/>
                                    <a:pt x="447" y="25"/>
                                    <a:pt x="450" y="27"/>
                                  </a:cubicBezTo>
                                  <a:cubicBezTo>
                                    <a:pt x="451" y="25"/>
                                    <a:pt x="452" y="24"/>
                                    <a:pt x="453" y="22"/>
                                  </a:cubicBezTo>
                                  <a:cubicBezTo>
                                    <a:pt x="448" y="19"/>
                                    <a:pt x="443" y="17"/>
                                    <a:pt x="438" y="17"/>
                                  </a:cubicBezTo>
                                  <a:cubicBezTo>
                                    <a:pt x="433" y="17"/>
                                    <a:pt x="428" y="19"/>
                                    <a:pt x="423" y="21"/>
                                  </a:cubicBezTo>
                                  <a:cubicBezTo>
                                    <a:pt x="424" y="23"/>
                                    <a:pt x="425" y="25"/>
                                    <a:pt x="426" y="27"/>
                                  </a:cubicBezTo>
                                  <a:close/>
                                  <a:moveTo>
                                    <a:pt x="428" y="35"/>
                                  </a:moveTo>
                                  <a:cubicBezTo>
                                    <a:pt x="431" y="32"/>
                                    <a:pt x="434" y="31"/>
                                    <a:pt x="438" y="31"/>
                                  </a:cubicBezTo>
                                  <a:cubicBezTo>
                                    <a:pt x="442" y="31"/>
                                    <a:pt x="446" y="33"/>
                                    <a:pt x="448" y="36"/>
                                  </a:cubicBezTo>
                                  <a:cubicBezTo>
                                    <a:pt x="449" y="33"/>
                                    <a:pt x="449" y="31"/>
                                    <a:pt x="450" y="29"/>
                                  </a:cubicBezTo>
                                  <a:cubicBezTo>
                                    <a:pt x="446" y="26"/>
                                    <a:pt x="442" y="25"/>
                                    <a:pt x="438" y="25"/>
                                  </a:cubicBezTo>
                                  <a:cubicBezTo>
                                    <a:pt x="434" y="25"/>
                                    <a:pt x="430" y="26"/>
                                    <a:pt x="426" y="28"/>
                                  </a:cubicBezTo>
                                  <a:cubicBezTo>
                                    <a:pt x="427" y="31"/>
                                    <a:pt x="428" y="33"/>
                                    <a:pt x="428" y="35"/>
                                  </a:cubicBezTo>
                                  <a:close/>
                                  <a:moveTo>
                                    <a:pt x="447" y="44"/>
                                  </a:moveTo>
                                  <a:cubicBezTo>
                                    <a:pt x="447" y="42"/>
                                    <a:pt x="448" y="40"/>
                                    <a:pt x="448" y="38"/>
                                  </a:cubicBezTo>
                                  <a:cubicBezTo>
                                    <a:pt x="446" y="35"/>
                                    <a:pt x="442" y="32"/>
                                    <a:pt x="438" y="32"/>
                                  </a:cubicBezTo>
                                  <a:cubicBezTo>
                                    <a:pt x="434" y="32"/>
                                    <a:pt x="431" y="34"/>
                                    <a:pt x="428" y="37"/>
                                  </a:cubicBezTo>
                                  <a:cubicBezTo>
                                    <a:pt x="429" y="39"/>
                                    <a:pt x="429" y="42"/>
                                    <a:pt x="429" y="44"/>
                                  </a:cubicBezTo>
                                  <a:cubicBezTo>
                                    <a:pt x="429" y="45"/>
                                    <a:pt x="429" y="45"/>
                                    <a:pt x="429" y="45"/>
                                  </a:cubicBezTo>
                                  <a:cubicBezTo>
                                    <a:pt x="430" y="45"/>
                                    <a:pt x="430" y="45"/>
                                    <a:pt x="431" y="45"/>
                                  </a:cubicBezTo>
                                  <a:cubicBezTo>
                                    <a:pt x="431" y="45"/>
                                    <a:pt x="431" y="45"/>
                                    <a:pt x="431" y="44"/>
                                  </a:cubicBezTo>
                                  <a:cubicBezTo>
                                    <a:pt x="431" y="41"/>
                                    <a:pt x="434" y="38"/>
                                    <a:pt x="438" y="38"/>
                                  </a:cubicBezTo>
                                  <a:cubicBezTo>
                                    <a:pt x="441" y="38"/>
                                    <a:pt x="444" y="41"/>
                                    <a:pt x="444" y="44"/>
                                  </a:cubicBezTo>
                                  <a:cubicBezTo>
                                    <a:pt x="444" y="45"/>
                                    <a:pt x="444" y="45"/>
                                    <a:pt x="444" y="45"/>
                                  </a:cubicBezTo>
                                  <a:cubicBezTo>
                                    <a:pt x="445" y="45"/>
                                    <a:pt x="446" y="45"/>
                                    <a:pt x="447" y="45"/>
                                  </a:cubicBezTo>
                                  <a:cubicBezTo>
                                    <a:pt x="447" y="45"/>
                                    <a:pt x="447" y="45"/>
                                    <a:pt x="447" y="44"/>
                                  </a:cubicBezTo>
                                  <a:close/>
                                  <a:moveTo>
                                    <a:pt x="438" y="39"/>
                                  </a:moveTo>
                                  <a:cubicBezTo>
                                    <a:pt x="435" y="39"/>
                                    <a:pt x="433" y="42"/>
                                    <a:pt x="433" y="44"/>
                                  </a:cubicBezTo>
                                  <a:cubicBezTo>
                                    <a:pt x="433" y="45"/>
                                    <a:pt x="433" y="45"/>
                                    <a:pt x="433" y="45"/>
                                  </a:cubicBezTo>
                                  <a:cubicBezTo>
                                    <a:pt x="434" y="45"/>
                                    <a:pt x="436" y="45"/>
                                    <a:pt x="438" y="45"/>
                                  </a:cubicBezTo>
                                  <a:cubicBezTo>
                                    <a:pt x="439" y="45"/>
                                    <a:pt x="441" y="45"/>
                                    <a:pt x="443" y="45"/>
                                  </a:cubicBezTo>
                                  <a:cubicBezTo>
                                    <a:pt x="443" y="45"/>
                                    <a:pt x="443" y="45"/>
                                    <a:pt x="443" y="44"/>
                                  </a:cubicBezTo>
                                  <a:cubicBezTo>
                                    <a:pt x="443" y="42"/>
                                    <a:pt x="441" y="39"/>
                                    <a:pt x="438" y="39"/>
                                  </a:cubicBezTo>
                                  <a:close/>
                                  <a:moveTo>
                                    <a:pt x="409" y="55"/>
                                  </a:moveTo>
                                  <a:cubicBezTo>
                                    <a:pt x="411" y="57"/>
                                    <a:pt x="412" y="58"/>
                                    <a:pt x="414" y="59"/>
                                  </a:cubicBezTo>
                                  <a:cubicBezTo>
                                    <a:pt x="421" y="55"/>
                                    <a:pt x="429" y="52"/>
                                    <a:pt x="438" y="52"/>
                                  </a:cubicBezTo>
                                  <a:cubicBezTo>
                                    <a:pt x="447" y="52"/>
                                    <a:pt x="455" y="55"/>
                                    <a:pt x="462" y="60"/>
                                  </a:cubicBezTo>
                                  <a:cubicBezTo>
                                    <a:pt x="464" y="58"/>
                                    <a:pt x="465" y="57"/>
                                    <a:pt x="467" y="56"/>
                                  </a:cubicBezTo>
                                  <a:cubicBezTo>
                                    <a:pt x="459" y="50"/>
                                    <a:pt x="449" y="46"/>
                                    <a:pt x="438" y="46"/>
                                  </a:cubicBezTo>
                                  <a:cubicBezTo>
                                    <a:pt x="427" y="46"/>
                                    <a:pt x="417" y="50"/>
                                    <a:pt x="409" y="55"/>
                                  </a:cubicBezTo>
                                  <a:close/>
                                  <a:moveTo>
                                    <a:pt x="336" y="44"/>
                                  </a:moveTo>
                                  <a:cubicBezTo>
                                    <a:pt x="336" y="46"/>
                                    <a:pt x="336" y="47"/>
                                    <a:pt x="336" y="48"/>
                                  </a:cubicBezTo>
                                  <a:cubicBezTo>
                                    <a:pt x="338" y="49"/>
                                    <a:pt x="341" y="50"/>
                                    <a:pt x="343" y="52"/>
                                  </a:cubicBezTo>
                                  <a:cubicBezTo>
                                    <a:pt x="342" y="49"/>
                                    <a:pt x="342" y="47"/>
                                    <a:pt x="342" y="44"/>
                                  </a:cubicBezTo>
                                  <a:cubicBezTo>
                                    <a:pt x="342" y="25"/>
                                    <a:pt x="358" y="9"/>
                                    <a:pt x="378" y="9"/>
                                  </a:cubicBezTo>
                                  <a:cubicBezTo>
                                    <a:pt x="398" y="9"/>
                                    <a:pt x="414" y="25"/>
                                    <a:pt x="414" y="44"/>
                                  </a:cubicBezTo>
                                  <a:cubicBezTo>
                                    <a:pt x="414" y="47"/>
                                    <a:pt x="413" y="49"/>
                                    <a:pt x="413" y="51"/>
                                  </a:cubicBezTo>
                                  <a:cubicBezTo>
                                    <a:pt x="415" y="50"/>
                                    <a:pt x="417" y="49"/>
                                    <a:pt x="420" y="48"/>
                                  </a:cubicBezTo>
                                  <a:cubicBezTo>
                                    <a:pt x="420" y="47"/>
                                    <a:pt x="420" y="46"/>
                                    <a:pt x="420" y="44"/>
                                  </a:cubicBezTo>
                                  <a:cubicBezTo>
                                    <a:pt x="420" y="33"/>
                                    <a:pt x="415" y="22"/>
                                    <a:pt x="407" y="15"/>
                                  </a:cubicBezTo>
                                  <a:cubicBezTo>
                                    <a:pt x="400" y="7"/>
                                    <a:pt x="389" y="2"/>
                                    <a:pt x="378" y="2"/>
                                  </a:cubicBezTo>
                                  <a:cubicBezTo>
                                    <a:pt x="366" y="2"/>
                                    <a:pt x="356" y="7"/>
                                    <a:pt x="348" y="15"/>
                                  </a:cubicBezTo>
                                  <a:cubicBezTo>
                                    <a:pt x="341" y="22"/>
                                    <a:pt x="336" y="33"/>
                                    <a:pt x="336" y="44"/>
                                  </a:cubicBezTo>
                                  <a:close/>
                                  <a:moveTo>
                                    <a:pt x="297" y="14"/>
                                  </a:moveTo>
                                  <a:cubicBezTo>
                                    <a:pt x="303" y="11"/>
                                    <a:pt x="310" y="9"/>
                                    <a:pt x="317" y="9"/>
                                  </a:cubicBezTo>
                                  <a:cubicBezTo>
                                    <a:pt x="324" y="9"/>
                                    <a:pt x="331" y="11"/>
                                    <a:pt x="336" y="14"/>
                                  </a:cubicBezTo>
                                  <a:cubicBezTo>
                                    <a:pt x="338" y="13"/>
                                    <a:pt x="339" y="11"/>
                                    <a:pt x="340" y="10"/>
                                  </a:cubicBezTo>
                                  <a:cubicBezTo>
                                    <a:pt x="334" y="5"/>
                                    <a:pt x="326" y="2"/>
                                    <a:pt x="317" y="2"/>
                                  </a:cubicBezTo>
                                  <a:cubicBezTo>
                                    <a:pt x="308" y="2"/>
                                    <a:pt x="300" y="5"/>
                                    <a:pt x="293" y="10"/>
                                  </a:cubicBezTo>
                                  <a:cubicBezTo>
                                    <a:pt x="295" y="11"/>
                                    <a:pt x="296" y="13"/>
                                    <a:pt x="297" y="14"/>
                                  </a:cubicBezTo>
                                  <a:close/>
                                  <a:moveTo>
                                    <a:pt x="301" y="20"/>
                                  </a:moveTo>
                                  <a:cubicBezTo>
                                    <a:pt x="306" y="17"/>
                                    <a:pt x="311" y="16"/>
                                    <a:pt x="317" y="16"/>
                                  </a:cubicBezTo>
                                  <a:cubicBezTo>
                                    <a:pt x="323" y="16"/>
                                    <a:pt x="328" y="17"/>
                                    <a:pt x="333" y="20"/>
                                  </a:cubicBezTo>
                                  <a:cubicBezTo>
                                    <a:pt x="333" y="19"/>
                                    <a:pt x="334" y="17"/>
                                    <a:pt x="335" y="16"/>
                                  </a:cubicBezTo>
                                  <a:cubicBezTo>
                                    <a:pt x="330" y="12"/>
                                    <a:pt x="324" y="10"/>
                                    <a:pt x="317" y="10"/>
                                  </a:cubicBezTo>
                                  <a:cubicBezTo>
                                    <a:pt x="310" y="10"/>
                                    <a:pt x="304" y="12"/>
                                    <a:pt x="298" y="16"/>
                                  </a:cubicBezTo>
                                  <a:cubicBezTo>
                                    <a:pt x="299" y="17"/>
                                    <a:pt x="300" y="19"/>
                                    <a:pt x="301" y="20"/>
                                  </a:cubicBezTo>
                                  <a:close/>
                                  <a:moveTo>
                                    <a:pt x="304" y="28"/>
                                  </a:moveTo>
                                  <a:cubicBezTo>
                                    <a:pt x="308" y="25"/>
                                    <a:pt x="312" y="23"/>
                                    <a:pt x="317" y="23"/>
                                  </a:cubicBezTo>
                                  <a:cubicBezTo>
                                    <a:pt x="322" y="23"/>
                                    <a:pt x="326" y="25"/>
                                    <a:pt x="329" y="27"/>
                                  </a:cubicBezTo>
                                  <a:cubicBezTo>
                                    <a:pt x="330" y="25"/>
                                    <a:pt x="331" y="24"/>
                                    <a:pt x="332" y="22"/>
                                  </a:cubicBezTo>
                                  <a:cubicBezTo>
                                    <a:pt x="328" y="19"/>
                                    <a:pt x="322" y="17"/>
                                    <a:pt x="317" y="17"/>
                                  </a:cubicBezTo>
                                  <a:cubicBezTo>
                                    <a:pt x="311" y="17"/>
                                    <a:pt x="306" y="19"/>
                                    <a:pt x="302" y="22"/>
                                  </a:cubicBezTo>
                                  <a:cubicBezTo>
                                    <a:pt x="303" y="24"/>
                                    <a:pt x="304" y="26"/>
                                    <a:pt x="304" y="28"/>
                                  </a:cubicBezTo>
                                  <a:close/>
                                  <a:moveTo>
                                    <a:pt x="306" y="36"/>
                                  </a:moveTo>
                                  <a:cubicBezTo>
                                    <a:pt x="309" y="33"/>
                                    <a:pt x="313" y="31"/>
                                    <a:pt x="317" y="31"/>
                                  </a:cubicBezTo>
                                  <a:cubicBezTo>
                                    <a:pt x="321" y="31"/>
                                    <a:pt x="325" y="33"/>
                                    <a:pt x="327" y="36"/>
                                  </a:cubicBezTo>
                                  <a:cubicBezTo>
                                    <a:pt x="328" y="33"/>
                                    <a:pt x="328" y="31"/>
                                    <a:pt x="329" y="29"/>
                                  </a:cubicBezTo>
                                  <a:cubicBezTo>
                                    <a:pt x="326" y="26"/>
                                    <a:pt x="321" y="25"/>
                                    <a:pt x="317" y="25"/>
                                  </a:cubicBezTo>
                                  <a:cubicBezTo>
                                    <a:pt x="312" y="25"/>
                                    <a:pt x="308" y="26"/>
                                    <a:pt x="305" y="29"/>
                                  </a:cubicBezTo>
                                  <a:cubicBezTo>
                                    <a:pt x="305" y="31"/>
                                    <a:pt x="306" y="34"/>
                                    <a:pt x="306" y="36"/>
                                  </a:cubicBezTo>
                                  <a:close/>
                                  <a:moveTo>
                                    <a:pt x="327" y="44"/>
                                  </a:moveTo>
                                  <a:cubicBezTo>
                                    <a:pt x="327" y="42"/>
                                    <a:pt x="327" y="40"/>
                                    <a:pt x="327" y="38"/>
                                  </a:cubicBezTo>
                                  <a:cubicBezTo>
                                    <a:pt x="325" y="35"/>
                                    <a:pt x="321" y="32"/>
                                    <a:pt x="317" y="32"/>
                                  </a:cubicBezTo>
                                  <a:cubicBezTo>
                                    <a:pt x="313" y="32"/>
                                    <a:pt x="309" y="35"/>
                                    <a:pt x="307" y="38"/>
                                  </a:cubicBezTo>
                                  <a:cubicBezTo>
                                    <a:pt x="307" y="40"/>
                                    <a:pt x="307" y="42"/>
                                    <a:pt x="307" y="44"/>
                                  </a:cubicBezTo>
                                  <a:cubicBezTo>
                                    <a:pt x="307" y="45"/>
                                    <a:pt x="307" y="45"/>
                                    <a:pt x="307" y="46"/>
                                  </a:cubicBezTo>
                                  <a:cubicBezTo>
                                    <a:pt x="308" y="45"/>
                                    <a:pt x="309" y="45"/>
                                    <a:pt x="310" y="45"/>
                                  </a:cubicBezTo>
                                  <a:cubicBezTo>
                                    <a:pt x="310" y="45"/>
                                    <a:pt x="310" y="45"/>
                                    <a:pt x="310" y="44"/>
                                  </a:cubicBezTo>
                                  <a:cubicBezTo>
                                    <a:pt x="310" y="41"/>
                                    <a:pt x="313" y="38"/>
                                    <a:pt x="317" y="38"/>
                                  </a:cubicBezTo>
                                  <a:cubicBezTo>
                                    <a:pt x="321" y="38"/>
                                    <a:pt x="324" y="41"/>
                                    <a:pt x="324" y="44"/>
                                  </a:cubicBezTo>
                                  <a:cubicBezTo>
                                    <a:pt x="324" y="45"/>
                                    <a:pt x="324" y="45"/>
                                    <a:pt x="324" y="45"/>
                                  </a:cubicBezTo>
                                  <a:cubicBezTo>
                                    <a:pt x="325" y="45"/>
                                    <a:pt x="326" y="45"/>
                                    <a:pt x="327" y="45"/>
                                  </a:cubicBezTo>
                                  <a:cubicBezTo>
                                    <a:pt x="327" y="45"/>
                                    <a:pt x="327" y="45"/>
                                    <a:pt x="327" y="44"/>
                                  </a:cubicBezTo>
                                  <a:close/>
                                  <a:moveTo>
                                    <a:pt x="317" y="39"/>
                                  </a:moveTo>
                                  <a:cubicBezTo>
                                    <a:pt x="314" y="39"/>
                                    <a:pt x="312" y="42"/>
                                    <a:pt x="312" y="44"/>
                                  </a:cubicBezTo>
                                  <a:cubicBezTo>
                                    <a:pt x="312" y="45"/>
                                    <a:pt x="312" y="45"/>
                                    <a:pt x="312" y="45"/>
                                  </a:cubicBezTo>
                                  <a:cubicBezTo>
                                    <a:pt x="314" y="45"/>
                                    <a:pt x="315" y="45"/>
                                    <a:pt x="317" y="45"/>
                                  </a:cubicBezTo>
                                  <a:cubicBezTo>
                                    <a:pt x="319" y="45"/>
                                    <a:pt x="320" y="45"/>
                                    <a:pt x="322" y="45"/>
                                  </a:cubicBezTo>
                                  <a:cubicBezTo>
                                    <a:pt x="322" y="45"/>
                                    <a:pt x="322" y="45"/>
                                    <a:pt x="322" y="44"/>
                                  </a:cubicBezTo>
                                  <a:cubicBezTo>
                                    <a:pt x="322" y="42"/>
                                    <a:pt x="320" y="39"/>
                                    <a:pt x="317" y="39"/>
                                  </a:cubicBezTo>
                                  <a:close/>
                                  <a:moveTo>
                                    <a:pt x="288" y="56"/>
                                  </a:moveTo>
                                  <a:cubicBezTo>
                                    <a:pt x="289" y="57"/>
                                    <a:pt x="291" y="58"/>
                                    <a:pt x="292" y="60"/>
                                  </a:cubicBezTo>
                                  <a:cubicBezTo>
                                    <a:pt x="299" y="55"/>
                                    <a:pt x="308" y="52"/>
                                    <a:pt x="317" y="52"/>
                                  </a:cubicBezTo>
                                  <a:cubicBezTo>
                                    <a:pt x="326" y="52"/>
                                    <a:pt x="334" y="55"/>
                                    <a:pt x="341" y="60"/>
                                  </a:cubicBezTo>
                                  <a:cubicBezTo>
                                    <a:pt x="343" y="58"/>
                                    <a:pt x="344" y="57"/>
                                    <a:pt x="346" y="56"/>
                                  </a:cubicBezTo>
                                  <a:cubicBezTo>
                                    <a:pt x="338" y="50"/>
                                    <a:pt x="328" y="46"/>
                                    <a:pt x="317" y="46"/>
                                  </a:cubicBezTo>
                                  <a:cubicBezTo>
                                    <a:pt x="306" y="46"/>
                                    <a:pt x="296" y="50"/>
                                    <a:pt x="288" y="56"/>
                                  </a:cubicBezTo>
                                  <a:close/>
                                  <a:moveTo>
                                    <a:pt x="214" y="44"/>
                                  </a:moveTo>
                                  <a:cubicBezTo>
                                    <a:pt x="214" y="46"/>
                                    <a:pt x="214" y="47"/>
                                    <a:pt x="214" y="48"/>
                                  </a:cubicBezTo>
                                  <a:cubicBezTo>
                                    <a:pt x="216" y="49"/>
                                    <a:pt x="219" y="50"/>
                                    <a:pt x="221" y="52"/>
                                  </a:cubicBezTo>
                                  <a:cubicBezTo>
                                    <a:pt x="220" y="49"/>
                                    <a:pt x="220" y="47"/>
                                    <a:pt x="220" y="44"/>
                                  </a:cubicBezTo>
                                  <a:cubicBezTo>
                                    <a:pt x="220" y="25"/>
                                    <a:pt x="236" y="9"/>
                                    <a:pt x="256" y="9"/>
                                  </a:cubicBezTo>
                                  <a:cubicBezTo>
                                    <a:pt x="276" y="9"/>
                                    <a:pt x="292" y="25"/>
                                    <a:pt x="292" y="44"/>
                                  </a:cubicBezTo>
                                  <a:cubicBezTo>
                                    <a:pt x="292" y="47"/>
                                    <a:pt x="291" y="49"/>
                                    <a:pt x="291" y="52"/>
                                  </a:cubicBezTo>
                                  <a:cubicBezTo>
                                    <a:pt x="293" y="50"/>
                                    <a:pt x="295" y="49"/>
                                    <a:pt x="298" y="48"/>
                                  </a:cubicBezTo>
                                  <a:cubicBezTo>
                                    <a:pt x="298" y="47"/>
                                    <a:pt x="298" y="46"/>
                                    <a:pt x="298" y="44"/>
                                  </a:cubicBezTo>
                                  <a:cubicBezTo>
                                    <a:pt x="298" y="33"/>
                                    <a:pt x="293" y="22"/>
                                    <a:pt x="286" y="15"/>
                                  </a:cubicBezTo>
                                  <a:cubicBezTo>
                                    <a:pt x="278" y="7"/>
                                    <a:pt x="267" y="2"/>
                                    <a:pt x="256" y="2"/>
                                  </a:cubicBezTo>
                                  <a:cubicBezTo>
                                    <a:pt x="244" y="2"/>
                                    <a:pt x="234" y="7"/>
                                    <a:pt x="226" y="15"/>
                                  </a:cubicBezTo>
                                  <a:cubicBezTo>
                                    <a:pt x="219" y="22"/>
                                    <a:pt x="214" y="33"/>
                                    <a:pt x="214" y="44"/>
                                  </a:cubicBezTo>
                                  <a:close/>
                                  <a:moveTo>
                                    <a:pt x="176" y="14"/>
                                  </a:moveTo>
                                  <a:cubicBezTo>
                                    <a:pt x="182" y="11"/>
                                    <a:pt x="188" y="9"/>
                                    <a:pt x="195" y="9"/>
                                  </a:cubicBezTo>
                                  <a:cubicBezTo>
                                    <a:pt x="202" y="9"/>
                                    <a:pt x="209" y="11"/>
                                    <a:pt x="214" y="14"/>
                                  </a:cubicBezTo>
                                  <a:cubicBezTo>
                                    <a:pt x="216" y="13"/>
                                    <a:pt x="217" y="11"/>
                                    <a:pt x="218" y="10"/>
                                  </a:cubicBezTo>
                                  <a:cubicBezTo>
                                    <a:pt x="212" y="5"/>
                                    <a:pt x="204" y="2"/>
                                    <a:pt x="195" y="2"/>
                                  </a:cubicBezTo>
                                  <a:cubicBezTo>
                                    <a:pt x="187" y="2"/>
                                    <a:pt x="179" y="5"/>
                                    <a:pt x="172" y="9"/>
                                  </a:cubicBezTo>
                                  <a:cubicBezTo>
                                    <a:pt x="174" y="11"/>
                                    <a:pt x="175" y="12"/>
                                    <a:pt x="176" y="14"/>
                                  </a:cubicBezTo>
                                  <a:close/>
                                  <a:moveTo>
                                    <a:pt x="180" y="20"/>
                                  </a:moveTo>
                                  <a:cubicBezTo>
                                    <a:pt x="184" y="17"/>
                                    <a:pt x="189" y="16"/>
                                    <a:pt x="195" y="16"/>
                                  </a:cubicBezTo>
                                  <a:cubicBezTo>
                                    <a:pt x="201" y="16"/>
                                    <a:pt x="206" y="17"/>
                                    <a:pt x="211" y="20"/>
                                  </a:cubicBezTo>
                                  <a:cubicBezTo>
                                    <a:pt x="212" y="19"/>
                                    <a:pt x="213" y="17"/>
                                    <a:pt x="214" y="16"/>
                                  </a:cubicBezTo>
                                  <a:cubicBezTo>
                                    <a:pt x="208" y="12"/>
                                    <a:pt x="202" y="10"/>
                                    <a:pt x="195" y="10"/>
                                  </a:cubicBezTo>
                                  <a:cubicBezTo>
                                    <a:pt x="188" y="10"/>
                                    <a:pt x="182" y="12"/>
                                    <a:pt x="177" y="15"/>
                                  </a:cubicBezTo>
                                  <a:cubicBezTo>
                                    <a:pt x="178" y="17"/>
                                    <a:pt x="179" y="18"/>
                                    <a:pt x="180" y="20"/>
                                  </a:cubicBezTo>
                                  <a:close/>
                                  <a:moveTo>
                                    <a:pt x="183" y="27"/>
                                  </a:moveTo>
                                  <a:cubicBezTo>
                                    <a:pt x="187" y="25"/>
                                    <a:pt x="191" y="23"/>
                                    <a:pt x="195" y="23"/>
                                  </a:cubicBezTo>
                                  <a:cubicBezTo>
                                    <a:pt x="200" y="23"/>
                                    <a:pt x="204" y="25"/>
                                    <a:pt x="208" y="27"/>
                                  </a:cubicBezTo>
                                  <a:cubicBezTo>
                                    <a:pt x="208" y="25"/>
                                    <a:pt x="209" y="24"/>
                                    <a:pt x="210" y="22"/>
                                  </a:cubicBezTo>
                                  <a:cubicBezTo>
                                    <a:pt x="206" y="19"/>
                                    <a:pt x="201" y="17"/>
                                    <a:pt x="195" y="17"/>
                                  </a:cubicBezTo>
                                  <a:cubicBezTo>
                                    <a:pt x="190" y="17"/>
                                    <a:pt x="185" y="19"/>
                                    <a:pt x="181" y="21"/>
                                  </a:cubicBezTo>
                                  <a:cubicBezTo>
                                    <a:pt x="182" y="23"/>
                                    <a:pt x="182" y="25"/>
                                    <a:pt x="183" y="27"/>
                                  </a:cubicBezTo>
                                  <a:close/>
                                  <a:moveTo>
                                    <a:pt x="185" y="35"/>
                                  </a:moveTo>
                                  <a:cubicBezTo>
                                    <a:pt x="188" y="32"/>
                                    <a:pt x="191" y="31"/>
                                    <a:pt x="195" y="31"/>
                                  </a:cubicBezTo>
                                  <a:cubicBezTo>
                                    <a:pt x="199" y="31"/>
                                    <a:pt x="203" y="33"/>
                                    <a:pt x="205" y="36"/>
                                  </a:cubicBezTo>
                                  <a:cubicBezTo>
                                    <a:pt x="206" y="33"/>
                                    <a:pt x="206" y="31"/>
                                    <a:pt x="207" y="29"/>
                                  </a:cubicBezTo>
                                  <a:cubicBezTo>
                                    <a:pt x="204" y="26"/>
                                    <a:pt x="200" y="25"/>
                                    <a:pt x="195" y="25"/>
                                  </a:cubicBezTo>
                                  <a:cubicBezTo>
                                    <a:pt x="191" y="25"/>
                                    <a:pt x="187" y="26"/>
                                    <a:pt x="184" y="28"/>
                                  </a:cubicBezTo>
                                  <a:cubicBezTo>
                                    <a:pt x="184" y="31"/>
                                    <a:pt x="185" y="33"/>
                                    <a:pt x="185" y="35"/>
                                  </a:cubicBezTo>
                                  <a:close/>
                                  <a:moveTo>
                                    <a:pt x="205" y="44"/>
                                  </a:moveTo>
                                  <a:cubicBezTo>
                                    <a:pt x="205" y="42"/>
                                    <a:pt x="205" y="40"/>
                                    <a:pt x="205" y="38"/>
                                  </a:cubicBezTo>
                                  <a:cubicBezTo>
                                    <a:pt x="203" y="35"/>
                                    <a:pt x="199" y="32"/>
                                    <a:pt x="195" y="32"/>
                                  </a:cubicBezTo>
                                  <a:cubicBezTo>
                                    <a:pt x="191" y="32"/>
                                    <a:pt x="188" y="34"/>
                                    <a:pt x="186" y="37"/>
                                  </a:cubicBezTo>
                                  <a:cubicBezTo>
                                    <a:pt x="186" y="39"/>
                                    <a:pt x="186" y="42"/>
                                    <a:pt x="186" y="44"/>
                                  </a:cubicBezTo>
                                  <a:cubicBezTo>
                                    <a:pt x="186" y="45"/>
                                    <a:pt x="186" y="45"/>
                                    <a:pt x="186" y="45"/>
                                  </a:cubicBezTo>
                                  <a:cubicBezTo>
                                    <a:pt x="187" y="45"/>
                                    <a:pt x="188" y="45"/>
                                    <a:pt x="188" y="45"/>
                                  </a:cubicBezTo>
                                  <a:cubicBezTo>
                                    <a:pt x="188" y="45"/>
                                    <a:pt x="188" y="45"/>
                                    <a:pt x="188" y="44"/>
                                  </a:cubicBezTo>
                                  <a:cubicBezTo>
                                    <a:pt x="188" y="41"/>
                                    <a:pt x="191" y="38"/>
                                    <a:pt x="195" y="38"/>
                                  </a:cubicBezTo>
                                  <a:cubicBezTo>
                                    <a:pt x="199" y="38"/>
                                    <a:pt x="202" y="41"/>
                                    <a:pt x="202" y="44"/>
                                  </a:cubicBezTo>
                                  <a:cubicBezTo>
                                    <a:pt x="202" y="45"/>
                                    <a:pt x="202" y="45"/>
                                    <a:pt x="202" y="45"/>
                                  </a:cubicBezTo>
                                  <a:cubicBezTo>
                                    <a:pt x="203" y="45"/>
                                    <a:pt x="204" y="45"/>
                                    <a:pt x="205" y="45"/>
                                  </a:cubicBezTo>
                                  <a:cubicBezTo>
                                    <a:pt x="205" y="45"/>
                                    <a:pt x="205" y="45"/>
                                    <a:pt x="205" y="44"/>
                                  </a:cubicBezTo>
                                  <a:close/>
                                  <a:moveTo>
                                    <a:pt x="195" y="39"/>
                                  </a:moveTo>
                                  <a:cubicBezTo>
                                    <a:pt x="192" y="39"/>
                                    <a:pt x="190" y="42"/>
                                    <a:pt x="190" y="44"/>
                                  </a:cubicBezTo>
                                  <a:cubicBezTo>
                                    <a:pt x="190" y="45"/>
                                    <a:pt x="190" y="45"/>
                                    <a:pt x="190" y="45"/>
                                  </a:cubicBezTo>
                                  <a:cubicBezTo>
                                    <a:pt x="192" y="45"/>
                                    <a:pt x="193" y="45"/>
                                    <a:pt x="195" y="45"/>
                                  </a:cubicBezTo>
                                  <a:cubicBezTo>
                                    <a:pt x="197" y="45"/>
                                    <a:pt x="198" y="45"/>
                                    <a:pt x="200" y="45"/>
                                  </a:cubicBezTo>
                                  <a:cubicBezTo>
                                    <a:pt x="200" y="45"/>
                                    <a:pt x="200" y="45"/>
                                    <a:pt x="200" y="44"/>
                                  </a:cubicBezTo>
                                  <a:cubicBezTo>
                                    <a:pt x="200" y="42"/>
                                    <a:pt x="198" y="39"/>
                                    <a:pt x="195" y="39"/>
                                  </a:cubicBezTo>
                                  <a:close/>
                                  <a:moveTo>
                                    <a:pt x="166" y="55"/>
                                  </a:moveTo>
                                  <a:cubicBezTo>
                                    <a:pt x="168" y="57"/>
                                    <a:pt x="170" y="58"/>
                                    <a:pt x="171" y="59"/>
                                  </a:cubicBezTo>
                                  <a:cubicBezTo>
                                    <a:pt x="178" y="55"/>
                                    <a:pt x="186" y="52"/>
                                    <a:pt x="195" y="52"/>
                                  </a:cubicBezTo>
                                  <a:cubicBezTo>
                                    <a:pt x="204" y="52"/>
                                    <a:pt x="212" y="55"/>
                                    <a:pt x="219" y="60"/>
                                  </a:cubicBezTo>
                                  <a:cubicBezTo>
                                    <a:pt x="221" y="58"/>
                                    <a:pt x="222" y="57"/>
                                    <a:pt x="224" y="56"/>
                                  </a:cubicBezTo>
                                  <a:cubicBezTo>
                                    <a:pt x="216" y="50"/>
                                    <a:pt x="206" y="46"/>
                                    <a:pt x="195" y="46"/>
                                  </a:cubicBezTo>
                                  <a:cubicBezTo>
                                    <a:pt x="184" y="46"/>
                                    <a:pt x="174" y="50"/>
                                    <a:pt x="166" y="55"/>
                                  </a:cubicBezTo>
                                  <a:close/>
                                  <a:moveTo>
                                    <a:pt x="93" y="44"/>
                                  </a:moveTo>
                                  <a:cubicBezTo>
                                    <a:pt x="93" y="46"/>
                                    <a:pt x="93" y="47"/>
                                    <a:pt x="93" y="48"/>
                                  </a:cubicBezTo>
                                  <a:cubicBezTo>
                                    <a:pt x="96" y="49"/>
                                    <a:pt x="98" y="50"/>
                                    <a:pt x="100" y="52"/>
                                  </a:cubicBezTo>
                                  <a:cubicBezTo>
                                    <a:pt x="99" y="49"/>
                                    <a:pt x="99" y="47"/>
                                    <a:pt x="99" y="44"/>
                                  </a:cubicBezTo>
                                  <a:cubicBezTo>
                                    <a:pt x="99" y="25"/>
                                    <a:pt x="115" y="9"/>
                                    <a:pt x="135" y="9"/>
                                  </a:cubicBezTo>
                                  <a:cubicBezTo>
                                    <a:pt x="155" y="9"/>
                                    <a:pt x="171" y="25"/>
                                    <a:pt x="171" y="44"/>
                                  </a:cubicBezTo>
                                  <a:cubicBezTo>
                                    <a:pt x="171" y="47"/>
                                    <a:pt x="171" y="49"/>
                                    <a:pt x="170" y="51"/>
                                  </a:cubicBezTo>
                                  <a:cubicBezTo>
                                    <a:pt x="172" y="50"/>
                                    <a:pt x="175" y="49"/>
                                    <a:pt x="177" y="48"/>
                                  </a:cubicBezTo>
                                  <a:cubicBezTo>
                                    <a:pt x="177" y="47"/>
                                    <a:pt x="177" y="46"/>
                                    <a:pt x="177" y="44"/>
                                  </a:cubicBezTo>
                                  <a:cubicBezTo>
                                    <a:pt x="177" y="33"/>
                                    <a:pt x="172" y="22"/>
                                    <a:pt x="165" y="15"/>
                                  </a:cubicBezTo>
                                  <a:cubicBezTo>
                                    <a:pt x="157" y="7"/>
                                    <a:pt x="147" y="2"/>
                                    <a:pt x="135" y="2"/>
                                  </a:cubicBezTo>
                                  <a:cubicBezTo>
                                    <a:pt x="123" y="2"/>
                                    <a:pt x="113" y="7"/>
                                    <a:pt x="105" y="15"/>
                                  </a:cubicBezTo>
                                  <a:cubicBezTo>
                                    <a:pt x="98" y="22"/>
                                    <a:pt x="93" y="33"/>
                                    <a:pt x="93" y="44"/>
                                  </a:cubicBezTo>
                                  <a:close/>
                                  <a:moveTo>
                                    <a:pt x="55" y="14"/>
                                  </a:moveTo>
                                  <a:cubicBezTo>
                                    <a:pt x="60" y="11"/>
                                    <a:pt x="67" y="9"/>
                                    <a:pt x="74" y="9"/>
                                  </a:cubicBezTo>
                                  <a:cubicBezTo>
                                    <a:pt x="81" y="9"/>
                                    <a:pt x="88" y="11"/>
                                    <a:pt x="94" y="14"/>
                                  </a:cubicBezTo>
                                  <a:cubicBezTo>
                                    <a:pt x="95" y="13"/>
                                    <a:pt x="96" y="11"/>
                                    <a:pt x="97" y="10"/>
                                  </a:cubicBezTo>
                                  <a:cubicBezTo>
                                    <a:pt x="91" y="5"/>
                                    <a:pt x="83" y="2"/>
                                    <a:pt x="74" y="2"/>
                                  </a:cubicBezTo>
                                  <a:cubicBezTo>
                                    <a:pt x="65" y="2"/>
                                    <a:pt x="57" y="5"/>
                                    <a:pt x="51" y="10"/>
                                  </a:cubicBezTo>
                                  <a:cubicBezTo>
                                    <a:pt x="52" y="11"/>
                                    <a:pt x="53" y="13"/>
                                    <a:pt x="55" y="14"/>
                                  </a:cubicBezTo>
                                  <a:close/>
                                  <a:moveTo>
                                    <a:pt x="58" y="20"/>
                                  </a:moveTo>
                                  <a:cubicBezTo>
                                    <a:pt x="63" y="17"/>
                                    <a:pt x="68" y="16"/>
                                    <a:pt x="74" y="16"/>
                                  </a:cubicBezTo>
                                  <a:cubicBezTo>
                                    <a:pt x="80" y="16"/>
                                    <a:pt x="85" y="17"/>
                                    <a:pt x="90" y="20"/>
                                  </a:cubicBezTo>
                                  <a:cubicBezTo>
                                    <a:pt x="91" y="19"/>
                                    <a:pt x="92" y="17"/>
                                    <a:pt x="93" y="16"/>
                                  </a:cubicBezTo>
                                  <a:cubicBezTo>
                                    <a:pt x="87" y="12"/>
                                    <a:pt x="81" y="10"/>
                                    <a:pt x="74" y="10"/>
                                  </a:cubicBezTo>
                                  <a:cubicBezTo>
                                    <a:pt x="67" y="10"/>
                                    <a:pt x="61" y="12"/>
                                    <a:pt x="55" y="16"/>
                                  </a:cubicBezTo>
                                  <a:cubicBezTo>
                                    <a:pt x="56" y="17"/>
                                    <a:pt x="57" y="19"/>
                                    <a:pt x="58" y="20"/>
                                  </a:cubicBezTo>
                                  <a:close/>
                                  <a:moveTo>
                                    <a:pt x="61" y="28"/>
                                  </a:moveTo>
                                  <a:cubicBezTo>
                                    <a:pt x="65" y="25"/>
                                    <a:pt x="69" y="23"/>
                                    <a:pt x="74" y="23"/>
                                  </a:cubicBezTo>
                                  <a:cubicBezTo>
                                    <a:pt x="79" y="23"/>
                                    <a:pt x="83" y="25"/>
                                    <a:pt x="87" y="27"/>
                                  </a:cubicBezTo>
                                  <a:cubicBezTo>
                                    <a:pt x="87" y="25"/>
                                    <a:pt x="88" y="24"/>
                                    <a:pt x="89" y="22"/>
                                  </a:cubicBezTo>
                                  <a:cubicBezTo>
                                    <a:pt x="85" y="19"/>
                                    <a:pt x="80" y="17"/>
                                    <a:pt x="74" y="17"/>
                                  </a:cubicBezTo>
                                  <a:cubicBezTo>
                                    <a:pt x="69" y="17"/>
                                    <a:pt x="63" y="19"/>
                                    <a:pt x="59" y="22"/>
                                  </a:cubicBezTo>
                                  <a:cubicBezTo>
                                    <a:pt x="60" y="24"/>
                                    <a:pt x="61" y="26"/>
                                    <a:pt x="61" y="28"/>
                                  </a:cubicBezTo>
                                  <a:close/>
                                  <a:moveTo>
                                    <a:pt x="63" y="36"/>
                                  </a:moveTo>
                                  <a:cubicBezTo>
                                    <a:pt x="66" y="33"/>
                                    <a:pt x="70" y="31"/>
                                    <a:pt x="74" y="31"/>
                                  </a:cubicBezTo>
                                  <a:cubicBezTo>
                                    <a:pt x="78" y="31"/>
                                    <a:pt x="82" y="33"/>
                                    <a:pt x="85" y="36"/>
                                  </a:cubicBezTo>
                                  <a:cubicBezTo>
                                    <a:pt x="85" y="33"/>
                                    <a:pt x="85" y="31"/>
                                    <a:pt x="86" y="29"/>
                                  </a:cubicBezTo>
                                  <a:cubicBezTo>
                                    <a:pt x="83" y="26"/>
                                    <a:pt x="79" y="25"/>
                                    <a:pt x="74" y="25"/>
                                  </a:cubicBezTo>
                                  <a:cubicBezTo>
                                    <a:pt x="69" y="25"/>
                                    <a:pt x="65" y="27"/>
                                    <a:pt x="62" y="29"/>
                                  </a:cubicBezTo>
                                  <a:cubicBezTo>
                                    <a:pt x="63" y="31"/>
                                    <a:pt x="63" y="34"/>
                                    <a:pt x="63" y="36"/>
                                  </a:cubicBezTo>
                                  <a:close/>
                                  <a:moveTo>
                                    <a:pt x="84" y="44"/>
                                  </a:moveTo>
                                  <a:cubicBezTo>
                                    <a:pt x="84" y="42"/>
                                    <a:pt x="84" y="40"/>
                                    <a:pt x="84" y="38"/>
                                  </a:cubicBezTo>
                                  <a:cubicBezTo>
                                    <a:pt x="82" y="35"/>
                                    <a:pt x="78" y="32"/>
                                    <a:pt x="74" y="32"/>
                                  </a:cubicBezTo>
                                  <a:cubicBezTo>
                                    <a:pt x="70" y="32"/>
                                    <a:pt x="66" y="35"/>
                                    <a:pt x="64" y="38"/>
                                  </a:cubicBezTo>
                                  <a:cubicBezTo>
                                    <a:pt x="64" y="40"/>
                                    <a:pt x="64" y="42"/>
                                    <a:pt x="64" y="44"/>
                                  </a:cubicBezTo>
                                  <a:cubicBezTo>
                                    <a:pt x="64" y="45"/>
                                    <a:pt x="64" y="45"/>
                                    <a:pt x="64" y="46"/>
                                  </a:cubicBezTo>
                                  <a:cubicBezTo>
                                    <a:pt x="65" y="45"/>
                                    <a:pt x="66" y="45"/>
                                    <a:pt x="68" y="45"/>
                                  </a:cubicBezTo>
                                  <a:cubicBezTo>
                                    <a:pt x="68" y="45"/>
                                    <a:pt x="67" y="45"/>
                                    <a:pt x="67" y="44"/>
                                  </a:cubicBezTo>
                                  <a:cubicBezTo>
                                    <a:pt x="67" y="41"/>
                                    <a:pt x="70" y="38"/>
                                    <a:pt x="74" y="38"/>
                                  </a:cubicBezTo>
                                  <a:cubicBezTo>
                                    <a:pt x="78" y="38"/>
                                    <a:pt x="81" y="41"/>
                                    <a:pt x="81" y="44"/>
                                  </a:cubicBezTo>
                                  <a:cubicBezTo>
                                    <a:pt x="81" y="45"/>
                                    <a:pt x="81" y="45"/>
                                    <a:pt x="81" y="45"/>
                                  </a:cubicBezTo>
                                  <a:cubicBezTo>
                                    <a:pt x="82" y="45"/>
                                    <a:pt x="83" y="45"/>
                                    <a:pt x="84" y="45"/>
                                  </a:cubicBezTo>
                                  <a:cubicBezTo>
                                    <a:pt x="84" y="45"/>
                                    <a:pt x="84" y="45"/>
                                    <a:pt x="84" y="44"/>
                                  </a:cubicBezTo>
                                  <a:close/>
                                  <a:moveTo>
                                    <a:pt x="74" y="39"/>
                                  </a:moveTo>
                                  <a:cubicBezTo>
                                    <a:pt x="71" y="39"/>
                                    <a:pt x="69" y="42"/>
                                    <a:pt x="69" y="44"/>
                                  </a:cubicBezTo>
                                  <a:cubicBezTo>
                                    <a:pt x="69" y="45"/>
                                    <a:pt x="69" y="45"/>
                                    <a:pt x="69" y="45"/>
                                  </a:cubicBezTo>
                                  <a:cubicBezTo>
                                    <a:pt x="71" y="45"/>
                                    <a:pt x="72" y="45"/>
                                    <a:pt x="74" y="45"/>
                                  </a:cubicBezTo>
                                  <a:cubicBezTo>
                                    <a:pt x="76" y="45"/>
                                    <a:pt x="78" y="45"/>
                                    <a:pt x="79" y="45"/>
                                  </a:cubicBezTo>
                                  <a:cubicBezTo>
                                    <a:pt x="79" y="45"/>
                                    <a:pt x="79" y="45"/>
                                    <a:pt x="79" y="44"/>
                                  </a:cubicBezTo>
                                  <a:cubicBezTo>
                                    <a:pt x="79" y="42"/>
                                    <a:pt x="77" y="39"/>
                                    <a:pt x="74" y="39"/>
                                  </a:cubicBezTo>
                                  <a:close/>
                                  <a:moveTo>
                                    <a:pt x="50" y="60"/>
                                  </a:moveTo>
                                  <a:cubicBezTo>
                                    <a:pt x="57" y="55"/>
                                    <a:pt x="65" y="52"/>
                                    <a:pt x="74" y="52"/>
                                  </a:cubicBezTo>
                                  <a:cubicBezTo>
                                    <a:pt x="83" y="52"/>
                                    <a:pt x="92" y="55"/>
                                    <a:pt x="99" y="60"/>
                                  </a:cubicBezTo>
                                  <a:cubicBezTo>
                                    <a:pt x="100" y="58"/>
                                    <a:pt x="102" y="57"/>
                                    <a:pt x="103" y="56"/>
                                  </a:cubicBezTo>
                                  <a:cubicBezTo>
                                    <a:pt x="95" y="50"/>
                                    <a:pt x="85" y="46"/>
                                    <a:pt x="74" y="46"/>
                                  </a:cubicBezTo>
                                  <a:cubicBezTo>
                                    <a:pt x="63" y="46"/>
                                    <a:pt x="53" y="50"/>
                                    <a:pt x="45" y="56"/>
                                  </a:cubicBezTo>
                                  <a:cubicBezTo>
                                    <a:pt x="46" y="57"/>
                                    <a:pt x="48" y="58"/>
                                    <a:pt x="50" y="60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60" y="62"/>
                                    <a:pt x="67" y="60"/>
                                    <a:pt x="74" y="60"/>
                                  </a:cubicBezTo>
                                  <a:cubicBezTo>
                                    <a:pt x="81" y="60"/>
                                    <a:pt x="88" y="62"/>
                                    <a:pt x="94" y="66"/>
                                  </a:cubicBezTo>
                                  <a:cubicBezTo>
                                    <a:pt x="95" y="64"/>
                                    <a:pt x="96" y="62"/>
                                    <a:pt x="97" y="61"/>
                                  </a:cubicBezTo>
                                  <a:cubicBezTo>
                                    <a:pt x="91" y="56"/>
                                    <a:pt x="83" y="54"/>
                                    <a:pt x="74" y="54"/>
                                  </a:cubicBezTo>
                                  <a:cubicBezTo>
                                    <a:pt x="65" y="54"/>
                                    <a:pt x="57" y="57"/>
                                    <a:pt x="51" y="61"/>
                                  </a:cubicBezTo>
                                  <a:cubicBezTo>
                                    <a:pt x="52" y="63"/>
                                    <a:pt x="53" y="64"/>
                                    <a:pt x="55" y="66"/>
                                  </a:cubicBezTo>
                                  <a:close/>
                                  <a:moveTo>
                                    <a:pt x="58" y="72"/>
                                  </a:moveTo>
                                  <a:cubicBezTo>
                                    <a:pt x="63" y="69"/>
                                    <a:pt x="68" y="67"/>
                                    <a:pt x="74" y="67"/>
                                  </a:cubicBezTo>
                                  <a:cubicBezTo>
                                    <a:pt x="80" y="67"/>
                                    <a:pt x="85" y="69"/>
                                    <a:pt x="90" y="72"/>
                                  </a:cubicBezTo>
                                  <a:cubicBezTo>
                                    <a:pt x="91" y="70"/>
                                    <a:pt x="92" y="68"/>
                                    <a:pt x="93" y="67"/>
                                  </a:cubicBezTo>
                                  <a:cubicBezTo>
                                    <a:pt x="87" y="64"/>
                                    <a:pt x="81" y="62"/>
                                    <a:pt x="74" y="62"/>
                                  </a:cubicBezTo>
                                  <a:cubicBezTo>
                                    <a:pt x="67" y="62"/>
                                    <a:pt x="61" y="64"/>
                                    <a:pt x="55" y="67"/>
                                  </a:cubicBezTo>
                                  <a:cubicBezTo>
                                    <a:pt x="56" y="69"/>
                                    <a:pt x="57" y="70"/>
                                    <a:pt x="58" y="72"/>
                                  </a:cubicBezTo>
                                  <a:close/>
                                  <a:moveTo>
                                    <a:pt x="61" y="79"/>
                                  </a:moveTo>
                                  <a:cubicBezTo>
                                    <a:pt x="65" y="76"/>
                                    <a:pt x="69" y="75"/>
                                    <a:pt x="74" y="75"/>
                                  </a:cubicBezTo>
                                  <a:cubicBezTo>
                                    <a:pt x="79" y="75"/>
                                    <a:pt x="83" y="76"/>
                                    <a:pt x="87" y="79"/>
                                  </a:cubicBezTo>
                                  <a:cubicBezTo>
                                    <a:pt x="87" y="77"/>
                                    <a:pt x="88" y="75"/>
                                    <a:pt x="89" y="73"/>
                                  </a:cubicBezTo>
                                  <a:cubicBezTo>
                                    <a:pt x="85" y="70"/>
                                    <a:pt x="80" y="69"/>
                                    <a:pt x="74" y="69"/>
                                  </a:cubicBezTo>
                                  <a:cubicBezTo>
                                    <a:pt x="69" y="69"/>
                                    <a:pt x="63" y="70"/>
                                    <a:pt x="59" y="73"/>
                                  </a:cubicBezTo>
                                  <a:cubicBezTo>
                                    <a:pt x="60" y="75"/>
                                    <a:pt x="61" y="77"/>
                                    <a:pt x="61" y="79"/>
                                  </a:cubicBezTo>
                                  <a:close/>
                                  <a:moveTo>
                                    <a:pt x="63" y="87"/>
                                  </a:moveTo>
                                  <a:cubicBezTo>
                                    <a:pt x="66" y="84"/>
                                    <a:pt x="70" y="82"/>
                                    <a:pt x="74" y="82"/>
                                  </a:cubicBezTo>
                                  <a:cubicBezTo>
                                    <a:pt x="78" y="82"/>
                                    <a:pt x="82" y="84"/>
                                    <a:pt x="85" y="87"/>
                                  </a:cubicBezTo>
                                  <a:cubicBezTo>
                                    <a:pt x="85" y="85"/>
                                    <a:pt x="85" y="83"/>
                                    <a:pt x="86" y="80"/>
                                  </a:cubicBezTo>
                                  <a:cubicBezTo>
                                    <a:pt x="83" y="78"/>
                                    <a:pt x="79" y="76"/>
                                    <a:pt x="74" y="76"/>
                                  </a:cubicBezTo>
                                  <a:cubicBezTo>
                                    <a:pt x="69" y="76"/>
                                    <a:pt x="65" y="78"/>
                                    <a:pt x="62" y="81"/>
                                  </a:cubicBezTo>
                                  <a:cubicBezTo>
                                    <a:pt x="63" y="83"/>
                                    <a:pt x="63" y="85"/>
                                    <a:pt x="63" y="87"/>
                                  </a:cubicBezTo>
                                  <a:close/>
                                  <a:moveTo>
                                    <a:pt x="84" y="96"/>
                                  </a:moveTo>
                                  <a:cubicBezTo>
                                    <a:pt x="84" y="94"/>
                                    <a:pt x="84" y="91"/>
                                    <a:pt x="84" y="89"/>
                                  </a:cubicBezTo>
                                  <a:cubicBezTo>
                                    <a:pt x="82" y="86"/>
                                    <a:pt x="78" y="84"/>
                                    <a:pt x="74" y="84"/>
                                  </a:cubicBezTo>
                                  <a:cubicBezTo>
                                    <a:pt x="70" y="84"/>
                                    <a:pt x="66" y="86"/>
                                    <a:pt x="64" y="90"/>
                                  </a:cubicBezTo>
                                  <a:cubicBezTo>
                                    <a:pt x="64" y="92"/>
                                    <a:pt x="64" y="94"/>
                                    <a:pt x="64" y="96"/>
                                  </a:cubicBezTo>
                                  <a:cubicBezTo>
                                    <a:pt x="64" y="96"/>
                                    <a:pt x="64" y="97"/>
                                    <a:pt x="64" y="97"/>
                                  </a:cubicBezTo>
                                  <a:cubicBezTo>
                                    <a:pt x="65" y="97"/>
                                    <a:pt x="66" y="97"/>
                                    <a:pt x="68" y="96"/>
                                  </a:cubicBezTo>
                                  <a:cubicBezTo>
                                    <a:pt x="68" y="96"/>
                                    <a:pt x="67" y="96"/>
                                    <a:pt x="67" y="96"/>
                                  </a:cubicBezTo>
                                  <a:cubicBezTo>
                                    <a:pt x="67" y="92"/>
                                    <a:pt x="70" y="89"/>
                                    <a:pt x="74" y="89"/>
                                  </a:cubicBezTo>
                                  <a:cubicBezTo>
                                    <a:pt x="78" y="89"/>
                                    <a:pt x="81" y="92"/>
                                    <a:pt x="81" y="96"/>
                                  </a:cubicBezTo>
                                  <a:cubicBezTo>
                                    <a:pt x="81" y="96"/>
                                    <a:pt x="81" y="96"/>
                                    <a:pt x="81" y="96"/>
                                  </a:cubicBezTo>
                                  <a:cubicBezTo>
                                    <a:pt x="82" y="97"/>
                                    <a:pt x="83" y="97"/>
                                    <a:pt x="84" y="97"/>
                                  </a:cubicBezTo>
                                  <a:cubicBezTo>
                                    <a:pt x="84" y="97"/>
                                    <a:pt x="84" y="96"/>
                                    <a:pt x="84" y="96"/>
                                  </a:cubicBezTo>
                                  <a:close/>
                                  <a:moveTo>
                                    <a:pt x="74" y="91"/>
                                  </a:moveTo>
                                  <a:cubicBezTo>
                                    <a:pt x="71" y="91"/>
                                    <a:pt x="69" y="93"/>
                                    <a:pt x="69" y="96"/>
                                  </a:cubicBezTo>
                                  <a:cubicBezTo>
                                    <a:pt x="69" y="96"/>
                                    <a:pt x="69" y="96"/>
                                    <a:pt x="69" y="96"/>
                                  </a:cubicBezTo>
                                  <a:cubicBezTo>
                                    <a:pt x="71" y="96"/>
                                    <a:pt x="72" y="96"/>
                                    <a:pt x="74" y="96"/>
                                  </a:cubicBezTo>
                                  <a:cubicBezTo>
                                    <a:pt x="76" y="96"/>
                                    <a:pt x="78" y="96"/>
                                    <a:pt x="79" y="96"/>
                                  </a:cubicBezTo>
                                  <a:cubicBezTo>
                                    <a:pt x="79" y="96"/>
                                    <a:pt x="79" y="96"/>
                                    <a:pt x="79" y="96"/>
                                  </a:cubicBezTo>
                                  <a:cubicBezTo>
                                    <a:pt x="79" y="93"/>
                                    <a:pt x="77" y="91"/>
                                    <a:pt x="74" y="91"/>
                                  </a:cubicBezTo>
                                  <a:close/>
                                  <a:moveTo>
                                    <a:pt x="50" y="111"/>
                                  </a:moveTo>
                                  <a:cubicBezTo>
                                    <a:pt x="57" y="106"/>
                                    <a:pt x="65" y="104"/>
                                    <a:pt x="74" y="104"/>
                                  </a:cubicBezTo>
                                  <a:cubicBezTo>
                                    <a:pt x="83" y="104"/>
                                    <a:pt x="92" y="106"/>
                                    <a:pt x="99" y="111"/>
                                  </a:cubicBezTo>
                                  <a:cubicBezTo>
                                    <a:pt x="100" y="110"/>
                                    <a:pt x="102" y="108"/>
                                    <a:pt x="103" y="107"/>
                                  </a:cubicBezTo>
                                  <a:cubicBezTo>
                                    <a:pt x="95" y="101"/>
                                    <a:pt x="85" y="98"/>
                                    <a:pt x="74" y="98"/>
                                  </a:cubicBezTo>
                                  <a:cubicBezTo>
                                    <a:pt x="63" y="98"/>
                                    <a:pt x="53" y="101"/>
                                    <a:pt x="45" y="107"/>
                                  </a:cubicBezTo>
                                  <a:cubicBezTo>
                                    <a:pt x="46" y="108"/>
                                    <a:pt x="48" y="110"/>
                                    <a:pt x="50" y="111"/>
                                  </a:cubicBezTo>
                                  <a:close/>
                                  <a:moveTo>
                                    <a:pt x="55" y="117"/>
                                  </a:moveTo>
                                  <a:cubicBezTo>
                                    <a:pt x="60" y="114"/>
                                    <a:pt x="67" y="111"/>
                                    <a:pt x="74" y="111"/>
                                  </a:cubicBezTo>
                                  <a:cubicBezTo>
                                    <a:pt x="81" y="111"/>
                                    <a:pt x="88" y="113"/>
                                    <a:pt x="94" y="117"/>
                                  </a:cubicBezTo>
                                  <a:cubicBezTo>
                                    <a:pt x="95" y="115"/>
                                    <a:pt x="96" y="114"/>
                                    <a:pt x="97" y="112"/>
                                  </a:cubicBezTo>
                                  <a:cubicBezTo>
                                    <a:pt x="91" y="108"/>
                                    <a:pt x="83" y="105"/>
                                    <a:pt x="74" y="105"/>
                                  </a:cubicBezTo>
                                  <a:cubicBezTo>
                                    <a:pt x="65" y="105"/>
                                    <a:pt x="57" y="108"/>
                                    <a:pt x="51" y="112"/>
                                  </a:cubicBezTo>
                                  <a:cubicBezTo>
                                    <a:pt x="52" y="114"/>
                                    <a:pt x="53" y="116"/>
                                    <a:pt x="55" y="117"/>
                                  </a:cubicBezTo>
                                  <a:close/>
                                  <a:moveTo>
                                    <a:pt x="58" y="123"/>
                                  </a:moveTo>
                                  <a:cubicBezTo>
                                    <a:pt x="63" y="120"/>
                                    <a:pt x="68" y="118"/>
                                    <a:pt x="74" y="118"/>
                                  </a:cubicBezTo>
                                  <a:cubicBezTo>
                                    <a:pt x="80" y="118"/>
                                    <a:pt x="85" y="120"/>
                                    <a:pt x="90" y="123"/>
                                  </a:cubicBezTo>
                                  <a:cubicBezTo>
                                    <a:pt x="91" y="121"/>
                                    <a:pt x="92" y="120"/>
                                    <a:pt x="93" y="118"/>
                                  </a:cubicBezTo>
                                  <a:cubicBezTo>
                                    <a:pt x="87" y="115"/>
                                    <a:pt x="81" y="113"/>
                                    <a:pt x="74" y="113"/>
                                  </a:cubicBezTo>
                                  <a:cubicBezTo>
                                    <a:pt x="67" y="113"/>
                                    <a:pt x="61" y="115"/>
                                    <a:pt x="55" y="119"/>
                                  </a:cubicBezTo>
                                  <a:cubicBezTo>
                                    <a:pt x="56" y="120"/>
                                    <a:pt x="57" y="122"/>
                                    <a:pt x="58" y="123"/>
                                  </a:cubicBezTo>
                                  <a:close/>
                                  <a:moveTo>
                                    <a:pt x="61" y="130"/>
                                  </a:moveTo>
                                  <a:cubicBezTo>
                                    <a:pt x="65" y="128"/>
                                    <a:pt x="69" y="126"/>
                                    <a:pt x="74" y="126"/>
                                  </a:cubicBezTo>
                                  <a:cubicBezTo>
                                    <a:pt x="79" y="126"/>
                                    <a:pt x="83" y="128"/>
                                    <a:pt x="87" y="130"/>
                                  </a:cubicBezTo>
                                  <a:cubicBezTo>
                                    <a:pt x="87" y="128"/>
                                    <a:pt x="88" y="126"/>
                                    <a:pt x="89" y="124"/>
                                  </a:cubicBezTo>
                                  <a:cubicBezTo>
                                    <a:pt x="85" y="122"/>
                                    <a:pt x="80" y="120"/>
                                    <a:pt x="74" y="120"/>
                                  </a:cubicBezTo>
                                  <a:cubicBezTo>
                                    <a:pt x="69" y="120"/>
                                    <a:pt x="63" y="122"/>
                                    <a:pt x="59" y="125"/>
                                  </a:cubicBezTo>
                                  <a:cubicBezTo>
                                    <a:pt x="60" y="126"/>
                                    <a:pt x="61" y="128"/>
                                    <a:pt x="61" y="130"/>
                                  </a:cubicBezTo>
                                  <a:close/>
                                  <a:moveTo>
                                    <a:pt x="63" y="139"/>
                                  </a:moveTo>
                                  <a:cubicBezTo>
                                    <a:pt x="66" y="136"/>
                                    <a:pt x="70" y="134"/>
                                    <a:pt x="74" y="134"/>
                                  </a:cubicBezTo>
                                  <a:cubicBezTo>
                                    <a:pt x="78" y="134"/>
                                    <a:pt x="82" y="136"/>
                                    <a:pt x="85" y="139"/>
                                  </a:cubicBezTo>
                                  <a:cubicBezTo>
                                    <a:pt x="85" y="136"/>
                                    <a:pt x="85" y="134"/>
                                    <a:pt x="86" y="132"/>
                                  </a:cubicBezTo>
                                  <a:cubicBezTo>
                                    <a:pt x="83" y="129"/>
                                    <a:pt x="79" y="128"/>
                                    <a:pt x="74" y="128"/>
                                  </a:cubicBezTo>
                                  <a:cubicBezTo>
                                    <a:pt x="69" y="128"/>
                                    <a:pt x="65" y="129"/>
                                    <a:pt x="62" y="132"/>
                                  </a:cubicBezTo>
                                  <a:cubicBezTo>
                                    <a:pt x="63" y="134"/>
                                    <a:pt x="63" y="136"/>
                                    <a:pt x="63" y="139"/>
                                  </a:cubicBezTo>
                                  <a:close/>
                                  <a:moveTo>
                                    <a:pt x="84" y="147"/>
                                  </a:moveTo>
                                  <a:cubicBezTo>
                                    <a:pt x="84" y="145"/>
                                    <a:pt x="84" y="143"/>
                                    <a:pt x="84" y="141"/>
                                  </a:cubicBezTo>
                                  <a:cubicBezTo>
                                    <a:pt x="82" y="137"/>
                                    <a:pt x="78" y="135"/>
                                    <a:pt x="74" y="135"/>
                                  </a:cubicBezTo>
                                  <a:cubicBezTo>
                                    <a:pt x="70" y="135"/>
                                    <a:pt x="66" y="138"/>
                                    <a:pt x="64" y="141"/>
                                  </a:cubicBezTo>
                                  <a:cubicBezTo>
                                    <a:pt x="64" y="143"/>
                                    <a:pt x="64" y="145"/>
                                    <a:pt x="64" y="147"/>
                                  </a:cubicBezTo>
                                  <a:cubicBezTo>
                                    <a:pt x="64" y="148"/>
                                    <a:pt x="64" y="148"/>
                                    <a:pt x="64" y="148"/>
                                  </a:cubicBezTo>
                                  <a:cubicBezTo>
                                    <a:pt x="65" y="148"/>
                                    <a:pt x="66" y="148"/>
                                    <a:pt x="68" y="148"/>
                                  </a:cubicBezTo>
                                  <a:cubicBezTo>
                                    <a:pt x="68" y="148"/>
                                    <a:pt x="67" y="147"/>
                                    <a:pt x="67" y="147"/>
                                  </a:cubicBezTo>
                                  <a:cubicBezTo>
                                    <a:pt x="67" y="143"/>
                                    <a:pt x="70" y="140"/>
                                    <a:pt x="74" y="140"/>
                                  </a:cubicBezTo>
                                  <a:cubicBezTo>
                                    <a:pt x="78" y="140"/>
                                    <a:pt x="81" y="143"/>
                                    <a:pt x="81" y="147"/>
                                  </a:cubicBezTo>
                                  <a:cubicBezTo>
                                    <a:pt x="81" y="147"/>
                                    <a:pt x="81" y="148"/>
                                    <a:pt x="81" y="148"/>
                                  </a:cubicBezTo>
                                  <a:cubicBezTo>
                                    <a:pt x="82" y="148"/>
                                    <a:pt x="83" y="148"/>
                                    <a:pt x="84" y="148"/>
                                  </a:cubicBezTo>
                                  <a:cubicBezTo>
                                    <a:pt x="84" y="148"/>
                                    <a:pt x="84" y="148"/>
                                    <a:pt x="84" y="147"/>
                                  </a:cubicBezTo>
                                  <a:close/>
                                  <a:moveTo>
                                    <a:pt x="74" y="142"/>
                                  </a:moveTo>
                                  <a:cubicBezTo>
                                    <a:pt x="71" y="142"/>
                                    <a:pt x="69" y="144"/>
                                    <a:pt x="69" y="147"/>
                                  </a:cubicBezTo>
                                  <a:cubicBezTo>
                                    <a:pt x="69" y="147"/>
                                    <a:pt x="69" y="147"/>
                                    <a:pt x="69" y="148"/>
                                  </a:cubicBezTo>
                                  <a:cubicBezTo>
                                    <a:pt x="71" y="147"/>
                                    <a:pt x="72" y="147"/>
                                    <a:pt x="74" y="147"/>
                                  </a:cubicBezTo>
                                  <a:cubicBezTo>
                                    <a:pt x="76" y="147"/>
                                    <a:pt x="78" y="147"/>
                                    <a:pt x="79" y="148"/>
                                  </a:cubicBezTo>
                                  <a:cubicBezTo>
                                    <a:pt x="79" y="147"/>
                                    <a:pt x="79" y="147"/>
                                    <a:pt x="79" y="147"/>
                                  </a:cubicBezTo>
                                  <a:cubicBezTo>
                                    <a:pt x="79" y="144"/>
                                    <a:pt x="77" y="142"/>
                                    <a:pt x="74" y="142"/>
                                  </a:cubicBezTo>
                                  <a:close/>
                                  <a:moveTo>
                                    <a:pt x="50" y="163"/>
                                  </a:moveTo>
                                  <a:cubicBezTo>
                                    <a:pt x="57" y="158"/>
                                    <a:pt x="65" y="155"/>
                                    <a:pt x="74" y="155"/>
                                  </a:cubicBezTo>
                                  <a:cubicBezTo>
                                    <a:pt x="83" y="155"/>
                                    <a:pt x="92" y="158"/>
                                    <a:pt x="99" y="163"/>
                                  </a:cubicBezTo>
                                  <a:cubicBezTo>
                                    <a:pt x="100" y="161"/>
                                    <a:pt x="102" y="160"/>
                                    <a:pt x="103" y="158"/>
                                  </a:cubicBezTo>
                                  <a:cubicBezTo>
                                    <a:pt x="95" y="152"/>
                                    <a:pt x="85" y="149"/>
                                    <a:pt x="74" y="149"/>
                                  </a:cubicBezTo>
                                  <a:cubicBezTo>
                                    <a:pt x="63" y="149"/>
                                    <a:pt x="53" y="152"/>
                                    <a:pt x="45" y="158"/>
                                  </a:cubicBezTo>
                                  <a:cubicBezTo>
                                    <a:pt x="46" y="160"/>
                                    <a:pt x="48" y="161"/>
                                    <a:pt x="50" y="163"/>
                                  </a:cubicBezTo>
                                  <a:close/>
                                  <a:moveTo>
                                    <a:pt x="55" y="169"/>
                                  </a:moveTo>
                                  <a:cubicBezTo>
                                    <a:pt x="60" y="165"/>
                                    <a:pt x="67" y="163"/>
                                    <a:pt x="74" y="163"/>
                                  </a:cubicBezTo>
                                  <a:cubicBezTo>
                                    <a:pt x="81" y="163"/>
                                    <a:pt x="88" y="165"/>
                                    <a:pt x="94" y="168"/>
                                  </a:cubicBezTo>
                                  <a:cubicBezTo>
                                    <a:pt x="95" y="167"/>
                                    <a:pt x="96" y="165"/>
                                    <a:pt x="97" y="164"/>
                                  </a:cubicBezTo>
                                  <a:cubicBezTo>
                                    <a:pt x="91" y="159"/>
                                    <a:pt x="83" y="157"/>
                                    <a:pt x="74" y="157"/>
                                  </a:cubicBezTo>
                                  <a:cubicBezTo>
                                    <a:pt x="65" y="157"/>
                                    <a:pt x="57" y="159"/>
                                    <a:pt x="51" y="164"/>
                                  </a:cubicBezTo>
                                  <a:cubicBezTo>
                                    <a:pt x="52" y="165"/>
                                    <a:pt x="53" y="167"/>
                                    <a:pt x="55" y="169"/>
                                  </a:cubicBezTo>
                                  <a:close/>
                                  <a:moveTo>
                                    <a:pt x="58" y="175"/>
                                  </a:moveTo>
                                  <a:cubicBezTo>
                                    <a:pt x="63" y="172"/>
                                    <a:pt x="68" y="170"/>
                                    <a:pt x="74" y="170"/>
                                  </a:cubicBezTo>
                                  <a:cubicBezTo>
                                    <a:pt x="80" y="170"/>
                                    <a:pt x="85" y="171"/>
                                    <a:pt x="90" y="174"/>
                                  </a:cubicBezTo>
                                  <a:cubicBezTo>
                                    <a:pt x="91" y="173"/>
                                    <a:pt x="92" y="171"/>
                                    <a:pt x="93" y="170"/>
                                  </a:cubicBezTo>
                                  <a:cubicBezTo>
                                    <a:pt x="87" y="166"/>
                                    <a:pt x="81" y="164"/>
                                    <a:pt x="74" y="164"/>
                                  </a:cubicBezTo>
                                  <a:cubicBezTo>
                                    <a:pt x="67" y="164"/>
                                    <a:pt x="61" y="166"/>
                                    <a:pt x="55" y="170"/>
                                  </a:cubicBezTo>
                                  <a:cubicBezTo>
                                    <a:pt x="56" y="171"/>
                                    <a:pt x="57" y="173"/>
                                    <a:pt x="58" y="175"/>
                                  </a:cubicBezTo>
                                  <a:close/>
                                  <a:moveTo>
                                    <a:pt x="61" y="182"/>
                                  </a:moveTo>
                                  <a:cubicBezTo>
                                    <a:pt x="65" y="179"/>
                                    <a:pt x="69" y="177"/>
                                    <a:pt x="74" y="177"/>
                                  </a:cubicBezTo>
                                  <a:cubicBezTo>
                                    <a:pt x="79" y="177"/>
                                    <a:pt x="83" y="179"/>
                                    <a:pt x="87" y="182"/>
                                  </a:cubicBezTo>
                                  <a:cubicBezTo>
                                    <a:pt x="87" y="180"/>
                                    <a:pt x="88" y="178"/>
                                    <a:pt x="89" y="176"/>
                                  </a:cubicBezTo>
                                  <a:cubicBezTo>
                                    <a:pt x="85" y="173"/>
                                    <a:pt x="80" y="171"/>
                                    <a:pt x="74" y="171"/>
                                  </a:cubicBezTo>
                                  <a:cubicBezTo>
                                    <a:pt x="69" y="171"/>
                                    <a:pt x="63" y="173"/>
                                    <a:pt x="59" y="176"/>
                                  </a:cubicBezTo>
                                  <a:cubicBezTo>
                                    <a:pt x="60" y="178"/>
                                    <a:pt x="61" y="180"/>
                                    <a:pt x="61" y="182"/>
                                  </a:cubicBezTo>
                                  <a:close/>
                                  <a:moveTo>
                                    <a:pt x="63" y="190"/>
                                  </a:moveTo>
                                  <a:cubicBezTo>
                                    <a:pt x="66" y="187"/>
                                    <a:pt x="70" y="185"/>
                                    <a:pt x="74" y="185"/>
                                  </a:cubicBezTo>
                                  <a:cubicBezTo>
                                    <a:pt x="78" y="185"/>
                                    <a:pt x="82" y="187"/>
                                    <a:pt x="85" y="190"/>
                                  </a:cubicBezTo>
                                  <a:cubicBezTo>
                                    <a:pt x="85" y="188"/>
                                    <a:pt x="85" y="185"/>
                                    <a:pt x="86" y="183"/>
                                  </a:cubicBezTo>
                                  <a:cubicBezTo>
                                    <a:pt x="83" y="181"/>
                                    <a:pt x="79" y="179"/>
                                    <a:pt x="74" y="179"/>
                                  </a:cubicBezTo>
                                  <a:cubicBezTo>
                                    <a:pt x="69" y="179"/>
                                    <a:pt x="65" y="181"/>
                                    <a:pt x="62" y="183"/>
                                  </a:cubicBezTo>
                                  <a:cubicBezTo>
                                    <a:pt x="63" y="186"/>
                                    <a:pt x="63" y="188"/>
                                    <a:pt x="63" y="190"/>
                                  </a:cubicBezTo>
                                  <a:close/>
                                  <a:moveTo>
                                    <a:pt x="84" y="199"/>
                                  </a:moveTo>
                                  <a:cubicBezTo>
                                    <a:pt x="84" y="196"/>
                                    <a:pt x="84" y="194"/>
                                    <a:pt x="84" y="192"/>
                                  </a:cubicBezTo>
                                  <a:cubicBezTo>
                                    <a:pt x="82" y="189"/>
                                    <a:pt x="78" y="187"/>
                                    <a:pt x="74" y="187"/>
                                  </a:cubicBezTo>
                                  <a:cubicBezTo>
                                    <a:pt x="70" y="187"/>
                                    <a:pt x="66" y="189"/>
                                    <a:pt x="64" y="193"/>
                                  </a:cubicBezTo>
                                  <a:cubicBezTo>
                                    <a:pt x="64" y="195"/>
                                    <a:pt x="64" y="196"/>
                                    <a:pt x="64" y="199"/>
                                  </a:cubicBezTo>
                                  <a:cubicBezTo>
                                    <a:pt x="64" y="199"/>
                                    <a:pt x="64" y="199"/>
                                    <a:pt x="64" y="200"/>
                                  </a:cubicBezTo>
                                  <a:cubicBezTo>
                                    <a:pt x="65" y="199"/>
                                    <a:pt x="66" y="199"/>
                                    <a:pt x="68" y="199"/>
                                  </a:cubicBezTo>
                                  <a:cubicBezTo>
                                    <a:pt x="68" y="199"/>
                                    <a:pt x="67" y="199"/>
                                    <a:pt x="67" y="199"/>
                                  </a:cubicBezTo>
                                  <a:cubicBezTo>
                                    <a:pt x="67" y="195"/>
                                    <a:pt x="70" y="192"/>
                                    <a:pt x="74" y="192"/>
                                  </a:cubicBezTo>
                                  <a:cubicBezTo>
                                    <a:pt x="78" y="192"/>
                                    <a:pt x="81" y="195"/>
                                    <a:pt x="81" y="199"/>
                                  </a:cubicBezTo>
                                  <a:cubicBezTo>
                                    <a:pt x="81" y="199"/>
                                    <a:pt x="81" y="199"/>
                                    <a:pt x="81" y="199"/>
                                  </a:cubicBezTo>
                                  <a:cubicBezTo>
                                    <a:pt x="82" y="199"/>
                                    <a:pt x="83" y="199"/>
                                    <a:pt x="84" y="200"/>
                                  </a:cubicBezTo>
                                  <a:cubicBezTo>
                                    <a:pt x="84" y="199"/>
                                    <a:pt x="84" y="199"/>
                                    <a:pt x="84" y="199"/>
                                  </a:cubicBezTo>
                                  <a:close/>
                                  <a:moveTo>
                                    <a:pt x="74" y="193"/>
                                  </a:moveTo>
                                  <a:cubicBezTo>
                                    <a:pt x="71" y="193"/>
                                    <a:pt x="69" y="196"/>
                                    <a:pt x="69" y="199"/>
                                  </a:cubicBezTo>
                                  <a:cubicBezTo>
                                    <a:pt x="69" y="199"/>
                                    <a:pt x="69" y="199"/>
                                    <a:pt x="69" y="199"/>
                                  </a:cubicBezTo>
                                  <a:cubicBezTo>
                                    <a:pt x="71" y="199"/>
                                    <a:pt x="72" y="199"/>
                                    <a:pt x="74" y="199"/>
                                  </a:cubicBezTo>
                                  <a:cubicBezTo>
                                    <a:pt x="76" y="199"/>
                                    <a:pt x="78" y="199"/>
                                    <a:pt x="79" y="199"/>
                                  </a:cubicBezTo>
                                  <a:cubicBezTo>
                                    <a:pt x="79" y="199"/>
                                    <a:pt x="79" y="199"/>
                                    <a:pt x="79" y="199"/>
                                  </a:cubicBezTo>
                                  <a:cubicBezTo>
                                    <a:pt x="79" y="196"/>
                                    <a:pt x="77" y="193"/>
                                    <a:pt x="74" y="193"/>
                                  </a:cubicBezTo>
                                  <a:close/>
                                  <a:moveTo>
                                    <a:pt x="50" y="214"/>
                                  </a:moveTo>
                                  <a:cubicBezTo>
                                    <a:pt x="57" y="209"/>
                                    <a:pt x="65" y="206"/>
                                    <a:pt x="74" y="206"/>
                                  </a:cubicBezTo>
                                  <a:cubicBezTo>
                                    <a:pt x="83" y="206"/>
                                    <a:pt x="92" y="209"/>
                                    <a:pt x="99" y="214"/>
                                  </a:cubicBezTo>
                                  <a:cubicBezTo>
                                    <a:pt x="100" y="212"/>
                                    <a:pt x="102" y="211"/>
                                    <a:pt x="103" y="210"/>
                                  </a:cubicBezTo>
                                  <a:cubicBezTo>
                                    <a:pt x="95" y="204"/>
                                    <a:pt x="85" y="200"/>
                                    <a:pt x="74" y="200"/>
                                  </a:cubicBezTo>
                                  <a:cubicBezTo>
                                    <a:pt x="63" y="200"/>
                                    <a:pt x="53" y="204"/>
                                    <a:pt x="45" y="210"/>
                                  </a:cubicBezTo>
                                  <a:cubicBezTo>
                                    <a:pt x="46" y="211"/>
                                    <a:pt x="48" y="213"/>
                                    <a:pt x="50" y="214"/>
                                  </a:cubicBezTo>
                                  <a:close/>
                                  <a:moveTo>
                                    <a:pt x="55" y="220"/>
                                  </a:moveTo>
                                  <a:cubicBezTo>
                                    <a:pt x="60" y="216"/>
                                    <a:pt x="67" y="214"/>
                                    <a:pt x="74" y="214"/>
                                  </a:cubicBezTo>
                                  <a:cubicBezTo>
                                    <a:pt x="81" y="214"/>
                                    <a:pt x="88" y="216"/>
                                    <a:pt x="94" y="220"/>
                                  </a:cubicBezTo>
                                  <a:cubicBezTo>
                                    <a:pt x="95" y="218"/>
                                    <a:pt x="96" y="217"/>
                                    <a:pt x="97" y="215"/>
                                  </a:cubicBezTo>
                                  <a:cubicBezTo>
                                    <a:pt x="91" y="211"/>
                                    <a:pt x="83" y="208"/>
                                    <a:pt x="74" y="208"/>
                                  </a:cubicBezTo>
                                  <a:cubicBezTo>
                                    <a:pt x="65" y="208"/>
                                    <a:pt x="57" y="211"/>
                                    <a:pt x="51" y="215"/>
                                  </a:cubicBezTo>
                                  <a:cubicBezTo>
                                    <a:pt x="52" y="217"/>
                                    <a:pt x="53" y="218"/>
                                    <a:pt x="55" y="220"/>
                                  </a:cubicBezTo>
                                  <a:close/>
                                  <a:moveTo>
                                    <a:pt x="58" y="226"/>
                                  </a:moveTo>
                                  <a:cubicBezTo>
                                    <a:pt x="63" y="223"/>
                                    <a:pt x="68" y="221"/>
                                    <a:pt x="74" y="221"/>
                                  </a:cubicBezTo>
                                  <a:cubicBezTo>
                                    <a:pt x="80" y="221"/>
                                    <a:pt x="85" y="223"/>
                                    <a:pt x="90" y="226"/>
                                  </a:cubicBezTo>
                                  <a:cubicBezTo>
                                    <a:pt x="91" y="224"/>
                                    <a:pt x="92" y="223"/>
                                    <a:pt x="93" y="221"/>
                                  </a:cubicBezTo>
                                  <a:cubicBezTo>
                                    <a:pt x="87" y="218"/>
                                    <a:pt x="81" y="216"/>
                                    <a:pt x="74" y="216"/>
                                  </a:cubicBezTo>
                                  <a:cubicBezTo>
                                    <a:pt x="67" y="216"/>
                                    <a:pt x="61" y="218"/>
                                    <a:pt x="55" y="221"/>
                                  </a:cubicBezTo>
                                  <a:cubicBezTo>
                                    <a:pt x="56" y="223"/>
                                    <a:pt x="57" y="224"/>
                                    <a:pt x="58" y="226"/>
                                  </a:cubicBezTo>
                                  <a:close/>
                                  <a:moveTo>
                                    <a:pt x="61" y="233"/>
                                  </a:moveTo>
                                  <a:cubicBezTo>
                                    <a:pt x="65" y="230"/>
                                    <a:pt x="69" y="229"/>
                                    <a:pt x="74" y="229"/>
                                  </a:cubicBezTo>
                                  <a:cubicBezTo>
                                    <a:pt x="79" y="229"/>
                                    <a:pt x="83" y="230"/>
                                    <a:pt x="87" y="233"/>
                                  </a:cubicBezTo>
                                  <a:cubicBezTo>
                                    <a:pt x="87" y="231"/>
                                    <a:pt x="88" y="229"/>
                                    <a:pt x="89" y="227"/>
                                  </a:cubicBezTo>
                                  <a:cubicBezTo>
                                    <a:pt x="85" y="224"/>
                                    <a:pt x="80" y="223"/>
                                    <a:pt x="74" y="223"/>
                                  </a:cubicBezTo>
                                  <a:cubicBezTo>
                                    <a:pt x="69" y="223"/>
                                    <a:pt x="63" y="224"/>
                                    <a:pt x="59" y="227"/>
                                  </a:cubicBezTo>
                                  <a:cubicBezTo>
                                    <a:pt x="60" y="229"/>
                                    <a:pt x="61" y="231"/>
                                    <a:pt x="61" y="233"/>
                                  </a:cubicBezTo>
                                  <a:close/>
                                  <a:moveTo>
                                    <a:pt x="63" y="242"/>
                                  </a:moveTo>
                                  <a:cubicBezTo>
                                    <a:pt x="66" y="238"/>
                                    <a:pt x="70" y="236"/>
                                    <a:pt x="74" y="236"/>
                                  </a:cubicBezTo>
                                  <a:cubicBezTo>
                                    <a:pt x="78" y="236"/>
                                    <a:pt x="82" y="238"/>
                                    <a:pt x="85" y="241"/>
                                  </a:cubicBezTo>
                                  <a:cubicBezTo>
                                    <a:pt x="85" y="239"/>
                                    <a:pt x="85" y="237"/>
                                    <a:pt x="86" y="235"/>
                                  </a:cubicBezTo>
                                  <a:cubicBezTo>
                                    <a:pt x="83" y="232"/>
                                    <a:pt x="79" y="230"/>
                                    <a:pt x="74" y="230"/>
                                  </a:cubicBezTo>
                                  <a:cubicBezTo>
                                    <a:pt x="69" y="230"/>
                                    <a:pt x="65" y="232"/>
                                    <a:pt x="62" y="235"/>
                                  </a:cubicBezTo>
                                  <a:cubicBezTo>
                                    <a:pt x="63" y="237"/>
                                    <a:pt x="63" y="239"/>
                                    <a:pt x="63" y="242"/>
                                  </a:cubicBezTo>
                                  <a:close/>
                                  <a:moveTo>
                                    <a:pt x="84" y="250"/>
                                  </a:moveTo>
                                  <a:cubicBezTo>
                                    <a:pt x="84" y="248"/>
                                    <a:pt x="84" y="246"/>
                                    <a:pt x="84" y="244"/>
                                  </a:cubicBezTo>
                                  <a:cubicBezTo>
                                    <a:pt x="82" y="240"/>
                                    <a:pt x="78" y="238"/>
                                    <a:pt x="74" y="238"/>
                                  </a:cubicBezTo>
                                  <a:cubicBezTo>
                                    <a:pt x="70" y="238"/>
                                    <a:pt x="66" y="240"/>
                                    <a:pt x="64" y="244"/>
                                  </a:cubicBezTo>
                                  <a:cubicBezTo>
                                    <a:pt x="64" y="246"/>
                                    <a:pt x="64" y="248"/>
                                    <a:pt x="64" y="250"/>
                                  </a:cubicBezTo>
                                  <a:cubicBezTo>
                                    <a:pt x="64" y="250"/>
                                    <a:pt x="64" y="251"/>
                                    <a:pt x="64" y="251"/>
                                  </a:cubicBezTo>
                                  <a:cubicBezTo>
                                    <a:pt x="65" y="251"/>
                                    <a:pt x="66" y="251"/>
                                    <a:pt x="68" y="251"/>
                                  </a:cubicBezTo>
                                  <a:cubicBezTo>
                                    <a:pt x="68" y="250"/>
                                    <a:pt x="67" y="250"/>
                                    <a:pt x="67" y="250"/>
                                  </a:cubicBezTo>
                                  <a:cubicBezTo>
                                    <a:pt x="67" y="246"/>
                                    <a:pt x="70" y="243"/>
                                    <a:pt x="74" y="243"/>
                                  </a:cubicBezTo>
                                  <a:cubicBezTo>
                                    <a:pt x="78" y="243"/>
                                    <a:pt x="81" y="246"/>
                                    <a:pt x="81" y="250"/>
                                  </a:cubicBezTo>
                                  <a:cubicBezTo>
                                    <a:pt x="81" y="250"/>
                                    <a:pt x="81" y="250"/>
                                    <a:pt x="81" y="251"/>
                                  </a:cubicBezTo>
                                  <a:cubicBezTo>
                                    <a:pt x="82" y="251"/>
                                    <a:pt x="83" y="251"/>
                                    <a:pt x="84" y="251"/>
                                  </a:cubicBezTo>
                                  <a:cubicBezTo>
                                    <a:pt x="84" y="251"/>
                                    <a:pt x="84" y="250"/>
                                    <a:pt x="84" y="250"/>
                                  </a:cubicBezTo>
                                  <a:close/>
                                  <a:moveTo>
                                    <a:pt x="74" y="245"/>
                                  </a:moveTo>
                                  <a:cubicBezTo>
                                    <a:pt x="71" y="245"/>
                                    <a:pt x="69" y="247"/>
                                    <a:pt x="69" y="250"/>
                                  </a:cubicBezTo>
                                  <a:cubicBezTo>
                                    <a:pt x="69" y="250"/>
                                    <a:pt x="69" y="250"/>
                                    <a:pt x="69" y="250"/>
                                  </a:cubicBezTo>
                                  <a:cubicBezTo>
                                    <a:pt x="71" y="250"/>
                                    <a:pt x="72" y="250"/>
                                    <a:pt x="74" y="250"/>
                                  </a:cubicBezTo>
                                  <a:cubicBezTo>
                                    <a:pt x="76" y="250"/>
                                    <a:pt x="78" y="250"/>
                                    <a:pt x="79" y="250"/>
                                  </a:cubicBezTo>
                                  <a:cubicBezTo>
                                    <a:pt x="79" y="250"/>
                                    <a:pt x="79" y="250"/>
                                    <a:pt x="79" y="250"/>
                                  </a:cubicBezTo>
                                  <a:cubicBezTo>
                                    <a:pt x="79" y="247"/>
                                    <a:pt x="77" y="245"/>
                                    <a:pt x="74" y="245"/>
                                  </a:cubicBezTo>
                                  <a:close/>
                                  <a:moveTo>
                                    <a:pt x="50" y="265"/>
                                  </a:moveTo>
                                  <a:cubicBezTo>
                                    <a:pt x="57" y="261"/>
                                    <a:pt x="65" y="258"/>
                                    <a:pt x="74" y="258"/>
                                  </a:cubicBezTo>
                                  <a:cubicBezTo>
                                    <a:pt x="83" y="258"/>
                                    <a:pt x="92" y="261"/>
                                    <a:pt x="99" y="265"/>
                                  </a:cubicBezTo>
                                  <a:cubicBezTo>
                                    <a:pt x="100" y="264"/>
                                    <a:pt x="102" y="262"/>
                                    <a:pt x="103" y="261"/>
                                  </a:cubicBezTo>
                                  <a:cubicBezTo>
                                    <a:pt x="95" y="255"/>
                                    <a:pt x="85" y="252"/>
                                    <a:pt x="74" y="252"/>
                                  </a:cubicBezTo>
                                  <a:cubicBezTo>
                                    <a:pt x="63" y="252"/>
                                    <a:pt x="53" y="255"/>
                                    <a:pt x="45" y="261"/>
                                  </a:cubicBezTo>
                                  <a:cubicBezTo>
                                    <a:pt x="46" y="263"/>
                                    <a:pt x="48" y="264"/>
                                    <a:pt x="50" y="265"/>
                                  </a:cubicBezTo>
                                  <a:close/>
                                  <a:moveTo>
                                    <a:pt x="55" y="271"/>
                                  </a:moveTo>
                                  <a:cubicBezTo>
                                    <a:pt x="60" y="268"/>
                                    <a:pt x="67" y="265"/>
                                    <a:pt x="74" y="265"/>
                                  </a:cubicBezTo>
                                  <a:cubicBezTo>
                                    <a:pt x="81" y="265"/>
                                    <a:pt x="88" y="268"/>
                                    <a:pt x="94" y="271"/>
                                  </a:cubicBezTo>
                                  <a:cubicBezTo>
                                    <a:pt x="95" y="270"/>
                                    <a:pt x="96" y="268"/>
                                    <a:pt x="97" y="266"/>
                                  </a:cubicBezTo>
                                  <a:cubicBezTo>
                                    <a:pt x="91" y="262"/>
                                    <a:pt x="83" y="259"/>
                                    <a:pt x="74" y="259"/>
                                  </a:cubicBezTo>
                                  <a:cubicBezTo>
                                    <a:pt x="65" y="259"/>
                                    <a:pt x="57" y="262"/>
                                    <a:pt x="51" y="267"/>
                                  </a:cubicBezTo>
                                  <a:cubicBezTo>
                                    <a:pt x="52" y="268"/>
                                    <a:pt x="53" y="270"/>
                                    <a:pt x="55" y="271"/>
                                  </a:cubicBezTo>
                                  <a:close/>
                                  <a:moveTo>
                                    <a:pt x="58" y="277"/>
                                  </a:moveTo>
                                  <a:cubicBezTo>
                                    <a:pt x="63" y="274"/>
                                    <a:pt x="68" y="272"/>
                                    <a:pt x="74" y="272"/>
                                  </a:cubicBezTo>
                                  <a:cubicBezTo>
                                    <a:pt x="80" y="272"/>
                                    <a:pt x="85" y="274"/>
                                    <a:pt x="90" y="277"/>
                                  </a:cubicBezTo>
                                  <a:cubicBezTo>
                                    <a:pt x="91" y="276"/>
                                    <a:pt x="92" y="274"/>
                                    <a:pt x="93" y="273"/>
                                  </a:cubicBezTo>
                                  <a:cubicBezTo>
                                    <a:pt x="87" y="269"/>
                                    <a:pt x="81" y="267"/>
                                    <a:pt x="74" y="267"/>
                                  </a:cubicBezTo>
                                  <a:cubicBezTo>
                                    <a:pt x="67" y="267"/>
                                    <a:pt x="61" y="269"/>
                                    <a:pt x="55" y="273"/>
                                  </a:cubicBezTo>
                                  <a:cubicBezTo>
                                    <a:pt x="56" y="274"/>
                                    <a:pt x="57" y="276"/>
                                    <a:pt x="58" y="277"/>
                                  </a:cubicBezTo>
                                  <a:close/>
                                  <a:moveTo>
                                    <a:pt x="61" y="285"/>
                                  </a:moveTo>
                                  <a:cubicBezTo>
                                    <a:pt x="65" y="282"/>
                                    <a:pt x="69" y="280"/>
                                    <a:pt x="74" y="280"/>
                                  </a:cubicBezTo>
                                  <a:cubicBezTo>
                                    <a:pt x="79" y="280"/>
                                    <a:pt x="83" y="282"/>
                                    <a:pt x="87" y="284"/>
                                  </a:cubicBezTo>
                                  <a:cubicBezTo>
                                    <a:pt x="87" y="282"/>
                                    <a:pt x="88" y="280"/>
                                    <a:pt x="89" y="279"/>
                                  </a:cubicBezTo>
                                  <a:cubicBezTo>
                                    <a:pt x="85" y="276"/>
                                    <a:pt x="80" y="274"/>
                                    <a:pt x="74" y="274"/>
                                  </a:cubicBezTo>
                                  <a:cubicBezTo>
                                    <a:pt x="69" y="274"/>
                                    <a:pt x="63" y="276"/>
                                    <a:pt x="59" y="279"/>
                                  </a:cubicBezTo>
                                  <a:cubicBezTo>
                                    <a:pt x="60" y="281"/>
                                    <a:pt x="61" y="283"/>
                                    <a:pt x="61" y="285"/>
                                  </a:cubicBezTo>
                                  <a:close/>
                                  <a:moveTo>
                                    <a:pt x="63" y="293"/>
                                  </a:moveTo>
                                  <a:cubicBezTo>
                                    <a:pt x="66" y="290"/>
                                    <a:pt x="70" y="288"/>
                                    <a:pt x="74" y="288"/>
                                  </a:cubicBezTo>
                                  <a:cubicBezTo>
                                    <a:pt x="78" y="288"/>
                                    <a:pt x="82" y="290"/>
                                    <a:pt x="85" y="293"/>
                                  </a:cubicBezTo>
                                  <a:cubicBezTo>
                                    <a:pt x="85" y="290"/>
                                    <a:pt x="85" y="288"/>
                                    <a:pt x="86" y="286"/>
                                  </a:cubicBezTo>
                                  <a:cubicBezTo>
                                    <a:pt x="83" y="283"/>
                                    <a:pt x="79" y="282"/>
                                    <a:pt x="74" y="282"/>
                                  </a:cubicBezTo>
                                  <a:cubicBezTo>
                                    <a:pt x="69" y="282"/>
                                    <a:pt x="65" y="283"/>
                                    <a:pt x="62" y="286"/>
                                  </a:cubicBezTo>
                                  <a:cubicBezTo>
                                    <a:pt x="63" y="288"/>
                                    <a:pt x="63" y="291"/>
                                    <a:pt x="63" y="293"/>
                                  </a:cubicBezTo>
                                  <a:close/>
                                  <a:moveTo>
                                    <a:pt x="84" y="301"/>
                                  </a:moveTo>
                                  <a:cubicBezTo>
                                    <a:pt x="84" y="299"/>
                                    <a:pt x="84" y="297"/>
                                    <a:pt x="84" y="295"/>
                                  </a:cubicBezTo>
                                  <a:cubicBezTo>
                                    <a:pt x="82" y="292"/>
                                    <a:pt x="78" y="289"/>
                                    <a:pt x="74" y="289"/>
                                  </a:cubicBezTo>
                                  <a:cubicBezTo>
                                    <a:pt x="70" y="289"/>
                                    <a:pt x="66" y="292"/>
                                    <a:pt x="64" y="295"/>
                                  </a:cubicBezTo>
                                  <a:cubicBezTo>
                                    <a:pt x="64" y="297"/>
                                    <a:pt x="64" y="299"/>
                                    <a:pt x="64" y="301"/>
                                  </a:cubicBezTo>
                                  <a:cubicBezTo>
                                    <a:pt x="64" y="302"/>
                                    <a:pt x="64" y="302"/>
                                    <a:pt x="64" y="302"/>
                                  </a:cubicBezTo>
                                  <a:cubicBezTo>
                                    <a:pt x="65" y="302"/>
                                    <a:pt x="66" y="302"/>
                                    <a:pt x="68" y="302"/>
                                  </a:cubicBezTo>
                                  <a:cubicBezTo>
                                    <a:pt x="68" y="302"/>
                                    <a:pt x="67" y="301"/>
                                    <a:pt x="67" y="301"/>
                                  </a:cubicBezTo>
                                  <a:cubicBezTo>
                                    <a:pt x="67" y="298"/>
                                    <a:pt x="70" y="295"/>
                                    <a:pt x="74" y="295"/>
                                  </a:cubicBezTo>
                                  <a:cubicBezTo>
                                    <a:pt x="78" y="295"/>
                                    <a:pt x="81" y="298"/>
                                    <a:pt x="81" y="301"/>
                                  </a:cubicBezTo>
                                  <a:cubicBezTo>
                                    <a:pt x="81" y="301"/>
                                    <a:pt x="81" y="302"/>
                                    <a:pt x="81" y="302"/>
                                  </a:cubicBezTo>
                                  <a:cubicBezTo>
                                    <a:pt x="82" y="302"/>
                                    <a:pt x="83" y="302"/>
                                    <a:pt x="84" y="302"/>
                                  </a:cubicBezTo>
                                  <a:cubicBezTo>
                                    <a:pt x="84" y="302"/>
                                    <a:pt x="84" y="302"/>
                                    <a:pt x="84" y="301"/>
                                  </a:cubicBezTo>
                                  <a:close/>
                                  <a:moveTo>
                                    <a:pt x="74" y="296"/>
                                  </a:moveTo>
                                  <a:cubicBezTo>
                                    <a:pt x="71" y="296"/>
                                    <a:pt x="69" y="298"/>
                                    <a:pt x="69" y="301"/>
                                  </a:cubicBezTo>
                                  <a:cubicBezTo>
                                    <a:pt x="69" y="301"/>
                                    <a:pt x="69" y="302"/>
                                    <a:pt x="69" y="302"/>
                                  </a:cubicBezTo>
                                  <a:cubicBezTo>
                                    <a:pt x="71" y="302"/>
                                    <a:pt x="72" y="301"/>
                                    <a:pt x="74" y="301"/>
                                  </a:cubicBezTo>
                                  <a:cubicBezTo>
                                    <a:pt x="76" y="301"/>
                                    <a:pt x="78" y="302"/>
                                    <a:pt x="79" y="302"/>
                                  </a:cubicBezTo>
                                  <a:cubicBezTo>
                                    <a:pt x="79" y="302"/>
                                    <a:pt x="79" y="301"/>
                                    <a:pt x="79" y="301"/>
                                  </a:cubicBezTo>
                                  <a:cubicBezTo>
                                    <a:pt x="79" y="298"/>
                                    <a:pt x="77" y="296"/>
                                    <a:pt x="74" y="296"/>
                                  </a:cubicBezTo>
                                  <a:close/>
                                  <a:moveTo>
                                    <a:pt x="50" y="317"/>
                                  </a:moveTo>
                                  <a:cubicBezTo>
                                    <a:pt x="57" y="312"/>
                                    <a:pt x="65" y="309"/>
                                    <a:pt x="74" y="309"/>
                                  </a:cubicBezTo>
                                  <a:cubicBezTo>
                                    <a:pt x="83" y="309"/>
                                    <a:pt x="92" y="312"/>
                                    <a:pt x="99" y="317"/>
                                  </a:cubicBezTo>
                                  <a:cubicBezTo>
                                    <a:pt x="100" y="315"/>
                                    <a:pt x="102" y="314"/>
                                    <a:pt x="103" y="312"/>
                                  </a:cubicBezTo>
                                  <a:cubicBezTo>
                                    <a:pt x="95" y="307"/>
                                    <a:pt x="85" y="303"/>
                                    <a:pt x="74" y="303"/>
                                  </a:cubicBezTo>
                                  <a:cubicBezTo>
                                    <a:pt x="63" y="303"/>
                                    <a:pt x="53" y="307"/>
                                    <a:pt x="45" y="313"/>
                                  </a:cubicBezTo>
                                  <a:cubicBezTo>
                                    <a:pt x="46" y="314"/>
                                    <a:pt x="48" y="315"/>
                                    <a:pt x="50" y="317"/>
                                  </a:cubicBezTo>
                                  <a:close/>
                                  <a:moveTo>
                                    <a:pt x="55" y="323"/>
                                  </a:moveTo>
                                  <a:cubicBezTo>
                                    <a:pt x="60" y="319"/>
                                    <a:pt x="67" y="317"/>
                                    <a:pt x="74" y="317"/>
                                  </a:cubicBezTo>
                                  <a:cubicBezTo>
                                    <a:pt x="81" y="317"/>
                                    <a:pt x="88" y="319"/>
                                    <a:pt x="94" y="323"/>
                                  </a:cubicBezTo>
                                  <a:cubicBezTo>
                                    <a:pt x="95" y="321"/>
                                    <a:pt x="96" y="319"/>
                                    <a:pt x="97" y="318"/>
                                  </a:cubicBezTo>
                                  <a:cubicBezTo>
                                    <a:pt x="91" y="313"/>
                                    <a:pt x="83" y="311"/>
                                    <a:pt x="74" y="311"/>
                                  </a:cubicBezTo>
                                  <a:cubicBezTo>
                                    <a:pt x="65" y="311"/>
                                    <a:pt x="57" y="313"/>
                                    <a:pt x="51" y="318"/>
                                  </a:cubicBezTo>
                                  <a:cubicBezTo>
                                    <a:pt x="52" y="319"/>
                                    <a:pt x="53" y="321"/>
                                    <a:pt x="55" y="323"/>
                                  </a:cubicBezTo>
                                  <a:close/>
                                  <a:moveTo>
                                    <a:pt x="58" y="329"/>
                                  </a:moveTo>
                                  <a:cubicBezTo>
                                    <a:pt x="63" y="326"/>
                                    <a:pt x="68" y="324"/>
                                    <a:pt x="74" y="324"/>
                                  </a:cubicBezTo>
                                  <a:cubicBezTo>
                                    <a:pt x="80" y="324"/>
                                    <a:pt x="85" y="326"/>
                                    <a:pt x="90" y="329"/>
                                  </a:cubicBezTo>
                                  <a:cubicBezTo>
                                    <a:pt x="91" y="327"/>
                                    <a:pt x="92" y="325"/>
                                    <a:pt x="93" y="324"/>
                                  </a:cubicBezTo>
                                  <a:cubicBezTo>
                                    <a:pt x="87" y="320"/>
                                    <a:pt x="81" y="318"/>
                                    <a:pt x="74" y="318"/>
                                  </a:cubicBezTo>
                                  <a:cubicBezTo>
                                    <a:pt x="67" y="318"/>
                                    <a:pt x="61" y="320"/>
                                    <a:pt x="55" y="324"/>
                                  </a:cubicBezTo>
                                  <a:cubicBezTo>
                                    <a:pt x="56" y="326"/>
                                    <a:pt x="57" y="327"/>
                                    <a:pt x="58" y="329"/>
                                  </a:cubicBezTo>
                                  <a:close/>
                                  <a:moveTo>
                                    <a:pt x="61" y="336"/>
                                  </a:moveTo>
                                  <a:cubicBezTo>
                                    <a:pt x="65" y="333"/>
                                    <a:pt x="69" y="332"/>
                                    <a:pt x="74" y="332"/>
                                  </a:cubicBezTo>
                                  <a:cubicBezTo>
                                    <a:pt x="79" y="332"/>
                                    <a:pt x="83" y="333"/>
                                    <a:pt x="87" y="336"/>
                                  </a:cubicBezTo>
                                  <a:cubicBezTo>
                                    <a:pt x="87" y="334"/>
                                    <a:pt x="88" y="332"/>
                                    <a:pt x="89" y="330"/>
                                  </a:cubicBezTo>
                                  <a:cubicBezTo>
                                    <a:pt x="85" y="327"/>
                                    <a:pt x="80" y="325"/>
                                    <a:pt x="74" y="325"/>
                                  </a:cubicBezTo>
                                  <a:cubicBezTo>
                                    <a:pt x="69" y="325"/>
                                    <a:pt x="63" y="327"/>
                                    <a:pt x="59" y="330"/>
                                  </a:cubicBezTo>
                                  <a:cubicBezTo>
                                    <a:pt x="60" y="332"/>
                                    <a:pt x="61" y="334"/>
                                    <a:pt x="61" y="336"/>
                                  </a:cubicBezTo>
                                  <a:close/>
                                  <a:moveTo>
                                    <a:pt x="63" y="344"/>
                                  </a:moveTo>
                                  <a:cubicBezTo>
                                    <a:pt x="66" y="341"/>
                                    <a:pt x="70" y="339"/>
                                    <a:pt x="74" y="339"/>
                                  </a:cubicBezTo>
                                  <a:cubicBezTo>
                                    <a:pt x="78" y="339"/>
                                    <a:pt x="82" y="341"/>
                                    <a:pt x="85" y="344"/>
                                  </a:cubicBezTo>
                                  <a:cubicBezTo>
                                    <a:pt x="85" y="342"/>
                                    <a:pt x="85" y="339"/>
                                    <a:pt x="86" y="337"/>
                                  </a:cubicBezTo>
                                  <a:cubicBezTo>
                                    <a:pt x="83" y="335"/>
                                    <a:pt x="79" y="333"/>
                                    <a:pt x="74" y="333"/>
                                  </a:cubicBezTo>
                                  <a:cubicBezTo>
                                    <a:pt x="69" y="333"/>
                                    <a:pt x="65" y="335"/>
                                    <a:pt x="62" y="337"/>
                                  </a:cubicBezTo>
                                  <a:cubicBezTo>
                                    <a:pt x="63" y="340"/>
                                    <a:pt x="63" y="342"/>
                                    <a:pt x="63" y="344"/>
                                  </a:cubicBezTo>
                                  <a:close/>
                                  <a:moveTo>
                                    <a:pt x="84" y="353"/>
                                  </a:moveTo>
                                  <a:cubicBezTo>
                                    <a:pt x="84" y="350"/>
                                    <a:pt x="84" y="348"/>
                                    <a:pt x="84" y="346"/>
                                  </a:cubicBezTo>
                                  <a:cubicBezTo>
                                    <a:pt x="82" y="343"/>
                                    <a:pt x="78" y="341"/>
                                    <a:pt x="74" y="341"/>
                                  </a:cubicBezTo>
                                  <a:cubicBezTo>
                                    <a:pt x="70" y="341"/>
                                    <a:pt x="66" y="343"/>
                                    <a:pt x="64" y="347"/>
                                  </a:cubicBezTo>
                                  <a:cubicBezTo>
                                    <a:pt x="64" y="349"/>
                                    <a:pt x="64" y="351"/>
                                    <a:pt x="64" y="353"/>
                                  </a:cubicBezTo>
                                  <a:cubicBezTo>
                                    <a:pt x="64" y="353"/>
                                    <a:pt x="64" y="353"/>
                                    <a:pt x="64" y="354"/>
                                  </a:cubicBezTo>
                                  <a:cubicBezTo>
                                    <a:pt x="65" y="354"/>
                                    <a:pt x="66" y="353"/>
                                    <a:pt x="68" y="353"/>
                                  </a:cubicBezTo>
                                  <a:cubicBezTo>
                                    <a:pt x="68" y="353"/>
                                    <a:pt x="67" y="353"/>
                                    <a:pt x="67" y="353"/>
                                  </a:cubicBezTo>
                                  <a:cubicBezTo>
                                    <a:pt x="67" y="349"/>
                                    <a:pt x="70" y="346"/>
                                    <a:pt x="74" y="346"/>
                                  </a:cubicBezTo>
                                  <a:cubicBezTo>
                                    <a:pt x="78" y="346"/>
                                    <a:pt x="81" y="349"/>
                                    <a:pt x="81" y="353"/>
                                  </a:cubicBezTo>
                                  <a:cubicBezTo>
                                    <a:pt x="81" y="353"/>
                                    <a:pt x="81" y="353"/>
                                    <a:pt x="81" y="353"/>
                                  </a:cubicBezTo>
                                  <a:cubicBezTo>
                                    <a:pt x="82" y="353"/>
                                    <a:pt x="83" y="354"/>
                                    <a:pt x="84" y="354"/>
                                  </a:cubicBezTo>
                                  <a:cubicBezTo>
                                    <a:pt x="84" y="353"/>
                                    <a:pt x="84" y="353"/>
                                    <a:pt x="84" y="353"/>
                                  </a:cubicBezTo>
                                  <a:close/>
                                  <a:moveTo>
                                    <a:pt x="74" y="348"/>
                                  </a:moveTo>
                                  <a:cubicBezTo>
                                    <a:pt x="71" y="348"/>
                                    <a:pt x="69" y="350"/>
                                    <a:pt x="69" y="353"/>
                                  </a:cubicBezTo>
                                  <a:cubicBezTo>
                                    <a:pt x="69" y="353"/>
                                    <a:pt x="69" y="353"/>
                                    <a:pt x="69" y="353"/>
                                  </a:cubicBezTo>
                                  <a:cubicBezTo>
                                    <a:pt x="71" y="353"/>
                                    <a:pt x="72" y="353"/>
                                    <a:pt x="74" y="353"/>
                                  </a:cubicBezTo>
                                  <a:cubicBezTo>
                                    <a:pt x="76" y="353"/>
                                    <a:pt x="78" y="353"/>
                                    <a:pt x="79" y="353"/>
                                  </a:cubicBezTo>
                                  <a:cubicBezTo>
                                    <a:pt x="79" y="353"/>
                                    <a:pt x="79" y="353"/>
                                    <a:pt x="79" y="353"/>
                                  </a:cubicBezTo>
                                  <a:cubicBezTo>
                                    <a:pt x="79" y="350"/>
                                    <a:pt x="77" y="348"/>
                                    <a:pt x="74" y="348"/>
                                  </a:cubicBezTo>
                                  <a:close/>
                                  <a:moveTo>
                                    <a:pt x="50" y="368"/>
                                  </a:moveTo>
                                  <a:cubicBezTo>
                                    <a:pt x="57" y="363"/>
                                    <a:pt x="65" y="361"/>
                                    <a:pt x="74" y="361"/>
                                  </a:cubicBezTo>
                                  <a:cubicBezTo>
                                    <a:pt x="83" y="361"/>
                                    <a:pt x="92" y="363"/>
                                    <a:pt x="99" y="368"/>
                                  </a:cubicBezTo>
                                  <a:cubicBezTo>
                                    <a:pt x="100" y="367"/>
                                    <a:pt x="102" y="365"/>
                                    <a:pt x="103" y="364"/>
                                  </a:cubicBezTo>
                                  <a:cubicBezTo>
                                    <a:pt x="95" y="358"/>
                                    <a:pt x="85" y="354"/>
                                    <a:pt x="74" y="354"/>
                                  </a:cubicBezTo>
                                  <a:cubicBezTo>
                                    <a:pt x="63" y="354"/>
                                    <a:pt x="53" y="358"/>
                                    <a:pt x="45" y="364"/>
                                  </a:cubicBezTo>
                                  <a:cubicBezTo>
                                    <a:pt x="46" y="365"/>
                                    <a:pt x="48" y="367"/>
                                    <a:pt x="50" y="368"/>
                                  </a:cubicBezTo>
                                  <a:close/>
                                  <a:moveTo>
                                    <a:pt x="55" y="374"/>
                                  </a:moveTo>
                                  <a:cubicBezTo>
                                    <a:pt x="60" y="370"/>
                                    <a:pt x="67" y="368"/>
                                    <a:pt x="74" y="368"/>
                                  </a:cubicBezTo>
                                  <a:cubicBezTo>
                                    <a:pt x="81" y="368"/>
                                    <a:pt x="88" y="370"/>
                                    <a:pt x="94" y="374"/>
                                  </a:cubicBezTo>
                                  <a:cubicBezTo>
                                    <a:pt x="95" y="372"/>
                                    <a:pt x="96" y="371"/>
                                    <a:pt x="97" y="369"/>
                                  </a:cubicBezTo>
                                  <a:cubicBezTo>
                                    <a:pt x="91" y="365"/>
                                    <a:pt x="83" y="362"/>
                                    <a:pt x="74" y="362"/>
                                  </a:cubicBezTo>
                                  <a:cubicBezTo>
                                    <a:pt x="65" y="362"/>
                                    <a:pt x="57" y="365"/>
                                    <a:pt x="51" y="369"/>
                                  </a:cubicBezTo>
                                  <a:cubicBezTo>
                                    <a:pt x="52" y="371"/>
                                    <a:pt x="53" y="372"/>
                                    <a:pt x="55" y="374"/>
                                  </a:cubicBezTo>
                                  <a:close/>
                                  <a:moveTo>
                                    <a:pt x="58" y="380"/>
                                  </a:moveTo>
                                  <a:cubicBezTo>
                                    <a:pt x="63" y="377"/>
                                    <a:pt x="68" y="375"/>
                                    <a:pt x="74" y="375"/>
                                  </a:cubicBezTo>
                                  <a:cubicBezTo>
                                    <a:pt x="80" y="375"/>
                                    <a:pt x="85" y="377"/>
                                    <a:pt x="90" y="380"/>
                                  </a:cubicBezTo>
                                  <a:cubicBezTo>
                                    <a:pt x="91" y="378"/>
                                    <a:pt x="92" y="377"/>
                                    <a:pt x="93" y="375"/>
                                  </a:cubicBezTo>
                                  <a:cubicBezTo>
                                    <a:pt x="87" y="372"/>
                                    <a:pt x="81" y="370"/>
                                    <a:pt x="74" y="370"/>
                                  </a:cubicBezTo>
                                  <a:cubicBezTo>
                                    <a:pt x="67" y="370"/>
                                    <a:pt x="61" y="372"/>
                                    <a:pt x="55" y="375"/>
                                  </a:cubicBezTo>
                                  <a:cubicBezTo>
                                    <a:pt x="56" y="377"/>
                                    <a:pt x="57" y="378"/>
                                    <a:pt x="58" y="380"/>
                                  </a:cubicBezTo>
                                  <a:close/>
                                  <a:moveTo>
                                    <a:pt x="61" y="387"/>
                                  </a:moveTo>
                                  <a:cubicBezTo>
                                    <a:pt x="65" y="385"/>
                                    <a:pt x="69" y="383"/>
                                    <a:pt x="74" y="383"/>
                                  </a:cubicBezTo>
                                  <a:cubicBezTo>
                                    <a:pt x="79" y="383"/>
                                    <a:pt x="83" y="385"/>
                                    <a:pt x="87" y="387"/>
                                  </a:cubicBezTo>
                                  <a:cubicBezTo>
                                    <a:pt x="87" y="385"/>
                                    <a:pt x="88" y="383"/>
                                    <a:pt x="89" y="381"/>
                                  </a:cubicBezTo>
                                  <a:cubicBezTo>
                                    <a:pt x="85" y="378"/>
                                    <a:pt x="80" y="377"/>
                                    <a:pt x="74" y="377"/>
                                  </a:cubicBezTo>
                                  <a:cubicBezTo>
                                    <a:pt x="69" y="377"/>
                                    <a:pt x="63" y="379"/>
                                    <a:pt x="59" y="381"/>
                                  </a:cubicBezTo>
                                  <a:cubicBezTo>
                                    <a:pt x="60" y="383"/>
                                    <a:pt x="61" y="385"/>
                                    <a:pt x="61" y="387"/>
                                  </a:cubicBezTo>
                                  <a:close/>
                                  <a:moveTo>
                                    <a:pt x="63" y="396"/>
                                  </a:moveTo>
                                  <a:cubicBezTo>
                                    <a:pt x="66" y="393"/>
                                    <a:pt x="70" y="390"/>
                                    <a:pt x="74" y="390"/>
                                  </a:cubicBezTo>
                                  <a:cubicBezTo>
                                    <a:pt x="78" y="390"/>
                                    <a:pt x="82" y="392"/>
                                    <a:pt x="85" y="395"/>
                                  </a:cubicBezTo>
                                  <a:cubicBezTo>
                                    <a:pt x="85" y="393"/>
                                    <a:pt x="85" y="391"/>
                                    <a:pt x="86" y="389"/>
                                  </a:cubicBezTo>
                                  <a:cubicBezTo>
                                    <a:pt x="83" y="386"/>
                                    <a:pt x="79" y="385"/>
                                    <a:pt x="74" y="385"/>
                                  </a:cubicBezTo>
                                  <a:cubicBezTo>
                                    <a:pt x="69" y="385"/>
                                    <a:pt x="65" y="386"/>
                                    <a:pt x="62" y="389"/>
                                  </a:cubicBezTo>
                                  <a:cubicBezTo>
                                    <a:pt x="63" y="391"/>
                                    <a:pt x="63" y="393"/>
                                    <a:pt x="63" y="396"/>
                                  </a:cubicBezTo>
                                  <a:close/>
                                  <a:moveTo>
                                    <a:pt x="84" y="404"/>
                                  </a:moveTo>
                                  <a:cubicBezTo>
                                    <a:pt x="84" y="402"/>
                                    <a:pt x="84" y="400"/>
                                    <a:pt x="84" y="398"/>
                                  </a:cubicBezTo>
                                  <a:cubicBezTo>
                                    <a:pt x="82" y="394"/>
                                    <a:pt x="78" y="392"/>
                                    <a:pt x="74" y="392"/>
                                  </a:cubicBezTo>
                                  <a:cubicBezTo>
                                    <a:pt x="70" y="392"/>
                                    <a:pt x="66" y="394"/>
                                    <a:pt x="64" y="398"/>
                                  </a:cubicBezTo>
                                  <a:cubicBezTo>
                                    <a:pt x="64" y="400"/>
                                    <a:pt x="64" y="402"/>
                                    <a:pt x="64" y="404"/>
                                  </a:cubicBezTo>
                                  <a:cubicBezTo>
                                    <a:pt x="64" y="404"/>
                                    <a:pt x="64" y="405"/>
                                    <a:pt x="64" y="405"/>
                                  </a:cubicBezTo>
                                  <a:cubicBezTo>
                                    <a:pt x="65" y="405"/>
                                    <a:pt x="66" y="405"/>
                                    <a:pt x="68" y="405"/>
                                  </a:cubicBezTo>
                                  <a:cubicBezTo>
                                    <a:pt x="68" y="404"/>
                                    <a:pt x="67" y="404"/>
                                    <a:pt x="67" y="404"/>
                                  </a:cubicBezTo>
                                  <a:cubicBezTo>
                                    <a:pt x="67" y="400"/>
                                    <a:pt x="70" y="397"/>
                                    <a:pt x="74" y="397"/>
                                  </a:cubicBezTo>
                                  <a:cubicBezTo>
                                    <a:pt x="78" y="397"/>
                                    <a:pt x="81" y="400"/>
                                    <a:pt x="81" y="404"/>
                                  </a:cubicBezTo>
                                  <a:cubicBezTo>
                                    <a:pt x="81" y="404"/>
                                    <a:pt x="81" y="404"/>
                                    <a:pt x="81" y="405"/>
                                  </a:cubicBezTo>
                                  <a:cubicBezTo>
                                    <a:pt x="82" y="405"/>
                                    <a:pt x="83" y="405"/>
                                    <a:pt x="84" y="405"/>
                                  </a:cubicBezTo>
                                  <a:cubicBezTo>
                                    <a:pt x="84" y="405"/>
                                    <a:pt x="84" y="404"/>
                                    <a:pt x="84" y="404"/>
                                  </a:cubicBezTo>
                                  <a:close/>
                                  <a:moveTo>
                                    <a:pt x="74" y="399"/>
                                  </a:moveTo>
                                  <a:cubicBezTo>
                                    <a:pt x="71" y="399"/>
                                    <a:pt x="69" y="401"/>
                                    <a:pt x="69" y="404"/>
                                  </a:cubicBezTo>
                                  <a:cubicBezTo>
                                    <a:pt x="69" y="404"/>
                                    <a:pt x="69" y="404"/>
                                    <a:pt x="69" y="404"/>
                                  </a:cubicBezTo>
                                  <a:cubicBezTo>
                                    <a:pt x="71" y="404"/>
                                    <a:pt x="72" y="404"/>
                                    <a:pt x="74" y="404"/>
                                  </a:cubicBezTo>
                                  <a:cubicBezTo>
                                    <a:pt x="76" y="404"/>
                                    <a:pt x="78" y="404"/>
                                    <a:pt x="79" y="404"/>
                                  </a:cubicBezTo>
                                  <a:cubicBezTo>
                                    <a:pt x="79" y="404"/>
                                    <a:pt x="79" y="404"/>
                                    <a:pt x="79" y="404"/>
                                  </a:cubicBezTo>
                                  <a:cubicBezTo>
                                    <a:pt x="79" y="401"/>
                                    <a:pt x="77" y="399"/>
                                    <a:pt x="74" y="399"/>
                                  </a:cubicBezTo>
                                  <a:close/>
                                  <a:moveTo>
                                    <a:pt x="50" y="420"/>
                                  </a:moveTo>
                                  <a:cubicBezTo>
                                    <a:pt x="57" y="415"/>
                                    <a:pt x="65" y="412"/>
                                    <a:pt x="74" y="412"/>
                                  </a:cubicBezTo>
                                  <a:cubicBezTo>
                                    <a:pt x="83" y="412"/>
                                    <a:pt x="92" y="415"/>
                                    <a:pt x="99" y="419"/>
                                  </a:cubicBezTo>
                                  <a:cubicBezTo>
                                    <a:pt x="100" y="418"/>
                                    <a:pt x="102" y="417"/>
                                    <a:pt x="103" y="415"/>
                                  </a:cubicBezTo>
                                  <a:cubicBezTo>
                                    <a:pt x="95" y="409"/>
                                    <a:pt x="85" y="406"/>
                                    <a:pt x="74" y="406"/>
                                  </a:cubicBezTo>
                                  <a:cubicBezTo>
                                    <a:pt x="63" y="406"/>
                                    <a:pt x="53" y="409"/>
                                    <a:pt x="45" y="415"/>
                                  </a:cubicBezTo>
                                  <a:cubicBezTo>
                                    <a:pt x="46" y="417"/>
                                    <a:pt x="48" y="418"/>
                                    <a:pt x="50" y="420"/>
                                  </a:cubicBezTo>
                                  <a:close/>
                                  <a:moveTo>
                                    <a:pt x="55" y="426"/>
                                  </a:moveTo>
                                  <a:cubicBezTo>
                                    <a:pt x="60" y="422"/>
                                    <a:pt x="67" y="420"/>
                                    <a:pt x="74" y="420"/>
                                  </a:cubicBezTo>
                                  <a:cubicBezTo>
                                    <a:pt x="81" y="420"/>
                                    <a:pt x="88" y="422"/>
                                    <a:pt x="94" y="425"/>
                                  </a:cubicBezTo>
                                  <a:cubicBezTo>
                                    <a:pt x="95" y="424"/>
                                    <a:pt x="96" y="422"/>
                                    <a:pt x="97" y="421"/>
                                  </a:cubicBezTo>
                                  <a:cubicBezTo>
                                    <a:pt x="91" y="416"/>
                                    <a:pt x="83" y="413"/>
                                    <a:pt x="74" y="413"/>
                                  </a:cubicBezTo>
                                  <a:cubicBezTo>
                                    <a:pt x="65" y="413"/>
                                    <a:pt x="57" y="416"/>
                                    <a:pt x="51" y="421"/>
                                  </a:cubicBezTo>
                                  <a:cubicBezTo>
                                    <a:pt x="52" y="422"/>
                                    <a:pt x="53" y="424"/>
                                    <a:pt x="55" y="426"/>
                                  </a:cubicBezTo>
                                  <a:close/>
                                  <a:moveTo>
                                    <a:pt x="58" y="431"/>
                                  </a:moveTo>
                                  <a:cubicBezTo>
                                    <a:pt x="63" y="428"/>
                                    <a:pt x="68" y="427"/>
                                    <a:pt x="74" y="427"/>
                                  </a:cubicBezTo>
                                  <a:cubicBezTo>
                                    <a:pt x="80" y="427"/>
                                    <a:pt x="85" y="428"/>
                                    <a:pt x="90" y="431"/>
                                  </a:cubicBezTo>
                                  <a:cubicBezTo>
                                    <a:pt x="91" y="430"/>
                                    <a:pt x="92" y="428"/>
                                    <a:pt x="93" y="427"/>
                                  </a:cubicBezTo>
                                  <a:cubicBezTo>
                                    <a:pt x="87" y="423"/>
                                    <a:pt x="81" y="421"/>
                                    <a:pt x="74" y="421"/>
                                  </a:cubicBezTo>
                                  <a:cubicBezTo>
                                    <a:pt x="67" y="421"/>
                                    <a:pt x="61" y="423"/>
                                    <a:pt x="55" y="427"/>
                                  </a:cubicBezTo>
                                  <a:cubicBezTo>
                                    <a:pt x="56" y="428"/>
                                    <a:pt x="57" y="430"/>
                                    <a:pt x="58" y="431"/>
                                  </a:cubicBezTo>
                                  <a:close/>
                                  <a:moveTo>
                                    <a:pt x="61" y="439"/>
                                  </a:moveTo>
                                  <a:cubicBezTo>
                                    <a:pt x="65" y="436"/>
                                    <a:pt x="69" y="434"/>
                                    <a:pt x="74" y="434"/>
                                  </a:cubicBezTo>
                                  <a:cubicBezTo>
                                    <a:pt x="79" y="434"/>
                                    <a:pt x="83" y="436"/>
                                    <a:pt x="87" y="438"/>
                                  </a:cubicBezTo>
                                  <a:cubicBezTo>
                                    <a:pt x="87" y="436"/>
                                    <a:pt x="88" y="435"/>
                                    <a:pt x="89" y="433"/>
                                  </a:cubicBezTo>
                                  <a:cubicBezTo>
                                    <a:pt x="85" y="430"/>
                                    <a:pt x="80" y="428"/>
                                    <a:pt x="74" y="428"/>
                                  </a:cubicBezTo>
                                  <a:cubicBezTo>
                                    <a:pt x="69" y="428"/>
                                    <a:pt x="63" y="430"/>
                                    <a:pt x="59" y="433"/>
                                  </a:cubicBezTo>
                                  <a:cubicBezTo>
                                    <a:pt x="60" y="435"/>
                                    <a:pt x="61" y="437"/>
                                    <a:pt x="61" y="439"/>
                                  </a:cubicBezTo>
                                  <a:close/>
                                  <a:moveTo>
                                    <a:pt x="63" y="447"/>
                                  </a:moveTo>
                                  <a:cubicBezTo>
                                    <a:pt x="66" y="444"/>
                                    <a:pt x="70" y="442"/>
                                    <a:pt x="74" y="442"/>
                                  </a:cubicBezTo>
                                  <a:cubicBezTo>
                                    <a:pt x="78" y="442"/>
                                    <a:pt x="82" y="444"/>
                                    <a:pt x="85" y="447"/>
                                  </a:cubicBezTo>
                                  <a:cubicBezTo>
                                    <a:pt x="85" y="444"/>
                                    <a:pt x="85" y="442"/>
                                    <a:pt x="86" y="440"/>
                                  </a:cubicBezTo>
                                  <a:cubicBezTo>
                                    <a:pt x="83" y="437"/>
                                    <a:pt x="79" y="436"/>
                                    <a:pt x="74" y="436"/>
                                  </a:cubicBezTo>
                                  <a:cubicBezTo>
                                    <a:pt x="69" y="436"/>
                                    <a:pt x="65" y="438"/>
                                    <a:pt x="62" y="440"/>
                                  </a:cubicBezTo>
                                  <a:cubicBezTo>
                                    <a:pt x="63" y="442"/>
                                    <a:pt x="63" y="445"/>
                                    <a:pt x="63" y="447"/>
                                  </a:cubicBezTo>
                                  <a:close/>
                                  <a:moveTo>
                                    <a:pt x="84" y="455"/>
                                  </a:moveTo>
                                  <a:cubicBezTo>
                                    <a:pt x="84" y="453"/>
                                    <a:pt x="84" y="451"/>
                                    <a:pt x="84" y="449"/>
                                  </a:cubicBezTo>
                                  <a:cubicBezTo>
                                    <a:pt x="82" y="446"/>
                                    <a:pt x="78" y="443"/>
                                    <a:pt x="74" y="443"/>
                                  </a:cubicBezTo>
                                  <a:cubicBezTo>
                                    <a:pt x="70" y="443"/>
                                    <a:pt x="66" y="446"/>
                                    <a:pt x="64" y="449"/>
                                  </a:cubicBezTo>
                                  <a:cubicBezTo>
                                    <a:pt x="64" y="451"/>
                                    <a:pt x="64" y="453"/>
                                    <a:pt x="64" y="455"/>
                                  </a:cubicBezTo>
                                  <a:cubicBezTo>
                                    <a:pt x="64" y="456"/>
                                    <a:pt x="64" y="456"/>
                                    <a:pt x="64" y="457"/>
                                  </a:cubicBezTo>
                                  <a:cubicBezTo>
                                    <a:pt x="65" y="456"/>
                                    <a:pt x="66" y="456"/>
                                    <a:pt x="68" y="456"/>
                                  </a:cubicBezTo>
                                  <a:cubicBezTo>
                                    <a:pt x="68" y="456"/>
                                    <a:pt x="67" y="456"/>
                                    <a:pt x="67" y="455"/>
                                  </a:cubicBezTo>
                                  <a:cubicBezTo>
                                    <a:pt x="67" y="452"/>
                                    <a:pt x="70" y="449"/>
                                    <a:pt x="74" y="449"/>
                                  </a:cubicBezTo>
                                  <a:cubicBezTo>
                                    <a:pt x="78" y="449"/>
                                    <a:pt x="81" y="452"/>
                                    <a:pt x="81" y="455"/>
                                  </a:cubicBezTo>
                                  <a:cubicBezTo>
                                    <a:pt x="81" y="456"/>
                                    <a:pt x="81" y="456"/>
                                    <a:pt x="81" y="456"/>
                                  </a:cubicBezTo>
                                  <a:cubicBezTo>
                                    <a:pt x="82" y="456"/>
                                    <a:pt x="83" y="456"/>
                                    <a:pt x="84" y="457"/>
                                  </a:cubicBezTo>
                                  <a:cubicBezTo>
                                    <a:pt x="84" y="456"/>
                                    <a:pt x="84" y="456"/>
                                    <a:pt x="84" y="455"/>
                                  </a:cubicBezTo>
                                  <a:close/>
                                  <a:moveTo>
                                    <a:pt x="74" y="450"/>
                                  </a:moveTo>
                                  <a:cubicBezTo>
                                    <a:pt x="71" y="450"/>
                                    <a:pt x="69" y="453"/>
                                    <a:pt x="69" y="455"/>
                                  </a:cubicBezTo>
                                  <a:cubicBezTo>
                                    <a:pt x="69" y="456"/>
                                    <a:pt x="69" y="456"/>
                                    <a:pt x="69" y="456"/>
                                  </a:cubicBezTo>
                                  <a:cubicBezTo>
                                    <a:pt x="71" y="456"/>
                                    <a:pt x="72" y="456"/>
                                    <a:pt x="74" y="456"/>
                                  </a:cubicBezTo>
                                  <a:cubicBezTo>
                                    <a:pt x="76" y="456"/>
                                    <a:pt x="78" y="456"/>
                                    <a:pt x="79" y="456"/>
                                  </a:cubicBezTo>
                                  <a:cubicBezTo>
                                    <a:pt x="79" y="456"/>
                                    <a:pt x="79" y="456"/>
                                    <a:pt x="79" y="455"/>
                                  </a:cubicBezTo>
                                  <a:cubicBezTo>
                                    <a:pt x="79" y="453"/>
                                    <a:pt x="77" y="450"/>
                                    <a:pt x="74" y="450"/>
                                  </a:cubicBezTo>
                                  <a:close/>
                                  <a:moveTo>
                                    <a:pt x="86" y="491"/>
                                  </a:moveTo>
                                  <a:cubicBezTo>
                                    <a:pt x="83" y="489"/>
                                    <a:pt x="79" y="487"/>
                                    <a:pt x="74" y="487"/>
                                  </a:cubicBezTo>
                                  <a:cubicBezTo>
                                    <a:pt x="69" y="487"/>
                                    <a:pt x="65" y="489"/>
                                    <a:pt x="62" y="492"/>
                                  </a:cubicBezTo>
                                  <a:cubicBezTo>
                                    <a:pt x="63" y="494"/>
                                    <a:pt x="63" y="496"/>
                                    <a:pt x="63" y="498"/>
                                  </a:cubicBezTo>
                                  <a:cubicBezTo>
                                    <a:pt x="66" y="495"/>
                                    <a:pt x="70" y="493"/>
                                    <a:pt x="74" y="493"/>
                                  </a:cubicBezTo>
                                  <a:cubicBezTo>
                                    <a:pt x="78" y="493"/>
                                    <a:pt x="82" y="495"/>
                                    <a:pt x="85" y="498"/>
                                  </a:cubicBezTo>
                                  <a:cubicBezTo>
                                    <a:pt x="85" y="496"/>
                                    <a:pt x="85" y="494"/>
                                    <a:pt x="86" y="491"/>
                                  </a:cubicBezTo>
                                  <a:close/>
                                  <a:moveTo>
                                    <a:pt x="89" y="484"/>
                                  </a:moveTo>
                                  <a:cubicBezTo>
                                    <a:pt x="85" y="481"/>
                                    <a:pt x="80" y="480"/>
                                    <a:pt x="74" y="480"/>
                                  </a:cubicBezTo>
                                  <a:cubicBezTo>
                                    <a:pt x="69" y="480"/>
                                    <a:pt x="63" y="481"/>
                                    <a:pt x="59" y="484"/>
                                  </a:cubicBezTo>
                                  <a:cubicBezTo>
                                    <a:pt x="60" y="486"/>
                                    <a:pt x="61" y="488"/>
                                    <a:pt x="61" y="490"/>
                                  </a:cubicBezTo>
                                  <a:cubicBezTo>
                                    <a:pt x="65" y="487"/>
                                    <a:pt x="69" y="486"/>
                                    <a:pt x="74" y="486"/>
                                  </a:cubicBezTo>
                                  <a:cubicBezTo>
                                    <a:pt x="79" y="486"/>
                                    <a:pt x="83" y="487"/>
                                    <a:pt x="87" y="490"/>
                                  </a:cubicBezTo>
                                  <a:cubicBezTo>
                                    <a:pt x="87" y="488"/>
                                    <a:pt x="88" y="486"/>
                                    <a:pt x="89" y="484"/>
                                  </a:cubicBezTo>
                                  <a:close/>
                                  <a:moveTo>
                                    <a:pt x="93" y="478"/>
                                  </a:moveTo>
                                  <a:cubicBezTo>
                                    <a:pt x="87" y="475"/>
                                    <a:pt x="81" y="473"/>
                                    <a:pt x="74" y="473"/>
                                  </a:cubicBezTo>
                                  <a:cubicBezTo>
                                    <a:pt x="67" y="473"/>
                                    <a:pt x="61" y="475"/>
                                    <a:pt x="55" y="478"/>
                                  </a:cubicBezTo>
                                  <a:cubicBezTo>
                                    <a:pt x="56" y="480"/>
                                    <a:pt x="57" y="481"/>
                                    <a:pt x="58" y="483"/>
                                  </a:cubicBezTo>
                                  <a:cubicBezTo>
                                    <a:pt x="63" y="480"/>
                                    <a:pt x="68" y="478"/>
                                    <a:pt x="74" y="478"/>
                                  </a:cubicBezTo>
                                  <a:cubicBezTo>
                                    <a:pt x="80" y="478"/>
                                    <a:pt x="85" y="480"/>
                                    <a:pt x="90" y="483"/>
                                  </a:cubicBezTo>
                                  <a:cubicBezTo>
                                    <a:pt x="91" y="481"/>
                                    <a:pt x="92" y="480"/>
                                    <a:pt x="93" y="478"/>
                                  </a:cubicBezTo>
                                  <a:close/>
                                  <a:moveTo>
                                    <a:pt x="97" y="472"/>
                                  </a:moveTo>
                                  <a:cubicBezTo>
                                    <a:pt x="91" y="467"/>
                                    <a:pt x="83" y="465"/>
                                    <a:pt x="74" y="465"/>
                                  </a:cubicBezTo>
                                  <a:cubicBezTo>
                                    <a:pt x="65" y="465"/>
                                    <a:pt x="57" y="468"/>
                                    <a:pt x="51" y="472"/>
                                  </a:cubicBezTo>
                                  <a:cubicBezTo>
                                    <a:pt x="52" y="474"/>
                                    <a:pt x="53" y="475"/>
                                    <a:pt x="55" y="477"/>
                                  </a:cubicBezTo>
                                  <a:cubicBezTo>
                                    <a:pt x="60" y="473"/>
                                    <a:pt x="67" y="471"/>
                                    <a:pt x="74" y="471"/>
                                  </a:cubicBezTo>
                                  <a:cubicBezTo>
                                    <a:pt x="81" y="471"/>
                                    <a:pt x="88" y="473"/>
                                    <a:pt x="94" y="477"/>
                                  </a:cubicBezTo>
                                  <a:cubicBezTo>
                                    <a:pt x="95" y="475"/>
                                    <a:pt x="96" y="473"/>
                                    <a:pt x="97" y="472"/>
                                  </a:cubicBezTo>
                                  <a:close/>
                                  <a:moveTo>
                                    <a:pt x="103" y="467"/>
                                  </a:moveTo>
                                  <a:cubicBezTo>
                                    <a:pt x="95" y="461"/>
                                    <a:pt x="85" y="457"/>
                                    <a:pt x="74" y="457"/>
                                  </a:cubicBezTo>
                                  <a:cubicBezTo>
                                    <a:pt x="63" y="457"/>
                                    <a:pt x="53" y="461"/>
                                    <a:pt x="45" y="467"/>
                                  </a:cubicBezTo>
                                  <a:cubicBezTo>
                                    <a:pt x="46" y="468"/>
                                    <a:pt x="48" y="469"/>
                                    <a:pt x="50" y="471"/>
                                  </a:cubicBezTo>
                                  <a:cubicBezTo>
                                    <a:pt x="57" y="466"/>
                                    <a:pt x="65" y="463"/>
                                    <a:pt x="74" y="463"/>
                                  </a:cubicBezTo>
                                  <a:cubicBezTo>
                                    <a:pt x="83" y="463"/>
                                    <a:pt x="92" y="466"/>
                                    <a:pt x="99" y="471"/>
                                  </a:cubicBezTo>
                                  <a:cubicBezTo>
                                    <a:pt x="100" y="469"/>
                                    <a:pt x="102" y="468"/>
                                    <a:pt x="103" y="467"/>
                                  </a:cubicBezTo>
                                  <a:close/>
                                  <a:moveTo>
                                    <a:pt x="140" y="455"/>
                                  </a:moveTo>
                                  <a:cubicBezTo>
                                    <a:pt x="140" y="453"/>
                                    <a:pt x="138" y="450"/>
                                    <a:pt x="135" y="450"/>
                                  </a:cubicBezTo>
                                  <a:cubicBezTo>
                                    <a:pt x="132" y="450"/>
                                    <a:pt x="130" y="453"/>
                                    <a:pt x="130" y="455"/>
                                  </a:cubicBezTo>
                                  <a:cubicBezTo>
                                    <a:pt x="130" y="456"/>
                                    <a:pt x="130" y="456"/>
                                    <a:pt x="130" y="456"/>
                                  </a:cubicBezTo>
                                  <a:cubicBezTo>
                                    <a:pt x="132" y="456"/>
                                    <a:pt x="133" y="456"/>
                                    <a:pt x="135" y="456"/>
                                  </a:cubicBezTo>
                                  <a:cubicBezTo>
                                    <a:pt x="137" y="456"/>
                                    <a:pt x="138" y="456"/>
                                    <a:pt x="140" y="456"/>
                                  </a:cubicBezTo>
                                  <a:cubicBezTo>
                                    <a:pt x="140" y="456"/>
                                    <a:pt x="140" y="456"/>
                                    <a:pt x="140" y="455"/>
                                  </a:cubicBezTo>
                                  <a:close/>
                                  <a:moveTo>
                                    <a:pt x="147" y="455"/>
                                  </a:moveTo>
                                  <a:cubicBezTo>
                                    <a:pt x="147" y="449"/>
                                    <a:pt x="142" y="443"/>
                                    <a:pt x="135" y="443"/>
                                  </a:cubicBezTo>
                                  <a:cubicBezTo>
                                    <a:pt x="128" y="443"/>
                                    <a:pt x="123" y="449"/>
                                    <a:pt x="123" y="455"/>
                                  </a:cubicBezTo>
                                  <a:cubicBezTo>
                                    <a:pt x="123" y="456"/>
                                    <a:pt x="123" y="456"/>
                                    <a:pt x="123" y="457"/>
                                  </a:cubicBezTo>
                                  <a:cubicBezTo>
                                    <a:pt x="125" y="457"/>
                                    <a:pt x="127" y="456"/>
                                    <a:pt x="128" y="456"/>
                                  </a:cubicBezTo>
                                  <a:cubicBezTo>
                                    <a:pt x="128" y="456"/>
                                    <a:pt x="128" y="456"/>
                                    <a:pt x="128" y="455"/>
                                  </a:cubicBezTo>
                                  <a:cubicBezTo>
                                    <a:pt x="128" y="452"/>
                                    <a:pt x="131" y="449"/>
                                    <a:pt x="135" y="449"/>
                                  </a:cubicBezTo>
                                  <a:cubicBezTo>
                                    <a:pt x="139" y="449"/>
                                    <a:pt x="142" y="452"/>
                                    <a:pt x="142" y="455"/>
                                  </a:cubicBezTo>
                                  <a:cubicBezTo>
                                    <a:pt x="142" y="456"/>
                                    <a:pt x="142" y="456"/>
                                    <a:pt x="142" y="456"/>
                                  </a:cubicBezTo>
                                  <a:cubicBezTo>
                                    <a:pt x="143" y="456"/>
                                    <a:pt x="145" y="457"/>
                                    <a:pt x="147" y="457"/>
                                  </a:cubicBezTo>
                                  <a:cubicBezTo>
                                    <a:pt x="147" y="456"/>
                                    <a:pt x="147" y="456"/>
                                    <a:pt x="147" y="455"/>
                                  </a:cubicBezTo>
                                  <a:close/>
                                  <a:moveTo>
                                    <a:pt x="155" y="455"/>
                                  </a:moveTo>
                                  <a:cubicBezTo>
                                    <a:pt x="155" y="450"/>
                                    <a:pt x="152" y="445"/>
                                    <a:pt x="149" y="442"/>
                                  </a:cubicBezTo>
                                  <a:cubicBezTo>
                                    <a:pt x="145" y="438"/>
                                    <a:pt x="140" y="436"/>
                                    <a:pt x="135" y="436"/>
                                  </a:cubicBezTo>
                                  <a:cubicBezTo>
                                    <a:pt x="130" y="436"/>
                                    <a:pt x="125" y="438"/>
                                    <a:pt x="121" y="442"/>
                                  </a:cubicBezTo>
                                  <a:cubicBezTo>
                                    <a:pt x="118" y="445"/>
                                    <a:pt x="116" y="450"/>
                                    <a:pt x="116" y="455"/>
                                  </a:cubicBezTo>
                                  <a:cubicBezTo>
                                    <a:pt x="116" y="457"/>
                                    <a:pt x="116" y="458"/>
                                    <a:pt x="116" y="459"/>
                                  </a:cubicBezTo>
                                  <a:cubicBezTo>
                                    <a:pt x="118" y="459"/>
                                    <a:pt x="120" y="458"/>
                                    <a:pt x="122" y="457"/>
                                  </a:cubicBezTo>
                                  <a:cubicBezTo>
                                    <a:pt x="122" y="457"/>
                                    <a:pt x="121" y="456"/>
                                    <a:pt x="121" y="455"/>
                                  </a:cubicBezTo>
                                  <a:cubicBezTo>
                                    <a:pt x="121" y="448"/>
                                    <a:pt x="128" y="442"/>
                                    <a:pt x="135" y="442"/>
                                  </a:cubicBezTo>
                                  <a:cubicBezTo>
                                    <a:pt x="143" y="442"/>
                                    <a:pt x="149" y="448"/>
                                    <a:pt x="149" y="455"/>
                                  </a:cubicBezTo>
                                  <a:cubicBezTo>
                                    <a:pt x="149" y="456"/>
                                    <a:pt x="149" y="457"/>
                                    <a:pt x="148" y="457"/>
                                  </a:cubicBezTo>
                                  <a:cubicBezTo>
                                    <a:pt x="150" y="458"/>
                                    <a:pt x="152" y="459"/>
                                    <a:pt x="154" y="459"/>
                                  </a:cubicBezTo>
                                  <a:cubicBezTo>
                                    <a:pt x="154" y="458"/>
                                    <a:pt x="155" y="457"/>
                                    <a:pt x="155" y="455"/>
                                  </a:cubicBezTo>
                                  <a:close/>
                                  <a:moveTo>
                                    <a:pt x="162" y="455"/>
                                  </a:moveTo>
                                  <a:cubicBezTo>
                                    <a:pt x="162" y="448"/>
                                    <a:pt x="159" y="441"/>
                                    <a:pt x="154" y="436"/>
                                  </a:cubicBezTo>
                                  <a:cubicBezTo>
                                    <a:pt x="149" y="431"/>
                                    <a:pt x="143" y="428"/>
                                    <a:pt x="135" y="428"/>
                                  </a:cubicBezTo>
                                  <a:cubicBezTo>
                                    <a:pt x="128" y="428"/>
                                    <a:pt x="121" y="431"/>
                                    <a:pt x="116" y="436"/>
                                  </a:cubicBezTo>
                                  <a:cubicBezTo>
                                    <a:pt x="111" y="441"/>
                                    <a:pt x="108" y="448"/>
                                    <a:pt x="108" y="455"/>
                                  </a:cubicBezTo>
                                  <a:cubicBezTo>
                                    <a:pt x="108" y="458"/>
                                    <a:pt x="108" y="460"/>
                                    <a:pt x="109" y="463"/>
                                  </a:cubicBezTo>
                                  <a:cubicBezTo>
                                    <a:pt x="111" y="462"/>
                                    <a:pt x="113" y="461"/>
                                    <a:pt x="114" y="460"/>
                                  </a:cubicBezTo>
                                  <a:cubicBezTo>
                                    <a:pt x="114" y="458"/>
                                    <a:pt x="114" y="457"/>
                                    <a:pt x="114" y="455"/>
                                  </a:cubicBezTo>
                                  <a:cubicBezTo>
                                    <a:pt x="114" y="444"/>
                                    <a:pt x="123" y="434"/>
                                    <a:pt x="135" y="434"/>
                                  </a:cubicBezTo>
                                  <a:cubicBezTo>
                                    <a:pt x="147" y="434"/>
                                    <a:pt x="156" y="444"/>
                                    <a:pt x="156" y="455"/>
                                  </a:cubicBezTo>
                                  <a:cubicBezTo>
                                    <a:pt x="156" y="457"/>
                                    <a:pt x="156" y="458"/>
                                    <a:pt x="156" y="460"/>
                                  </a:cubicBezTo>
                                  <a:cubicBezTo>
                                    <a:pt x="158" y="461"/>
                                    <a:pt x="159" y="462"/>
                                    <a:pt x="161" y="463"/>
                                  </a:cubicBezTo>
                                  <a:cubicBezTo>
                                    <a:pt x="162" y="460"/>
                                    <a:pt x="162" y="458"/>
                                    <a:pt x="162" y="455"/>
                                  </a:cubicBezTo>
                                  <a:close/>
                                  <a:moveTo>
                                    <a:pt x="165" y="465"/>
                                  </a:moveTo>
                                  <a:cubicBezTo>
                                    <a:pt x="166" y="465"/>
                                    <a:pt x="167" y="464"/>
                                    <a:pt x="168" y="463"/>
                                  </a:cubicBezTo>
                                  <a:cubicBezTo>
                                    <a:pt x="169" y="461"/>
                                    <a:pt x="169" y="458"/>
                                    <a:pt x="169" y="455"/>
                                  </a:cubicBezTo>
                                  <a:cubicBezTo>
                                    <a:pt x="169" y="446"/>
                                    <a:pt x="165" y="437"/>
                                    <a:pt x="159" y="431"/>
                                  </a:cubicBezTo>
                                  <a:cubicBezTo>
                                    <a:pt x="153" y="425"/>
                                    <a:pt x="144" y="421"/>
                                    <a:pt x="135" y="421"/>
                                  </a:cubicBezTo>
                                  <a:cubicBezTo>
                                    <a:pt x="126" y="421"/>
                                    <a:pt x="117" y="425"/>
                                    <a:pt x="111" y="431"/>
                                  </a:cubicBezTo>
                                  <a:cubicBezTo>
                                    <a:pt x="105" y="437"/>
                                    <a:pt x="101" y="446"/>
                                    <a:pt x="101" y="455"/>
                                  </a:cubicBezTo>
                                  <a:cubicBezTo>
                                    <a:pt x="101" y="458"/>
                                    <a:pt x="101" y="461"/>
                                    <a:pt x="102" y="464"/>
                                  </a:cubicBezTo>
                                  <a:cubicBezTo>
                                    <a:pt x="103" y="464"/>
                                    <a:pt x="104" y="465"/>
                                    <a:pt x="105" y="466"/>
                                  </a:cubicBezTo>
                                  <a:cubicBezTo>
                                    <a:pt x="106" y="465"/>
                                    <a:pt x="106" y="464"/>
                                    <a:pt x="107" y="464"/>
                                  </a:cubicBezTo>
                                  <a:cubicBezTo>
                                    <a:pt x="107" y="461"/>
                                    <a:pt x="106" y="458"/>
                                    <a:pt x="106" y="455"/>
                                  </a:cubicBezTo>
                                  <a:cubicBezTo>
                                    <a:pt x="106" y="440"/>
                                    <a:pt x="119" y="427"/>
                                    <a:pt x="135" y="427"/>
                                  </a:cubicBezTo>
                                  <a:cubicBezTo>
                                    <a:pt x="151" y="427"/>
                                    <a:pt x="164" y="440"/>
                                    <a:pt x="164" y="455"/>
                                  </a:cubicBezTo>
                                  <a:cubicBezTo>
                                    <a:pt x="164" y="458"/>
                                    <a:pt x="163" y="461"/>
                                    <a:pt x="163" y="464"/>
                                  </a:cubicBezTo>
                                  <a:cubicBezTo>
                                    <a:pt x="163" y="464"/>
                                    <a:pt x="164" y="465"/>
                                    <a:pt x="165" y="465"/>
                                  </a:cubicBezTo>
                                  <a:close/>
                                  <a:moveTo>
                                    <a:pt x="207" y="491"/>
                                  </a:moveTo>
                                  <a:cubicBezTo>
                                    <a:pt x="204" y="489"/>
                                    <a:pt x="200" y="487"/>
                                    <a:pt x="195" y="487"/>
                                  </a:cubicBezTo>
                                  <a:cubicBezTo>
                                    <a:pt x="191" y="487"/>
                                    <a:pt x="187" y="489"/>
                                    <a:pt x="184" y="491"/>
                                  </a:cubicBezTo>
                                  <a:cubicBezTo>
                                    <a:pt x="184" y="493"/>
                                    <a:pt x="185" y="495"/>
                                    <a:pt x="185" y="497"/>
                                  </a:cubicBezTo>
                                  <a:cubicBezTo>
                                    <a:pt x="188" y="495"/>
                                    <a:pt x="191" y="493"/>
                                    <a:pt x="195" y="493"/>
                                  </a:cubicBezTo>
                                  <a:cubicBezTo>
                                    <a:pt x="199" y="493"/>
                                    <a:pt x="203" y="495"/>
                                    <a:pt x="205" y="498"/>
                                  </a:cubicBezTo>
                                  <a:cubicBezTo>
                                    <a:pt x="206" y="496"/>
                                    <a:pt x="206" y="494"/>
                                    <a:pt x="207" y="491"/>
                                  </a:cubicBezTo>
                                  <a:close/>
                                  <a:moveTo>
                                    <a:pt x="210" y="484"/>
                                  </a:moveTo>
                                  <a:cubicBezTo>
                                    <a:pt x="206" y="481"/>
                                    <a:pt x="201" y="480"/>
                                    <a:pt x="195" y="480"/>
                                  </a:cubicBezTo>
                                  <a:cubicBezTo>
                                    <a:pt x="190" y="480"/>
                                    <a:pt x="185" y="481"/>
                                    <a:pt x="181" y="484"/>
                                  </a:cubicBezTo>
                                  <a:cubicBezTo>
                                    <a:pt x="182" y="485"/>
                                    <a:pt x="182" y="487"/>
                                    <a:pt x="183" y="489"/>
                                  </a:cubicBezTo>
                                  <a:cubicBezTo>
                                    <a:pt x="187" y="487"/>
                                    <a:pt x="191" y="486"/>
                                    <a:pt x="195" y="486"/>
                                  </a:cubicBezTo>
                                  <a:cubicBezTo>
                                    <a:pt x="200" y="486"/>
                                    <a:pt x="204" y="487"/>
                                    <a:pt x="208" y="490"/>
                                  </a:cubicBezTo>
                                  <a:cubicBezTo>
                                    <a:pt x="208" y="488"/>
                                    <a:pt x="209" y="486"/>
                                    <a:pt x="210" y="484"/>
                                  </a:cubicBezTo>
                                  <a:close/>
                                  <a:moveTo>
                                    <a:pt x="214" y="478"/>
                                  </a:moveTo>
                                  <a:cubicBezTo>
                                    <a:pt x="208" y="475"/>
                                    <a:pt x="202" y="473"/>
                                    <a:pt x="195" y="473"/>
                                  </a:cubicBezTo>
                                  <a:cubicBezTo>
                                    <a:pt x="188" y="473"/>
                                    <a:pt x="182" y="474"/>
                                    <a:pt x="177" y="478"/>
                                  </a:cubicBezTo>
                                  <a:cubicBezTo>
                                    <a:pt x="178" y="479"/>
                                    <a:pt x="179" y="481"/>
                                    <a:pt x="180" y="482"/>
                                  </a:cubicBezTo>
                                  <a:cubicBezTo>
                                    <a:pt x="184" y="480"/>
                                    <a:pt x="189" y="478"/>
                                    <a:pt x="195" y="478"/>
                                  </a:cubicBezTo>
                                  <a:cubicBezTo>
                                    <a:pt x="201" y="478"/>
                                    <a:pt x="206" y="480"/>
                                    <a:pt x="211" y="483"/>
                                  </a:cubicBezTo>
                                  <a:cubicBezTo>
                                    <a:pt x="212" y="481"/>
                                    <a:pt x="213" y="480"/>
                                    <a:pt x="214" y="478"/>
                                  </a:cubicBezTo>
                                  <a:close/>
                                  <a:moveTo>
                                    <a:pt x="218" y="472"/>
                                  </a:moveTo>
                                  <a:cubicBezTo>
                                    <a:pt x="212" y="467"/>
                                    <a:pt x="204" y="465"/>
                                    <a:pt x="195" y="465"/>
                                  </a:cubicBezTo>
                                  <a:cubicBezTo>
                                    <a:pt x="187" y="465"/>
                                    <a:pt x="179" y="467"/>
                                    <a:pt x="172" y="472"/>
                                  </a:cubicBezTo>
                                  <a:cubicBezTo>
                                    <a:pt x="174" y="473"/>
                                    <a:pt x="175" y="475"/>
                                    <a:pt x="176" y="476"/>
                                  </a:cubicBezTo>
                                  <a:cubicBezTo>
                                    <a:pt x="182" y="473"/>
                                    <a:pt x="188" y="471"/>
                                    <a:pt x="195" y="471"/>
                                  </a:cubicBezTo>
                                  <a:cubicBezTo>
                                    <a:pt x="202" y="471"/>
                                    <a:pt x="209" y="473"/>
                                    <a:pt x="214" y="477"/>
                                  </a:cubicBezTo>
                                  <a:cubicBezTo>
                                    <a:pt x="216" y="475"/>
                                    <a:pt x="217" y="473"/>
                                    <a:pt x="218" y="472"/>
                                  </a:cubicBezTo>
                                  <a:close/>
                                  <a:moveTo>
                                    <a:pt x="224" y="467"/>
                                  </a:moveTo>
                                  <a:cubicBezTo>
                                    <a:pt x="216" y="461"/>
                                    <a:pt x="206" y="457"/>
                                    <a:pt x="195" y="457"/>
                                  </a:cubicBezTo>
                                  <a:cubicBezTo>
                                    <a:pt x="184" y="457"/>
                                    <a:pt x="174" y="461"/>
                                    <a:pt x="166" y="466"/>
                                  </a:cubicBezTo>
                                  <a:cubicBezTo>
                                    <a:pt x="168" y="468"/>
                                    <a:pt x="170" y="469"/>
                                    <a:pt x="171" y="470"/>
                                  </a:cubicBezTo>
                                  <a:cubicBezTo>
                                    <a:pt x="178" y="466"/>
                                    <a:pt x="186" y="463"/>
                                    <a:pt x="195" y="463"/>
                                  </a:cubicBezTo>
                                  <a:cubicBezTo>
                                    <a:pt x="204" y="463"/>
                                    <a:pt x="212" y="466"/>
                                    <a:pt x="219" y="471"/>
                                  </a:cubicBezTo>
                                  <a:cubicBezTo>
                                    <a:pt x="221" y="469"/>
                                    <a:pt x="222" y="468"/>
                                    <a:pt x="224" y="467"/>
                                  </a:cubicBezTo>
                                  <a:close/>
                                  <a:moveTo>
                                    <a:pt x="261" y="455"/>
                                  </a:moveTo>
                                  <a:cubicBezTo>
                                    <a:pt x="261" y="453"/>
                                    <a:pt x="259" y="450"/>
                                    <a:pt x="256" y="450"/>
                                  </a:cubicBezTo>
                                  <a:cubicBezTo>
                                    <a:pt x="253" y="450"/>
                                    <a:pt x="251" y="453"/>
                                    <a:pt x="251" y="455"/>
                                  </a:cubicBezTo>
                                  <a:cubicBezTo>
                                    <a:pt x="251" y="456"/>
                                    <a:pt x="251" y="456"/>
                                    <a:pt x="251" y="456"/>
                                  </a:cubicBezTo>
                                  <a:cubicBezTo>
                                    <a:pt x="252" y="456"/>
                                    <a:pt x="254" y="456"/>
                                    <a:pt x="256" y="456"/>
                                  </a:cubicBezTo>
                                  <a:cubicBezTo>
                                    <a:pt x="258" y="456"/>
                                    <a:pt x="259" y="456"/>
                                    <a:pt x="261" y="456"/>
                                  </a:cubicBezTo>
                                  <a:cubicBezTo>
                                    <a:pt x="261" y="456"/>
                                    <a:pt x="261" y="456"/>
                                    <a:pt x="261" y="455"/>
                                  </a:cubicBezTo>
                                  <a:close/>
                                  <a:moveTo>
                                    <a:pt x="268" y="455"/>
                                  </a:moveTo>
                                  <a:cubicBezTo>
                                    <a:pt x="268" y="449"/>
                                    <a:pt x="262" y="443"/>
                                    <a:pt x="256" y="443"/>
                                  </a:cubicBezTo>
                                  <a:cubicBezTo>
                                    <a:pt x="249" y="443"/>
                                    <a:pt x="244" y="449"/>
                                    <a:pt x="244" y="455"/>
                                  </a:cubicBezTo>
                                  <a:cubicBezTo>
                                    <a:pt x="244" y="456"/>
                                    <a:pt x="244" y="456"/>
                                    <a:pt x="244" y="457"/>
                                  </a:cubicBezTo>
                                  <a:cubicBezTo>
                                    <a:pt x="246" y="457"/>
                                    <a:pt x="247" y="456"/>
                                    <a:pt x="249" y="456"/>
                                  </a:cubicBezTo>
                                  <a:cubicBezTo>
                                    <a:pt x="249" y="456"/>
                                    <a:pt x="249" y="456"/>
                                    <a:pt x="249" y="455"/>
                                  </a:cubicBezTo>
                                  <a:cubicBezTo>
                                    <a:pt x="249" y="452"/>
                                    <a:pt x="252" y="449"/>
                                    <a:pt x="256" y="449"/>
                                  </a:cubicBezTo>
                                  <a:cubicBezTo>
                                    <a:pt x="260" y="449"/>
                                    <a:pt x="263" y="452"/>
                                    <a:pt x="263" y="455"/>
                                  </a:cubicBezTo>
                                  <a:cubicBezTo>
                                    <a:pt x="263" y="456"/>
                                    <a:pt x="263" y="456"/>
                                    <a:pt x="263" y="456"/>
                                  </a:cubicBezTo>
                                  <a:cubicBezTo>
                                    <a:pt x="264" y="456"/>
                                    <a:pt x="266" y="457"/>
                                    <a:pt x="268" y="457"/>
                                  </a:cubicBezTo>
                                  <a:cubicBezTo>
                                    <a:pt x="268" y="456"/>
                                    <a:pt x="268" y="456"/>
                                    <a:pt x="268" y="455"/>
                                  </a:cubicBezTo>
                                  <a:close/>
                                  <a:moveTo>
                                    <a:pt x="275" y="455"/>
                                  </a:moveTo>
                                  <a:cubicBezTo>
                                    <a:pt x="275" y="450"/>
                                    <a:pt x="273" y="445"/>
                                    <a:pt x="270" y="442"/>
                                  </a:cubicBezTo>
                                  <a:cubicBezTo>
                                    <a:pt x="266" y="438"/>
                                    <a:pt x="261" y="436"/>
                                    <a:pt x="256" y="436"/>
                                  </a:cubicBezTo>
                                  <a:cubicBezTo>
                                    <a:pt x="250" y="436"/>
                                    <a:pt x="246" y="438"/>
                                    <a:pt x="242" y="442"/>
                                  </a:cubicBezTo>
                                  <a:cubicBezTo>
                                    <a:pt x="239" y="445"/>
                                    <a:pt x="236" y="450"/>
                                    <a:pt x="236" y="455"/>
                                  </a:cubicBezTo>
                                  <a:cubicBezTo>
                                    <a:pt x="236" y="457"/>
                                    <a:pt x="237" y="458"/>
                                    <a:pt x="237" y="459"/>
                                  </a:cubicBezTo>
                                  <a:cubicBezTo>
                                    <a:pt x="239" y="459"/>
                                    <a:pt x="241" y="458"/>
                                    <a:pt x="242" y="457"/>
                                  </a:cubicBezTo>
                                  <a:cubicBezTo>
                                    <a:pt x="242" y="457"/>
                                    <a:pt x="242" y="456"/>
                                    <a:pt x="242" y="455"/>
                                  </a:cubicBezTo>
                                  <a:cubicBezTo>
                                    <a:pt x="242" y="448"/>
                                    <a:pt x="248" y="442"/>
                                    <a:pt x="256" y="442"/>
                                  </a:cubicBezTo>
                                  <a:cubicBezTo>
                                    <a:pt x="263" y="442"/>
                                    <a:pt x="269" y="448"/>
                                    <a:pt x="269" y="455"/>
                                  </a:cubicBezTo>
                                  <a:cubicBezTo>
                                    <a:pt x="269" y="456"/>
                                    <a:pt x="269" y="457"/>
                                    <a:pt x="269" y="457"/>
                                  </a:cubicBezTo>
                                  <a:cubicBezTo>
                                    <a:pt x="271" y="458"/>
                                    <a:pt x="273" y="459"/>
                                    <a:pt x="275" y="459"/>
                                  </a:cubicBezTo>
                                  <a:cubicBezTo>
                                    <a:pt x="275" y="458"/>
                                    <a:pt x="275" y="457"/>
                                    <a:pt x="275" y="455"/>
                                  </a:cubicBezTo>
                                  <a:close/>
                                  <a:moveTo>
                                    <a:pt x="283" y="455"/>
                                  </a:moveTo>
                                  <a:cubicBezTo>
                                    <a:pt x="283" y="448"/>
                                    <a:pt x="280" y="441"/>
                                    <a:pt x="275" y="436"/>
                                  </a:cubicBezTo>
                                  <a:cubicBezTo>
                                    <a:pt x="270" y="431"/>
                                    <a:pt x="263" y="428"/>
                                    <a:pt x="256" y="428"/>
                                  </a:cubicBezTo>
                                  <a:cubicBezTo>
                                    <a:pt x="248" y="428"/>
                                    <a:pt x="242" y="431"/>
                                    <a:pt x="237" y="436"/>
                                  </a:cubicBezTo>
                                  <a:cubicBezTo>
                                    <a:pt x="232" y="441"/>
                                    <a:pt x="229" y="448"/>
                                    <a:pt x="229" y="455"/>
                                  </a:cubicBezTo>
                                  <a:cubicBezTo>
                                    <a:pt x="229" y="458"/>
                                    <a:pt x="229" y="460"/>
                                    <a:pt x="230" y="463"/>
                                  </a:cubicBezTo>
                                  <a:cubicBezTo>
                                    <a:pt x="231" y="462"/>
                                    <a:pt x="233" y="461"/>
                                    <a:pt x="235" y="460"/>
                                  </a:cubicBezTo>
                                  <a:cubicBezTo>
                                    <a:pt x="235" y="458"/>
                                    <a:pt x="235" y="457"/>
                                    <a:pt x="235" y="455"/>
                                  </a:cubicBezTo>
                                  <a:cubicBezTo>
                                    <a:pt x="235" y="444"/>
                                    <a:pt x="244" y="434"/>
                                    <a:pt x="256" y="434"/>
                                  </a:cubicBezTo>
                                  <a:cubicBezTo>
                                    <a:pt x="268" y="434"/>
                                    <a:pt x="277" y="444"/>
                                    <a:pt x="277" y="455"/>
                                  </a:cubicBezTo>
                                  <a:cubicBezTo>
                                    <a:pt x="277" y="457"/>
                                    <a:pt x="277" y="458"/>
                                    <a:pt x="276" y="460"/>
                                  </a:cubicBezTo>
                                  <a:cubicBezTo>
                                    <a:pt x="278" y="461"/>
                                    <a:pt x="280" y="462"/>
                                    <a:pt x="282" y="463"/>
                                  </a:cubicBezTo>
                                  <a:cubicBezTo>
                                    <a:pt x="283" y="460"/>
                                    <a:pt x="283" y="458"/>
                                    <a:pt x="283" y="455"/>
                                  </a:cubicBezTo>
                                  <a:close/>
                                  <a:moveTo>
                                    <a:pt x="286" y="466"/>
                                  </a:moveTo>
                                  <a:cubicBezTo>
                                    <a:pt x="287" y="465"/>
                                    <a:pt x="288" y="464"/>
                                    <a:pt x="289" y="464"/>
                                  </a:cubicBezTo>
                                  <a:cubicBezTo>
                                    <a:pt x="290" y="461"/>
                                    <a:pt x="290" y="458"/>
                                    <a:pt x="290" y="455"/>
                                  </a:cubicBezTo>
                                  <a:cubicBezTo>
                                    <a:pt x="290" y="446"/>
                                    <a:pt x="286" y="437"/>
                                    <a:pt x="280" y="431"/>
                                  </a:cubicBezTo>
                                  <a:cubicBezTo>
                                    <a:pt x="274" y="425"/>
                                    <a:pt x="265" y="421"/>
                                    <a:pt x="256" y="421"/>
                                  </a:cubicBezTo>
                                  <a:cubicBezTo>
                                    <a:pt x="246" y="421"/>
                                    <a:pt x="238" y="425"/>
                                    <a:pt x="232" y="431"/>
                                  </a:cubicBezTo>
                                  <a:cubicBezTo>
                                    <a:pt x="225" y="437"/>
                                    <a:pt x="222" y="446"/>
                                    <a:pt x="222" y="455"/>
                                  </a:cubicBezTo>
                                  <a:cubicBezTo>
                                    <a:pt x="222" y="458"/>
                                    <a:pt x="222" y="461"/>
                                    <a:pt x="223" y="464"/>
                                  </a:cubicBezTo>
                                  <a:cubicBezTo>
                                    <a:pt x="224" y="464"/>
                                    <a:pt x="225" y="465"/>
                                    <a:pt x="225" y="466"/>
                                  </a:cubicBezTo>
                                  <a:cubicBezTo>
                                    <a:pt x="226" y="465"/>
                                    <a:pt x="227" y="464"/>
                                    <a:pt x="228" y="464"/>
                                  </a:cubicBezTo>
                                  <a:cubicBezTo>
                                    <a:pt x="228" y="461"/>
                                    <a:pt x="227" y="458"/>
                                    <a:pt x="227" y="455"/>
                                  </a:cubicBezTo>
                                  <a:cubicBezTo>
                                    <a:pt x="227" y="440"/>
                                    <a:pt x="240" y="427"/>
                                    <a:pt x="256" y="427"/>
                                  </a:cubicBezTo>
                                  <a:cubicBezTo>
                                    <a:pt x="272" y="427"/>
                                    <a:pt x="285" y="440"/>
                                    <a:pt x="285" y="455"/>
                                  </a:cubicBezTo>
                                  <a:cubicBezTo>
                                    <a:pt x="285" y="458"/>
                                    <a:pt x="284" y="461"/>
                                    <a:pt x="283" y="464"/>
                                  </a:cubicBezTo>
                                  <a:cubicBezTo>
                                    <a:pt x="284" y="464"/>
                                    <a:pt x="285" y="465"/>
                                    <a:pt x="286" y="466"/>
                                  </a:cubicBezTo>
                                  <a:close/>
                                  <a:moveTo>
                                    <a:pt x="329" y="491"/>
                                  </a:moveTo>
                                  <a:cubicBezTo>
                                    <a:pt x="326" y="489"/>
                                    <a:pt x="321" y="487"/>
                                    <a:pt x="317" y="487"/>
                                  </a:cubicBezTo>
                                  <a:cubicBezTo>
                                    <a:pt x="312" y="487"/>
                                    <a:pt x="308" y="489"/>
                                    <a:pt x="305" y="492"/>
                                  </a:cubicBezTo>
                                  <a:cubicBezTo>
                                    <a:pt x="305" y="494"/>
                                    <a:pt x="306" y="496"/>
                                    <a:pt x="306" y="498"/>
                                  </a:cubicBezTo>
                                  <a:cubicBezTo>
                                    <a:pt x="309" y="495"/>
                                    <a:pt x="313" y="493"/>
                                    <a:pt x="317" y="493"/>
                                  </a:cubicBezTo>
                                  <a:cubicBezTo>
                                    <a:pt x="321" y="493"/>
                                    <a:pt x="325" y="495"/>
                                    <a:pt x="327" y="498"/>
                                  </a:cubicBezTo>
                                  <a:cubicBezTo>
                                    <a:pt x="328" y="496"/>
                                    <a:pt x="328" y="494"/>
                                    <a:pt x="329" y="491"/>
                                  </a:cubicBezTo>
                                  <a:close/>
                                  <a:moveTo>
                                    <a:pt x="332" y="484"/>
                                  </a:moveTo>
                                  <a:cubicBezTo>
                                    <a:pt x="328" y="481"/>
                                    <a:pt x="322" y="480"/>
                                    <a:pt x="317" y="480"/>
                                  </a:cubicBezTo>
                                  <a:cubicBezTo>
                                    <a:pt x="311" y="480"/>
                                    <a:pt x="306" y="481"/>
                                    <a:pt x="302" y="484"/>
                                  </a:cubicBezTo>
                                  <a:cubicBezTo>
                                    <a:pt x="303" y="486"/>
                                    <a:pt x="304" y="488"/>
                                    <a:pt x="304" y="490"/>
                                  </a:cubicBezTo>
                                  <a:cubicBezTo>
                                    <a:pt x="308" y="487"/>
                                    <a:pt x="312" y="486"/>
                                    <a:pt x="317" y="486"/>
                                  </a:cubicBezTo>
                                  <a:cubicBezTo>
                                    <a:pt x="322" y="486"/>
                                    <a:pt x="326" y="487"/>
                                    <a:pt x="329" y="490"/>
                                  </a:cubicBezTo>
                                  <a:cubicBezTo>
                                    <a:pt x="330" y="488"/>
                                    <a:pt x="331" y="486"/>
                                    <a:pt x="332" y="484"/>
                                  </a:cubicBezTo>
                                  <a:close/>
                                  <a:moveTo>
                                    <a:pt x="335" y="478"/>
                                  </a:moveTo>
                                  <a:cubicBezTo>
                                    <a:pt x="330" y="475"/>
                                    <a:pt x="324" y="473"/>
                                    <a:pt x="317" y="473"/>
                                  </a:cubicBezTo>
                                  <a:cubicBezTo>
                                    <a:pt x="310" y="473"/>
                                    <a:pt x="304" y="475"/>
                                    <a:pt x="298" y="478"/>
                                  </a:cubicBezTo>
                                  <a:cubicBezTo>
                                    <a:pt x="299" y="480"/>
                                    <a:pt x="300" y="481"/>
                                    <a:pt x="301" y="483"/>
                                  </a:cubicBezTo>
                                  <a:cubicBezTo>
                                    <a:pt x="306" y="480"/>
                                    <a:pt x="311" y="478"/>
                                    <a:pt x="317" y="478"/>
                                  </a:cubicBezTo>
                                  <a:cubicBezTo>
                                    <a:pt x="323" y="478"/>
                                    <a:pt x="328" y="480"/>
                                    <a:pt x="333" y="483"/>
                                  </a:cubicBezTo>
                                  <a:cubicBezTo>
                                    <a:pt x="333" y="481"/>
                                    <a:pt x="334" y="480"/>
                                    <a:pt x="335" y="478"/>
                                  </a:cubicBezTo>
                                  <a:close/>
                                  <a:moveTo>
                                    <a:pt x="340" y="472"/>
                                  </a:moveTo>
                                  <a:cubicBezTo>
                                    <a:pt x="334" y="467"/>
                                    <a:pt x="326" y="465"/>
                                    <a:pt x="317" y="465"/>
                                  </a:cubicBezTo>
                                  <a:cubicBezTo>
                                    <a:pt x="308" y="465"/>
                                    <a:pt x="300" y="468"/>
                                    <a:pt x="293" y="472"/>
                                  </a:cubicBezTo>
                                  <a:cubicBezTo>
                                    <a:pt x="295" y="474"/>
                                    <a:pt x="296" y="475"/>
                                    <a:pt x="297" y="477"/>
                                  </a:cubicBezTo>
                                  <a:cubicBezTo>
                                    <a:pt x="303" y="473"/>
                                    <a:pt x="310" y="471"/>
                                    <a:pt x="317" y="471"/>
                                  </a:cubicBezTo>
                                  <a:cubicBezTo>
                                    <a:pt x="324" y="471"/>
                                    <a:pt x="331" y="473"/>
                                    <a:pt x="336" y="477"/>
                                  </a:cubicBezTo>
                                  <a:cubicBezTo>
                                    <a:pt x="338" y="475"/>
                                    <a:pt x="339" y="473"/>
                                    <a:pt x="340" y="472"/>
                                  </a:cubicBezTo>
                                  <a:close/>
                                  <a:moveTo>
                                    <a:pt x="346" y="467"/>
                                  </a:moveTo>
                                  <a:cubicBezTo>
                                    <a:pt x="338" y="461"/>
                                    <a:pt x="328" y="457"/>
                                    <a:pt x="317" y="457"/>
                                  </a:cubicBezTo>
                                  <a:cubicBezTo>
                                    <a:pt x="306" y="457"/>
                                    <a:pt x="296" y="461"/>
                                    <a:pt x="288" y="467"/>
                                  </a:cubicBezTo>
                                  <a:cubicBezTo>
                                    <a:pt x="289" y="468"/>
                                    <a:pt x="291" y="469"/>
                                    <a:pt x="292" y="471"/>
                                  </a:cubicBezTo>
                                  <a:cubicBezTo>
                                    <a:pt x="299" y="466"/>
                                    <a:pt x="308" y="463"/>
                                    <a:pt x="317" y="463"/>
                                  </a:cubicBezTo>
                                  <a:cubicBezTo>
                                    <a:pt x="326" y="463"/>
                                    <a:pt x="334" y="466"/>
                                    <a:pt x="341" y="471"/>
                                  </a:cubicBezTo>
                                  <a:cubicBezTo>
                                    <a:pt x="343" y="469"/>
                                    <a:pt x="344" y="468"/>
                                    <a:pt x="346" y="467"/>
                                  </a:cubicBezTo>
                                  <a:close/>
                                  <a:moveTo>
                                    <a:pt x="383" y="455"/>
                                  </a:moveTo>
                                  <a:cubicBezTo>
                                    <a:pt x="383" y="453"/>
                                    <a:pt x="381" y="450"/>
                                    <a:pt x="378" y="450"/>
                                  </a:cubicBezTo>
                                  <a:cubicBezTo>
                                    <a:pt x="375" y="450"/>
                                    <a:pt x="373" y="453"/>
                                    <a:pt x="373" y="455"/>
                                  </a:cubicBezTo>
                                  <a:cubicBezTo>
                                    <a:pt x="373" y="456"/>
                                    <a:pt x="373" y="456"/>
                                    <a:pt x="373" y="456"/>
                                  </a:cubicBezTo>
                                  <a:cubicBezTo>
                                    <a:pt x="374" y="456"/>
                                    <a:pt x="376" y="456"/>
                                    <a:pt x="378" y="456"/>
                                  </a:cubicBezTo>
                                  <a:cubicBezTo>
                                    <a:pt x="379" y="456"/>
                                    <a:pt x="381" y="456"/>
                                    <a:pt x="383" y="456"/>
                                  </a:cubicBezTo>
                                  <a:cubicBezTo>
                                    <a:pt x="383" y="456"/>
                                    <a:pt x="383" y="456"/>
                                    <a:pt x="383" y="455"/>
                                  </a:cubicBezTo>
                                  <a:close/>
                                  <a:moveTo>
                                    <a:pt x="390" y="455"/>
                                  </a:moveTo>
                                  <a:cubicBezTo>
                                    <a:pt x="390" y="449"/>
                                    <a:pt x="384" y="443"/>
                                    <a:pt x="378" y="443"/>
                                  </a:cubicBezTo>
                                  <a:cubicBezTo>
                                    <a:pt x="371" y="443"/>
                                    <a:pt x="366" y="449"/>
                                    <a:pt x="366" y="455"/>
                                  </a:cubicBezTo>
                                  <a:cubicBezTo>
                                    <a:pt x="366" y="456"/>
                                    <a:pt x="366" y="456"/>
                                    <a:pt x="366" y="457"/>
                                  </a:cubicBezTo>
                                  <a:cubicBezTo>
                                    <a:pt x="368" y="457"/>
                                    <a:pt x="369" y="456"/>
                                    <a:pt x="371" y="456"/>
                                  </a:cubicBezTo>
                                  <a:cubicBezTo>
                                    <a:pt x="371" y="456"/>
                                    <a:pt x="371" y="456"/>
                                    <a:pt x="371" y="455"/>
                                  </a:cubicBezTo>
                                  <a:cubicBezTo>
                                    <a:pt x="371" y="452"/>
                                    <a:pt x="374" y="449"/>
                                    <a:pt x="378" y="449"/>
                                  </a:cubicBezTo>
                                  <a:cubicBezTo>
                                    <a:pt x="381" y="449"/>
                                    <a:pt x="384" y="452"/>
                                    <a:pt x="384" y="455"/>
                                  </a:cubicBezTo>
                                  <a:cubicBezTo>
                                    <a:pt x="384" y="456"/>
                                    <a:pt x="384" y="456"/>
                                    <a:pt x="384" y="456"/>
                                  </a:cubicBezTo>
                                  <a:cubicBezTo>
                                    <a:pt x="386" y="456"/>
                                    <a:pt x="388" y="457"/>
                                    <a:pt x="390" y="457"/>
                                  </a:cubicBezTo>
                                  <a:cubicBezTo>
                                    <a:pt x="390" y="456"/>
                                    <a:pt x="390" y="456"/>
                                    <a:pt x="390" y="455"/>
                                  </a:cubicBezTo>
                                  <a:close/>
                                  <a:moveTo>
                                    <a:pt x="397" y="455"/>
                                  </a:moveTo>
                                  <a:cubicBezTo>
                                    <a:pt x="397" y="450"/>
                                    <a:pt x="395" y="445"/>
                                    <a:pt x="392" y="442"/>
                                  </a:cubicBezTo>
                                  <a:cubicBezTo>
                                    <a:pt x="388" y="438"/>
                                    <a:pt x="383" y="436"/>
                                    <a:pt x="378" y="436"/>
                                  </a:cubicBezTo>
                                  <a:cubicBezTo>
                                    <a:pt x="372" y="436"/>
                                    <a:pt x="368" y="438"/>
                                    <a:pt x="364" y="442"/>
                                  </a:cubicBezTo>
                                  <a:cubicBezTo>
                                    <a:pt x="360" y="445"/>
                                    <a:pt x="358" y="450"/>
                                    <a:pt x="358" y="455"/>
                                  </a:cubicBezTo>
                                  <a:cubicBezTo>
                                    <a:pt x="358" y="457"/>
                                    <a:pt x="358" y="458"/>
                                    <a:pt x="359" y="459"/>
                                  </a:cubicBezTo>
                                  <a:cubicBezTo>
                                    <a:pt x="361" y="459"/>
                                    <a:pt x="362" y="458"/>
                                    <a:pt x="364" y="457"/>
                                  </a:cubicBezTo>
                                  <a:cubicBezTo>
                                    <a:pt x="364" y="457"/>
                                    <a:pt x="364" y="456"/>
                                    <a:pt x="364" y="455"/>
                                  </a:cubicBezTo>
                                  <a:cubicBezTo>
                                    <a:pt x="364" y="448"/>
                                    <a:pt x="370" y="442"/>
                                    <a:pt x="378" y="442"/>
                                  </a:cubicBezTo>
                                  <a:cubicBezTo>
                                    <a:pt x="385" y="442"/>
                                    <a:pt x="391" y="448"/>
                                    <a:pt x="391" y="455"/>
                                  </a:cubicBezTo>
                                  <a:cubicBezTo>
                                    <a:pt x="391" y="456"/>
                                    <a:pt x="391" y="457"/>
                                    <a:pt x="391" y="457"/>
                                  </a:cubicBezTo>
                                  <a:cubicBezTo>
                                    <a:pt x="393" y="458"/>
                                    <a:pt x="395" y="459"/>
                                    <a:pt x="397" y="459"/>
                                  </a:cubicBezTo>
                                  <a:cubicBezTo>
                                    <a:pt x="397" y="458"/>
                                    <a:pt x="397" y="457"/>
                                    <a:pt x="397" y="455"/>
                                  </a:cubicBezTo>
                                  <a:close/>
                                  <a:moveTo>
                                    <a:pt x="405" y="455"/>
                                  </a:moveTo>
                                  <a:cubicBezTo>
                                    <a:pt x="405" y="448"/>
                                    <a:pt x="402" y="441"/>
                                    <a:pt x="397" y="436"/>
                                  </a:cubicBezTo>
                                  <a:cubicBezTo>
                                    <a:pt x="392" y="431"/>
                                    <a:pt x="385" y="428"/>
                                    <a:pt x="378" y="428"/>
                                  </a:cubicBezTo>
                                  <a:cubicBezTo>
                                    <a:pt x="370" y="428"/>
                                    <a:pt x="363" y="431"/>
                                    <a:pt x="359" y="436"/>
                                  </a:cubicBezTo>
                                  <a:cubicBezTo>
                                    <a:pt x="354" y="441"/>
                                    <a:pt x="351" y="448"/>
                                    <a:pt x="351" y="455"/>
                                  </a:cubicBezTo>
                                  <a:cubicBezTo>
                                    <a:pt x="351" y="458"/>
                                    <a:pt x="351" y="460"/>
                                    <a:pt x="352" y="463"/>
                                  </a:cubicBezTo>
                                  <a:cubicBezTo>
                                    <a:pt x="353" y="462"/>
                                    <a:pt x="355" y="461"/>
                                    <a:pt x="357" y="460"/>
                                  </a:cubicBezTo>
                                  <a:cubicBezTo>
                                    <a:pt x="357" y="458"/>
                                    <a:pt x="357" y="457"/>
                                    <a:pt x="357" y="455"/>
                                  </a:cubicBezTo>
                                  <a:cubicBezTo>
                                    <a:pt x="357" y="444"/>
                                    <a:pt x="366" y="434"/>
                                    <a:pt x="378" y="434"/>
                                  </a:cubicBezTo>
                                  <a:cubicBezTo>
                                    <a:pt x="389" y="434"/>
                                    <a:pt x="399" y="444"/>
                                    <a:pt x="399" y="455"/>
                                  </a:cubicBezTo>
                                  <a:cubicBezTo>
                                    <a:pt x="399" y="457"/>
                                    <a:pt x="399" y="458"/>
                                    <a:pt x="398" y="460"/>
                                  </a:cubicBezTo>
                                  <a:cubicBezTo>
                                    <a:pt x="400" y="461"/>
                                    <a:pt x="402" y="462"/>
                                    <a:pt x="404" y="463"/>
                                  </a:cubicBezTo>
                                  <a:cubicBezTo>
                                    <a:pt x="405" y="460"/>
                                    <a:pt x="405" y="458"/>
                                    <a:pt x="405" y="455"/>
                                  </a:cubicBezTo>
                                  <a:close/>
                                  <a:moveTo>
                                    <a:pt x="408" y="465"/>
                                  </a:moveTo>
                                  <a:cubicBezTo>
                                    <a:pt x="409" y="465"/>
                                    <a:pt x="410" y="464"/>
                                    <a:pt x="411" y="463"/>
                                  </a:cubicBezTo>
                                  <a:cubicBezTo>
                                    <a:pt x="412" y="461"/>
                                    <a:pt x="412" y="458"/>
                                    <a:pt x="412" y="455"/>
                                  </a:cubicBezTo>
                                  <a:cubicBezTo>
                                    <a:pt x="412" y="446"/>
                                    <a:pt x="408" y="437"/>
                                    <a:pt x="402" y="431"/>
                                  </a:cubicBezTo>
                                  <a:cubicBezTo>
                                    <a:pt x="396" y="425"/>
                                    <a:pt x="387" y="421"/>
                                    <a:pt x="378" y="421"/>
                                  </a:cubicBezTo>
                                  <a:cubicBezTo>
                                    <a:pt x="368" y="421"/>
                                    <a:pt x="360" y="425"/>
                                    <a:pt x="354" y="431"/>
                                  </a:cubicBezTo>
                                  <a:cubicBezTo>
                                    <a:pt x="347" y="437"/>
                                    <a:pt x="344" y="446"/>
                                    <a:pt x="344" y="455"/>
                                  </a:cubicBezTo>
                                  <a:cubicBezTo>
                                    <a:pt x="344" y="458"/>
                                    <a:pt x="344" y="461"/>
                                    <a:pt x="345" y="464"/>
                                  </a:cubicBezTo>
                                  <a:cubicBezTo>
                                    <a:pt x="346" y="464"/>
                                    <a:pt x="346" y="465"/>
                                    <a:pt x="347" y="466"/>
                                  </a:cubicBezTo>
                                  <a:cubicBezTo>
                                    <a:pt x="348" y="465"/>
                                    <a:pt x="349" y="464"/>
                                    <a:pt x="350" y="464"/>
                                  </a:cubicBezTo>
                                  <a:cubicBezTo>
                                    <a:pt x="349" y="461"/>
                                    <a:pt x="349" y="458"/>
                                    <a:pt x="349" y="455"/>
                                  </a:cubicBezTo>
                                  <a:cubicBezTo>
                                    <a:pt x="349" y="440"/>
                                    <a:pt x="362" y="427"/>
                                    <a:pt x="378" y="427"/>
                                  </a:cubicBezTo>
                                  <a:cubicBezTo>
                                    <a:pt x="394" y="427"/>
                                    <a:pt x="407" y="440"/>
                                    <a:pt x="407" y="455"/>
                                  </a:cubicBezTo>
                                  <a:cubicBezTo>
                                    <a:pt x="407" y="458"/>
                                    <a:pt x="406" y="461"/>
                                    <a:pt x="405" y="464"/>
                                  </a:cubicBezTo>
                                  <a:cubicBezTo>
                                    <a:pt x="406" y="464"/>
                                    <a:pt x="407" y="465"/>
                                    <a:pt x="408" y="465"/>
                                  </a:cubicBezTo>
                                  <a:close/>
                                  <a:moveTo>
                                    <a:pt x="450" y="491"/>
                                  </a:moveTo>
                                  <a:cubicBezTo>
                                    <a:pt x="446" y="489"/>
                                    <a:pt x="442" y="487"/>
                                    <a:pt x="438" y="487"/>
                                  </a:cubicBezTo>
                                  <a:cubicBezTo>
                                    <a:pt x="434" y="487"/>
                                    <a:pt x="430" y="489"/>
                                    <a:pt x="426" y="491"/>
                                  </a:cubicBezTo>
                                  <a:cubicBezTo>
                                    <a:pt x="427" y="493"/>
                                    <a:pt x="428" y="495"/>
                                    <a:pt x="428" y="497"/>
                                  </a:cubicBezTo>
                                  <a:cubicBezTo>
                                    <a:pt x="431" y="495"/>
                                    <a:pt x="434" y="493"/>
                                    <a:pt x="438" y="493"/>
                                  </a:cubicBezTo>
                                  <a:cubicBezTo>
                                    <a:pt x="442" y="493"/>
                                    <a:pt x="446" y="495"/>
                                    <a:pt x="448" y="498"/>
                                  </a:cubicBezTo>
                                  <a:cubicBezTo>
                                    <a:pt x="449" y="496"/>
                                    <a:pt x="449" y="494"/>
                                    <a:pt x="450" y="491"/>
                                  </a:cubicBezTo>
                                  <a:close/>
                                  <a:moveTo>
                                    <a:pt x="453" y="484"/>
                                  </a:moveTo>
                                  <a:cubicBezTo>
                                    <a:pt x="448" y="481"/>
                                    <a:pt x="443" y="480"/>
                                    <a:pt x="438" y="480"/>
                                  </a:cubicBezTo>
                                  <a:cubicBezTo>
                                    <a:pt x="433" y="480"/>
                                    <a:pt x="428" y="481"/>
                                    <a:pt x="423" y="484"/>
                                  </a:cubicBezTo>
                                  <a:cubicBezTo>
                                    <a:pt x="424" y="485"/>
                                    <a:pt x="425" y="487"/>
                                    <a:pt x="426" y="489"/>
                                  </a:cubicBezTo>
                                  <a:cubicBezTo>
                                    <a:pt x="429" y="487"/>
                                    <a:pt x="433" y="486"/>
                                    <a:pt x="438" y="486"/>
                                  </a:cubicBezTo>
                                  <a:cubicBezTo>
                                    <a:pt x="442" y="486"/>
                                    <a:pt x="447" y="487"/>
                                    <a:pt x="450" y="490"/>
                                  </a:cubicBezTo>
                                  <a:cubicBezTo>
                                    <a:pt x="451" y="488"/>
                                    <a:pt x="452" y="486"/>
                                    <a:pt x="453" y="484"/>
                                  </a:cubicBezTo>
                                  <a:close/>
                                  <a:moveTo>
                                    <a:pt x="456" y="478"/>
                                  </a:moveTo>
                                  <a:cubicBezTo>
                                    <a:pt x="451" y="475"/>
                                    <a:pt x="445" y="473"/>
                                    <a:pt x="438" y="473"/>
                                  </a:cubicBezTo>
                                  <a:cubicBezTo>
                                    <a:pt x="431" y="473"/>
                                    <a:pt x="425" y="474"/>
                                    <a:pt x="420" y="478"/>
                                  </a:cubicBezTo>
                                  <a:cubicBezTo>
                                    <a:pt x="421" y="479"/>
                                    <a:pt x="422" y="481"/>
                                    <a:pt x="423" y="482"/>
                                  </a:cubicBezTo>
                                  <a:cubicBezTo>
                                    <a:pt x="427" y="480"/>
                                    <a:pt x="432" y="478"/>
                                    <a:pt x="438" y="478"/>
                                  </a:cubicBezTo>
                                  <a:cubicBezTo>
                                    <a:pt x="444" y="478"/>
                                    <a:pt x="449" y="480"/>
                                    <a:pt x="453" y="483"/>
                                  </a:cubicBezTo>
                                  <a:cubicBezTo>
                                    <a:pt x="454" y="481"/>
                                    <a:pt x="455" y="480"/>
                                    <a:pt x="456" y="478"/>
                                  </a:cubicBezTo>
                                  <a:close/>
                                  <a:moveTo>
                                    <a:pt x="461" y="472"/>
                                  </a:moveTo>
                                  <a:cubicBezTo>
                                    <a:pt x="454" y="467"/>
                                    <a:pt x="446" y="465"/>
                                    <a:pt x="438" y="465"/>
                                  </a:cubicBezTo>
                                  <a:cubicBezTo>
                                    <a:pt x="429" y="465"/>
                                    <a:pt x="422" y="467"/>
                                    <a:pt x="415" y="472"/>
                                  </a:cubicBezTo>
                                  <a:cubicBezTo>
                                    <a:pt x="416" y="473"/>
                                    <a:pt x="418" y="475"/>
                                    <a:pt x="419" y="476"/>
                                  </a:cubicBezTo>
                                  <a:cubicBezTo>
                                    <a:pt x="424" y="473"/>
                                    <a:pt x="431" y="471"/>
                                    <a:pt x="438" y="471"/>
                                  </a:cubicBezTo>
                                  <a:cubicBezTo>
                                    <a:pt x="445" y="471"/>
                                    <a:pt x="452" y="473"/>
                                    <a:pt x="457" y="477"/>
                                  </a:cubicBezTo>
                                  <a:cubicBezTo>
                                    <a:pt x="458" y="475"/>
                                    <a:pt x="460" y="473"/>
                                    <a:pt x="461" y="472"/>
                                  </a:cubicBezTo>
                                  <a:close/>
                                  <a:moveTo>
                                    <a:pt x="467" y="467"/>
                                  </a:moveTo>
                                  <a:cubicBezTo>
                                    <a:pt x="459" y="461"/>
                                    <a:pt x="449" y="457"/>
                                    <a:pt x="438" y="457"/>
                                  </a:cubicBezTo>
                                  <a:cubicBezTo>
                                    <a:pt x="427" y="457"/>
                                    <a:pt x="417" y="461"/>
                                    <a:pt x="409" y="466"/>
                                  </a:cubicBezTo>
                                  <a:cubicBezTo>
                                    <a:pt x="411" y="468"/>
                                    <a:pt x="412" y="469"/>
                                    <a:pt x="414" y="470"/>
                                  </a:cubicBezTo>
                                  <a:cubicBezTo>
                                    <a:pt x="421" y="466"/>
                                    <a:pt x="429" y="463"/>
                                    <a:pt x="438" y="463"/>
                                  </a:cubicBezTo>
                                  <a:cubicBezTo>
                                    <a:pt x="447" y="463"/>
                                    <a:pt x="455" y="466"/>
                                    <a:pt x="462" y="471"/>
                                  </a:cubicBezTo>
                                  <a:cubicBezTo>
                                    <a:pt x="464" y="469"/>
                                    <a:pt x="465" y="468"/>
                                    <a:pt x="467" y="467"/>
                                  </a:cubicBezTo>
                                  <a:close/>
                                  <a:moveTo>
                                    <a:pt x="504" y="455"/>
                                  </a:moveTo>
                                  <a:cubicBezTo>
                                    <a:pt x="504" y="453"/>
                                    <a:pt x="501" y="450"/>
                                    <a:pt x="499" y="450"/>
                                  </a:cubicBezTo>
                                  <a:cubicBezTo>
                                    <a:pt x="496" y="450"/>
                                    <a:pt x="494" y="453"/>
                                    <a:pt x="494" y="455"/>
                                  </a:cubicBezTo>
                                  <a:cubicBezTo>
                                    <a:pt x="494" y="456"/>
                                    <a:pt x="494" y="456"/>
                                    <a:pt x="494" y="456"/>
                                  </a:cubicBezTo>
                                  <a:cubicBezTo>
                                    <a:pt x="495" y="456"/>
                                    <a:pt x="497" y="456"/>
                                    <a:pt x="499" y="456"/>
                                  </a:cubicBezTo>
                                  <a:cubicBezTo>
                                    <a:pt x="500" y="456"/>
                                    <a:pt x="502" y="456"/>
                                    <a:pt x="504" y="456"/>
                                  </a:cubicBezTo>
                                  <a:cubicBezTo>
                                    <a:pt x="504" y="456"/>
                                    <a:pt x="504" y="456"/>
                                    <a:pt x="504" y="455"/>
                                  </a:cubicBezTo>
                                  <a:close/>
                                  <a:moveTo>
                                    <a:pt x="511" y="455"/>
                                  </a:moveTo>
                                  <a:cubicBezTo>
                                    <a:pt x="511" y="449"/>
                                    <a:pt x="505" y="443"/>
                                    <a:pt x="499" y="443"/>
                                  </a:cubicBezTo>
                                  <a:cubicBezTo>
                                    <a:pt x="492" y="443"/>
                                    <a:pt x="487" y="449"/>
                                    <a:pt x="487" y="455"/>
                                  </a:cubicBezTo>
                                  <a:cubicBezTo>
                                    <a:pt x="487" y="456"/>
                                    <a:pt x="487" y="456"/>
                                    <a:pt x="487" y="457"/>
                                  </a:cubicBezTo>
                                  <a:cubicBezTo>
                                    <a:pt x="489" y="457"/>
                                    <a:pt x="490" y="456"/>
                                    <a:pt x="492" y="456"/>
                                  </a:cubicBezTo>
                                  <a:cubicBezTo>
                                    <a:pt x="492" y="456"/>
                                    <a:pt x="492" y="456"/>
                                    <a:pt x="492" y="455"/>
                                  </a:cubicBezTo>
                                  <a:cubicBezTo>
                                    <a:pt x="492" y="452"/>
                                    <a:pt x="495" y="449"/>
                                    <a:pt x="499" y="449"/>
                                  </a:cubicBezTo>
                                  <a:cubicBezTo>
                                    <a:pt x="502" y="449"/>
                                    <a:pt x="505" y="452"/>
                                    <a:pt x="505" y="455"/>
                                  </a:cubicBezTo>
                                  <a:cubicBezTo>
                                    <a:pt x="505" y="456"/>
                                    <a:pt x="505" y="456"/>
                                    <a:pt x="505" y="456"/>
                                  </a:cubicBezTo>
                                  <a:cubicBezTo>
                                    <a:pt x="507" y="456"/>
                                    <a:pt x="509" y="457"/>
                                    <a:pt x="510" y="457"/>
                                  </a:cubicBezTo>
                                  <a:cubicBezTo>
                                    <a:pt x="511" y="456"/>
                                    <a:pt x="511" y="456"/>
                                    <a:pt x="511" y="455"/>
                                  </a:cubicBezTo>
                                  <a:close/>
                                  <a:moveTo>
                                    <a:pt x="518" y="455"/>
                                  </a:moveTo>
                                  <a:cubicBezTo>
                                    <a:pt x="518" y="450"/>
                                    <a:pt x="516" y="445"/>
                                    <a:pt x="512" y="442"/>
                                  </a:cubicBezTo>
                                  <a:cubicBezTo>
                                    <a:pt x="509" y="438"/>
                                    <a:pt x="504" y="436"/>
                                    <a:pt x="499" y="436"/>
                                  </a:cubicBezTo>
                                  <a:cubicBezTo>
                                    <a:pt x="493" y="436"/>
                                    <a:pt x="488" y="438"/>
                                    <a:pt x="485" y="442"/>
                                  </a:cubicBezTo>
                                  <a:cubicBezTo>
                                    <a:pt x="481" y="445"/>
                                    <a:pt x="479" y="450"/>
                                    <a:pt x="479" y="455"/>
                                  </a:cubicBezTo>
                                  <a:cubicBezTo>
                                    <a:pt x="479" y="457"/>
                                    <a:pt x="479" y="458"/>
                                    <a:pt x="480" y="459"/>
                                  </a:cubicBezTo>
                                  <a:cubicBezTo>
                                    <a:pt x="481" y="459"/>
                                    <a:pt x="483" y="458"/>
                                    <a:pt x="485" y="457"/>
                                  </a:cubicBezTo>
                                  <a:cubicBezTo>
                                    <a:pt x="485" y="457"/>
                                    <a:pt x="485" y="456"/>
                                    <a:pt x="485" y="455"/>
                                  </a:cubicBezTo>
                                  <a:cubicBezTo>
                                    <a:pt x="485" y="448"/>
                                    <a:pt x="491" y="442"/>
                                    <a:pt x="499" y="442"/>
                                  </a:cubicBezTo>
                                  <a:cubicBezTo>
                                    <a:pt x="506" y="442"/>
                                    <a:pt x="512" y="448"/>
                                    <a:pt x="512" y="455"/>
                                  </a:cubicBezTo>
                                  <a:cubicBezTo>
                                    <a:pt x="512" y="456"/>
                                    <a:pt x="512" y="457"/>
                                    <a:pt x="512" y="457"/>
                                  </a:cubicBezTo>
                                  <a:cubicBezTo>
                                    <a:pt x="514" y="458"/>
                                    <a:pt x="516" y="459"/>
                                    <a:pt x="518" y="459"/>
                                  </a:cubicBezTo>
                                  <a:cubicBezTo>
                                    <a:pt x="518" y="458"/>
                                    <a:pt x="518" y="457"/>
                                    <a:pt x="518" y="455"/>
                                  </a:cubicBezTo>
                                  <a:close/>
                                  <a:moveTo>
                                    <a:pt x="526" y="455"/>
                                  </a:moveTo>
                                  <a:cubicBezTo>
                                    <a:pt x="526" y="448"/>
                                    <a:pt x="523" y="441"/>
                                    <a:pt x="518" y="436"/>
                                  </a:cubicBezTo>
                                  <a:cubicBezTo>
                                    <a:pt x="513" y="431"/>
                                    <a:pt x="506" y="428"/>
                                    <a:pt x="499" y="428"/>
                                  </a:cubicBezTo>
                                  <a:cubicBezTo>
                                    <a:pt x="491" y="428"/>
                                    <a:pt x="484" y="431"/>
                                    <a:pt x="479" y="436"/>
                                  </a:cubicBezTo>
                                  <a:cubicBezTo>
                                    <a:pt x="474" y="441"/>
                                    <a:pt x="471" y="448"/>
                                    <a:pt x="471" y="455"/>
                                  </a:cubicBezTo>
                                  <a:cubicBezTo>
                                    <a:pt x="471" y="458"/>
                                    <a:pt x="472" y="460"/>
                                    <a:pt x="472" y="463"/>
                                  </a:cubicBezTo>
                                  <a:cubicBezTo>
                                    <a:pt x="474" y="462"/>
                                    <a:pt x="476" y="461"/>
                                    <a:pt x="478" y="460"/>
                                  </a:cubicBezTo>
                                  <a:cubicBezTo>
                                    <a:pt x="478" y="458"/>
                                    <a:pt x="478" y="457"/>
                                    <a:pt x="478" y="455"/>
                                  </a:cubicBezTo>
                                  <a:cubicBezTo>
                                    <a:pt x="478" y="444"/>
                                    <a:pt x="487" y="434"/>
                                    <a:pt x="499" y="434"/>
                                  </a:cubicBezTo>
                                  <a:cubicBezTo>
                                    <a:pt x="510" y="434"/>
                                    <a:pt x="520" y="444"/>
                                    <a:pt x="520" y="455"/>
                                  </a:cubicBezTo>
                                  <a:cubicBezTo>
                                    <a:pt x="520" y="457"/>
                                    <a:pt x="520" y="458"/>
                                    <a:pt x="519" y="460"/>
                                  </a:cubicBezTo>
                                  <a:cubicBezTo>
                                    <a:pt x="521" y="461"/>
                                    <a:pt x="523" y="462"/>
                                    <a:pt x="525" y="463"/>
                                  </a:cubicBezTo>
                                  <a:cubicBezTo>
                                    <a:pt x="525" y="460"/>
                                    <a:pt x="526" y="458"/>
                                    <a:pt x="526" y="455"/>
                                  </a:cubicBezTo>
                                  <a:close/>
                                  <a:moveTo>
                                    <a:pt x="529" y="466"/>
                                  </a:moveTo>
                                  <a:cubicBezTo>
                                    <a:pt x="530" y="465"/>
                                    <a:pt x="531" y="465"/>
                                    <a:pt x="532" y="464"/>
                                  </a:cubicBezTo>
                                  <a:cubicBezTo>
                                    <a:pt x="532" y="461"/>
                                    <a:pt x="533" y="458"/>
                                    <a:pt x="533" y="455"/>
                                  </a:cubicBezTo>
                                  <a:cubicBezTo>
                                    <a:pt x="533" y="446"/>
                                    <a:pt x="529" y="437"/>
                                    <a:pt x="523" y="431"/>
                                  </a:cubicBezTo>
                                  <a:cubicBezTo>
                                    <a:pt x="517" y="425"/>
                                    <a:pt x="508" y="421"/>
                                    <a:pt x="499" y="421"/>
                                  </a:cubicBezTo>
                                  <a:cubicBezTo>
                                    <a:pt x="489" y="421"/>
                                    <a:pt x="481" y="425"/>
                                    <a:pt x="474" y="431"/>
                                  </a:cubicBezTo>
                                  <a:cubicBezTo>
                                    <a:pt x="468" y="437"/>
                                    <a:pt x="464" y="446"/>
                                    <a:pt x="464" y="455"/>
                                  </a:cubicBezTo>
                                  <a:cubicBezTo>
                                    <a:pt x="464" y="458"/>
                                    <a:pt x="465" y="461"/>
                                    <a:pt x="465" y="464"/>
                                  </a:cubicBezTo>
                                  <a:cubicBezTo>
                                    <a:pt x="466" y="464"/>
                                    <a:pt x="467" y="465"/>
                                    <a:pt x="468" y="466"/>
                                  </a:cubicBezTo>
                                  <a:cubicBezTo>
                                    <a:pt x="469" y="465"/>
                                    <a:pt x="470" y="464"/>
                                    <a:pt x="471" y="464"/>
                                  </a:cubicBezTo>
                                  <a:cubicBezTo>
                                    <a:pt x="470" y="461"/>
                                    <a:pt x="470" y="458"/>
                                    <a:pt x="470" y="455"/>
                                  </a:cubicBezTo>
                                  <a:cubicBezTo>
                                    <a:pt x="470" y="440"/>
                                    <a:pt x="483" y="427"/>
                                    <a:pt x="499" y="427"/>
                                  </a:cubicBezTo>
                                  <a:cubicBezTo>
                                    <a:pt x="515" y="427"/>
                                    <a:pt x="527" y="440"/>
                                    <a:pt x="527" y="455"/>
                                  </a:cubicBezTo>
                                  <a:cubicBezTo>
                                    <a:pt x="527" y="458"/>
                                    <a:pt x="527" y="461"/>
                                    <a:pt x="526" y="464"/>
                                  </a:cubicBezTo>
                                  <a:cubicBezTo>
                                    <a:pt x="527" y="464"/>
                                    <a:pt x="528" y="465"/>
                                    <a:pt x="529" y="466"/>
                                  </a:cubicBezTo>
                                  <a:close/>
                                  <a:moveTo>
                                    <a:pt x="572" y="491"/>
                                  </a:moveTo>
                                  <a:cubicBezTo>
                                    <a:pt x="569" y="489"/>
                                    <a:pt x="564" y="487"/>
                                    <a:pt x="560" y="487"/>
                                  </a:cubicBezTo>
                                  <a:cubicBezTo>
                                    <a:pt x="555" y="487"/>
                                    <a:pt x="551" y="489"/>
                                    <a:pt x="548" y="492"/>
                                  </a:cubicBezTo>
                                  <a:cubicBezTo>
                                    <a:pt x="548" y="494"/>
                                    <a:pt x="549" y="496"/>
                                    <a:pt x="549" y="499"/>
                                  </a:cubicBezTo>
                                  <a:cubicBezTo>
                                    <a:pt x="549" y="499"/>
                                    <a:pt x="549" y="499"/>
                                    <a:pt x="549" y="499"/>
                                  </a:cubicBezTo>
                                  <a:cubicBezTo>
                                    <a:pt x="552" y="495"/>
                                    <a:pt x="556" y="493"/>
                                    <a:pt x="560" y="493"/>
                                  </a:cubicBezTo>
                                  <a:cubicBezTo>
                                    <a:pt x="564" y="493"/>
                                    <a:pt x="568" y="495"/>
                                    <a:pt x="570" y="498"/>
                                  </a:cubicBezTo>
                                  <a:cubicBezTo>
                                    <a:pt x="571" y="496"/>
                                    <a:pt x="571" y="494"/>
                                    <a:pt x="572" y="491"/>
                                  </a:cubicBezTo>
                                  <a:close/>
                                  <a:moveTo>
                                    <a:pt x="575" y="484"/>
                                  </a:moveTo>
                                  <a:cubicBezTo>
                                    <a:pt x="571" y="481"/>
                                    <a:pt x="565" y="480"/>
                                    <a:pt x="560" y="480"/>
                                  </a:cubicBezTo>
                                  <a:cubicBezTo>
                                    <a:pt x="554" y="480"/>
                                    <a:pt x="549" y="481"/>
                                    <a:pt x="545" y="484"/>
                                  </a:cubicBezTo>
                                  <a:cubicBezTo>
                                    <a:pt x="546" y="486"/>
                                    <a:pt x="546" y="488"/>
                                    <a:pt x="547" y="490"/>
                                  </a:cubicBezTo>
                                  <a:cubicBezTo>
                                    <a:pt x="551" y="487"/>
                                    <a:pt x="555" y="486"/>
                                    <a:pt x="560" y="486"/>
                                  </a:cubicBezTo>
                                  <a:cubicBezTo>
                                    <a:pt x="565" y="486"/>
                                    <a:pt x="569" y="487"/>
                                    <a:pt x="572" y="490"/>
                                  </a:cubicBezTo>
                                  <a:cubicBezTo>
                                    <a:pt x="573" y="488"/>
                                    <a:pt x="574" y="486"/>
                                    <a:pt x="575" y="484"/>
                                  </a:cubicBezTo>
                                  <a:close/>
                                  <a:moveTo>
                                    <a:pt x="578" y="478"/>
                                  </a:moveTo>
                                  <a:cubicBezTo>
                                    <a:pt x="573" y="475"/>
                                    <a:pt x="567" y="473"/>
                                    <a:pt x="560" y="473"/>
                                  </a:cubicBezTo>
                                  <a:cubicBezTo>
                                    <a:pt x="553" y="473"/>
                                    <a:pt x="547" y="475"/>
                                    <a:pt x="541" y="478"/>
                                  </a:cubicBezTo>
                                  <a:cubicBezTo>
                                    <a:pt x="542" y="480"/>
                                    <a:pt x="543" y="481"/>
                                    <a:pt x="544" y="483"/>
                                  </a:cubicBezTo>
                                  <a:cubicBezTo>
                                    <a:pt x="549" y="480"/>
                                    <a:pt x="554" y="478"/>
                                    <a:pt x="560" y="478"/>
                                  </a:cubicBezTo>
                                  <a:cubicBezTo>
                                    <a:pt x="566" y="478"/>
                                    <a:pt x="571" y="480"/>
                                    <a:pt x="576" y="483"/>
                                  </a:cubicBezTo>
                                  <a:cubicBezTo>
                                    <a:pt x="577" y="481"/>
                                    <a:pt x="577" y="480"/>
                                    <a:pt x="578" y="478"/>
                                  </a:cubicBezTo>
                                  <a:close/>
                                  <a:moveTo>
                                    <a:pt x="583" y="472"/>
                                  </a:moveTo>
                                  <a:cubicBezTo>
                                    <a:pt x="577" y="467"/>
                                    <a:pt x="569" y="465"/>
                                    <a:pt x="560" y="465"/>
                                  </a:cubicBezTo>
                                  <a:cubicBezTo>
                                    <a:pt x="551" y="465"/>
                                    <a:pt x="543" y="468"/>
                                    <a:pt x="536" y="472"/>
                                  </a:cubicBezTo>
                                  <a:cubicBezTo>
                                    <a:pt x="538" y="474"/>
                                    <a:pt x="539" y="475"/>
                                    <a:pt x="540" y="477"/>
                                  </a:cubicBezTo>
                                  <a:cubicBezTo>
                                    <a:pt x="546" y="473"/>
                                    <a:pt x="553" y="471"/>
                                    <a:pt x="560" y="471"/>
                                  </a:cubicBezTo>
                                  <a:cubicBezTo>
                                    <a:pt x="567" y="471"/>
                                    <a:pt x="574" y="473"/>
                                    <a:pt x="579" y="477"/>
                                  </a:cubicBezTo>
                                  <a:cubicBezTo>
                                    <a:pt x="581" y="475"/>
                                    <a:pt x="582" y="473"/>
                                    <a:pt x="583" y="472"/>
                                  </a:cubicBezTo>
                                  <a:close/>
                                  <a:moveTo>
                                    <a:pt x="589" y="467"/>
                                  </a:moveTo>
                                  <a:cubicBezTo>
                                    <a:pt x="581" y="461"/>
                                    <a:pt x="571" y="457"/>
                                    <a:pt x="560" y="457"/>
                                  </a:cubicBezTo>
                                  <a:cubicBezTo>
                                    <a:pt x="549" y="457"/>
                                    <a:pt x="539" y="461"/>
                                    <a:pt x="531" y="467"/>
                                  </a:cubicBezTo>
                                  <a:cubicBezTo>
                                    <a:pt x="532" y="468"/>
                                    <a:pt x="534" y="470"/>
                                    <a:pt x="535" y="471"/>
                                  </a:cubicBezTo>
                                  <a:cubicBezTo>
                                    <a:pt x="542" y="466"/>
                                    <a:pt x="551" y="463"/>
                                    <a:pt x="560" y="463"/>
                                  </a:cubicBezTo>
                                  <a:cubicBezTo>
                                    <a:pt x="569" y="463"/>
                                    <a:pt x="577" y="466"/>
                                    <a:pt x="584" y="471"/>
                                  </a:cubicBezTo>
                                  <a:cubicBezTo>
                                    <a:pt x="586" y="469"/>
                                    <a:pt x="587" y="468"/>
                                    <a:pt x="589" y="467"/>
                                  </a:cubicBezTo>
                                  <a:close/>
                                  <a:moveTo>
                                    <a:pt x="626" y="455"/>
                                  </a:moveTo>
                                  <a:cubicBezTo>
                                    <a:pt x="626" y="453"/>
                                    <a:pt x="624" y="450"/>
                                    <a:pt x="621" y="450"/>
                                  </a:cubicBezTo>
                                  <a:cubicBezTo>
                                    <a:pt x="618" y="450"/>
                                    <a:pt x="616" y="453"/>
                                    <a:pt x="616" y="455"/>
                                  </a:cubicBezTo>
                                  <a:cubicBezTo>
                                    <a:pt x="616" y="456"/>
                                    <a:pt x="616" y="456"/>
                                    <a:pt x="616" y="456"/>
                                  </a:cubicBezTo>
                                  <a:cubicBezTo>
                                    <a:pt x="617" y="456"/>
                                    <a:pt x="619" y="456"/>
                                    <a:pt x="621" y="456"/>
                                  </a:cubicBezTo>
                                  <a:cubicBezTo>
                                    <a:pt x="623" y="456"/>
                                    <a:pt x="624" y="456"/>
                                    <a:pt x="626" y="456"/>
                                  </a:cubicBezTo>
                                  <a:cubicBezTo>
                                    <a:pt x="626" y="456"/>
                                    <a:pt x="626" y="456"/>
                                    <a:pt x="626" y="455"/>
                                  </a:cubicBezTo>
                                  <a:close/>
                                  <a:moveTo>
                                    <a:pt x="633" y="455"/>
                                  </a:moveTo>
                                  <a:cubicBezTo>
                                    <a:pt x="633" y="449"/>
                                    <a:pt x="627" y="443"/>
                                    <a:pt x="621" y="443"/>
                                  </a:cubicBezTo>
                                  <a:cubicBezTo>
                                    <a:pt x="614" y="443"/>
                                    <a:pt x="609" y="449"/>
                                    <a:pt x="609" y="455"/>
                                  </a:cubicBezTo>
                                  <a:cubicBezTo>
                                    <a:pt x="609" y="456"/>
                                    <a:pt x="609" y="456"/>
                                    <a:pt x="609" y="457"/>
                                  </a:cubicBezTo>
                                  <a:cubicBezTo>
                                    <a:pt x="611" y="457"/>
                                    <a:pt x="612" y="456"/>
                                    <a:pt x="614" y="456"/>
                                  </a:cubicBezTo>
                                  <a:cubicBezTo>
                                    <a:pt x="614" y="456"/>
                                    <a:pt x="614" y="456"/>
                                    <a:pt x="614" y="455"/>
                                  </a:cubicBezTo>
                                  <a:cubicBezTo>
                                    <a:pt x="614" y="452"/>
                                    <a:pt x="617" y="449"/>
                                    <a:pt x="621" y="449"/>
                                  </a:cubicBezTo>
                                  <a:cubicBezTo>
                                    <a:pt x="625" y="449"/>
                                    <a:pt x="628" y="452"/>
                                    <a:pt x="628" y="455"/>
                                  </a:cubicBezTo>
                                  <a:cubicBezTo>
                                    <a:pt x="628" y="456"/>
                                    <a:pt x="627" y="456"/>
                                    <a:pt x="627" y="456"/>
                                  </a:cubicBezTo>
                                  <a:cubicBezTo>
                                    <a:pt x="629" y="456"/>
                                    <a:pt x="631" y="457"/>
                                    <a:pt x="633" y="457"/>
                                  </a:cubicBezTo>
                                  <a:cubicBezTo>
                                    <a:pt x="633" y="456"/>
                                    <a:pt x="633" y="456"/>
                                    <a:pt x="633" y="455"/>
                                  </a:cubicBezTo>
                                  <a:close/>
                                  <a:moveTo>
                                    <a:pt x="640" y="455"/>
                                  </a:moveTo>
                                  <a:cubicBezTo>
                                    <a:pt x="640" y="450"/>
                                    <a:pt x="638" y="445"/>
                                    <a:pt x="635" y="442"/>
                                  </a:cubicBezTo>
                                  <a:cubicBezTo>
                                    <a:pt x="631" y="438"/>
                                    <a:pt x="626" y="436"/>
                                    <a:pt x="621" y="436"/>
                                  </a:cubicBezTo>
                                  <a:cubicBezTo>
                                    <a:pt x="615" y="436"/>
                                    <a:pt x="611" y="438"/>
                                    <a:pt x="607" y="442"/>
                                  </a:cubicBezTo>
                                  <a:cubicBezTo>
                                    <a:pt x="603" y="445"/>
                                    <a:pt x="601" y="450"/>
                                    <a:pt x="601" y="455"/>
                                  </a:cubicBezTo>
                                  <a:cubicBezTo>
                                    <a:pt x="601" y="457"/>
                                    <a:pt x="601" y="458"/>
                                    <a:pt x="602" y="459"/>
                                  </a:cubicBezTo>
                                  <a:cubicBezTo>
                                    <a:pt x="604" y="459"/>
                                    <a:pt x="605" y="458"/>
                                    <a:pt x="607" y="457"/>
                                  </a:cubicBezTo>
                                  <a:cubicBezTo>
                                    <a:pt x="607" y="457"/>
                                    <a:pt x="607" y="456"/>
                                    <a:pt x="607" y="455"/>
                                  </a:cubicBezTo>
                                  <a:cubicBezTo>
                                    <a:pt x="607" y="448"/>
                                    <a:pt x="613" y="442"/>
                                    <a:pt x="621" y="442"/>
                                  </a:cubicBezTo>
                                  <a:cubicBezTo>
                                    <a:pt x="628" y="442"/>
                                    <a:pt x="634" y="448"/>
                                    <a:pt x="634" y="455"/>
                                  </a:cubicBezTo>
                                  <a:cubicBezTo>
                                    <a:pt x="634" y="456"/>
                                    <a:pt x="634" y="457"/>
                                    <a:pt x="634" y="457"/>
                                  </a:cubicBezTo>
                                  <a:cubicBezTo>
                                    <a:pt x="636" y="458"/>
                                    <a:pt x="638" y="459"/>
                                    <a:pt x="640" y="459"/>
                                  </a:cubicBezTo>
                                  <a:cubicBezTo>
                                    <a:pt x="640" y="458"/>
                                    <a:pt x="640" y="457"/>
                                    <a:pt x="640" y="455"/>
                                  </a:cubicBezTo>
                                  <a:close/>
                                  <a:moveTo>
                                    <a:pt x="648" y="455"/>
                                  </a:moveTo>
                                  <a:cubicBezTo>
                                    <a:pt x="648" y="448"/>
                                    <a:pt x="645" y="441"/>
                                    <a:pt x="640" y="436"/>
                                  </a:cubicBezTo>
                                  <a:cubicBezTo>
                                    <a:pt x="635" y="431"/>
                                    <a:pt x="628" y="428"/>
                                    <a:pt x="621" y="428"/>
                                  </a:cubicBezTo>
                                  <a:cubicBezTo>
                                    <a:pt x="613" y="428"/>
                                    <a:pt x="607" y="431"/>
                                    <a:pt x="602" y="436"/>
                                  </a:cubicBezTo>
                                  <a:cubicBezTo>
                                    <a:pt x="597" y="441"/>
                                    <a:pt x="594" y="448"/>
                                    <a:pt x="594" y="455"/>
                                  </a:cubicBezTo>
                                  <a:cubicBezTo>
                                    <a:pt x="594" y="458"/>
                                    <a:pt x="594" y="460"/>
                                    <a:pt x="595" y="463"/>
                                  </a:cubicBezTo>
                                  <a:cubicBezTo>
                                    <a:pt x="596" y="462"/>
                                    <a:pt x="598" y="461"/>
                                    <a:pt x="600" y="460"/>
                                  </a:cubicBezTo>
                                  <a:cubicBezTo>
                                    <a:pt x="600" y="458"/>
                                    <a:pt x="600" y="457"/>
                                    <a:pt x="600" y="455"/>
                                  </a:cubicBezTo>
                                  <a:cubicBezTo>
                                    <a:pt x="600" y="444"/>
                                    <a:pt x="609" y="434"/>
                                    <a:pt x="621" y="434"/>
                                  </a:cubicBezTo>
                                  <a:cubicBezTo>
                                    <a:pt x="632" y="434"/>
                                    <a:pt x="642" y="444"/>
                                    <a:pt x="642" y="455"/>
                                  </a:cubicBezTo>
                                  <a:cubicBezTo>
                                    <a:pt x="642" y="457"/>
                                    <a:pt x="642" y="458"/>
                                    <a:pt x="641" y="460"/>
                                  </a:cubicBezTo>
                                  <a:cubicBezTo>
                                    <a:pt x="643" y="461"/>
                                    <a:pt x="645" y="462"/>
                                    <a:pt x="647" y="463"/>
                                  </a:cubicBezTo>
                                  <a:cubicBezTo>
                                    <a:pt x="648" y="460"/>
                                    <a:pt x="648" y="458"/>
                                    <a:pt x="648" y="455"/>
                                  </a:cubicBezTo>
                                  <a:close/>
                                  <a:moveTo>
                                    <a:pt x="651" y="465"/>
                                  </a:moveTo>
                                  <a:cubicBezTo>
                                    <a:pt x="652" y="465"/>
                                    <a:pt x="653" y="464"/>
                                    <a:pt x="654" y="463"/>
                                  </a:cubicBezTo>
                                  <a:cubicBezTo>
                                    <a:pt x="655" y="461"/>
                                    <a:pt x="655" y="458"/>
                                    <a:pt x="655" y="455"/>
                                  </a:cubicBezTo>
                                  <a:cubicBezTo>
                                    <a:pt x="655" y="446"/>
                                    <a:pt x="651" y="437"/>
                                    <a:pt x="645" y="431"/>
                                  </a:cubicBezTo>
                                  <a:cubicBezTo>
                                    <a:pt x="639" y="425"/>
                                    <a:pt x="630" y="421"/>
                                    <a:pt x="621" y="421"/>
                                  </a:cubicBezTo>
                                  <a:cubicBezTo>
                                    <a:pt x="611" y="421"/>
                                    <a:pt x="603" y="425"/>
                                    <a:pt x="597" y="431"/>
                                  </a:cubicBezTo>
                                  <a:cubicBezTo>
                                    <a:pt x="590" y="437"/>
                                    <a:pt x="587" y="446"/>
                                    <a:pt x="587" y="455"/>
                                  </a:cubicBezTo>
                                  <a:cubicBezTo>
                                    <a:pt x="587" y="458"/>
                                    <a:pt x="587" y="461"/>
                                    <a:pt x="588" y="464"/>
                                  </a:cubicBezTo>
                                  <a:cubicBezTo>
                                    <a:pt x="589" y="464"/>
                                    <a:pt x="589" y="465"/>
                                    <a:pt x="590" y="466"/>
                                  </a:cubicBezTo>
                                  <a:cubicBezTo>
                                    <a:pt x="591" y="465"/>
                                    <a:pt x="592" y="464"/>
                                    <a:pt x="593" y="464"/>
                                  </a:cubicBezTo>
                                  <a:cubicBezTo>
                                    <a:pt x="592" y="461"/>
                                    <a:pt x="592" y="458"/>
                                    <a:pt x="592" y="455"/>
                                  </a:cubicBezTo>
                                  <a:cubicBezTo>
                                    <a:pt x="592" y="440"/>
                                    <a:pt x="605" y="427"/>
                                    <a:pt x="621" y="427"/>
                                  </a:cubicBezTo>
                                  <a:cubicBezTo>
                                    <a:pt x="637" y="427"/>
                                    <a:pt x="650" y="440"/>
                                    <a:pt x="650" y="455"/>
                                  </a:cubicBezTo>
                                  <a:cubicBezTo>
                                    <a:pt x="650" y="458"/>
                                    <a:pt x="649" y="461"/>
                                    <a:pt x="648" y="464"/>
                                  </a:cubicBezTo>
                                  <a:cubicBezTo>
                                    <a:pt x="649" y="464"/>
                                    <a:pt x="650" y="465"/>
                                    <a:pt x="651" y="465"/>
                                  </a:cubicBezTo>
                                  <a:close/>
                                  <a:moveTo>
                                    <a:pt x="693" y="491"/>
                                  </a:moveTo>
                                  <a:cubicBezTo>
                                    <a:pt x="690" y="489"/>
                                    <a:pt x="685" y="487"/>
                                    <a:pt x="681" y="487"/>
                                  </a:cubicBezTo>
                                  <a:cubicBezTo>
                                    <a:pt x="677" y="487"/>
                                    <a:pt x="673" y="489"/>
                                    <a:pt x="669" y="491"/>
                                  </a:cubicBezTo>
                                  <a:cubicBezTo>
                                    <a:pt x="670" y="493"/>
                                    <a:pt x="671" y="495"/>
                                    <a:pt x="671" y="497"/>
                                  </a:cubicBezTo>
                                  <a:cubicBezTo>
                                    <a:pt x="674" y="495"/>
                                    <a:pt x="677" y="493"/>
                                    <a:pt x="681" y="493"/>
                                  </a:cubicBezTo>
                                  <a:cubicBezTo>
                                    <a:pt x="685" y="493"/>
                                    <a:pt x="689" y="495"/>
                                    <a:pt x="691" y="498"/>
                                  </a:cubicBezTo>
                                  <a:cubicBezTo>
                                    <a:pt x="692" y="496"/>
                                    <a:pt x="692" y="494"/>
                                    <a:pt x="693" y="491"/>
                                  </a:cubicBezTo>
                                  <a:close/>
                                  <a:moveTo>
                                    <a:pt x="696" y="484"/>
                                  </a:moveTo>
                                  <a:cubicBezTo>
                                    <a:pt x="691" y="481"/>
                                    <a:pt x="686" y="480"/>
                                    <a:pt x="681" y="480"/>
                                  </a:cubicBezTo>
                                  <a:cubicBezTo>
                                    <a:pt x="676" y="480"/>
                                    <a:pt x="671" y="481"/>
                                    <a:pt x="666" y="484"/>
                                  </a:cubicBezTo>
                                  <a:cubicBezTo>
                                    <a:pt x="667" y="485"/>
                                    <a:pt x="668" y="487"/>
                                    <a:pt x="669" y="489"/>
                                  </a:cubicBezTo>
                                  <a:cubicBezTo>
                                    <a:pt x="672" y="487"/>
                                    <a:pt x="676" y="486"/>
                                    <a:pt x="681" y="486"/>
                                  </a:cubicBezTo>
                                  <a:cubicBezTo>
                                    <a:pt x="686" y="486"/>
                                    <a:pt x="690" y="487"/>
                                    <a:pt x="693" y="490"/>
                                  </a:cubicBezTo>
                                  <a:cubicBezTo>
                                    <a:pt x="694" y="488"/>
                                    <a:pt x="695" y="486"/>
                                    <a:pt x="696" y="484"/>
                                  </a:cubicBezTo>
                                  <a:close/>
                                  <a:moveTo>
                                    <a:pt x="699" y="478"/>
                                  </a:moveTo>
                                  <a:cubicBezTo>
                                    <a:pt x="694" y="475"/>
                                    <a:pt x="688" y="473"/>
                                    <a:pt x="681" y="473"/>
                                  </a:cubicBezTo>
                                  <a:cubicBezTo>
                                    <a:pt x="674" y="473"/>
                                    <a:pt x="668" y="474"/>
                                    <a:pt x="663" y="478"/>
                                  </a:cubicBezTo>
                                  <a:cubicBezTo>
                                    <a:pt x="664" y="479"/>
                                    <a:pt x="665" y="481"/>
                                    <a:pt x="666" y="482"/>
                                  </a:cubicBezTo>
                                  <a:cubicBezTo>
                                    <a:pt x="670" y="480"/>
                                    <a:pt x="675" y="478"/>
                                    <a:pt x="681" y="478"/>
                                  </a:cubicBezTo>
                                  <a:cubicBezTo>
                                    <a:pt x="687" y="478"/>
                                    <a:pt x="692" y="480"/>
                                    <a:pt x="697" y="483"/>
                                  </a:cubicBezTo>
                                  <a:cubicBezTo>
                                    <a:pt x="697" y="481"/>
                                    <a:pt x="698" y="480"/>
                                    <a:pt x="699" y="478"/>
                                  </a:cubicBezTo>
                                  <a:close/>
                                  <a:moveTo>
                                    <a:pt x="704" y="472"/>
                                  </a:moveTo>
                                  <a:cubicBezTo>
                                    <a:pt x="697" y="467"/>
                                    <a:pt x="689" y="465"/>
                                    <a:pt x="681" y="465"/>
                                  </a:cubicBezTo>
                                  <a:cubicBezTo>
                                    <a:pt x="672" y="465"/>
                                    <a:pt x="665" y="467"/>
                                    <a:pt x="658" y="472"/>
                                  </a:cubicBezTo>
                                  <a:cubicBezTo>
                                    <a:pt x="659" y="473"/>
                                    <a:pt x="661" y="475"/>
                                    <a:pt x="662" y="476"/>
                                  </a:cubicBezTo>
                                  <a:cubicBezTo>
                                    <a:pt x="667" y="473"/>
                                    <a:pt x="674" y="471"/>
                                    <a:pt x="681" y="471"/>
                                  </a:cubicBezTo>
                                  <a:cubicBezTo>
                                    <a:pt x="688" y="471"/>
                                    <a:pt x="695" y="473"/>
                                    <a:pt x="700" y="477"/>
                                  </a:cubicBezTo>
                                  <a:cubicBezTo>
                                    <a:pt x="701" y="475"/>
                                    <a:pt x="703" y="473"/>
                                    <a:pt x="704" y="472"/>
                                  </a:cubicBezTo>
                                  <a:close/>
                                  <a:moveTo>
                                    <a:pt x="710" y="467"/>
                                  </a:moveTo>
                                  <a:cubicBezTo>
                                    <a:pt x="702" y="461"/>
                                    <a:pt x="692" y="457"/>
                                    <a:pt x="681" y="457"/>
                                  </a:cubicBezTo>
                                  <a:cubicBezTo>
                                    <a:pt x="670" y="457"/>
                                    <a:pt x="660" y="461"/>
                                    <a:pt x="652" y="466"/>
                                  </a:cubicBezTo>
                                  <a:cubicBezTo>
                                    <a:pt x="654" y="468"/>
                                    <a:pt x="655" y="469"/>
                                    <a:pt x="657" y="470"/>
                                  </a:cubicBezTo>
                                  <a:cubicBezTo>
                                    <a:pt x="664" y="466"/>
                                    <a:pt x="672" y="463"/>
                                    <a:pt x="681" y="463"/>
                                  </a:cubicBezTo>
                                  <a:cubicBezTo>
                                    <a:pt x="690" y="463"/>
                                    <a:pt x="698" y="466"/>
                                    <a:pt x="705" y="471"/>
                                  </a:cubicBezTo>
                                  <a:cubicBezTo>
                                    <a:pt x="707" y="469"/>
                                    <a:pt x="708" y="468"/>
                                    <a:pt x="710" y="467"/>
                                  </a:cubicBezTo>
                                  <a:close/>
                                  <a:moveTo>
                                    <a:pt x="747" y="455"/>
                                  </a:moveTo>
                                  <a:cubicBezTo>
                                    <a:pt x="747" y="453"/>
                                    <a:pt x="745" y="450"/>
                                    <a:pt x="742" y="450"/>
                                  </a:cubicBezTo>
                                  <a:cubicBezTo>
                                    <a:pt x="739" y="450"/>
                                    <a:pt x="737" y="453"/>
                                    <a:pt x="737" y="455"/>
                                  </a:cubicBezTo>
                                  <a:cubicBezTo>
                                    <a:pt x="737" y="456"/>
                                    <a:pt x="737" y="456"/>
                                    <a:pt x="737" y="456"/>
                                  </a:cubicBezTo>
                                  <a:cubicBezTo>
                                    <a:pt x="738" y="456"/>
                                    <a:pt x="740" y="456"/>
                                    <a:pt x="742" y="456"/>
                                  </a:cubicBezTo>
                                  <a:cubicBezTo>
                                    <a:pt x="743" y="456"/>
                                    <a:pt x="745" y="456"/>
                                    <a:pt x="747" y="456"/>
                                  </a:cubicBezTo>
                                  <a:cubicBezTo>
                                    <a:pt x="747" y="456"/>
                                    <a:pt x="747" y="456"/>
                                    <a:pt x="747" y="455"/>
                                  </a:cubicBezTo>
                                  <a:close/>
                                  <a:moveTo>
                                    <a:pt x="754" y="455"/>
                                  </a:moveTo>
                                  <a:cubicBezTo>
                                    <a:pt x="754" y="449"/>
                                    <a:pt x="748" y="443"/>
                                    <a:pt x="742" y="443"/>
                                  </a:cubicBezTo>
                                  <a:cubicBezTo>
                                    <a:pt x="735" y="443"/>
                                    <a:pt x="730" y="449"/>
                                    <a:pt x="730" y="455"/>
                                  </a:cubicBezTo>
                                  <a:cubicBezTo>
                                    <a:pt x="730" y="456"/>
                                    <a:pt x="730" y="456"/>
                                    <a:pt x="730" y="457"/>
                                  </a:cubicBezTo>
                                  <a:cubicBezTo>
                                    <a:pt x="732" y="457"/>
                                    <a:pt x="733" y="456"/>
                                    <a:pt x="735" y="456"/>
                                  </a:cubicBezTo>
                                  <a:cubicBezTo>
                                    <a:pt x="735" y="456"/>
                                    <a:pt x="735" y="456"/>
                                    <a:pt x="735" y="455"/>
                                  </a:cubicBezTo>
                                  <a:cubicBezTo>
                                    <a:pt x="735" y="452"/>
                                    <a:pt x="738" y="449"/>
                                    <a:pt x="742" y="449"/>
                                  </a:cubicBezTo>
                                  <a:cubicBezTo>
                                    <a:pt x="745" y="449"/>
                                    <a:pt x="748" y="452"/>
                                    <a:pt x="748" y="455"/>
                                  </a:cubicBezTo>
                                  <a:cubicBezTo>
                                    <a:pt x="748" y="456"/>
                                    <a:pt x="748" y="456"/>
                                    <a:pt x="748" y="456"/>
                                  </a:cubicBezTo>
                                  <a:cubicBezTo>
                                    <a:pt x="750" y="456"/>
                                    <a:pt x="752" y="457"/>
                                    <a:pt x="754" y="457"/>
                                  </a:cubicBezTo>
                                  <a:cubicBezTo>
                                    <a:pt x="754" y="456"/>
                                    <a:pt x="754" y="456"/>
                                    <a:pt x="754" y="455"/>
                                  </a:cubicBezTo>
                                  <a:close/>
                                  <a:moveTo>
                                    <a:pt x="761" y="455"/>
                                  </a:moveTo>
                                  <a:cubicBezTo>
                                    <a:pt x="761" y="450"/>
                                    <a:pt x="759" y="445"/>
                                    <a:pt x="755" y="442"/>
                                  </a:cubicBezTo>
                                  <a:cubicBezTo>
                                    <a:pt x="752" y="438"/>
                                    <a:pt x="747" y="436"/>
                                    <a:pt x="742" y="436"/>
                                  </a:cubicBezTo>
                                  <a:cubicBezTo>
                                    <a:pt x="736" y="436"/>
                                    <a:pt x="731" y="438"/>
                                    <a:pt x="728" y="442"/>
                                  </a:cubicBezTo>
                                  <a:cubicBezTo>
                                    <a:pt x="724" y="445"/>
                                    <a:pt x="722" y="450"/>
                                    <a:pt x="722" y="455"/>
                                  </a:cubicBezTo>
                                  <a:cubicBezTo>
                                    <a:pt x="722" y="457"/>
                                    <a:pt x="722" y="458"/>
                                    <a:pt x="723" y="459"/>
                                  </a:cubicBezTo>
                                  <a:cubicBezTo>
                                    <a:pt x="724" y="459"/>
                                    <a:pt x="726" y="458"/>
                                    <a:pt x="728" y="457"/>
                                  </a:cubicBezTo>
                                  <a:cubicBezTo>
                                    <a:pt x="728" y="457"/>
                                    <a:pt x="728" y="456"/>
                                    <a:pt x="728" y="455"/>
                                  </a:cubicBezTo>
                                  <a:cubicBezTo>
                                    <a:pt x="728" y="448"/>
                                    <a:pt x="734" y="442"/>
                                    <a:pt x="742" y="442"/>
                                  </a:cubicBezTo>
                                  <a:cubicBezTo>
                                    <a:pt x="749" y="442"/>
                                    <a:pt x="755" y="448"/>
                                    <a:pt x="755" y="455"/>
                                  </a:cubicBezTo>
                                  <a:cubicBezTo>
                                    <a:pt x="755" y="456"/>
                                    <a:pt x="755" y="457"/>
                                    <a:pt x="755" y="457"/>
                                  </a:cubicBezTo>
                                  <a:cubicBezTo>
                                    <a:pt x="757" y="458"/>
                                    <a:pt x="759" y="459"/>
                                    <a:pt x="761" y="459"/>
                                  </a:cubicBezTo>
                                  <a:cubicBezTo>
                                    <a:pt x="761" y="458"/>
                                    <a:pt x="761" y="457"/>
                                    <a:pt x="761" y="455"/>
                                  </a:cubicBezTo>
                                  <a:close/>
                                  <a:moveTo>
                                    <a:pt x="769" y="455"/>
                                  </a:moveTo>
                                  <a:cubicBezTo>
                                    <a:pt x="769" y="448"/>
                                    <a:pt x="766" y="441"/>
                                    <a:pt x="761" y="436"/>
                                  </a:cubicBezTo>
                                  <a:cubicBezTo>
                                    <a:pt x="756" y="431"/>
                                    <a:pt x="749" y="428"/>
                                    <a:pt x="742" y="428"/>
                                  </a:cubicBezTo>
                                  <a:cubicBezTo>
                                    <a:pt x="734" y="428"/>
                                    <a:pt x="727" y="431"/>
                                    <a:pt x="722" y="436"/>
                                  </a:cubicBezTo>
                                  <a:cubicBezTo>
                                    <a:pt x="718" y="441"/>
                                    <a:pt x="714" y="448"/>
                                    <a:pt x="714" y="455"/>
                                  </a:cubicBezTo>
                                  <a:cubicBezTo>
                                    <a:pt x="714" y="458"/>
                                    <a:pt x="715" y="460"/>
                                    <a:pt x="715" y="463"/>
                                  </a:cubicBezTo>
                                  <a:cubicBezTo>
                                    <a:pt x="717" y="462"/>
                                    <a:pt x="719" y="461"/>
                                    <a:pt x="721" y="460"/>
                                  </a:cubicBezTo>
                                  <a:cubicBezTo>
                                    <a:pt x="721" y="458"/>
                                    <a:pt x="721" y="457"/>
                                    <a:pt x="721" y="455"/>
                                  </a:cubicBezTo>
                                  <a:cubicBezTo>
                                    <a:pt x="721" y="444"/>
                                    <a:pt x="730" y="434"/>
                                    <a:pt x="742" y="434"/>
                                  </a:cubicBezTo>
                                  <a:cubicBezTo>
                                    <a:pt x="753" y="434"/>
                                    <a:pt x="763" y="444"/>
                                    <a:pt x="763" y="455"/>
                                  </a:cubicBezTo>
                                  <a:cubicBezTo>
                                    <a:pt x="763" y="457"/>
                                    <a:pt x="763" y="458"/>
                                    <a:pt x="762" y="460"/>
                                  </a:cubicBezTo>
                                  <a:cubicBezTo>
                                    <a:pt x="764" y="461"/>
                                    <a:pt x="766" y="462"/>
                                    <a:pt x="768" y="463"/>
                                  </a:cubicBezTo>
                                  <a:cubicBezTo>
                                    <a:pt x="769" y="460"/>
                                    <a:pt x="769" y="458"/>
                                    <a:pt x="769" y="455"/>
                                  </a:cubicBezTo>
                                  <a:close/>
                                  <a:moveTo>
                                    <a:pt x="772" y="466"/>
                                  </a:moveTo>
                                  <a:cubicBezTo>
                                    <a:pt x="773" y="465"/>
                                    <a:pt x="774" y="464"/>
                                    <a:pt x="775" y="464"/>
                                  </a:cubicBezTo>
                                  <a:cubicBezTo>
                                    <a:pt x="776" y="461"/>
                                    <a:pt x="776" y="458"/>
                                    <a:pt x="776" y="455"/>
                                  </a:cubicBezTo>
                                  <a:cubicBezTo>
                                    <a:pt x="776" y="446"/>
                                    <a:pt x="772" y="437"/>
                                    <a:pt x="766" y="431"/>
                                  </a:cubicBezTo>
                                  <a:cubicBezTo>
                                    <a:pt x="760" y="425"/>
                                    <a:pt x="751" y="421"/>
                                    <a:pt x="742" y="421"/>
                                  </a:cubicBezTo>
                                  <a:cubicBezTo>
                                    <a:pt x="732" y="421"/>
                                    <a:pt x="724" y="425"/>
                                    <a:pt x="717" y="431"/>
                                  </a:cubicBezTo>
                                  <a:cubicBezTo>
                                    <a:pt x="711" y="437"/>
                                    <a:pt x="707" y="446"/>
                                    <a:pt x="707" y="455"/>
                                  </a:cubicBezTo>
                                  <a:cubicBezTo>
                                    <a:pt x="707" y="458"/>
                                    <a:pt x="708" y="461"/>
                                    <a:pt x="708" y="464"/>
                                  </a:cubicBezTo>
                                  <a:cubicBezTo>
                                    <a:pt x="709" y="464"/>
                                    <a:pt x="710" y="465"/>
                                    <a:pt x="711" y="466"/>
                                  </a:cubicBezTo>
                                  <a:cubicBezTo>
                                    <a:pt x="712" y="465"/>
                                    <a:pt x="713" y="464"/>
                                    <a:pt x="714" y="464"/>
                                  </a:cubicBezTo>
                                  <a:cubicBezTo>
                                    <a:pt x="713" y="461"/>
                                    <a:pt x="713" y="458"/>
                                    <a:pt x="713" y="455"/>
                                  </a:cubicBezTo>
                                  <a:cubicBezTo>
                                    <a:pt x="713" y="440"/>
                                    <a:pt x="726" y="427"/>
                                    <a:pt x="742" y="427"/>
                                  </a:cubicBezTo>
                                  <a:cubicBezTo>
                                    <a:pt x="758" y="427"/>
                                    <a:pt x="770" y="440"/>
                                    <a:pt x="770" y="455"/>
                                  </a:cubicBezTo>
                                  <a:cubicBezTo>
                                    <a:pt x="770" y="458"/>
                                    <a:pt x="770" y="461"/>
                                    <a:pt x="769" y="464"/>
                                  </a:cubicBezTo>
                                  <a:cubicBezTo>
                                    <a:pt x="770" y="464"/>
                                    <a:pt x="771" y="465"/>
                                    <a:pt x="772" y="466"/>
                                  </a:cubicBezTo>
                                  <a:close/>
                                  <a:moveTo>
                                    <a:pt x="815" y="491"/>
                                  </a:moveTo>
                                  <a:cubicBezTo>
                                    <a:pt x="811" y="489"/>
                                    <a:pt x="807" y="487"/>
                                    <a:pt x="803" y="487"/>
                                  </a:cubicBezTo>
                                  <a:cubicBezTo>
                                    <a:pt x="798" y="487"/>
                                    <a:pt x="794" y="489"/>
                                    <a:pt x="791" y="492"/>
                                  </a:cubicBezTo>
                                  <a:cubicBezTo>
                                    <a:pt x="791" y="494"/>
                                    <a:pt x="792" y="496"/>
                                    <a:pt x="792" y="498"/>
                                  </a:cubicBezTo>
                                  <a:cubicBezTo>
                                    <a:pt x="795" y="495"/>
                                    <a:pt x="798" y="493"/>
                                    <a:pt x="803" y="493"/>
                                  </a:cubicBezTo>
                                  <a:cubicBezTo>
                                    <a:pt x="807" y="493"/>
                                    <a:pt x="811" y="495"/>
                                    <a:pt x="813" y="498"/>
                                  </a:cubicBezTo>
                                  <a:cubicBezTo>
                                    <a:pt x="814" y="496"/>
                                    <a:pt x="814" y="494"/>
                                    <a:pt x="815" y="491"/>
                                  </a:cubicBezTo>
                                  <a:close/>
                                  <a:moveTo>
                                    <a:pt x="818" y="484"/>
                                  </a:moveTo>
                                  <a:cubicBezTo>
                                    <a:pt x="813" y="481"/>
                                    <a:pt x="808" y="480"/>
                                    <a:pt x="803" y="480"/>
                                  </a:cubicBezTo>
                                  <a:cubicBezTo>
                                    <a:pt x="797" y="480"/>
                                    <a:pt x="792" y="481"/>
                                    <a:pt x="788" y="484"/>
                                  </a:cubicBezTo>
                                  <a:cubicBezTo>
                                    <a:pt x="789" y="486"/>
                                    <a:pt x="789" y="488"/>
                                    <a:pt x="790" y="490"/>
                                  </a:cubicBezTo>
                                  <a:cubicBezTo>
                                    <a:pt x="794" y="487"/>
                                    <a:pt x="798" y="486"/>
                                    <a:pt x="803" y="486"/>
                                  </a:cubicBezTo>
                                  <a:cubicBezTo>
                                    <a:pt x="807" y="486"/>
                                    <a:pt x="812" y="487"/>
                                    <a:pt x="815" y="490"/>
                                  </a:cubicBezTo>
                                  <a:cubicBezTo>
                                    <a:pt x="816" y="488"/>
                                    <a:pt x="817" y="486"/>
                                    <a:pt x="818" y="484"/>
                                  </a:cubicBezTo>
                                  <a:close/>
                                  <a:moveTo>
                                    <a:pt x="821" y="478"/>
                                  </a:moveTo>
                                  <a:cubicBezTo>
                                    <a:pt x="816" y="475"/>
                                    <a:pt x="810" y="473"/>
                                    <a:pt x="803" y="473"/>
                                  </a:cubicBezTo>
                                  <a:cubicBezTo>
                                    <a:pt x="796" y="473"/>
                                    <a:pt x="789" y="475"/>
                                    <a:pt x="784" y="478"/>
                                  </a:cubicBezTo>
                                  <a:cubicBezTo>
                                    <a:pt x="785" y="480"/>
                                    <a:pt x="786" y="481"/>
                                    <a:pt x="787" y="483"/>
                                  </a:cubicBezTo>
                                  <a:cubicBezTo>
                                    <a:pt x="791" y="480"/>
                                    <a:pt x="797" y="478"/>
                                    <a:pt x="803" y="478"/>
                                  </a:cubicBezTo>
                                  <a:cubicBezTo>
                                    <a:pt x="809" y="478"/>
                                    <a:pt x="814" y="480"/>
                                    <a:pt x="818" y="483"/>
                                  </a:cubicBezTo>
                                  <a:cubicBezTo>
                                    <a:pt x="819" y="481"/>
                                    <a:pt x="820" y="480"/>
                                    <a:pt x="821" y="478"/>
                                  </a:cubicBezTo>
                                  <a:close/>
                                  <a:moveTo>
                                    <a:pt x="826" y="472"/>
                                  </a:moveTo>
                                  <a:cubicBezTo>
                                    <a:pt x="819" y="467"/>
                                    <a:pt x="811" y="465"/>
                                    <a:pt x="803" y="465"/>
                                  </a:cubicBezTo>
                                  <a:cubicBezTo>
                                    <a:pt x="794" y="465"/>
                                    <a:pt x="786" y="468"/>
                                    <a:pt x="779" y="472"/>
                                  </a:cubicBezTo>
                                  <a:cubicBezTo>
                                    <a:pt x="781" y="474"/>
                                    <a:pt x="782" y="475"/>
                                    <a:pt x="783" y="477"/>
                                  </a:cubicBezTo>
                                  <a:cubicBezTo>
                                    <a:pt x="789" y="473"/>
                                    <a:pt x="795" y="471"/>
                                    <a:pt x="803" y="471"/>
                                  </a:cubicBezTo>
                                  <a:cubicBezTo>
                                    <a:pt x="810" y="471"/>
                                    <a:pt x="817" y="473"/>
                                    <a:pt x="822" y="477"/>
                                  </a:cubicBezTo>
                                  <a:cubicBezTo>
                                    <a:pt x="823" y="475"/>
                                    <a:pt x="825" y="473"/>
                                    <a:pt x="826" y="472"/>
                                  </a:cubicBezTo>
                                  <a:close/>
                                  <a:moveTo>
                                    <a:pt x="832" y="467"/>
                                  </a:moveTo>
                                  <a:cubicBezTo>
                                    <a:pt x="824" y="461"/>
                                    <a:pt x="814" y="457"/>
                                    <a:pt x="803" y="457"/>
                                  </a:cubicBezTo>
                                  <a:cubicBezTo>
                                    <a:pt x="792" y="457"/>
                                    <a:pt x="782" y="461"/>
                                    <a:pt x="773" y="467"/>
                                  </a:cubicBezTo>
                                  <a:cubicBezTo>
                                    <a:pt x="775" y="468"/>
                                    <a:pt x="777" y="469"/>
                                    <a:pt x="778" y="471"/>
                                  </a:cubicBezTo>
                                  <a:cubicBezTo>
                                    <a:pt x="785" y="466"/>
                                    <a:pt x="794" y="463"/>
                                    <a:pt x="803" y="463"/>
                                  </a:cubicBezTo>
                                  <a:cubicBezTo>
                                    <a:pt x="812" y="463"/>
                                    <a:pt x="820" y="466"/>
                                    <a:pt x="827" y="471"/>
                                  </a:cubicBezTo>
                                  <a:cubicBezTo>
                                    <a:pt x="829" y="469"/>
                                    <a:pt x="830" y="468"/>
                                    <a:pt x="832" y="467"/>
                                  </a:cubicBezTo>
                                  <a:close/>
                                  <a:moveTo>
                                    <a:pt x="869" y="455"/>
                                  </a:moveTo>
                                  <a:cubicBezTo>
                                    <a:pt x="869" y="453"/>
                                    <a:pt x="866" y="450"/>
                                    <a:pt x="864" y="450"/>
                                  </a:cubicBezTo>
                                  <a:cubicBezTo>
                                    <a:pt x="861" y="450"/>
                                    <a:pt x="858" y="453"/>
                                    <a:pt x="858" y="455"/>
                                  </a:cubicBezTo>
                                  <a:cubicBezTo>
                                    <a:pt x="858" y="456"/>
                                    <a:pt x="859" y="456"/>
                                    <a:pt x="859" y="456"/>
                                  </a:cubicBezTo>
                                  <a:cubicBezTo>
                                    <a:pt x="860" y="456"/>
                                    <a:pt x="862" y="456"/>
                                    <a:pt x="864" y="456"/>
                                  </a:cubicBezTo>
                                  <a:cubicBezTo>
                                    <a:pt x="865" y="456"/>
                                    <a:pt x="867" y="456"/>
                                    <a:pt x="869" y="456"/>
                                  </a:cubicBezTo>
                                  <a:cubicBezTo>
                                    <a:pt x="869" y="456"/>
                                    <a:pt x="869" y="456"/>
                                    <a:pt x="869" y="455"/>
                                  </a:cubicBezTo>
                                  <a:close/>
                                  <a:moveTo>
                                    <a:pt x="876" y="455"/>
                                  </a:moveTo>
                                  <a:cubicBezTo>
                                    <a:pt x="876" y="449"/>
                                    <a:pt x="870" y="443"/>
                                    <a:pt x="864" y="443"/>
                                  </a:cubicBezTo>
                                  <a:cubicBezTo>
                                    <a:pt x="857" y="443"/>
                                    <a:pt x="852" y="449"/>
                                    <a:pt x="852" y="455"/>
                                  </a:cubicBezTo>
                                  <a:cubicBezTo>
                                    <a:pt x="852" y="456"/>
                                    <a:pt x="852" y="456"/>
                                    <a:pt x="852" y="457"/>
                                  </a:cubicBezTo>
                                  <a:cubicBezTo>
                                    <a:pt x="853" y="457"/>
                                    <a:pt x="855" y="456"/>
                                    <a:pt x="857" y="456"/>
                                  </a:cubicBezTo>
                                  <a:cubicBezTo>
                                    <a:pt x="857" y="456"/>
                                    <a:pt x="857" y="456"/>
                                    <a:pt x="857" y="455"/>
                                  </a:cubicBezTo>
                                  <a:cubicBezTo>
                                    <a:pt x="857" y="452"/>
                                    <a:pt x="860" y="449"/>
                                    <a:pt x="864" y="449"/>
                                  </a:cubicBezTo>
                                  <a:cubicBezTo>
                                    <a:pt x="867" y="449"/>
                                    <a:pt x="870" y="452"/>
                                    <a:pt x="870" y="455"/>
                                  </a:cubicBezTo>
                                  <a:cubicBezTo>
                                    <a:pt x="870" y="456"/>
                                    <a:pt x="870" y="456"/>
                                    <a:pt x="870" y="456"/>
                                  </a:cubicBezTo>
                                  <a:cubicBezTo>
                                    <a:pt x="872" y="456"/>
                                    <a:pt x="874" y="457"/>
                                    <a:pt x="875" y="457"/>
                                  </a:cubicBezTo>
                                  <a:cubicBezTo>
                                    <a:pt x="876" y="456"/>
                                    <a:pt x="876" y="456"/>
                                    <a:pt x="876" y="455"/>
                                  </a:cubicBezTo>
                                  <a:close/>
                                  <a:moveTo>
                                    <a:pt x="883" y="455"/>
                                  </a:moveTo>
                                  <a:cubicBezTo>
                                    <a:pt x="883" y="450"/>
                                    <a:pt x="881" y="445"/>
                                    <a:pt x="877" y="442"/>
                                  </a:cubicBezTo>
                                  <a:cubicBezTo>
                                    <a:pt x="874" y="438"/>
                                    <a:pt x="869" y="436"/>
                                    <a:pt x="864" y="436"/>
                                  </a:cubicBezTo>
                                  <a:cubicBezTo>
                                    <a:pt x="858" y="436"/>
                                    <a:pt x="853" y="438"/>
                                    <a:pt x="850" y="442"/>
                                  </a:cubicBezTo>
                                  <a:cubicBezTo>
                                    <a:pt x="846" y="445"/>
                                    <a:pt x="844" y="450"/>
                                    <a:pt x="844" y="455"/>
                                  </a:cubicBezTo>
                                  <a:cubicBezTo>
                                    <a:pt x="844" y="457"/>
                                    <a:pt x="844" y="458"/>
                                    <a:pt x="844" y="459"/>
                                  </a:cubicBezTo>
                                  <a:cubicBezTo>
                                    <a:pt x="846" y="459"/>
                                    <a:pt x="848" y="458"/>
                                    <a:pt x="850" y="457"/>
                                  </a:cubicBezTo>
                                  <a:cubicBezTo>
                                    <a:pt x="850" y="457"/>
                                    <a:pt x="850" y="456"/>
                                    <a:pt x="850" y="455"/>
                                  </a:cubicBezTo>
                                  <a:cubicBezTo>
                                    <a:pt x="850" y="448"/>
                                    <a:pt x="856" y="442"/>
                                    <a:pt x="864" y="442"/>
                                  </a:cubicBezTo>
                                  <a:cubicBezTo>
                                    <a:pt x="871" y="442"/>
                                    <a:pt x="877" y="448"/>
                                    <a:pt x="877" y="455"/>
                                  </a:cubicBezTo>
                                  <a:cubicBezTo>
                                    <a:pt x="877" y="456"/>
                                    <a:pt x="877" y="457"/>
                                    <a:pt x="877" y="457"/>
                                  </a:cubicBezTo>
                                  <a:cubicBezTo>
                                    <a:pt x="879" y="458"/>
                                    <a:pt x="881" y="459"/>
                                    <a:pt x="883" y="459"/>
                                  </a:cubicBezTo>
                                  <a:cubicBezTo>
                                    <a:pt x="883" y="458"/>
                                    <a:pt x="883" y="457"/>
                                    <a:pt x="883" y="455"/>
                                  </a:cubicBezTo>
                                  <a:close/>
                                  <a:moveTo>
                                    <a:pt x="891" y="455"/>
                                  </a:moveTo>
                                  <a:cubicBezTo>
                                    <a:pt x="891" y="448"/>
                                    <a:pt x="888" y="441"/>
                                    <a:pt x="883" y="436"/>
                                  </a:cubicBezTo>
                                  <a:cubicBezTo>
                                    <a:pt x="878" y="431"/>
                                    <a:pt x="871" y="428"/>
                                    <a:pt x="864" y="428"/>
                                  </a:cubicBezTo>
                                  <a:cubicBezTo>
                                    <a:pt x="856" y="428"/>
                                    <a:pt x="849" y="431"/>
                                    <a:pt x="844" y="436"/>
                                  </a:cubicBezTo>
                                  <a:cubicBezTo>
                                    <a:pt x="839" y="441"/>
                                    <a:pt x="836" y="448"/>
                                    <a:pt x="836" y="455"/>
                                  </a:cubicBezTo>
                                  <a:cubicBezTo>
                                    <a:pt x="836" y="458"/>
                                    <a:pt x="837" y="460"/>
                                    <a:pt x="837" y="463"/>
                                  </a:cubicBezTo>
                                  <a:cubicBezTo>
                                    <a:pt x="839" y="462"/>
                                    <a:pt x="841" y="461"/>
                                    <a:pt x="843" y="460"/>
                                  </a:cubicBezTo>
                                  <a:cubicBezTo>
                                    <a:pt x="843" y="458"/>
                                    <a:pt x="842" y="457"/>
                                    <a:pt x="842" y="455"/>
                                  </a:cubicBezTo>
                                  <a:cubicBezTo>
                                    <a:pt x="842" y="444"/>
                                    <a:pt x="852" y="434"/>
                                    <a:pt x="864" y="434"/>
                                  </a:cubicBezTo>
                                  <a:cubicBezTo>
                                    <a:pt x="875" y="434"/>
                                    <a:pt x="885" y="444"/>
                                    <a:pt x="885" y="455"/>
                                  </a:cubicBezTo>
                                  <a:cubicBezTo>
                                    <a:pt x="885" y="457"/>
                                    <a:pt x="884" y="458"/>
                                    <a:pt x="884" y="460"/>
                                  </a:cubicBezTo>
                                  <a:cubicBezTo>
                                    <a:pt x="886" y="461"/>
                                    <a:pt x="888" y="462"/>
                                    <a:pt x="890" y="463"/>
                                  </a:cubicBezTo>
                                  <a:cubicBezTo>
                                    <a:pt x="890" y="460"/>
                                    <a:pt x="891" y="458"/>
                                    <a:pt x="891" y="455"/>
                                  </a:cubicBezTo>
                                  <a:close/>
                                  <a:moveTo>
                                    <a:pt x="898" y="455"/>
                                  </a:moveTo>
                                  <a:cubicBezTo>
                                    <a:pt x="898" y="446"/>
                                    <a:pt x="894" y="437"/>
                                    <a:pt x="888" y="431"/>
                                  </a:cubicBezTo>
                                  <a:cubicBezTo>
                                    <a:pt x="882" y="425"/>
                                    <a:pt x="873" y="421"/>
                                    <a:pt x="864" y="421"/>
                                  </a:cubicBezTo>
                                  <a:cubicBezTo>
                                    <a:pt x="854" y="421"/>
                                    <a:pt x="846" y="425"/>
                                    <a:pt x="839" y="431"/>
                                  </a:cubicBezTo>
                                  <a:cubicBezTo>
                                    <a:pt x="833" y="437"/>
                                    <a:pt x="829" y="446"/>
                                    <a:pt x="829" y="455"/>
                                  </a:cubicBezTo>
                                  <a:cubicBezTo>
                                    <a:pt x="829" y="458"/>
                                    <a:pt x="830" y="461"/>
                                    <a:pt x="830" y="464"/>
                                  </a:cubicBezTo>
                                  <a:cubicBezTo>
                                    <a:pt x="831" y="464"/>
                                    <a:pt x="832" y="465"/>
                                    <a:pt x="833" y="466"/>
                                  </a:cubicBezTo>
                                  <a:cubicBezTo>
                                    <a:pt x="834" y="465"/>
                                    <a:pt x="835" y="464"/>
                                    <a:pt x="836" y="464"/>
                                  </a:cubicBezTo>
                                  <a:cubicBezTo>
                                    <a:pt x="835" y="461"/>
                                    <a:pt x="835" y="458"/>
                                    <a:pt x="835" y="455"/>
                                  </a:cubicBezTo>
                                  <a:cubicBezTo>
                                    <a:pt x="835" y="440"/>
                                    <a:pt x="848" y="427"/>
                                    <a:pt x="864" y="427"/>
                                  </a:cubicBezTo>
                                  <a:cubicBezTo>
                                    <a:pt x="879" y="427"/>
                                    <a:pt x="892" y="440"/>
                                    <a:pt x="892" y="455"/>
                                  </a:cubicBezTo>
                                  <a:cubicBezTo>
                                    <a:pt x="892" y="458"/>
                                    <a:pt x="892" y="461"/>
                                    <a:pt x="891" y="464"/>
                                  </a:cubicBezTo>
                                  <a:cubicBezTo>
                                    <a:pt x="892" y="464"/>
                                    <a:pt x="893" y="465"/>
                                    <a:pt x="894" y="465"/>
                                  </a:cubicBezTo>
                                  <a:cubicBezTo>
                                    <a:pt x="895" y="465"/>
                                    <a:pt x="896" y="464"/>
                                    <a:pt x="897" y="463"/>
                                  </a:cubicBezTo>
                                  <a:cubicBezTo>
                                    <a:pt x="897" y="461"/>
                                    <a:pt x="898" y="458"/>
                                    <a:pt x="898" y="455"/>
                                  </a:cubicBezTo>
                                  <a:close/>
                                  <a:moveTo>
                                    <a:pt x="906" y="455"/>
                                  </a:moveTo>
                                  <a:cubicBezTo>
                                    <a:pt x="906" y="444"/>
                                    <a:pt x="901" y="433"/>
                                    <a:pt x="893" y="426"/>
                                  </a:cubicBezTo>
                                  <a:cubicBezTo>
                                    <a:pt x="886" y="418"/>
                                    <a:pt x="875" y="413"/>
                                    <a:pt x="864" y="413"/>
                                  </a:cubicBezTo>
                                  <a:cubicBezTo>
                                    <a:pt x="852" y="413"/>
                                    <a:pt x="842" y="418"/>
                                    <a:pt x="834" y="426"/>
                                  </a:cubicBezTo>
                                  <a:cubicBezTo>
                                    <a:pt x="826" y="433"/>
                                    <a:pt x="822" y="444"/>
                                    <a:pt x="822" y="455"/>
                                  </a:cubicBezTo>
                                  <a:cubicBezTo>
                                    <a:pt x="822" y="457"/>
                                    <a:pt x="822" y="458"/>
                                    <a:pt x="822" y="459"/>
                                  </a:cubicBezTo>
                                  <a:cubicBezTo>
                                    <a:pt x="824" y="460"/>
                                    <a:pt x="826" y="461"/>
                                    <a:pt x="829" y="463"/>
                                  </a:cubicBezTo>
                                  <a:cubicBezTo>
                                    <a:pt x="828" y="460"/>
                                    <a:pt x="828" y="458"/>
                                    <a:pt x="828" y="455"/>
                                  </a:cubicBezTo>
                                  <a:cubicBezTo>
                                    <a:pt x="828" y="436"/>
                                    <a:pt x="844" y="420"/>
                                    <a:pt x="864" y="420"/>
                                  </a:cubicBezTo>
                                  <a:cubicBezTo>
                                    <a:pt x="883" y="420"/>
                                    <a:pt x="899" y="436"/>
                                    <a:pt x="899" y="455"/>
                                  </a:cubicBezTo>
                                  <a:cubicBezTo>
                                    <a:pt x="899" y="458"/>
                                    <a:pt x="899" y="460"/>
                                    <a:pt x="899" y="462"/>
                                  </a:cubicBezTo>
                                  <a:cubicBezTo>
                                    <a:pt x="901" y="461"/>
                                    <a:pt x="903" y="460"/>
                                    <a:pt x="905" y="459"/>
                                  </a:cubicBezTo>
                                  <a:cubicBezTo>
                                    <a:pt x="905" y="458"/>
                                    <a:pt x="906" y="457"/>
                                    <a:pt x="906" y="455"/>
                                  </a:cubicBezTo>
                                  <a:close/>
                                  <a:moveTo>
                                    <a:pt x="929" y="455"/>
                                  </a:moveTo>
                                  <a:cubicBezTo>
                                    <a:pt x="929" y="453"/>
                                    <a:pt x="926" y="450"/>
                                    <a:pt x="924" y="450"/>
                                  </a:cubicBezTo>
                                  <a:cubicBezTo>
                                    <a:pt x="921" y="450"/>
                                    <a:pt x="918" y="453"/>
                                    <a:pt x="918" y="455"/>
                                  </a:cubicBezTo>
                                  <a:cubicBezTo>
                                    <a:pt x="918" y="456"/>
                                    <a:pt x="918" y="456"/>
                                    <a:pt x="919" y="456"/>
                                  </a:cubicBezTo>
                                  <a:cubicBezTo>
                                    <a:pt x="920" y="456"/>
                                    <a:pt x="922" y="456"/>
                                    <a:pt x="924" y="456"/>
                                  </a:cubicBezTo>
                                  <a:cubicBezTo>
                                    <a:pt x="925" y="456"/>
                                    <a:pt x="927" y="456"/>
                                    <a:pt x="929" y="456"/>
                                  </a:cubicBezTo>
                                  <a:cubicBezTo>
                                    <a:pt x="929" y="456"/>
                                    <a:pt x="929" y="456"/>
                                    <a:pt x="929" y="455"/>
                                  </a:cubicBezTo>
                                  <a:close/>
                                  <a:moveTo>
                                    <a:pt x="933" y="455"/>
                                  </a:moveTo>
                                  <a:cubicBezTo>
                                    <a:pt x="933" y="453"/>
                                    <a:pt x="933" y="451"/>
                                    <a:pt x="934" y="449"/>
                                  </a:cubicBezTo>
                                  <a:cubicBezTo>
                                    <a:pt x="932" y="446"/>
                                    <a:pt x="928" y="443"/>
                                    <a:pt x="924" y="443"/>
                                  </a:cubicBezTo>
                                  <a:cubicBezTo>
                                    <a:pt x="920" y="443"/>
                                    <a:pt x="916" y="445"/>
                                    <a:pt x="914" y="448"/>
                                  </a:cubicBezTo>
                                  <a:cubicBezTo>
                                    <a:pt x="915" y="450"/>
                                    <a:pt x="915" y="453"/>
                                    <a:pt x="915" y="455"/>
                                  </a:cubicBezTo>
                                  <a:cubicBezTo>
                                    <a:pt x="915" y="456"/>
                                    <a:pt x="915" y="456"/>
                                    <a:pt x="915" y="456"/>
                                  </a:cubicBezTo>
                                  <a:cubicBezTo>
                                    <a:pt x="915" y="456"/>
                                    <a:pt x="916" y="456"/>
                                    <a:pt x="917" y="456"/>
                                  </a:cubicBezTo>
                                  <a:cubicBezTo>
                                    <a:pt x="917" y="456"/>
                                    <a:pt x="917" y="456"/>
                                    <a:pt x="917" y="455"/>
                                  </a:cubicBezTo>
                                  <a:cubicBezTo>
                                    <a:pt x="917" y="452"/>
                                    <a:pt x="920" y="449"/>
                                    <a:pt x="924" y="449"/>
                                  </a:cubicBezTo>
                                  <a:cubicBezTo>
                                    <a:pt x="927" y="449"/>
                                    <a:pt x="930" y="452"/>
                                    <a:pt x="930" y="455"/>
                                  </a:cubicBezTo>
                                  <a:cubicBezTo>
                                    <a:pt x="930" y="456"/>
                                    <a:pt x="930" y="456"/>
                                    <a:pt x="930" y="456"/>
                                  </a:cubicBezTo>
                                  <a:cubicBezTo>
                                    <a:pt x="931" y="456"/>
                                    <a:pt x="932" y="456"/>
                                    <a:pt x="933" y="457"/>
                                  </a:cubicBezTo>
                                  <a:cubicBezTo>
                                    <a:pt x="933" y="456"/>
                                    <a:pt x="933" y="456"/>
                                    <a:pt x="933" y="455"/>
                                  </a:cubicBezTo>
                                  <a:close/>
                                  <a:moveTo>
                                    <a:pt x="912" y="440"/>
                                  </a:moveTo>
                                  <a:cubicBezTo>
                                    <a:pt x="913" y="442"/>
                                    <a:pt x="913" y="444"/>
                                    <a:pt x="914" y="446"/>
                                  </a:cubicBezTo>
                                  <a:cubicBezTo>
                                    <a:pt x="916" y="443"/>
                                    <a:pt x="920" y="442"/>
                                    <a:pt x="924" y="442"/>
                                  </a:cubicBezTo>
                                  <a:cubicBezTo>
                                    <a:pt x="928" y="442"/>
                                    <a:pt x="931" y="444"/>
                                    <a:pt x="934" y="447"/>
                                  </a:cubicBezTo>
                                  <a:cubicBezTo>
                                    <a:pt x="934" y="444"/>
                                    <a:pt x="935" y="442"/>
                                    <a:pt x="936" y="440"/>
                                  </a:cubicBezTo>
                                  <a:cubicBezTo>
                                    <a:pt x="932" y="437"/>
                                    <a:pt x="928" y="436"/>
                                    <a:pt x="924" y="436"/>
                                  </a:cubicBezTo>
                                  <a:cubicBezTo>
                                    <a:pt x="919" y="436"/>
                                    <a:pt x="915" y="437"/>
                                    <a:pt x="912" y="440"/>
                                  </a:cubicBezTo>
                                  <a:close/>
                                  <a:moveTo>
                                    <a:pt x="864" y="406"/>
                                  </a:moveTo>
                                  <a:cubicBezTo>
                                    <a:pt x="850" y="406"/>
                                    <a:pt x="837" y="411"/>
                                    <a:pt x="828" y="420"/>
                                  </a:cubicBezTo>
                                  <a:cubicBezTo>
                                    <a:pt x="820" y="429"/>
                                    <a:pt x="814" y="442"/>
                                    <a:pt x="814" y="455"/>
                                  </a:cubicBezTo>
                                  <a:cubicBezTo>
                                    <a:pt x="814" y="456"/>
                                    <a:pt x="814" y="456"/>
                                    <a:pt x="814" y="457"/>
                                  </a:cubicBezTo>
                                  <a:cubicBezTo>
                                    <a:pt x="816" y="457"/>
                                    <a:pt x="818" y="458"/>
                                    <a:pt x="820" y="459"/>
                                  </a:cubicBezTo>
                                  <a:cubicBezTo>
                                    <a:pt x="820" y="458"/>
                                    <a:pt x="820" y="457"/>
                                    <a:pt x="820" y="455"/>
                                  </a:cubicBezTo>
                                  <a:cubicBezTo>
                                    <a:pt x="820" y="431"/>
                                    <a:pt x="840" y="412"/>
                                    <a:pt x="864" y="412"/>
                                  </a:cubicBezTo>
                                  <a:cubicBezTo>
                                    <a:pt x="888" y="412"/>
                                    <a:pt x="907" y="431"/>
                                    <a:pt x="907" y="455"/>
                                  </a:cubicBezTo>
                                  <a:cubicBezTo>
                                    <a:pt x="907" y="456"/>
                                    <a:pt x="907" y="457"/>
                                    <a:pt x="907" y="458"/>
                                  </a:cubicBezTo>
                                  <a:cubicBezTo>
                                    <a:pt x="909" y="458"/>
                                    <a:pt x="911" y="457"/>
                                    <a:pt x="913" y="457"/>
                                  </a:cubicBezTo>
                                  <a:cubicBezTo>
                                    <a:pt x="913" y="456"/>
                                    <a:pt x="913" y="456"/>
                                    <a:pt x="913" y="455"/>
                                  </a:cubicBezTo>
                                  <a:cubicBezTo>
                                    <a:pt x="913" y="442"/>
                                    <a:pt x="908" y="429"/>
                                    <a:pt x="899" y="420"/>
                                  </a:cubicBezTo>
                                  <a:cubicBezTo>
                                    <a:pt x="890" y="411"/>
                                    <a:pt x="877" y="406"/>
                                    <a:pt x="864" y="406"/>
                                  </a:cubicBezTo>
                                  <a:close/>
                                  <a:moveTo>
                                    <a:pt x="885" y="404"/>
                                  </a:moveTo>
                                  <a:cubicBezTo>
                                    <a:pt x="885" y="406"/>
                                    <a:pt x="884" y="407"/>
                                    <a:pt x="884" y="409"/>
                                  </a:cubicBezTo>
                                  <a:cubicBezTo>
                                    <a:pt x="886" y="409"/>
                                    <a:pt x="888" y="410"/>
                                    <a:pt x="890" y="411"/>
                                  </a:cubicBezTo>
                                  <a:cubicBezTo>
                                    <a:pt x="890" y="409"/>
                                    <a:pt x="891" y="407"/>
                                    <a:pt x="891" y="404"/>
                                  </a:cubicBezTo>
                                  <a:cubicBezTo>
                                    <a:pt x="891" y="397"/>
                                    <a:pt x="888" y="390"/>
                                    <a:pt x="883" y="385"/>
                                  </a:cubicBezTo>
                                  <a:cubicBezTo>
                                    <a:pt x="878" y="380"/>
                                    <a:pt x="871" y="377"/>
                                    <a:pt x="864" y="377"/>
                                  </a:cubicBezTo>
                                  <a:cubicBezTo>
                                    <a:pt x="856" y="377"/>
                                    <a:pt x="849" y="380"/>
                                    <a:pt x="844" y="385"/>
                                  </a:cubicBezTo>
                                  <a:cubicBezTo>
                                    <a:pt x="839" y="390"/>
                                    <a:pt x="836" y="397"/>
                                    <a:pt x="836" y="404"/>
                                  </a:cubicBezTo>
                                  <a:cubicBezTo>
                                    <a:pt x="836" y="407"/>
                                    <a:pt x="837" y="409"/>
                                    <a:pt x="837" y="411"/>
                                  </a:cubicBezTo>
                                  <a:cubicBezTo>
                                    <a:pt x="839" y="410"/>
                                    <a:pt x="841" y="409"/>
                                    <a:pt x="843" y="409"/>
                                  </a:cubicBezTo>
                                  <a:cubicBezTo>
                                    <a:pt x="843" y="407"/>
                                    <a:pt x="842" y="406"/>
                                    <a:pt x="842" y="404"/>
                                  </a:cubicBezTo>
                                  <a:cubicBezTo>
                                    <a:pt x="842" y="392"/>
                                    <a:pt x="852" y="383"/>
                                    <a:pt x="864" y="383"/>
                                  </a:cubicBezTo>
                                  <a:cubicBezTo>
                                    <a:pt x="875" y="383"/>
                                    <a:pt x="885" y="392"/>
                                    <a:pt x="885" y="404"/>
                                  </a:cubicBezTo>
                                  <a:close/>
                                  <a:moveTo>
                                    <a:pt x="877" y="404"/>
                                  </a:moveTo>
                                  <a:cubicBezTo>
                                    <a:pt x="877" y="405"/>
                                    <a:pt x="877" y="405"/>
                                    <a:pt x="877" y="406"/>
                                  </a:cubicBezTo>
                                  <a:cubicBezTo>
                                    <a:pt x="879" y="407"/>
                                    <a:pt x="881" y="407"/>
                                    <a:pt x="883" y="408"/>
                                  </a:cubicBezTo>
                                  <a:cubicBezTo>
                                    <a:pt x="883" y="407"/>
                                    <a:pt x="883" y="405"/>
                                    <a:pt x="883" y="404"/>
                                  </a:cubicBezTo>
                                  <a:cubicBezTo>
                                    <a:pt x="883" y="399"/>
                                    <a:pt x="881" y="394"/>
                                    <a:pt x="877" y="390"/>
                                  </a:cubicBezTo>
                                  <a:cubicBezTo>
                                    <a:pt x="874" y="387"/>
                                    <a:pt x="869" y="385"/>
                                    <a:pt x="864" y="385"/>
                                  </a:cubicBezTo>
                                  <a:cubicBezTo>
                                    <a:pt x="858" y="385"/>
                                    <a:pt x="853" y="387"/>
                                    <a:pt x="850" y="390"/>
                                  </a:cubicBezTo>
                                  <a:cubicBezTo>
                                    <a:pt x="846" y="394"/>
                                    <a:pt x="844" y="399"/>
                                    <a:pt x="844" y="404"/>
                                  </a:cubicBezTo>
                                  <a:cubicBezTo>
                                    <a:pt x="844" y="405"/>
                                    <a:pt x="844" y="407"/>
                                    <a:pt x="844" y="408"/>
                                  </a:cubicBezTo>
                                  <a:cubicBezTo>
                                    <a:pt x="846" y="407"/>
                                    <a:pt x="848" y="407"/>
                                    <a:pt x="850" y="406"/>
                                  </a:cubicBezTo>
                                  <a:cubicBezTo>
                                    <a:pt x="850" y="405"/>
                                    <a:pt x="850" y="405"/>
                                    <a:pt x="850" y="404"/>
                                  </a:cubicBezTo>
                                  <a:cubicBezTo>
                                    <a:pt x="850" y="397"/>
                                    <a:pt x="856" y="390"/>
                                    <a:pt x="864" y="390"/>
                                  </a:cubicBezTo>
                                  <a:cubicBezTo>
                                    <a:pt x="871" y="390"/>
                                    <a:pt x="877" y="397"/>
                                    <a:pt x="877" y="404"/>
                                  </a:cubicBezTo>
                                  <a:close/>
                                  <a:moveTo>
                                    <a:pt x="870" y="404"/>
                                  </a:moveTo>
                                  <a:cubicBezTo>
                                    <a:pt x="870" y="404"/>
                                    <a:pt x="870" y="404"/>
                                    <a:pt x="870" y="405"/>
                                  </a:cubicBezTo>
                                  <a:cubicBezTo>
                                    <a:pt x="872" y="405"/>
                                    <a:pt x="874" y="405"/>
                                    <a:pt x="875" y="406"/>
                                  </a:cubicBezTo>
                                  <a:cubicBezTo>
                                    <a:pt x="876" y="405"/>
                                    <a:pt x="876" y="405"/>
                                    <a:pt x="876" y="404"/>
                                  </a:cubicBezTo>
                                  <a:cubicBezTo>
                                    <a:pt x="876" y="397"/>
                                    <a:pt x="870" y="392"/>
                                    <a:pt x="864" y="392"/>
                                  </a:cubicBezTo>
                                  <a:cubicBezTo>
                                    <a:pt x="857" y="392"/>
                                    <a:pt x="852" y="397"/>
                                    <a:pt x="852" y="404"/>
                                  </a:cubicBezTo>
                                  <a:cubicBezTo>
                                    <a:pt x="852" y="405"/>
                                    <a:pt x="852" y="405"/>
                                    <a:pt x="852" y="406"/>
                                  </a:cubicBezTo>
                                  <a:cubicBezTo>
                                    <a:pt x="853" y="405"/>
                                    <a:pt x="855" y="405"/>
                                    <a:pt x="857" y="405"/>
                                  </a:cubicBezTo>
                                  <a:cubicBezTo>
                                    <a:pt x="857" y="404"/>
                                    <a:pt x="857" y="404"/>
                                    <a:pt x="857" y="404"/>
                                  </a:cubicBezTo>
                                  <a:cubicBezTo>
                                    <a:pt x="857" y="400"/>
                                    <a:pt x="860" y="397"/>
                                    <a:pt x="864" y="397"/>
                                  </a:cubicBezTo>
                                  <a:cubicBezTo>
                                    <a:pt x="867" y="397"/>
                                    <a:pt x="870" y="400"/>
                                    <a:pt x="870" y="404"/>
                                  </a:cubicBezTo>
                                  <a:close/>
                                  <a:moveTo>
                                    <a:pt x="864" y="399"/>
                                  </a:moveTo>
                                  <a:cubicBezTo>
                                    <a:pt x="861" y="399"/>
                                    <a:pt x="858" y="401"/>
                                    <a:pt x="858" y="404"/>
                                  </a:cubicBezTo>
                                  <a:cubicBezTo>
                                    <a:pt x="858" y="404"/>
                                    <a:pt x="859" y="404"/>
                                    <a:pt x="859" y="404"/>
                                  </a:cubicBezTo>
                                  <a:cubicBezTo>
                                    <a:pt x="860" y="404"/>
                                    <a:pt x="862" y="404"/>
                                    <a:pt x="864" y="404"/>
                                  </a:cubicBezTo>
                                  <a:cubicBezTo>
                                    <a:pt x="865" y="404"/>
                                    <a:pt x="867" y="404"/>
                                    <a:pt x="869" y="404"/>
                                  </a:cubicBezTo>
                                  <a:cubicBezTo>
                                    <a:pt x="869" y="404"/>
                                    <a:pt x="869" y="404"/>
                                    <a:pt x="869" y="404"/>
                                  </a:cubicBezTo>
                                  <a:cubicBezTo>
                                    <a:pt x="869" y="401"/>
                                    <a:pt x="866" y="399"/>
                                    <a:pt x="864" y="399"/>
                                  </a:cubicBezTo>
                                  <a:close/>
                                  <a:moveTo>
                                    <a:pt x="898" y="404"/>
                                  </a:moveTo>
                                  <a:cubicBezTo>
                                    <a:pt x="898" y="395"/>
                                    <a:pt x="894" y="386"/>
                                    <a:pt x="888" y="380"/>
                                  </a:cubicBezTo>
                                  <a:cubicBezTo>
                                    <a:pt x="882" y="374"/>
                                    <a:pt x="873" y="370"/>
                                    <a:pt x="864" y="370"/>
                                  </a:cubicBezTo>
                                  <a:cubicBezTo>
                                    <a:pt x="854" y="370"/>
                                    <a:pt x="846" y="374"/>
                                    <a:pt x="839" y="380"/>
                                  </a:cubicBezTo>
                                  <a:cubicBezTo>
                                    <a:pt x="833" y="386"/>
                                    <a:pt x="829" y="395"/>
                                    <a:pt x="829" y="404"/>
                                  </a:cubicBezTo>
                                  <a:cubicBezTo>
                                    <a:pt x="829" y="407"/>
                                    <a:pt x="830" y="410"/>
                                    <a:pt x="830" y="412"/>
                                  </a:cubicBezTo>
                                  <a:cubicBezTo>
                                    <a:pt x="831" y="413"/>
                                    <a:pt x="832" y="414"/>
                                    <a:pt x="833" y="414"/>
                                  </a:cubicBezTo>
                                  <a:cubicBezTo>
                                    <a:pt x="834" y="414"/>
                                    <a:pt x="835" y="413"/>
                                    <a:pt x="836" y="412"/>
                                  </a:cubicBezTo>
                                  <a:cubicBezTo>
                                    <a:pt x="835" y="410"/>
                                    <a:pt x="835" y="407"/>
                                    <a:pt x="835" y="404"/>
                                  </a:cubicBezTo>
                                  <a:cubicBezTo>
                                    <a:pt x="835" y="388"/>
                                    <a:pt x="848" y="375"/>
                                    <a:pt x="864" y="375"/>
                                  </a:cubicBezTo>
                                  <a:cubicBezTo>
                                    <a:pt x="879" y="375"/>
                                    <a:pt x="892" y="388"/>
                                    <a:pt x="892" y="404"/>
                                  </a:cubicBezTo>
                                  <a:cubicBezTo>
                                    <a:pt x="892" y="407"/>
                                    <a:pt x="892" y="410"/>
                                    <a:pt x="891" y="412"/>
                                  </a:cubicBezTo>
                                  <a:cubicBezTo>
                                    <a:pt x="892" y="413"/>
                                    <a:pt x="893" y="413"/>
                                    <a:pt x="894" y="414"/>
                                  </a:cubicBezTo>
                                  <a:cubicBezTo>
                                    <a:pt x="895" y="413"/>
                                    <a:pt x="896" y="412"/>
                                    <a:pt x="897" y="412"/>
                                  </a:cubicBezTo>
                                  <a:cubicBezTo>
                                    <a:pt x="897" y="409"/>
                                    <a:pt x="898" y="407"/>
                                    <a:pt x="898" y="404"/>
                                  </a:cubicBezTo>
                                  <a:close/>
                                  <a:moveTo>
                                    <a:pt x="906" y="404"/>
                                  </a:moveTo>
                                  <a:cubicBezTo>
                                    <a:pt x="906" y="392"/>
                                    <a:pt x="901" y="382"/>
                                    <a:pt x="893" y="374"/>
                                  </a:cubicBezTo>
                                  <a:cubicBezTo>
                                    <a:pt x="886" y="367"/>
                                    <a:pt x="875" y="362"/>
                                    <a:pt x="864" y="362"/>
                                  </a:cubicBezTo>
                                  <a:cubicBezTo>
                                    <a:pt x="852" y="362"/>
                                    <a:pt x="842" y="367"/>
                                    <a:pt x="834" y="374"/>
                                  </a:cubicBezTo>
                                  <a:cubicBezTo>
                                    <a:pt x="826" y="382"/>
                                    <a:pt x="822" y="392"/>
                                    <a:pt x="822" y="404"/>
                                  </a:cubicBezTo>
                                  <a:cubicBezTo>
                                    <a:pt x="822" y="405"/>
                                    <a:pt x="822" y="407"/>
                                    <a:pt x="822" y="408"/>
                                  </a:cubicBezTo>
                                  <a:cubicBezTo>
                                    <a:pt x="824" y="409"/>
                                    <a:pt x="826" y="410"/>
                                    <a:pt x="829" y="411"/>
                                  </a:cubicBezTo>
                                  <a:cubicBezTo>
                                    <a:pt x="828" y="409"/>
                                    <a:pt x="828" y="406"/>
                                    <a:pt x="828" y="404"/>
                                  </a:cubicBezTo>
                                  <a:cubicBezTo>
                                    <a:pt x="828" y="384"/>
                                    <a:pt x="844" y="368"/>
                                    <a:pt x="864" y="368"/>
                                  </a:cubicBezTo>
                                  <a:cubicBezTo>
                                    <a:pt x="883" y="368"/>
                                    <a:pt x="899" y="384"/>
                                    <a:pt x="899" y="404"/>
                                  </a:cubicBezTo>
                                  <a:cubicBezTo>
                                    <a:pt x="899" y="406"/>
                                    <a:pt x="899" y="408"/>
                                    <a:pt x="899" y="411"/>
                                  </a:cubicBezTo>
                                  <a:cubicBezTo>
                                    <a:pt x="901" y="409"/>
                                    <a:pt x="903" y="408"/>
                                    <a:pt x="905" y="408"/>
                                  </a:cubicBezTo>
                                  <a:cubicBezTo>
                                    <a:pt x="905" y="406"/>
                                    <a:pt x="906" y="405"/>
                                    <a:pt x="906" y="404"/>
                                  </a:cubicBezTo>
                                  <a:close/>
                                  <a:moveTo>
                                    <a:pt x="929" y="404"/>
                                  </a:moveTo>
                                  <a:cubicBezTo>
                                    <a:pt x="929" y="401"/>
                                    <a:pt x="926" y="399"/>
                                    <a:pt x="924" y="399"/>
                                  </a:cubicBezTo>
                                  <a:cubicBezTo>
                                    <a:pt x="921" y="399"/>
                                    <a:pt x="918" y="401"/>
                                    <a:pt x="918" y="404"/>
                                  </a:cubicBezTo>
                                  <a:cubicBezTo>
                                    <a:pt x="918" y="404"/>
                                    <a:pt x="918" y="404"/>
                                    <a:pt x="919" y="404"/>
                                  </a:cubicBezTo>
                                  <a:cubicBezTo>
                                    <a:pt x="920" y="404"/>
                                    <a:pt x="922" y="404"/>
                                    <a:pt x="924" y="404"/>
                                  </a:cubicBezTo>
                                  <a:cubicBezTo>
                                    <a:pt x="925" y="404"/>
                                    <a:pt x="927" y="404"/>
                                    <a:pt x="929" y="404"/>
                                  </a:cubicBezTo>
                                  <a:cubicBezTo>
                                    <a:pt x="929" y="404"/>
                                    <a:pt x="929" y="404"/>
                                    <a:pt x="929" y="404"/>
                                  </a:cubicBezTo>
                                  <a:close/>
                                  <a:moveTo>
                                    <a:pt x="933" y="404"/>
                                  </a:moveTo>
                                  <a:cubicBezTo>
                                    <a:pt x="933" y="402"/>
                                    <a:pt x="933" y="400"/>
                                    <a:pt x="934" y="398"/>
                                  </a:cubicBezTo>
                                  <a:cubicBezTo>
                                    <a:pt x="932" y="394"/>
                                    <a:pt x="928" y="392"/>
                                    <a:pt x="924" y="392"/>
                                  </a:cubicBezTo>
                                  <a:cubicBezTo>
                                    <a:pt x="920" y="392"/>
                                    <a:pt x="916" y="394"/>
                                    <a:pt x="914" y="397"/>
                                  </a:cubicBezTo>
                                  <a:cubicBezTo>
                                    <a:pt x="915" y="399"/>
                                    <a:pt x="915" y="402"/>
                                    <a:pt x="915" y="404"/>
                                  </a:cubicBezTo>
                                  <a:cubicBezTo>
                                    <a:pt x="915" y="404"/>
                                    <a:pt x="915" y="405"/>
                                    <a:pt x="915" y="405"/>
                                  </a:cubicBezTo>
                                  <a:cubicBezTo>
                                    <a:pt x="915" y="405"/>
                                    <a:pt x="916" y="405"/>
                                    <a:pt x="917" y="405"/>
                                  </a:cubicBezTo>
                                  <a:cubicBezTo>
                                    <a:pt x="917" y="404"/>
                                    <a:pt x="917" y="404"/>
                                    <a:pt x="917" y="404"/>
                                  </a:cubicBezTo>
                                  <a:cubicBezTo>
                                    <a:pt x="917" y="400"/>
                                    <a:pt x="920" y="397"/>
                                    <a:pt x="924" y="397"/>
                                  </a:cubicBezTo>
                                  <a:cubicBezTo>
                                    <a:pt x="927" y="397"/>
                                    <a:pt x="930" y="400"/>
                                    <a:pt x="930" y="404"/>
                                  </a:cubicBezTo>
                                  <a:cubicBezTo>
                                    <a:pt x="930" y="404"/>
                                    <a:pt x="930" y="404"/>
                                    <a:pt x="930" y="405"/>
                                  </a:cubicBezTo>
                                  <a:cubicBezTo>
                                    <a:pt x="931" y="405"/>
                                    <a:pt x="932" y="405"/>
                                    <a:pt x="933" y="405"/>
                                  </a:cubicBezTo>
                                  <a:cubicBezTo>
                                    <a:pt x="933" y="405"/>
                                    <a:pt x="933" y="404"/>
                                    <a:pt x="933" y="404"/>
                                  </a:cubicBezTo>
                                  <a:close/>
                                  <a:moveTo>
                                    <a:pt x="912" y="388"/>
                                  </a:moveTo>
                                  <a:cubicBezTo>
                                    <a:pt x="913" y="390"/>
                                    <a:pt x="913" y="392"/>
                                    <a:pt x="914" y="395"/>
                                  </a:cubicBezTo>
                                  <a:cubicBezTo>
                                    <a:pt x="916" y="392"/>
                                    <a:pt x="920" y="390"/>
                                    <a:pt x="924" y="390"/>
                                  </a:cubicBezTo>
                                  <a:cubicBezTo>
                                    <a:pt x="928" y="390"/>
                                    <a:pt x="931" y="392"/>
                                    <a:pt x="934" y="395"/>
                                  </a:cubicBezTo>
                                  <a:cubicBezTo>
                                    <a:pt x="934" y="393"/>
                                    <a:pt x="935" y="391"/>
                                    <a:pt x="936" y="389"/>
                                  </a:cubicBezTo>
                                  <a:cubicBezTo>
                                    <a:pt x="932" y="386"/>
                                    <a:pt x="928" y="385"/>
                                    <a:pt x="924" y="385"/>
                                  </a:cubicBezTo>
                                  <a:cubicBezTo>
                                    <a:pt x="919" y="385"/>
                                    <a:pt x="915" y="386"/>
                                    <a:pt x="912" y="388"/>
                                  </a:cubicBezTo>
                                  <a:close/>
                                  <a:moveTo>
                                    <a:pt x="864" y="354"/>
                                  </a:moveTo>
                                  <a:cubicBezTo>
                                    <a:pt x="850" y="354"/>
                                    <a:pt x="837" y="360"/>
                                    <a:pt x="828" y="369"/>
                                  </a:cubicBezTo>
                                  <a:cubicBezTo>
                                    <a:pt x="820" y="378"/>
                                    <a:pt x="814" y="390"/>
                                    <a:pt x="814" y="404"/>
                                  </a:cubicBezTo>
                                  <a:cubicBezTo>
                                    <a:pt x="814" y="405"/>
                                    <a:pt x="814" y="405"/>
                                    <a:pt x="814" y="405"/>
                                  </a:cubicBezTo>
                                  <a:cubicBezTo>
                                    <a:pt x="816" y="406"/>
                                    <a:pt x="818" y="407"/>
                                    <a:pt x="820" y="407"/>
                                  </a:cubicBezTo>
                                  <a:cubicBezTo>
                                    <a:pt x="820" y="406"/>
                                    <a:pt x="820" y="405"/>
                                    <a:pt x="820" y="404"/>
                                  </a:cubicBezTo>
                                  <a:cubicBezTo>
                                    <a:pt x="820" y="380"/>
                                    <a:pt x="840" y="361"/>
                                    <a:pt x="864" y="361"/>
                                  </a:cubicBezTo>
                                  <a:cubicBezTo>
                                    <a:pt x="888" y="361"/>
                                    <a:pt x="907" y="380"/>
                                    <a:pt x="907" y="404"/>
                                  </a:cubicBezTo>
                                  <a:cubicBezTo>
                                    <a:pt x="907" y="405"/>
                                    <a:pt x="907" y="406"/>
                                    <a:pt x="907" y="407"/>
                                  </a:cubicBezTo>
                                  <a:cubicBezTo>
                                    <a:pt x="909" y="406"/>
                                    <a:pt x="911" y="406"/>
                                    <a:pt x="913" y="405"/>
                                  </a:cubicBezTo>
                                  <a:cubicBezTo>
                                    <a:pt x="913" y="405"/>
                                    <a:pt x="913" y="404"/>
                                    <a:pt x="913" y="404"/>
                                  </a:cubicBezTo>
                                  <a:cubicBezTo>
                                    <a:pt x="913" y="390"/>
                                    <a:pt x="908" y="378"/>
                                    <a:pt x="899" y="369"/>
                                  </a:cubicBezTo>
                                  <a:cubicBezTo>
                                    <a:pt x="890" y="360"/>
                                    <a:pt x="877" y="354"/>
                                    <a:pt x="864" y="354"/>
                                  </a:cubicBezTo>
                                  <a:close/>
                                  <a:moveTo>
                                    <a:pt x="885" y="353"/>
                                  </a:moveTo>
                                  <a:cubicBezTo>
                                    <a:pt x="885" y="354"/>
                                    <a:pt x="884" y="356"/>
                                    <a:pt x="884" y="357"/>
                                  </a:cubicBezTo>
                                  <a:cubicBezTo>
                                    <a:pt x="886" y="358"/>
                                    <a:pt x="888" y="359"/>
                                    <a:pt x="890" y="360"/>
                                  </a:cubicBezTo>
                                  <a:cubicBezTo>
                                    <a:pt x="890" y="358"/>
                                    <a:pt x="891" y="355"/>
                                    <a:pt x="891" y="353"/>
                                  </a:cubicBezTo>
                                  <a:cubicBezTo>
                                    <a:pt x="891" y="345"/>
                                    <a:pt x="888" y="338"/>
                                    <a:pt x="883" y="333"/>
                                  </a:cubicBezTo>
                                  <a:cubicBezTo>
                                    <a:pt x="878" y="328"/>
                                    <a:pt x="871" y="325"/>
                                    <a:pt x="864" y="325"/>
                                  </a:cubicBezTo>
                                  <a:cubicBezTo>
                                    <a:pt x="856" y="325"/>
                                    <a:pt x="849" y="328"/>
                                    <a:pt x="844" y="333"/>
                                  </a:cubicBezTo>
                                  <a:cubicBezTo>
                                    <a:pt x="839" y="338"/>
                                    <a:pt x="836" y="345"/>
                                    <a:pt x="836" y="353"/>
                                  </a:cubicBezTo>
                                  <a:cubicBezTo>
                                    <a:pt x="836" y="355"/>
                                    <a:pt x="837" y="358"/>
                                    <a:pt x="837" y="360"/>
                                  </a:cubicBezTo>
                                  <a:cubicBezTo>
                                    <a:pt x="839" y="359"/>
                                    <a:pt x="841" y="358"/>
                                    <a:pt x="843" y="357"/>
                                  </a:cubicBezTo>
                                  <a:cubicBezTo>
                                    <a:pt x="843" y="356"/>
                                    <a:pt x="842" y="354"/>
                                    <a:pt x="842" y="353"/>
                                  </a:cubicBezTo>
                                  <a:cubicBezTo>
                                    <a:pt x="842" y="341"/>
                                    <a:pt x="852" y="332"/>
                                    <a:pt x="864" y="332"/>
                                  </a:cubicBezTo>
                                  <a:cubicBezTo>
                                    <a:pt x="875" y="332"/>
                                    <a:pt x="885" y="341"/>
                                    <a:pt x="885" y="353"/>
                                  </a:cubicBezTo>
                                  <a:close/>
                                  <a:moveTo>
                                    <a:pt x="877" y="353"/>
                                  </a:moveTo>
                                  <a:cubicBezTo>
                                    <a:pt x="877" y="353"/>
                                    <a:pt x="877" y="354"/>
                                    <a:pt x="877" y="355"/>
                                  </a:cubicBezTo>
                                  <a:cubicBezTo>
                                    <a:pt x="879" y="355"/>
                                    <a:pt x="881" y="356"/>
                                    <a:pt x="883" y="357"/>
                                  </a:cubicBezTo>
                                  <a:cubicBezTo>
                                    <a:pt x="883" y="355"/>
                                    <a:pt x="883" y="354"/>
                                    <a:pt x="883" y="353"/>
                                  </a:cubicBezTo>
                                  <a:cubicBezTo>
                                    <a:pt x="883" y="347"/>
                                    <a:pt x="881" y="342"/>
                                    <a:pt x="877" y="339"/>
                                  </a:cubicBezTo>
                                  <a:cubicBezTo>
                                    <a:pt x="874" y="335"/>
                                    <a:pt x="869" y="333"/>
                                    <a:pt x="864" y="333"/>
                                  </a:cubicBezTo>
                                  <a:cubicBezTo>
                                    <a:pt x="858" y="333"/>
                                    <a:pt x="853" y="335"/>
                                    <a:pt x="850" y="339"/>
                                  </a:cubicBezTo>
                                  <a:cubicBezTo>
                                    <a:pt x="846" y="342"/>
                                    <a:pt x="844" y="347"/>
                                    <a:pt x="844" y="353"/>
                                  </a:cubicBezTo>
                                  <a:cubicBezTo>
                                    <a:pt x="844" y="354"/>
                                    <a:pt x="844" y="355"/>
                                    <a:pt x="844" y="357"/>
                                  </a:cubicBezTo>
                                  <a:cubicBezTo>
                                    <a:pt x="846" y="356"/>
                                    <a:pt x="848" y="355"/>
                                    <a:pt x="850" y="355"/>
                                  </a:cubicBezTo>
                                  <a:cubicBezTo>
                                    <a:pt x="850" y="354"/>
                                    <a:pt x="850" y="353"/>
                                    <a:pt x="850" y="353"/>
                                  </a:cubicBezTo>
                                  <a:cubicBezTo>
                                    <a:pt x="850" y="345"/>
                                    <a:pt x="856" y="339"/>
                                    <a:pt x="864" y="339"/>
                                  </a:cubicBezTo>
                                  <a:cubicBezTo>
                                    <a:pt x="871" y="339"/>
                                    <a:pt x="877" y="345"/>
                                    <a:pt x="877" y="353"/>
                                  </a:cubicBezTo>
                                  <a:close/>
                                  <a:moveTo>
                                    <a:pt x="870" y="353"/>
                                  </a:moveTo>
                                  <a:cubicBezTo>
                                    <a:pt x="870" y="353"/>
                                    <a:pt x="870" y="353"/>
                                    <a:pt x="870" y="353"/>
                                  </a:cubicBezTo>
                                  <a:cubicBezTo>
                                    <a:pt x="872" y="354"/>
                                    <a:pt x="874" y="354"/>
                                    <a:pt x="875" y="354"/>
                                  </a:cubicBezTo>
                                  <a:cubicBezTo>
                                    <a:pt x="876" y="354"/>
                                    <a:pt x="876" y="353"/>
                                    <a:pt x="876" y="353"/>
                                  </a:cubicBezTo>
                                  <a:cubicBezTo>
                                    <a:pt x="876" y="346"/>
                                    <a:pt x="870" y="341"/>
                                    <a:pt x="864" y="341"/>
                                  </a:cubicBezTo>
                                  <a:cubicBezTo>
                                    <a:pt x="857" y="341"/>
                                    <a:pt x="852" y="346"/>
                                    <a:pt x="852" y="353"/>
                                  </a:cubicBezTo>
                                  <a:cubicBezTo>
                                    <a:pt x="852" y="353"/>
                                    <a:pt x="852" y="354"/>
                                    <a:pt x="852" y="354"/>
                                  </a:cubicBezTo>
                                  <a:cubicBezTo>
                                    <a:pt x="853" y="354"/>
                                    <a:pt x="855" y="354"/>
                                    <a:pt x="857" y="353"/>
                                  </a:cubicBezTo>
                                  <a:cubicBezTo>
                                    <a:pt x="857" y="353"/>
                                    <a:pt x="857" y="353"/>
                                    <a:pt x="857" y="353"/>
                                  </a:cubicBezTo>
                                  <a:cubicBezTo>
                                    <a:pt x="857" y="349"/>
                                    <a:pt x="860" y="346"/>
                                    <a:pt x="864" y="346"/>
                                  </a:cubicBezTo>
                                  <a:cubicBezTo>
                                    <a:pt x="867" y="346"/>
                                    <a:pt x="870" y="349"/>
                                    <a:pt x="870" y="353"/>
                                  </a:cubicBezTo>
                                  <a:close/>
                                  <a:moveTo>
                                    <a:pt x="864" y="348"/>
                                  </a:moveTo>
                                  <a:cubicBezTo>
                                    <a:pt x="861" y="348"/>
                                    <a:pt x="858" y="350"/>
                                    <a:pt x="858" y="353"/>
                                  </a:cubicBezTo>
                                  <a:cubicBezTo>
                                    <a:pt x="858" y="353"/>
                                    <a:pt x="859" y="353"/>
                                    <a:pt x="859" y="353"/>
                                  </a:cubicBezTo>
                                  <a:cubicBezTo>
                                    <a:pt x="860" y="353"/>
                                    <a:pt x="862" y="353"/>
                                    <a:pt x="864" y="353"/>
                                  </a:cubicBezTo>
                                  <a:cubicBezTo>
                                    <a:pt x="865" y="353"/>
                                    <a:pt x="867" y="353"/>
                                    <a:pt x="869" y="353"/>
                                  </a:cubicBezTo>
                                  <a:cubicBezTo>
                                    <a:pt x="869" y="353"/>
                                    <a:pt x="869" y="353"/>
                                    <a:pt x="869" y="353"/>
                                  </a:cubicBezTo>
                                  <a:cubicBezTo>
                                    <a:pt x="869" y="350"/>
                                    <a:pt x="866" y="348"/>
                                    <a:pt x="864" y="348"/>
                                  </a:cubicBezTo>
                                  <a:close/>
                                  <a:moveTo>
                                    <a:pt x="898" y="353"/>
                                  </a:moveTo>
                                  <a:cubicBezTo>
                                    <a:pt x="898" y="343"/>
                                    <a:pt x="894" y="335"/>
                                    <a:pt x="888" y="328"/>
                                  </a:cubicBezTo>
                                  <a:cubicBezTo>
                                    <a:pt x="882" y="322"/>
                                    <a:pt x="873" y="318"/>
                                    <a:pt x="864" y="318"/>
                                  </a:cubicBezTo>
                                  <a:cubicBezTo>
                                    <a:pt x="854" y="318"/>
                                    <a:pt x="846" y="322"/>
                                    <a:pt x="839" y="328"/>
                                  </a:cubicBezTo>
                                  <a:cubicBezTo>
                                    <a:pt x="833" y="335"/>
                                    <a:pt x="829" y="343"/>
                                    <a:pt x="829" y="353"/>
                                  </a:cubicBezTo>
                                  <a:cubicBezTo>
                                    <a:pt x="829" y="356"/>
                                    <a:pt x="830" y="358"/>
                                    <a:pt x="830" y="361"/>
                                  </a:cubicBezTo>
                                  <a:cubicBezTo>
                                    <a:pt x="831" y="362"/>
                                    <a:pt x="832" y="362"/>
                                    <a:pt x="833" y="363"/>
                                  </a:cubicBezTo>
                                  <a:cubicBezTo>
                                    <a:pt x="834" y="362"/>
                                    <a:pt x="835" y="362"/>
                                    <a:pt x="836" y="361"/>
                                  </a:cubicBezTo>
                                  <a:cubicBezTo>
                                    <a:pt x="835" y="358"/>
                                    <a:pt x="835" y="356"/>
                                    <a:pt x="835" y="353"/>
                                  </a:cubicBezTo>
                                  <a:cubicBezTo>
                                    <a:pt x="835" y="337"/>
                                    <a:pt x="848" y="324"/>
                                    <a:pt x="864" y="324"/>
                                  </a:cubicBezTo>
                                  <a:cubicBezTo>
                                    <a:pt x="879" y="324"/>
                                    <a:pt x="892" y="337"/>
                                    <a:pt x="892" y="353"/>
                                  </a:cubicBezTo>
                                  <a:cubicBezTo>
                                    <a:pt x="892" y="356"/>
                                    <a:pt x="892" y="358"/>
                                    <a:pt x="891" y="361"/>
                                  </a:cubicBezTo>
                                  <a:cubicBezTo>
                                    <a:pt x="892" y="361"/>
                                    <a:pt x="893" y="362"/>
                                    <a:pt x="894" y="363"/>
                                  </a:cubicBezTo>
                                  <a:cubicBezTo>
                                    <a:pt x="895" y="362"/>
                                    <a:pt x="896" y="361"/>
                                    <a:pt x="897" y="360"/>
                                  </a:cubicBezTo>
                                  <a:cubicBezTo>
                                    <a:pt x="897" y="358"/>
                                    <a:pt x="898" y="355"/>
                                    <a:pt x="898" y="353"/>
                                  </a:cubicBezTo>
                                  <a:close/>
                                  <a:moveTo>
                                    <a:pt x="906" y="353"/>
                                  </a:moveTo>
                                  <a:cubicBezTo>
                                    <a:pt x="906" y="341"/>
                                    <a:pt x="901" y="331"/>
                                    <a:pt x="893" y="323"/>
                                  </a:cubicBezTo>
                                  <a:cubicBezTo>
                                    <a:pt x="886" y="315"/>
                                    <a:pt x="875" y="311"/>
                                    <a:pt x="864" y="311"/>
                                  </a:cubicBezTo>
                                  <a:cubicBezTo>
                                    <a:pt x="852" y="311"/>
                                    <a:pt x="842" y="315"/>
                                    <a:pt x="834" y="323"/>
                                  </a:cubicBezTo>
                                  <a:cubicBezTo>
                                    <a:pt x="826" y="331"/>
                                    <a:pt x="822" y="341"/>
                                    <a:pt x="822" y="353"/>
                                  </a:cubicBezTo>
                                  <a:cubicBezTo>
                                    <a:pt x="822" y="354"/>
                                    <a:pt x="822" y="355"/>
                                    <a:pt x="822" y="357"/>
                                  </a:cubicBezTo>
                                  <a:cubicBezTo>
                                    <a:pt x="824" y="357"/>
                                    <a:pt x="826" y="359"/>
                                    <a:pt x="829" y="360"/>
                                  </a:cubicBezTo>
                                  <a:cubicBezTo>
                                    <a:pt x="828" y="358"/>
                                    <a:pt x="828" y="355"/>
                                    <a:pt x="828" y="353"/>
                                  </a:cubicBezTo>
                                  <a:cubicBezTo>
                                    <a:pt x="828" y="333"/>
                                    <a:pt x="844" y="317"/>
                                    <a:pt x="864" y="317"/>
                                  </a:cubicBezTo>
                                  <a:cubicBezTo>
                                    <a:pt x="883" y="317"/>
                                    <a:pt x="899" y="333"/>
                                    <a:pt x="899" y="353"/>
                                  </a:cubicBezTo>
                                  <a:cubicBezTo>
                                    <a:pt x="899" y="355"/>
                                    <a:pt x="899" y="357"/>
                                    <a:pt x="899" y="359"/>
                                  </a:cubicBezTo>
                                  <a:cubicBezTo>
                                    <a:pt x="901" y="358"/>
                                    <a:pt x="903" y="357"/>
                                    <a:pt x="905" y="356"/>
                                  </a:cubicBezTo>
                                  <a:cubicBezTo>
                                    <a:pt x="905" y="355"/>
                                    <a:pt x="906" y="354"/>
                                    <a:pt x="906" y="353"/>
                                  </a:cubicBezTo>
                                  <a:close/>
                                  <a:moveTo>
                                    <a:pt x="929" y="353"/>
                                  </a:moveTo>
                                  <a:cubicBezTo>
                                    <a:pt x="929" y="350"/>
                                    <a:pt x="926" y="348"/>
                                    <a:pt x="924" y="348"/>
                                  </a:cubicBezTo>
                                  <a:cubicBezTo>
                                    <a:pt x="921" y="348"/>
                                    <a:pt x="918" y="350"/>
                                    <a:pt x="918" y="353"/>
                                  </a:cubicBezTo>
                                  <a:cubicBezTo>
                                    <a:pt x="918" y="353"/>
                                    <a:pt x="918" y="353"/>
                                    <a:pt x="919" y="353"/>
                                  </a:cubicBezTo>
                                  <a:cubicBezTo>
                                    <a:pt x="920" y="353"/>
                                    <a:pt x="922" y="353"/>
                                    <a:pt x="924" y="353"/>
                                  </a:cubicBezTo>
                                  <a:cubicBezTo>
                                    <a:pt x="925" y="353"/>
                                    <a:pt x="927" y="353"/>
                                    <a:pt x="929" y="353"/>
                                  </a:cubicBezTo>
                                  <a:cubicBezTo>
                                    <a:pt x="929" y="353"/>
                                    <a:pt x="929" y="353"/>
                                    <a:pt x="929" y="353"/>
                                  </a:cubicBezTo>
                                  <a:close/>
                                  <a:moveTo>
                                    <a:pt x="933" y="353"/>
                                  </a:moveTo>
                                  <a:cubicBezTo>
                                    <a:pt x="933" y="350"/>
                                    <a:pt x="933" y="348"/>
                                    <a:pt x="934" y="346"/>
                                  </a:cubicBezTo>
                                  <a:cubicBezTo>
                                    <a:pt x="932" y="343"/>
                                    <a:pt x="928" y="341"/>
                                    <a:pt x="924" y="341"/>
                                  </a:cubicBezTo>
                                  <a:cubicBezTo>
                                    <a:pt x="920" y="341"/>
                                    <a:pt x="916" y="342"/>
                                    <a:pt x="914" y="345"/>
                                  </a:cubicBezTo>
                                  <a:cubicBezTo>
                                    <a:pt x="915" y="348"/>
                                    <a:pt x="915" y="350"/>
                                    <a:pt x="915" y="353"/>
                                  </a:cubicBezTo>
                                  <a:cubicBezTo>
                                    <a:pt x="915" y="353"/>
                                    <a:pt x="915" y="353"/>
                                    <a:pt x="915" y="354"/>
                                  </a:cubicBezTo>
                                  <a:cubicBezTo>
                                    <a:pt x="915" y="353"/>
                                    <a:pt x="916" y="353"/>
                                    <a:pt x="917" y="353"/>
                                  </a:cubicBezTo>
                                  <a:cubicBezTo>
                                    <a:pt x="917" y="353"/>
                                    <a:pt x="917" y="353"/>
                                    <a:pt x="917" y="353"/>
                                  </a:cubicBezTo>
                                  <a:cubicBezTo>
                                    <a:pt x="917" y="349"/>
                                    <a:pt x="920" y="346"/>
                                    <a:pt x="924" y="346"/>
                                  </a:cubicBezTo>
                                  <a:cubicBezTo>
                                    <a:pt x="927" y="346"/>
                                    <a:pt x="930" y="349"/>
                                    <a:pt x="930" y="353"/>
                                  </a:cubicBezTo>
                                  <a:cubicBezTo>
                                    <a:pt x="930" y="353"/>
                                    <a:pt x="930" y="353"/>
                                    <a:pt x="930" y="353"/>
                                  </a:cubicBezTo>
                                  <a:cubicBezTo>
                                    <a:pt x="931" y="353"/>
                                    <a:pt x="932" y="354"/>
                                    <a:pt x="933" y="354"/>
                                  </a:cubicBezTo>
                                  <a:cubicBezTo>
                                    <a:pt x="933" y="353"/>
                                    <a:pt x="933" y="353"/>
                                    <a:pt x="933" y="353"/>
                                  </a:cubicBezTo>
                                  <a:close/>
                                  <a:moveTo>
                                    <a:pt x="912" y="337"/>
                                  </a:moveTo>
                                  <a:cubicBezTo>
                                    <a:pt x="913" y="339"/>
                                    <a:pt x="913" y="341"/>
                                    <a:pt x="914" y="343"/>
                                  </a:cubicBezTo>
                                  <a:cubicBezTo>
                                    <a:pt x="916" y="341"/>
                                    <a:pt x="920" y="339"/>
                                    <a:pt x="924" y="339"/>
                                  </a:cubicBezTo>
                                  <a:cubicBezTo>
                                    <a:pt x="928" y="339"/>
                                    <a:pt x="931" y="341"/>
                                    <a:pt x="934" y="344"/>
                                  </a:cubicBezTo>
                                  <a:cubicBezTo>
                                    <a:pt x="934" y="342"/>
                                    <a:pt x="935" y="339"/>
                                    <a:pt x="936" y="337"/>
                                  </a:cubicBezTo>
                                  <a:cubicBezTo>
                                    <a:pt x="932" y="335"/>
                                    <a:pt x="928" y="333"/>
                                    <a:pt x="924" y="333"/>
                                  </a:cubicBezTo>
                                  <a:cubicBezTo>
                                    <a:pt x="919" y="333"/>
                                    <a:pt x="915" y="334"/>
                                    <a:pt x="912" y="337"/>
                                  </a:cubicBezTo>
                                  <a:close/>
                                  <a:moveTo>
                                    <a:pt x="864" y="303"/>
                                  </a:moveTo>
                                  <a:cubicBezTo>
                                    <a:pt x="850" y="303"/>
                                    <a:pt x="837" y="309"/>
                                    <a:pt x="828" y="318"/>
                                  </a:cubicBezTo>
                                  <a:cubicBezTo>
                                    <a:pt x="820" y="327"/>
                                    <a:pt x="814" y="339"/>
                                    <a:pt x="814" y="353"/>
                                  </a:cubicBezTo>
                                  <a:cubicBezTo>
                                    <a:pt x="814" y="353"/>
                                    <a:pt x="814" y="354"/>
                                    <a:pt x="814" y="354"/>
                                  </a:cubicBezTo>
                                  <a:cubicBezTo>
                                    <a:pt x="816" y="355"/>
                                    <a:pt x="818" y="355"/>
                                    <a:pt x="820" y="356"/>
                                  </a:cubicBezTo>
                                  <a:cubicBezTo>
                                    <a:pt x="820" y="355"/>
                                    <a:pt x="820" y="354"/>
                                    <a:pt x="820" y="353"/>
                                  </a:cubicBezTo>
                                  <a:cubicBezTo>
                                    <a:pt x="820" y="329"/>
                                    <a:pt x="840" y="309"/>
                                    <a:pt x="864" y="309"/>
                                  </a:cubicBezTo>
                                  <a:cubicBezTo>
                                    <a:pt x="888" y="309"/>
                                    <a:pt x="907" y="329"/>
                                    <a:pt x="907" y="353"/>
                                  </a:cubicBezTo>
                                  <a:cubicBezTo>
                                    <a:pt x="907" y="354"/>
                                    <a:pt x="907" y="355"/>
                                    <a:pt x="907" y="356"/>
                                  </a:cubicBezTo>
                                  <a:cubicBezTo>
                                    <a:pt x="909" y="355"/>
                                    <a:pt x="911" y="354"/>
                                    <a:pt x="913" y="354"/>
                                  </a:cubicBezTo>
                                  <a:cubicBezTo>
                                    <a:pt x="913" y="353"/>
                                    <a:pt x="913" y="353"/>
                                    <a:pt x="913" y="353"/>
                                  </a:cubicBezTo>
                                  <a:cubicBezTo>
                                    <a:pt x="913" y="339"/>
                                    <a:pt x="908" y="327"/>
                                    <a:pt x="899" y="318"/>
                                  </a:cubicBezTo>
                                  <a:cubicBezTo>
                                    <a:pt x="890" y="309"/>
                                    <a:pt x="877" y="303"/>
                                    <a:pt x="864" y="303"/>
                                  </a:cubicBezTo>
                                  <a:close/>
                                  <a:moveTo>
                                    <a:pt x="885" y="301"/>
                                  </a:moveTo>
                                  <a:cubicBezTo>
                                    <a:pt x="885" y="303"/>
                                    <a:pt x="884" y="304"/>
                                    <a:pt x="884" y="306"/>
                                  </a:cubicBezTo>
                                  <a:cubicBezTo>
                                    <a:pt x="886" y="307"/>
                                    <a:pt x="888" y="308"/>
                                    <a:pt x="890" y="309"/>
                                  </a:cubicBezTo>
                                  <a:cubicBezTo>
                                    <a:pt x="890" y="306"/>
                                    <a:pt x="891" y="304"/>
                                    <a:pt x="891" y="301"/>
                                  </a:cubicBezTo>
                                  <a:cubicBezTo>
                                    <a:pt x="891" y="294"/>
                                    <a:pt x="888" y="287"/>
                                    <a:pt x="883" y="282"/>
                                  </a:cubicBezTo>
                                  <a:cubicBezTo>
                                    <a:pt x="878" y="277"/>
                                    <a:pt x="871" y="274"/>
                                    <a:pt x="864" y="274"/>
                                  </a:cubicBezTo>
                                  <a:cubicBezTo>
                                    <a:pt x="856" y="274"/>
                                    <a:pt x="849" y="277"/>
                                    <a:pt x="844" y="282"/>
                                  </a:cubicBezTo>
                                  <a:cubicBezTo>
                                    <a:pt x="839" y="287"/>
                                    <a:pt x="836" y="294"/>
                                    <a:pt x="836" y="301"/>
                                  </a:cubicBezTo>
                                  <a:cubicBezTo>
                                    <a:pt x="836" y="304"/>
                                    <a:pt x="837" y="306"/>
                                    <a:pt x="837" y="309"/>
                                  </a:cubicBezTo>
                                  <a:cubicBezTo>
                                    <a:pt x="839" y="308"/>
                                    <a:pt x="841" y="307"/>
                                    <a:pt x="843" y="306"/>
                                  </a:cubicBezTo>
                                  <a:cubicBezTo>
                                    <a:pt x="843" y="304"/>
                                    <a:pt x="842" y="303"/>
                                    <a:pt x="842" y="301"/>
                                  </a:cubicBezTo>
                                  <a:cubicBezTo>
                                    <a:pt x="842" y="290"/>
                                    <a:pt x="852" y="280"/>
                                    <a:pt x="864" y="280"/>
                                  </a:cubicBezTo>
                                  <a:cubicBezTo>
                                    <a:pt x="875" y="280"/>
                                    <a:pt x="885" y="290"/>
                                    <a:pt x="885" y="301"/>
                                  </a:cubicBezTo>
                                  <a:close/>
                                  <a:moveTo>
                                    <a:pt x="877" y="301"/>
                                  </a:moveTo>
                                  <a:cubicBezTo>
                                    <a:pt x="877" y="302"/>
                                    <a:pt x="877" y="303"/>
                                    <a:pt x="877" y="303"/>
                                  </a:cubicBezTo>
                                  <a:cubicBezTo>
                                    <a:pt x="879" y="304"/>
                                    <a:pt x="881" y="304"/>
                                    <a:pt x="883" y="305"/>
                                  </a:cubicBezTo>
                                  <a:cubicBezTo>
                                    <a:pt x="883" y="304"/>
                                    <a:pt x="883" y="303"/>
                                    <a:pt x="883" y="301"/>
                                  </a:cubicBezTo>
                                  <a:cubicBezTo>
                                    <a:pt x="883" y="296"/>
                                    <a:pt x="881" y="291"/>
                                    <a:pt x="877" y="287"/>
                                  </a:cubicBezTo>
                                  <a:cubicBezTo>
                                    <a:pt x="874" y="284"/>
                                    <a:pt x="869" y="282"/>
                                    <a:pt x="864" y="282"/>
                                  </a:cubicBezTo>
                                  <a:cubicBezTo>
                                    <a:pt x="858" y="282"/>
                                    <a:pt x="853" y="284"/>
                                    <a:pt x="850" y="287"/>
                                  </a:cubicBezTo>
                                  <a:cubicBezTo>
                                    <a:pt x="846" y="291"/>
                                    <a:pt x="844" y="296"/>
                                    <a:pt x="844" y="301"/>
                                  </a:cubicBezTo>
                                  <a:cubicBezTo>
                                    <a:pt x="844" y="303"/>
                                    <a:pt x="844" y="304"/>
                                    <a:pt x="844" y="305"/>
                                  </a:cubicBezTo>
                                  <a:cubicBezTo>
                                    <a:pt x="846" y="304"/>
                                    <a:pt x="848" y="304"/>
                                    <a:pt x="850" y="303"/>
                                  </a:cubicBezTo>
                                  <a:cubicBezTo>
                                    <a:pt x="850" y="303"/>
                                    <a:pt x="850" y="302"/>
                                    <a:pt x="850" y="301"/>
                                  </a:cubicBezTo>
                                  <a:cubicBezTo>
                                    <a:pt x="850" y="294"/>
                                    <a:pt x="856" y="288"/>
                                    <a:pt x="864" y="288"/>
                                  </a:cubicBezTo>
                                  <a:cubicBezTo>
                                    <a:pt x="871" y="288"/>
                                    <a:pt x="877" y="294"/>
                                    <a:pt x="877" y="301"/>
                                  </a:cubicBezTo>
                                  <a:close/>
                                  <a:moveTo>
                                    <a:pt x="870" y="301"/>
                                  </a:moveTo>
                                  <a:cubicBezTo>
                                    <a:pt x="870" y="301"/>
                                    <a:pt x="870" y="302"/>
                                    <a:pt x="870" y="302"/>
                                  </a:cubicBezTo>
                                  <a:cubicBezTo>
                                    <a:pt x="872" y="302"/>
                                    <a:pt x="874" y="302"/>
                                    <a:pt x="875" y="303"/>
                                  </a:cubicBezTo>
                                  <a:cubicBezTo>
                                    <a:pt x="876" y="302"/>
                                    <a:pt x="876" y="302"/>
                                    <a:pt x="876" y="301"/>
                                  </a:cubicBezTo>
                                  <a:cubicBezTo>
                                    <a:pt x="876" y="295"/>
                                    <a:pt x="870" y="289"/>
                                    <a:pt x="864" y="289"/>
                                  </a:cubicBezTo>
                                  <a:cubicBezTo>
                                    <a:pt x="857" y="289"/>
                                    <a:pt x="852" y="295"/>
                                    <a:pt x="852" y="301"/>
                                  </a:cubicBezTo>
                                  <a:cubicBezTo>
                                    <a:pt x="852" y="302"/>
                                    <a:pt x="852" y="302"/>
                                    <a:pt x="852" y="303"/>
                                  </a:cubicBezTo>
                                  <a:cubicBezTo>
                                    <a:pt x="853" y="302"/>
                                    <a:pt x="855" y="302"/>
                                    <a:pt x="857" y="302"/>
                                  </a:cubicBezTo>
                                  <a:cubicBezTo>
                                    <a:pt x="857" y="302"/>
                                    <a:pt x="857" y="301"/>
                                    <a:pt x="857" y="301"/>
                                  </a:cubicBezTo>
                                  <a:cubicBezTo>
                                    <a:pt x="857" y="298"/>
                                    <a:pt x="860" y="295"/>
                                    <a:pt x="864" y="295"/>
                                  </a:cubicBezTo>
                                  <a:cubicBezTo>
                                    <a:pt x="867" y="295"/>
                                    <a:pt x="870" y="298"/>
                                    <a:pt x="870" y="301"/>
                                  </a:cubicBezTo>
                                  <a:close/>
                                  <a:moveTo>
                                    <a:pt x="864" y="296"/>
                                  </a:moveTo>
                                  <a:cubicBezTo>
                                    <a:pt x="861" y="296"/>
                                    <a:pt x="858" y="298"/>
                                    <a:pt x="858" y="301"/>
                                  </a:cubicBezTo>
                                  <a:cubicBezTo>
                                    <a:pt x="858" y="301"/>
                                    <a:pt x="859" y="302"/>
                                    <a:pt x="859" y="302"/>
                                  </a:cubicBezTo>
                                  <a:cubicBezTo>
                                    <a:pt x="860" y="302"/>
                                    <a:pt x="862" y="301"/>
                                    <a:pt x="864" y="301"/>
                                  </a:cubicBezTo>
                                  <a:cubicBezTo>
                                    <a:pt x="865" y="301"/>
                                    <a:pt x="867" y="302"/>
                                    <a:pt x="869" y="302"/>
                                  </a:cubicBezTo>
                                  <a:cubicBezTo>
                                    <a:pt x="869" y="302"/>
                                    <a:pt x="869" y="301"/>
                                    <a:pt x="869" y="301"/>
                                  </a:cubicBezTo>
                                  <a:cubicBezTo>
                                    <a:pt x="869" y="298"/>
                                    <a:pt x="866" y="296"/>
                                    <a:pt x="864" y="296"/>
                                  </a:cubicBezTo>
                                  <a:close/>
                                  <a:moveTo>
                                    <a:pt x="898" y="301"/>
                                  </a:moveTo>
                                  <a:cubicBezTo>
                                    <a:pt x="898" y="292"/>
                                    <a:pt x="894" y="283"/>
                                    <a:pt x="888" y="277"/>
                                  </a:cubicBezTo>
                                  <a:cubicBezTo>
                                    <a:pt x="882" y="271"/>
                                    <a:pt x="873" y="267"/>
                                    <a:pt x="864" y="267"/>
                                  </a:cubicBezTo>
                                  <a:cubicBezTo>
                                    <a:pt x="854" y="267"/>
                                    <a:pt x="846" y="271"/>
                                    <a:pt x="839" y="277"/>
                                  </a:cubicBezTo>
                                  <a:cubicBezTo>
                                    <a:pt x="833" y="283"/>
                                    <a:pt x="829" y="292"/>
                                    <a:pt x="829" y="301"/>
                                  </a:cubicBezTo>
                                  <a:cubicBezTo>
                                    <a:pt x="829" y="304"/>
                                    <a:pt x="830" y="307"/>
                                    <a:pt x="830" y="310"/>
                                  </a:cubicBezTo>
                                  <a:cubicBezTo>
                                    <a:pt x="831" y="310"/>
                                    <a:pt x="832" y="311"/>
                                    <a:pt x="833" y="311"/>
                                  </a:cubicBezTo>
                                  <a:cubicBezTo>
                                    <a:pt x="834" y="311"/>
                                    <a:pt x="835" y="310"/>
                                    <a:pt x="836" y="310"/>
                                  </a:cubicBezTo>
                                  <a:cubicBezTo>
                                    <a:pt x="835" y="307"/>
                                    <a:pt x="835" y="304"/>
                                    <a:pt x="835" y="301"/>
                                  </a:cubicBezTo>
                                  <a:cubicBezTo>
                                    <a:pt x="835" y="285"/>
                                    <a:pt x="848" y="272"/>
                                    <a:pt x="864" y="272"/>
                                  </a:cubicBezTo>
                                  <a:cubicBezTo>
                                    <a:pt x="879" y="272"/>
                                    <a:pt x="892" y="285"/>
                                    <a:pt x="892" y="301"/>
                                  </a:cubicBezTo>
                                  <a:cubicBezTo>
                                    <a:pt x="892" y="304"/>
                                    <a:pt x="892" y="307"/>
                                    <a:pt x="891" y="310"/>
                                  </a:cubicBezTo>
                                  <a:cubicBezTo>
                                    <a:pt x="892" y="310"/>
                                    <a:pt x="893" y="311"/>
                                    <a:pt x="894" y="311"/>
                                  </a:cubicBezTo>
                                  <a:cubicBezTo>
                                    <a:pt x="895" y="310"/>
                                    <a:pt x="896" y="310"/>
                                    <a:pt x="897" y="309"/>
                                  </a:cubicBezTo>
                                  <a:cubicBezTo>
                                    <a:pt x="897" y="306"/>
                                    <a:pt x="898" y="304"/>
                                    <a:pt x="898" y="301"/>
                                  </a:cubicBezTo>
                                  <a:close/>
                                  <a:moveTo>
                                    <a:pt x="906" y="301"/>
                                  </a:moveTo>
                                  <a:cubicBezTo>
                                    <a:pt x="906" y="290"/>
                                    <a:pt x="901" y="279"/>
                                    <a:pt x="893" y="272"/>
                                  </a:cubicBezTo>
                                  <a:cubicBezTo>
                                    <a:pt x="886" y="264"/>
                                    <a:pt x="875" y="259"/>
                                    <a:pt x="864" y="259"/>
                                  </a:cubicBezTo>
                                  <a:cubicBezTo>
                                    <a:pt x="852" y="259"/>
                                    <a:pt x="842" y="264"/>
                                    <a:pt x="834" y="272"/>
                                  </a:cubicBezTo>
                                  <a:cubicBezTo>
                                    <a:pt x="826" y="279"/>
                                    <a:pt x="822" y="290"/>
                                    <a:pt x="822" y="301"/>
                                  </a:cubicBezTo>
                                  <a:cubicBezTo>
                                    <a:pt x="822" y="303"/>
                                    <a:pt x="822" y="304"/>
                                    <a:pt x="822" y="305"/>
                                  </a:cubicBezTo>
                                  <a:cubicBezTo>
                                    <a:pt x="824" y="306"/>
                                    <a:pt x="826" y="307"/>
                                    <a:pt x="829" y="308"/>
                                  </a:cubicBezTo>
                                  <a:cubicBezTo>
                                    <a:pt x="828" y="306"/>
                                    <a:pt x="828" y="304"/>
                                    <a:pt x="828" y="301"/>
                                  </a:cubicBezTo>
                                  <a:cubicBezTo>
                                    <a:pt x="828" y="282"/>
                                    <a:pt x="844" y="265"/>
                                    <a:pt x="864" y="265"/>
                                  </a:cubicBezTo>
                                  <a:cubicBezTo>
                                    <a:pt x="883" y="265"/>
                                    <a:pt x="899" y="282"/>
                                    <a:pt x="899" y="301"/>
                                  </a:cubicBezTo>
                                  <a:cubicBezTo>
                                    <a:pt x="899" y="304"/>
                                    <a:pt x="899" y="306"/>
                                    <a:pt x="899" y="308"/>
                                  </a:cubicBezTo>
                                  <a:cubicBezTo>
                                    <a:pt x="901" y="307"/>
                                    <a:pt x="903" y="306"/>
                                    <a:pt x="905" y="305"/>
                                  </a:cubicBezTo>
                                  <a:cubicBezTo>
                                    <a:pt x="905" y="304"/>
                                    <a:pt x="906" y="302"/>
                                    <a:pt x="906" y="301"/>
                                  </a:cubicBezTo>
                                  <a:close/>
                                  <a:moveTo>
                                    <a:pt x="929" y="301"/>
                                  </a:moveTo>
                                  <a:cubicBezTo>
                                    <a:pt x="929" y="298"/>
                                    <a:pt x="926" y="296"/>
                                    <a:pt x="924" y="296"/>
                                  </a:cubicBezTo>
                                  <a:cubicBezTo>
                                    <a:pt x="921" y="296"/>
                                    <a:pt x="918" y="298"/>
                                    <a:pt x="918" y="301"/>
                                  </a:cubicBezTo>
                                  <a:cubicBezTo>
                                    <a:pt x="918" y="301"/>
                                    <a:pt x="918" y="302"/>
                                    <a:pt x="919" y="302"/>
                                  </a:cubicBezTo>
                                  <a:cubicBezTo>
                                    <a:pt x="920" y="302"/>
                                    <a:pt x="922" y="301"/>
                                    <a:pt x="924" y="301"/>
                                  </a:cubicBezTo>
                                  <a:cubicBezTo>
                                    <a:pt x="925" y="301"/>
                                    <a:pt x="927" y="302"/>
                                    <a:pt x="929" y="302"/>
                                  </a:cubicBezTo>
                                  <a:cubicBezTo>
                                    <a:pt x="929" y="302"/>
                                    <a:pt x="929" y="301"/>
                                    <a:pt x="929" y="301"/>
                                  </a:cubicBezTo>
                                  <a:close/>
                                  <a:moveTo>
                                    <a:pt x="933" y="301"/>
                                  </a:moveTo>
                                  <a:cubicBezTo>
                                    <a:pt x="933" y="299"/>
                                    <a:pt x="933" y="297"/>
                                    <a:pt x="934" y="295"/>
                                  </a:cubicBezTo>
                                  <a:cubicBezTo>
                                    <a:pt x="932" y="292"/>
                                    <a:pt x="928" y="289"/>
                                    <a:pt x="924" y="289"/>
                                  </a:cubicBezTo>
                                  <a:cubicBezTo>
                                    <a:pt x="920" y="289"/>
                                    <a:pt x="916" y="291"/>
                                    <a:pt x="914" y="294"/>
                                  </a:cubicBezTo>
                                  <a:cubicBezTo>
                                    <a:pt x="915" y="296"/>
                                    <a:pt x="915" y="299"/>
                                    <a:pt x="915" y="301"/>
                                  </a:cubicBezTo>
                                  <a:cubicBezTo>
                                    <a:pt x="915" y="302"/>
                                    <a:pt x="915" y="302"/>
                                    <a:pt x="915" y="302"/>
                                  </a:cubicBezTo>
                                  <a:cubicBezTo>
                                    <a:pt x="915" y="302"/>
                                    <a:pt x="916" y="302"/>
                                    <a:pt x="917" y="302"/>
                                  </a:cubicBezTo>
                                  <a:cubicBezTo>
                                    <a:pt x="917" y="302"/>
                                    <a:pt x="917" y="301"/>
                                    <a:pt x="917" y="301"/>
                                  </a:cubicBezTo>
                                  <a:cubicBezTo>
                                    <a:pt x="917" y="298"/>
                                    <a:pt x="920" y="295"/>
                                    <a:pt x="924" y="295"/>
                                  </a:cubicBezTo>
                                  <a:cubicBezTo>
                                    <a:pt x="927" y="295"/>
                                    <a:pt x="930" y="298"/>
                                    <a:pt x="930" y="301"/>
                                  </a:cubicBezTo>
                                  <a:cubicBezTo>
                                    <a:pt x="930" y="301"/>
                                    <a:pt x="930" y="302"/>
                                    <a:pt x="930" y="302"/>
                                  </a:cubicBezTo>
                                  <a:cubicBezTo>
                                    <a:pt x="931" y="302"/>
                                    <a:pt x="932" y="302"/>
                                    <a:pt x="933" y="302"/>
                                  </a:cubicBezTo>
                                  <a:cubicBezTo>
                                    <a:pt x="933" y="302"/>
                                    <a:pt x="933" y="302"/>
                                    <a:pt x="933" y="301"/>
                                  </a:cubicBezTo>
                                  <a:close/>
                                  <a:moveTo>
                                    <a:pt x="912" y="285"/>
                                  </a:moveTo>
                                  <a:cubicBezTo>
                                    <a:pt x="913" y="287"/>
                                    <a:pt x="913" y="290"/>
                                    <a:pt x="914" y="292"/>
                                  </a:cubicBezTo>
                                  <a:cubicBezTo>
                                    <a:pt x="916" y="289"/>
                                    <a:pt x="920" y="288"/>
                                    <a:pt x="924" y="288"/>
                                  </a:cubicBezTo>
                                  <a:cubicBezTo>
                                    <a:pt x="928" y="288"/>
                                    <a:pt x="931" y="290"/>
                                    <a:pt x="934" y="293"/>
                                  </a:cubicBezTo>
                                  <a:cubicBezTo>
                                    <a:pt x="934" y="290"/>
                                    <a:pt x="935" y="288"/>
                                    <a:pt x="936" y="286"/>
                                  </a:cubicBezTo>
                                  <a:cubicBezTo>
                                    <a:pt x="932" y="283"/>
                                    <a:pt x="928" y="282"/>
                                    <a:pt x="924" y="282"/>
                                  </a:cubicBezTo>
                                  <a:cubicBezTo>
                                    <a:pt x="919" y="282"/>
                                    <a:pt x="915" y="283"/>
                                    <a:pt x="912" y="285"/>
                                  </a:cubicBezTo>
                                  <a:close/>
                                  <a:moveTo>
                                    <a:pt x="864" y="252"/>
                                  </a:moveTo>
                                  <a:cubicBezTo>
                                    <a:pt x="850" y="252"/>
                                    <a:pt x="837" y="257"/>
                                    <a:pt x="828" y="266"/>
                                  </a:cubicBezTo>
                                  <a:cubicBezTo>
                                    <a:pt x="820" y="275"/>
                                    <a:pt x="814" y="288"/>
                                    <a:pt x="814" y="301"/>
                                  </a:cubicBezTo>
                                  <a:cubicBezTo>
                                    <a:pt x="814" y="302"/>
                                    <a:pt x="814" y="302"/>
                                    <a:pt x="814" y="303"/>
                                  </a:cubicBezTo>
                                  <a:cubicBezTo>
                                    <a:pt x="816" y="303"/>
                                    <a:pt x="818" y="304"/>
                                    <a:pt x="820" y="305"/>
                                  </a:cubicBezTo>
                                  <a:cubicBezTo>
                                    <a:pt x="820" y="303"/>
                                    <a:pt x="820" y="302"/>
                                    <a:pt x="820" y="301"/>
                                  </a:cubicBezTo>
                                  <a:cubicBezTo>
                                    <a:pt x="820" y="277"/>
                                    <a:pt x="840" y="258"/>
                                    <a:pt x="864" y="258"/>
                                  </a:cubicBezTo>
                                  <a:cubicBezTo>
                                    <a:pt x="888" y="258"/>
                                    <a:pt x="907" y="277"/>
                                    <a:pt x="907" y="301"/>
                                  </a:cubicBezTo>
                                  <a:cubicBezTo>
                                    <a:pt x="907" y="302"/>
                                    <a:pt x="907" y="303"/>
                                    <a:pt x="907" y="304"/>
                                  </a:cubicBezTo>
                                  <a:cubicBezTo>
                                    <a:pt x="909" y="304"/>
                                    <a:pt x="911" y="303"/>
                                    <a:pt x="913" y="303"/>
                                  </a:cubicBezTo>
                                  <a:cubicBezTo>
                                    <a:pt x="913" y="302"/>
                                    <a:pt x="913" y="302"/>
                                    <a:pt x="913" y="301"/>
                                  </a:cubicBezTo>
                                  <a:cubicBezTo>
                                    <a:pt x="913" y="288"/>
                                    <a:pt x="908" y="275"/>
                                    <a:pt x="899" y="266"/>
                                  </a:cubicBezTo>
                                  <a:cubicBezTo>
                                    <a:pt x="890" y="257"/>
                                    <a:pt x="877" y="252"/>
                                    <a:pt x="864" y="252"/>
                                  </a:cubicBezTo>
                                  <a:close/>
                                  <a:moveTo>
                                    <a:pt x="885" y="250"/>
                                  </a:moveTo>
                                  <a:cubicBezTo>
                                    <a:pt x="885" y="251"/>
                                    <a:pt x="884" y="253"/>
                                    <a:pt x="884" y="254"/>
                                  </a:cubicBezTo>
                                  <a:cubicBezTo>
                                    <a:pt x="886" y="255"/>
                                    <a:pt x="888" y="256"/>
                                    <a:pt x="890" y="257"/>
                                  </a:cubicBezTo>
                                  <a:cubicBezTo>
                                    <a:pt x="890" y="255"/>
                                    <a:pt x="891" y="252"/>
                                    <a:pt x="891" y="250"/>
                                  </a:cubicBezTo>
                                  <a:cubicBezTo>
                                    <a:pt x="891" y="242"/>
                                    <a:pt x="888" y="236"/>
                                    <a:pt x="883" y="231"/>
                                  </a:cubicBezTo>
                                  <a:cubicBezTo>
                                    <a:pt x="878" y="226"/>
                                    <a:pt x="871" y="223"/>
                                    <a:pt x="864" y="223"/>
                                  </a:cubicBezTo>
                                  <a:cubicBezTo>
                                    <a:pt x="856" y="223"/>
                                    <a:pt x="849" y="226"/>
                                    <a:pt x="844" y="231"/>
                                  </a:cubicBezTo>
                                  <a:cubicBezTo>
                                    <a:pt x="839" y="236"/>
                                    <a:pt x="836" y="242"/>
                                    <a:pt x="836" y="250"/>
                                  </a:cubicBezTo>
                                  <a:cubicBezTo>
                                    <a:pt x="836" y="252"/>
                                    <a:pt x="837" y="255"/>
                                    <a:pt x="837" y="257"/>
                                  </a:cubicBezTo>
                                  <a:cubicBezTo>
                                    <a:pt x="839" y="256"/>
                                    <a:pt x="841" y="255"/>
                                    <a:pt x="843" y="254"/>
                                  </a:cubicBezTo>
                                  <a:cubicBezTo>
                                    <a:pt x="843" y="253"/>
                                    <a:pt x="842" y="251"/>
                                    <a:pt x="842" y="250"/>
                                  </a:cubicBezTo>
                                  <a:cubicBezTo>
                                    <a:pt x="842" y="238"/>
                                    <a:pt x="852" y="229"/>
                                    <a:pt x="864" y="229"/>
                                  </a:cubicBezTo>
                                  <a:cubicBezTo>
                                    <a:pt x="875" y="229"/>
                                    <a:pt x="885" y="238"/>
                                    <a:pt x="885" y="250"/>
                                  </a:cubicBezTo>
                                  <a:close/>
                                  <a:moveTo>
                                    <a:pt x="877" y="250"/>
                                  </a:moveTo>
                                  <a:cubicBezTo>
                                    <a:pt x="877" y="251"/>
                                    <a:pt x="877" y="251"/>
                                    <a:pt x="877" y="252"/>
                                  </a:cubicBezTo>
                                  <a:cubicBezTo>
                                    <a:pt x="879" y="252"/>
                                    <a:pt x="881" y="253"/>
                                    <a:pt x="883" y="254"/>
                                  </a:cubicBezTo>
                                  <a:cubicBezTo>
                                    <a:pt x="883" y="253"/>
                                    <a:pt x="883" y="251"/>
                                    <a:pt x="883" y="250"/>
                                  </a:cubicBezTo>
                                  <a:cubicBezTo>
                                    <a:pt x="883" y="245"/>
                                    <a:pt x="881" y="240"/>
                                    <a:pt x="877" y="236"/>
                                  </a:cubicBezTo>
                                  <a:cubicBezTo>
                                    <a:pt x="874" y="233"/>
                                    <a:pt x="869" y="230"/>
                                    <a:pt x="864" y="230"/>
                                  </a:cubicBezTo>
                                  <a:cubicBezTo>
                                    <a:pt x="858" y="230"/>
                                    <a:pt x="853" y="233"/>
                                    <a:pt x="850" y="236"/>
                                  </a:cubicBezTo>
                                  <a:cubicBezTo>
                                    <a:pt x="846" y="240"/>
                                    <a:pt x="844" y="245"/>
                                    <a:pt x="844" y="250"/>
                                  </a:cubicBezTo>
                                  <a:cubicBezTo>
                                    <a:pt x="844" y="251"/>
                                    <a:pt x="844" y="253"/>
                                    <a:pt x="844" y="254"/>
                                  </a:cubicBezTo>
                                  <a:cubicBezTo>
                                    <a:pt x="846" y="253"/>
                                    <a:pt x="848" y="252"/>
                                    <a:pt x="850" y="252"/>
                                  </a:cubicBezTo>
                                  <a:cubicBezTo>
                                    <a:pt x="850" y="251"/>
                                    <a:pt x="850" y="251"/>
                                    <a:pt x="850" y="250"/>
                                  </a:cubicBezTo>
                                  <a:cubicBezTo>
                                    <a:pt x="850" y="242"/>
                                    <a:pt x="856" y="236"/>
                                    <a:pt x="864" y="236"/>
                                  </a:cubicBezTo>
                                  <a:cubicBezTo>
                                    <a:pt x="871" y="236"/>
                                    <a:pt x="877" y="242"/>
                                    <a:pt x="877" y="250"/>
                                  </a:cubicBezTo>
                                  <a:close/>
                                  <a:moveTo>
                                    <a:pt x="870" y="250"/>
                                  </a:moveTo>
                                  <a:cubicBezTo>
                                    <a:pt x="870" y="250"/>
                                    <a:pt x="870" y="250"/>
                                    <a:pt x="870" y="251"/>
                                  </a:cubicBezTo>
                                  <a:cubicBezTo>
                                    <a:pt x="872" y="251"/>
                                    <a:pt x="874" y="251"/>
                                    <a:pt x="875" y="251"/>
                                  </a:cubicBezTo>
                                  <a:cubicBezTo>
                                    <a:pt x="876" y="251"/>
                                    <a:pt x="876" y="250"/>
                                    <a:pt x="876" y="250"/>
                                  </a:cubicBezTo>
                                  <a:cubicBezTo>
                                    <a:pt x="876" y="243"/>
                                    <a:pt x="870" y="238"/>
                                    <a:pt x="864" y="238"/>
                                  </a:cubicBezTo>
                                  <a:cubicBezTo>
                                    <a:pt x="857" y="238"/>
                                    <a:pt x="852" y="243"/>
                                    <a:pt x="852" y="250"/>
                                  </a:cubicBezTo>
                                  <a:cubicBezTo>
                                    <a:pt x="852" y="250"/>
                                    <a:pt x="852" y="251"/>
                                    <a:pt x="852" y="251"/>
                                  </a:cubicBezTo>
                                  <a:cubicBezTo>
                                    <a:pt x="853" y="251"/>
                                    <a:pt x="855" y="251"/>
                                    <a:pt x="857" y="251"/>
                                  </a:cubicBezTo>
                                  <a:cubicBezTo>
                                    <a:pt x="857" y="250"/>
                                    <a:pt x="857" y="250"/>
                                    <a:pt x="857" y="250"/>
                                  </a:cubicBezTo>
                                  <a:cubicBezTo>
                                    <a:pt x="857" y="246"/>
                                    <a:pt x="860" y="243"/>
                                    <a:pt x="864" y="243"/>
                                  </a:cubicBezTo>
                                  <a:cubicBezTo>
                                    <a:pt x="867" y="243"/>
                                    <a:pt x="870" y="246"/>
                                    <a:pt x="870" y="250"/>
                                  </a:cubicBezTo>
                                  <a:close/>
                                  <a:moveTo>
                                    <a:pt x="864" y="245"/>
                                  </a:moveTo>
                                  <a:cubicBezTo>
                                    <a:pt x="861" y="245"/>
                                    <a:pt x="858" y="247"/>
                                    <a:pt x="858" y="250"/>
                                  </a:cubicBezTo>
                                  <a:cubicBezTo>
                                    <a:pt x="858" y="250"/>
                                    <a:pt x="859" y="250"/>
                                    <a:pt x="859" y="250"/>
                                  </a:cubicBezTo>
                                  <a:cubicBezTo>
                                    <a:pt x="860" y="250"/>
                                    <a:pt x="862" y="250"/>
                                    <a:pt x="864" y="250"/>
                                  </a:cubicBezTo>
                                  <a:cubicBezTo>
                                    <a:pt x="865" y="250"/>
                                    <a:pt x="867" y="250"/>
                                    <a:pt x="869" y="250"/>
                                  </a:cubicBezTo>
                                  <a:cubicBezTo>
                                    <a:pt x="869" y="250"/>
                                    <a:pt x="869" y="250"/>
                                    <a:pt x="869" y="250"/>
                                  </a:cubicBezTo>
                                  <a:cubicBezTo>
                                    <a:pt x="869" y="247"/>
                                    <a:pt x="866" y="245"/>
                                    <a:pt x="864" y="245"/>
                                  </a:cubicBezTo>
                                  <a:close/>
                                  <a:moveTo>
                                    <a:pt x="898" y="250"/>
                                  </a:moveTo>
                                  <a:cubicBezTo>
                                    <a:pt x="898" y="240"/>
                                    <a:pt x="894" y="232"/>
                                    <a:pt x="888" y="226"/>
                                  </a:cubicBezTo>
                                  <a:cubicBezTo>
                                    <a:pt x="882" y="220"/>
                                    <a:pt x="873" y="216"/>
                                    <a:pt x="864" y="216"/>
                                  </a:cubicBezTo>
                                  <a:cubicBezTo>
                                    <a:pt x="854" y="216"/>
                                    <a:pt x="846" y="220"/>
                                    <a:pt x="839" y="226"/>
                                  </a:cubicBezTo>
                                  <a:cubicBezTo>
                                    <a:pt x="833" y="232"/>
                                    <a:pt x="829" y="240"/>
                                    <a:pt x="829" y="250"/>
                                  </a:cubicBezTo>
                                  <a:cubicBezTo>
                                    <a:pt x="829" y="253"/>
                                    <a:pt x="830" y="256"/>
                                    <a:pt x="830" y="258"/>
                                  </a:cubicBezTo>
                                  <a:cubicBezTo>
                                    <a:pt x="831" y="259"/>
                                    <a:pt x="832" y="259"/>
                                    <a:pt x="833" y="260"/>
                                  </a:cubicBezTo>
                                  <a:cubicBezTo>
                                    <a:pt x="834" y="259"/>
                                    <a:pt x="835" y="259"/>
                                    <a:pt x="836" y="258"/>
                                  </a:cubicBezTo>
                                  <a:cubicBezTo>
                                    <a:pt x="835" y="256"/>
                                    <a:pt x="835" y="253"/>
                                    <a:pt x="835" y="250"/>
                                  </a:cubicBezTo>
                                  <a:cubicBezTo>
                                    <a:pt x="835" y="234"/>
                                    <a:pt x="848" y="221"/>
                                    <a:pt x="864" y="221"/>
                                  </a:cubicBezTo>
                                  <a:cubicBezTo>
                                    <a:pt x="879" y="221"/>
                                    <a:pt x="892" y="234"/>
                                    <a:pt x="892" y="250"/>
                                  </a:cubicBezTo>
                                  <a:cubicBezTo>
                                    <a:pt x="892" y="253"/>
                                    <a:pt x="892" y="256"/>
                                    <a:pt x="891" y="258"/>
                                  </a:cubicBezTo>
                                  <a:cubicBezTo>
                                    <a:pt x="892" y="259"/>
                                    <a:pt x="893" y="259"/>
                                    <a:pt x="894" y="260"/>
                                  </a:cubicBezTo>
                                  <a:cubicBezTo>
                                    <a:pt x="895" y="259"/>
                                    <a:pt x="896" y="258"/>
                                    <a:pt x="897" y="258"/>
                                  </a:cubicBezTo>
                                  <a:cubicBezTo>
                                    <a:pt x="897" y="255"/>
                                    <a:pt x="898" y="253"/>
                                    <a:pt x="898" y="250"/>
                                  </a:cubicBezTo>
                                  <a:close/>
                                  <a:moveTo>
                                    <a:pt x="906" y="250"/>
                                  </a:moveTo>
                                  <a:cubicBezTo>
                                    <a:pt x="906" y="238"/>
                                    <a:pt x="901" y="228"/>
                                    <a:pt x="893" y="220"/>
                                  </a:cubicBezTo>
                                  <a:cubicBezTo>
                                    <a:pt x="886" y="213"/>
                                    <a:pt x="875" y="208"/>
                                    <a:pt x="864" y="208"/>
                                  </a:cubicBezTo>
                                  <a:cubicBezTo>
                                    <a:pt x="852" y="208"/>
                                    <a:pt x="842" y="213"/>
                                    <a:pt x="834" y="220"/>
                                  </a:cubicBezTo>
                                  <a:cubicBezTo>
                                    <a:pt x="826" y="228"/>
                                    <a:pt x="822" y="238"/>
                                    <a:pt x="822" y="250"/>
                                  </a:cubicBezTo>
                                  <a:cubicBezTo>
                                    <a:pt x="822" y="251"/>
                                    <a:pt x="822" y="253"/>
                                    <a:pt x="822" y="254"/>
                                  </a:cubicBezTo>
                                  <a:cubicBezTo>
                                    <a:pt x="824" y="255"/>
                                    <a:pt x="826" y="256"/>
                                    <a:pt x="829" y="257"/>
                                  </a:cubicBezTo>
                                  <a:cubicBezTo>
                                    <a:pt x="828" y="255"/>
                                    <a:pt x="828" y="252"/>
                                    <a:pt x="828" y="250"/>
                                  </a:cubicBezTo>
                                  <a:cubicBezTo>
                                    <a:pt x="828" y="230"/>
                                    <a:pt x="844" y="214"/>
                                    <a:pt x="864" y="214"/>
                                  </a:cubicBezTo>
                                  <a:cubicBezTo>
                                    <a:pt x="883" y="214"/>
                                    <a:pt x="899" y="230"/>
                                    <a:pt x="899" y="250"/>
                                  </a:cubicBezTo>
                                  <a:cubicBezTo>
                                    <a:pt x="899" y="252"/>
                                    <a:pt x="899" y="254"/>
                                    <a:pt x="899" y="256"/>
                                  </a:cubicBezTo>
                                  <a:cubicBezTo>
                                    <a:pt x="901" y="255"/>
                                    <a:pt x="903" y="254"/>
                                    <a:pt x="905" y="253"/>
                                  </a:cubicBezTo>
                                  <a:cubicBezTo>
                                    <a:pt x="905" y="252"/>
                                    <a:pt x="906" y="251"/>
                                    <a:pt x="906" y="250"/>
                                  </a:cubicBezTo>
                                  <a:close/>
                                  <a:moveTo>
                                    <a:pt x="929" y="250"/>
                                  </a:moveTo>
                                  <a:cubicBezTo>
                                    <a:pt x="929" y="247"/>
                                    <a:pt x="926" y="245"/>
                                    <a:pt x="924" y="245"/>
                                  </a:cubicBezTo>
                                  <a:cubicBezTo>
                                    <a:pt x="921" y="245"/>
                                    <a:pt x="918" y="247"/>
                                    <a:pt x="918" y="250"/>
                                  </a:cubicBezTo>
                                  <a:cubicBezTo>
                                    <a:pt x="918" y="250"/>
                                    <a:pt x="918" y="250"/>
                                    <a:pt x="919" y="250"/>
                                  </a:cubicBezTo>
                                  <a:cubicBezTo>
                                    <a:pt x="920" y="250"/>
                                    <a:pt x="922" y="250"/>
                                    <a:pt x="924" y="250"/>
                                  </a:cubicBezTo>
                                  <a:cubicBezTo>
                                    <a:pt x="925" y="250"/>
                                    <a:pt x="927" y="250"/>
                                    <a:pt x="929" y="250"/>
                                  </a:cubicBezTo>
                                  <a:cubicBezTo>
                                    <a:pt x="929" y="250"/>
                                    <a:pt x="929" y="250"/>
                                    <a:pt x="929" y="250"/>
                                  </a:cubicBezTo>
                                  <a:close/>
                                  <a:moveTo>
                                    <a:pt x="933" y="250"/>
                                  </a:moveTo>
                                  <a:cubicBezTo>
                                    <a:pt x="933" y="248"/>
                                    <a:pt x="933" y="246"/>
                                    <a:pt x="934" y="244"/>
                                  </a:cubicBezTo>
                                  <a:cubicBezTo>
                                    <a:pt x="932" y="240"/>
                                    <a:pt x="928" y="238"/>
                                    <a:pt x="924" y="238"/>
                                  </a:cubicBezTo>
                                  <a:cubicBezTo>
                                    <a:pt x="920" y="238"/>
                                    <a:pt x="916" y="240"/>
                                    <a:pt x="914" y="242"/>
                                  </a:cubicBezTo>
                                  <a:cubicBezTo>
                                    <a:pt x="915" y="245"/>
                                    <a:pt x="915" y="247"/>
                                    <a:pt x="915" y="250"/>
                                  </a:cubicBezTo>
                                  <a:cubicBezTo>
                                    <a:pt x="915" y="250"/>
                                    <a:pt x="915" y="251"/>
                                    <a:pt x="915" y="251"/>
                                  </a:cubicBezTo>
                                  <a:cubicBezTo>
                                    <a:pt x="915" y="251"/>
                                    <a:pt x="916" y="251"/>
                                    <a:pt x="917" y="251"/>
                                  </a:cubicBezTo>
                                  <a:cubicBezTo>
                                    <a:pt x="917" y="250"/>
                                    <a:pt x="917" y="250"/>
                                    <a:pt x="917" y="250"/>
                                  </a:cubicBezTo>
                                  <a:cubicBezTo>
                                    <a:pt x="917" y="246"/>
                                    <a:pt x="920" y="243"/>
                                    <a:pt x="924" y="243"/>
                                  </a:cubicBezTo>
                                  <a:cubicBezTo>
                                    <a:pt x="927" y="243"/>
                                    <a:pt x="930" y="246"/>
                                    <a:pt x="930" y="250"/>
                                  </a:cubicBezTo>
                                  <a:cubicBezTo>
                                    <a:pt x="930" y="250"/>
                                    <a:pt x="930" y="250"/>
                                    <a:pt x="930" y="251"/>
                                  </a:cubicBezTo>
                                  <a:cubicBezTo>
                                    <a:pt x="931" y="251"/>
                                    <a:pt x="932" y="251"/>
                                    <a:pt x="933" y="251"/>
                                  </a:cubicBezTo>
                                  <a:cubicBezTo>
                                    <a:pt x="933" y="251"/>
                                    <a:pt x="933" y="250"/>
                                    <a:pt x="933" y="250"/>
                                  </a:cubicBezTo>
                                  <a:close/>
                                  <a:moveTo>
                                    <a:pt x="912" y="234"/>
                                  </a:moveTo>
                                  <a:cubicBezTo>
                                    <a:pt x="913" y="236"/>
                                    <a:pt x="913" y="238"/>
                                    <a:pt x="914" y="240"/>
                                  </a:cubicBezTo>
                                  <a:cubicBezTo>
                                    <a:pt x="916" y="238"/>
                                    <a:pt x="920" y="236"/>
                                    <a:pt x="924" y="236"/>
                                  </a:cubicBezTo>
                                  <a:cubicBezTo>
                                    <a:pt x="928" y="236"/>
                                    <a:pt x="931" y="238"/>
                                    <a:pt x="934" y="241"/>
                                  </a:cubicBezTo>
                                  <a:cubicBezTo>
                                    <a:pt x="934" y="239"/>
                                    <a:pt x="935" y="237"/>
                                    <a:pt x="936" y="235"/>
                                  </a:cubicBezTo>
                                  <a:cubicBezTo>
                                    <a:pt x="932" y="232"/>
                                    <a:pt x="928" y="230"/>
                                    <a:pt x="924" y="230"/>
                                  </a:cubicBezTo>
                                  <a:cubicBezTo>
                                    <a:pt x="919" y="230"/>
                                    <a:pt x="915" y="232"/>
                                    <a:pt x="912" y="234"/>
                                  </a:cubicBezTo>
                                  <a:close/>
                                  <a:moveTo>
                                    <a:pt x="864" y="200"/>
                                  </a:moveTo>
                                  <a:cubicBezTo>
                                    <a:pt x="850" y="200"/>
                                    <a:pt x="837" y="206"/>
                                    <a:pt x="828" y="215"/>
                                  </a:cubicBezTo>
                                  <a:cubicBezTo>
                                    <a:pt x="820" y="224"/>
                                    <a:pt x="814" y="236"/>
                                    <a:pt x="814" y="250"/>
                                  </a:cubicBezTo>
                                  <a:cubicBezTo>
                                    <a:pt x="814" y="250"/>
                                    <a:pt x="814" y="251"/>
                                    <a:pt x="814" y="251"/>
                                  </a:cubicBezTo>
                                  <a:cubicBezTo>
                                    <a:pt x="816" y="252"/>
                                    <a:pt x="818" y="252"/>
                                    <a:pt x="820" y="253"/>
                                  </a:cubicBezTo>
                                  <a:cubicBezTo>
                                    <a:pt x="820" y="252"/>
                                    <a:pt x="820" y="251"/>
                                    <a:pt x="820" y="250"/>
                                  </a:cubicBezTo>
                                  <a:cubicBezTo>
                                    <a:pt x="820" y="226"/>
                                    <a:pt x="840" y="206"/>
                                    <a:pt x="864" y="206"/>
                                  </a:cubicBezTo>
                                  <a:cubicBezTo>
                                    <a:pt x="888" y="206"/>
                                    <a:pt x="907" y="226"/>
                                    <a:pt x="907" y="250"/>
                                  </a:cubicBezTo>
                                  <a:cubicBezTo>
                                    <a:pt x="907" y="251"/>
                                    <a:pt x="907" y="252"/>
                                    <a:pt x="907" y="253"/>
                                  </a:cubicBezTo>
                                  <a:cubicBezTo>
                                    <a:pt x="909" y="252"/>
                                    <a:pt x="911" y="252"/>
                                    <a:pt x="913" y="251"/>
                                  </a:cubicBezTo>
                                  <a:cubicBezTo>
                                    <a:pt x="913" y="251"/>
                                    <a:pt x="913" y="250"/>
                                    <a:pt x="913" y="250"/>
                                  </a:cubicBezTo>
                                  <a:cubicBezTo>
                                    <a:pt x="913" y="236"/>
                                    <a:pt x="908" y="224"/>
                                    <a:pt x="899" y="215"/>
                                  </a:cubicBezTo>
                                  <a:cubicBezTo>
                                    <a:pt x="890" y="206"/>
                                    <a:pt x="877" y="200"/>
                                    <a:pt x="864" y="200"/>
                                  </a:cubicBezTo>
                                  <a:close/>
                                  <a:moveTo>
                                    <a:pt x="885" y="199"/>
                                  </a:moveTo>
                                  <a:cubicBezTo>
                                    <a:pt x="885" y="200"/>
                                    <a:pt x="884" y="202"/>
                                    <a:pt x="884" y="203"/>
                                  </a:cubicBezTo>
                                  <a:cubicBezTo>
                                    <a:pt x="886" y="204"/>
                                    <a:pt x="888" y="205"/>
                                    <a:pt x="890" y="206"/>
                                  </a:cubicBezTo>
                                  <a:cubicBezTo>
                                    <a:pt x="890" y="204"/>
                                    <a:pt x="891" y="201"/>
                                    <a:pt x="891" y="199"/>
                                  </a:cubicBezTo>
                                  <a:cubicBezTo>
                                    <a:pt x="891" y="191"/>
                                    <a:pt x="888" y="184"/>
                                    <a:pt x="883" y="179"/>
                                  </a:cubicBezTo>
                                  <a:cubicBezTo>
                                    <a:pt x="878" y="174"/>
                                    <a:pt x="871" y="171"/>
                                    <a:pt x="864" y="171"/>
                                  </a:cubicBezTo>
                                  <a:cubicBezTo>
                                    <a:pt x="856" y="171"/>
                                    <a:pt x="849" y="174"/>
                                    <a:pt x="844" y="179"/>
                                  </a:cubicBezTo>
                                  <a:cubicBezTo>
                                    <a:pt x="839" y="184"/>
                                    <a:pt x="836" y="191"/>
                                    <a:pt x="836" y="199"/>
                                  </a:cubicBezTo>
                                  <a:cubicBezTo>
                                    <a:pt x="836" y="201"/>
                                    <a:pt x="837" y="204"/>
                                    <a:pt x="837" y="206"/>
                                  </a:cubicBezTo>
                                  <a:cubicBezTo>
                                    <a:pt x="839" y="205"/>
                                    <a:pt x="841" y="204"/>
                                    <a:pt x="843" y="203"/>
                                  </a:cubicBezTo>
                                  <a:cubicBezTo>
                                    <a:pt x="843" y="202"/>
                                    <a:pt x="842" y="200"/>
                                    <a:pt x="842" y="199"/>
                                  </a:cubicBezTo>
                                  <a:cubicBezTo>
                                    <a:pt x="842" y="187"/>
                                    <a:pt x="852" y="177"/>
                                    <a:pt x="864" y="177"/>
                                  </a:cubicBezTo>
                                  <a:cubicBezTo>
                                    <a:pt x="875" y="177"/>
                                    <a:pt x="885" y="187"/>
                                    <a:pt x="885" y="199"/>
                                  </a:cubicBezTo>
                                  <a:close/>
                                  <a:moveTo>
                                    <a:pt x="877" y="199"/>
                                  </a:moveTo>
                                  <a:cubicBezTo>
                                    <a:pt x="877" y="199"/>
                                    <a:pt x="877" y="200"/>
                                    <a:pt x="877" y="200"/>
                                  </a:cubicBezTo>
                                  <a:cubicBezTo>
                                    <a:pt x="879" y="201"/>
                                    <a:pt x="881" y="202"/>
                                    <a:pt x="883" y="202"/>
                                  </a:cubicBezTo>
                                  <a:cubicBezTo>
                                    <a:pt x="883" y="201"/>
                                    <a:pt x="883" y="200"/>
                                    <a:pt x="883" y="199"/>
                                  </a:cubicBezTo>
                                  <a:cubicBezTo>
                                    <a:pt x="883" y="193"/>
                                    <a:pt x="881" y="188"/>
                                    <a:pt x="877" y="185"/>
                                  </a:cubicBezTo>
                                  <a:cubicBezTo>
                                    <a:pt x="874" y="181"/>
                                    <a:pt x="869" y="179"/>
                                    <a:pt x="864" y="179"/>
                                  </a:cubicBezTo>
                                  <a:cubicBezTo>
                                    <a:pt x="858" y="179"/>
                                    <a:pt x="853" y="181"/>
                                    <a:pt x="850" y="185"/>
                                  </a:cubicBezTo>
                                  <a:cubicBezTo>
                                    <a:pt x="846" y="188"/>
                                    <a:pt x="844" y="193"/>
                                    <a:pt x="844" y="199"/>
                                  </a:cubicBezTo>
                                  <a:cubicBezTo>
                                    <a:pt x="844" y="200"/>
                                    <a:pt x="844" y="201"/>
                                    <a:pt x="844" y="202"/>
                                  </a:cubicBezTo>
                                  <a:cubicBezTo>
                                    <a:pt x="846" y="202"/>
                                    <a:pt x="848" y="201"/>
                                    <a:pt x="850" y="200"/>
                                  </a:cubicBezTo>
                                  <a:cubicBezTo>
                                    <a:pt x="850" y="200"/>
                                    <a:pt x="850" y="199"/>
                                    <a:pt x="850" y="199"/>
                                  </a:cubicBezTo>
                                  <a:cubicBezTo>
                                    <a:pt x="850" y="191"/>
                                    <a:pt x="856" y="185"/>
                                    <a:pt x="864" y="185"/>
                                  </a:cubicBezTo>
                                  <a:cubicBezTo>
                                    <a:pt x="871" y="185"/>
                                    <a:pt x="877" y="191"/>
                                    <a:pt x="877" y="199"/>
                                  </a:cubicBezTo>
                                  <a:close/>
                                  <a:moveTo>
                                    <a:pt x="870" y="199"/>
                                  </a:moveTo>
                                  <a:cubicBezTo>
                                    <a:pt x="870" y="199"/>
                                    <a:pt x="870" y="199"/>
                                    <a:pt x="870" y="199"/>
                                  </a:cubicBezTo>
                                  <a:cubicBezTo>
                                    <a:pt x="872" y="199"/>
                                    <a:pt x="874" y="200"/>
                                    <a:pt x="875" y="200"/>
                                  </a:cubicBezTo>
                                  <a:cubicBezTo>
                                    <a:pt x="876" y="200"/>
                                    <a:pt x="876" y="199"/>
                                    <a:pt x="876" y="199"/>
                                  </a:cubicBezTo>
                                  <a:cubicBezTo>
                                    <a:pt x="876" y="192"/>
                                    <a:pt x="870" y="187"/>
                                    <a:pt x="864" y="187"/>
                                  </a:cubicBezTo>
                                  <a:cubicBezTo>
                                    <a:pt x="857" y="187"/>
                                    <a:pt x="852" y="192"/>
                                    <a:pt x="852" y="199"/>
                                  </a:cubicBezTo>
                                  <a:cubicBezTo>
                                    <a:pt x="852" y="199"/>
                                    <a:pt x="852" y="200"/>
                                    <a:pt x="852" y="200"/>
                                  </a:cubicBezTo>
                                  <a:cubicBezTo>
                                    <a:pt x="853" y="200"/>
                                    <a:pt x="855" y="199"/>
                                    <a:pt x="857" y="199"/>
                                  </a:cubicBezTo>
                                  <a:cubicBezTo>
                                    <a:pt x="857" y="199"/>
                                    <a:pt x="857" y="199"/>
                                    <a:pt x="857" y="199"/>
                                  </a:cubicBezTo>
                                  <a:cubicBezTo>
                                    <a:pt x="857" y="195"/>
                                    <a:pt x="860" y="192"/>
                                    <a:pt x="864" y="192"/>
                                  </a:cubicBezTo>
                                  <a:cubicBezTo>
                                    <a:pt x="867" y="192"/>
                                    <a:pt x="870" y="195"/>
                                    <a:pt x="870" y="199"/>
                                  </a:cubicBezTo>
                                  <a:close/>
                                  <a:moveTo>
                                    <a:pt x="864" y="193"/>
                                  </a:moveTo>
                                  <a:cubicBezTo>
                                    <a:pt x="861" y="193"/>
                                    <a:pt x="858" y="196"/>
                                    <a:pt x="858" y="199"/>
                                  </a:cubicBezTo>
                                  <a:cubicBezTo>
                                    <a:pt x="858" y="199"/>
                                    <a:pt x="859" y="199"/>
                                    <a:pt x="859" y="199"/>
                                  </a:cubicBezTo>
                                  <a:cubicBezTo>
                                    <a:pt x="860" y="199"/>
                                    <a:pt x="862" y="199"/>
                                    <a:pt x="864" y="199"/>
                                  </a:cubicBezTo>
                                  <a:cubicBezTo>
                                    <a:pt x="865" y="199"/>
                                    <a:pt x="867" y="199"/>
                                    <a:pt x="869" y="199"/>
                                  </a:cubicBezTo>
                                  <a:cubicBezTo>
                                    <a:pt x="869" y="199"/>
                                    <a:pt x="869" y="199"/>
                                    <a:pt x="869" y="199"/>
                                  </a:cubicBezTo>
                                  <a:cubicBezTo>
                                    <a:pt x="869" y="196"/>
                                    <a:pt x="866" y="193"/>
                                    <a:pt x="864" y="193"/>
                                  </a:cubicBezTo>
                                  <a:close/>
                                  <a:moveTo>
                                    <a:pt x="898" y="199"/>
                                  </a:moveTo>
                                  <a:cubicBezTo>
                                    <a:pt x="898" y="189"/>
                                    <a:pt x="894" y="181"/>
                                    <a:pt x="888" y="174"/>
                                  </a:cubicBezTo>
                                  <a:cubicBezTo>
                                    <a:pt x="882" y="168"/>
                                    <a:pt x="873" y="164"/>
                                    <a:pt x="864" y="164"/>
                                  </a:cubicBezTo>
                                  <a:cubicBezTo>
                                    <a:pt x="854" y="164"/>
                                    <a:pt x="846" y="168"/>
                                    <a:pt x="839" y="174"/>
                                  </a:cubicBezTo>
                                  <a:cubicBezTo>
                                    <a:pt x="833" y="181"/>
                                    <a:pt x="829" y="189"/>
                                    <a:pt x="829" y="199"/>
                                  </a:cubicBezTo>
                                  <a:cubicBezTo>
                                    <a:pt x="829" y="201"/>
                                    <a:pt x="830" y="204"/>
                                    <a:pt x="830" y="207"/>
                                  </a:cubicBezTo>
                                  <a:cubicBezTo>
                                    <a:pt x="831" y="207"/>
                                    <a:pt x="832" y="208"/>
                                    <a:pt x="833" y="209"/>
                                  </a:cubicBezTo>
                                  <a:cubicBezTo>
                                    <a:pt x="834" y="208"/>
                                    <a:pt x="835" y="207"/>
                                    <a:pt x="836" y="207"/>
                                  </a:cubicBezTo>
                                  <a:cubicBezTo>
                                    <a:pt x="835" y="204"/>
                                    <a:pt x="835" y="201"/>
                                    <a:pt x="835" y="199"/>
                                  </a:cubicBezTo>
                                  <a:cubicBezTo>
                                    <a:pt x="835" y="183"/>
                                    <a:pt x="848" y="170"/>
                                    <a:pt x="864" y="170"/>
                                  </a:cubicBezTo>
                                  <a:cubicBezTo>
                                    <a:pt x="879" y="170"/>
                                    <a:pt x="892" y="183"/>
                                    <a:pt x="892" y="199"/>
                                  </a:cubicBezTo>
                                  <a:cubicBezTo>
                                    <a:pt x="892" y="201"/>
                                    <a:pt x="892" y="204"/>
                                    <a:pt x="891" y="207"/>
                                  </a:cubicBezTo>
                                  <a:cubicBezTo>
                                    <a:pt x="892" y="207"/>
                                    <a:pt x="893" y="208"/>
                                    <a:pt x="894" y="208"/>
                                  </a:cubicBezTo>
                                  <a:cubicBezTo>
                                    <a:pt x="895" y="208"/>
                                    <a:pt x="896" y="207"/>
                                    <a:pt x="897" y="206"/>
                                  </a:cubicBezTo>
                                  <a:cubicBezTo>
                                    <a:pt x="897" y="204"/>
                                    <a:pt x="898" y="201"/>
                                    <a:pt x="898" y="199"/>
                                  </a:cubicBezTo>
                                  <a:close/>
                                  <a:moveTo>
                                    <a:pt x="906" y="199"/>
                                  </a:moveTo>
                                  <a:cubicBezTo>
                                    <a:pt x="906" y="187"/>
                                    <a:pt x="901" y="176"/>
                                    <a:pt x="893" y="169"/>
                                  </a:cubicBezTo>
                                  <a:cubicBezTo>
                                    <a:pt x="886" y="161"/>
                                    <a:pt x="875" y="157"/>
                                    <a:pt x="864" y="157"/>
                                  </a:cubicBezTo>
                                  <a:cubicBezTo>
                                    <a:pt x="852" y="157"/>
                                    <a:pt x="842" y="161"/>
                                    <a:pt x="834" y="169"/>
                                  </a:cubicBezTo>
                                  <a:cubicBezTo>
                                    <a:pt x="826" y="176"/>
                                    <a:pt x="822" y="187"/>
                                    <a:pt x="822" y="199"/>
                                  </a:cubicBezTo>
                                  <a:cubicBezTo>
                                    <a:pt x="822" y="200"/>
                                    <a:pt x="822" y="201"/>
                                    <a:pt x="822" y="202"/>
                                  </a:cubicBezTo>
                                  <a:cubicBezTo>
                                    <a:pt x="824" y="203"/>
                                    <a:pt x="826" y="204"/>
                                    <a:pt x="829" y="206"/>
                                  </a:cubicBezTo>
                                  <a:cubicBezTo>
                                    <a:pt x="828" y="203"/>
                                    <a:pt x="828" y="201"/>
                                    <a:pt x="828" y="199"/>
                                  </a:cubicBezTo>
                                  <a:cubicBezTo>
                                    <a:pt x="828" y="179"/>
                                    <a:pt x="844" y="163"/>
                                    <a:pt x="864" y="163"/>
                                  </a:cubicBezTo>
                                  <a:cubicBezTo>
                                    <a:pt x="883" y="163"/>
                                    <a:pt x="899" y="179"/>
                                    <a:pt x="899" y="199"/>
                                  </a:cubicBezTo>
                                  <a:cubicBezTo>
                                    <a:pt x="899" y="201"/>
                                    <a:pt x="899" y="203"/>
                                    <a:pt x="899" y="205"/>
                                  </a:cubicBezTo>
                                  <a:cubicBezTo>
                                    <a:pt x="901" y="204"/>
                                    <a:pt x="903" y="203"/>
                                    <a:pt x="905" y="202"/>
                                  </a:cubicBezTo>
                                  <a:cubicBezTo>
                                    <a:pt x="905" y="201"/>
                                    <a:pt x="906" y="200"/>
                                    <a:pt x="906" y="199"/>
                                  </a:cubicBezTo>
                                  <a:close/>
                                  <a:moveTo>
                                    <a:pt x="929" y="199"/>
                                  </a:moveTo>
                                  <a:cubicBezTo>
                                    <a:pt x="929" y="196"/>
                                    <a:pt x="926" y="193"/>
                                    <a:pt x="924" y="193"/>
                                  </a:cubicBezTo>
                                  <a:cubicBezTo>
                                    <a:pt x="921" y="193"/>
                                    <a:pt x="918" y="196"/>
                                    <a:pt x="918" y="199"/>
                                  </a:cubicBezTo>
                                  <a:cubicBezTo>
                                    <a:pt x="918" y="199"/>
                                    <a:pt x="918" y="199"/>
                                    <a:pt x="919" y="199"/>
                                  </a:cubicBezTo>
                                  <a:cubicBezTo>
                                    <a:pt x="920" y="199"/>
                                    <a:pt x="922" y="199"/>
                                    <a:pt x="924" y="199"/>
                                  </a:cubicBezTo>
                                  <a:cubicBezTo>
                                    <a:pt x="925" y="199"/>
                                    <a:pt x="927" y="199"/>
                                    <a:pt x="929" y="199"/>
                                  </a:cubicBezTo>
                                  <a:cubicBezTo>
                                    <a:pt x="929" y="199"/>
                                    <a:pt x="929" y="199"/>
                                    <a:pt x="929" y="199"/>
                                  </a:cubicBezTo>
                                  <a:close/>
                                  <a:moveTo>
                                    <a:pt x="933" y="199"/>
                                  </a:moveTo>
                                  <a:cubicBezTo>
                                    <a:pt x="933" y="196"/>
                                    <a:pt x="933" y="194"/>
                                    <a:pt x="934" y="192"/>
                                  </a:cubicBezTo>
                                  <a:cubicBezTo>
                                    <a:pt x="932" y="189"/>
                                    <a:pt x="928" y="187"/>
                                    <a:pt x="924" y="187"/>
                                  </a:cubicBezTo>
                                  <a:cubicBezTo>
                                    <a:pt x="920" y="187"/>
                                    <a:pt x="916" y="188"/>
                                    <a:pt x="914" y="191"/>
                                  </a:cubicBezTo>
                                  <a:cubicBezTo>
                                    <a:pt x="915" y="194"/>
                                    <a:pt x="915" y="196"/>
                                    <a:pt x="915" y="199"/>
                                  </a:cubicBezTo>
                                  <a:cubicBezTo>
                                    <a:pt x="915" y="199"/>
                                    <a:pt x="915" y="199"/>
                                    <a:pt x="915" y="199"/>
                                  </a:cubicBezTo>
                                  <a:cubicBezTo>
                                    <a:pt x="915" y="199"/>
                                    <a:pt x="916" y="199"/>
                                    <a:pt x="917" y="199"/>
                                  </a:cubicBezTo>
                                  <a:cubicBezTo>
                                    <a:pt x="917" y="199"/>
                                    <a:pt x="917" y="199"/>
                                    <a:pt x="917" y="199"/>
                                  </a:cubicBezTo>
                                  <a:cubicBezTo>
                                    <a:pt x="917" y="195"/>
                                    <a:pt x="920" y="192"/>
                                    <a:pt x="924" y="192"/>
                                  </a:cubicBezTo>
                                  <a:cubicBezTo>
                                    <a:pt x="927" y="192"/>
                                    <a:pt x="930" y="195"/>
                                    <a:pt x="930" y="199"/>
                                  </a:cubicBezTo>
                                  <a:cubicBezTo>
                                    <a:pt x="930" y="199"/>
                                    <a:pt x="930" y="199"/>
                                    <a:pt x="930" y="199"/>
                                  </a:cubicBezTo>
                                  <a:cubicBezTo>
                                    <a:pt x="931" y="199"/>
                                    <a:pt x="932" y="199"/>
                                    <a:pt x="933" y="200"/>
                                  </a:cubicBezTo>
                                  <a:cubicBezTo>
                                    <a:pt x="933" y="199"/>
                                    <a:pt x="933" y="199"/>
                                    <a:pt x="933" y="199"/>
                                  </a:cubicBezTo>
                                  <a:close/>
                                  <a:moveTo>
                                    <a:pt x="912" y="183"/>
                                  </a:moveTo>
                                  <a:cubicBezTo>
                                    <a:pt x="913" y="185"/>
                                    <a:pt x="913" y="187"/>
                                    <a:pt x="914" y="189"/>
                                  </a:cubicBezTo>
                                  <a:cubicBezTo>
                                    <a:pt x="916" y="187"/>
                                    <a:pt x="920" y="185"/>
                                    <a:pt x="924" y="185"/>
                                  </a:cubicBezTo>
                                  <a:cubicBezTo>
                                    <a:pt x="928" y="185"/>
                                    <a:pt x="931" y="187"/>
                                    <a:pt x="934" y="190"/>
                                  </a:cubicBezTo>
                                  <a:cubicBezTo>
                                    <a:pt x="934" y="188"/>
                                    <a:pt x="935" y="185"/>
                                    <a:pt x="936" y="183"/>
                                  </a:cubicBezTo>
                                  <a:cubicBezTo>
                                    <a:pt x="932" y="181"/>
                                    <a:pt x="928" y="179"/>
                                    <a:pt x="924" y="179"/>
                                  </a:cubicBezTo>
                                  <a:cubicBezTo>
                                    <a:pt x="919" y="179"/>
                                    <a:pt x="915" y="180"/>
                                    <a:pt x="912" y="183"/>
                                  </a:cubicBezTo>
                                  <a:close/>
                                  <a:moveTo>
                                    <a:pt x="864" y="149"/>
                                  </a:moveTo>
                                  <a:cubicBezTo>
                                    <a:pt x="850" y="149"/>
                                    <a:pt x="837" y="154"/>
                                    <a:pt x="828" y="163"/>
                                  </a:cubicBezTo>
                                  <a:cubicBezTo>
                                    <a:pt x="820" y="172"/>
                                    <a:pt x="814" y="185"/>
                                    <a:pt x="814" y="199"/>
                                  </a:cubicBezTo>
                                  <a:cubicBezTo>
                                    <a:pt x="814" y="199"/>
                                    <a:pt x="814" y="199"/>
                                    <a:pt x="814" y="200"/>
                                  </a:cubicBezTo>
                                  <a:cubicBezTo>
                                    <a:pt x="816" y="200"/>
                                    <a:pt x="818" y="201"/>
                                    <a:pt x="820" y="202"/>
                                  </a:cubicBezTo>
                                  <a:cubicBezTo>
                                    <a:pt x="820" y="201"/>
                                    <a:pt x="820" y="200"/>
                                    <a:pt x="820" y="199"/>
                                  </a:cubicBezTo>
                                  <a:cubicBezTo>
                                    <a:pt x="820" y="175"/>
                                    <a:pt x="840" y="155"/>
                                    <a:pt x="864" y="155"/>
                                  </a:cubicBezTo>
                                  <a:cubicBezTo>
                                    <a:pt x="888" y="155"/>
                                    <a:pt x="907" y="175"/>
                                    <a:pt x="907" y="199"/>
                                  </a:cubicBezTo>
                                  <a:cubicBezTo>
                                    <a:pt x="907" y="200"/>
                                    <a:pt x="907" y="200"/>
                                    <a:pt x="907" y="201"/>
                                  </a:cubicBezTo>
                                  <a:cubicBezTo>
                                    <a:pt x="909" y="201"/>
                                    <a:pt x="911" y="200"/>
                                    <a:pt x="913" y="200"/>
                                  </a:cubicBezTo>
                                  <a:cubicBezTo>
                                    <a:pt x="913" y="199"/>
                                    <a:pt x="913" y="199"/>
                                    <a:pt x="913" y="199"/>
                                  </a:cubicBezTo>
                                  <a:cubicBezTo>
                                    <a:pt x="913" y="185"/>
                                    <a:pt x="908" y="172"/>
                                    <a:pt x="899" y="163"/>
                                  </a:cubicBezTo>
                                  <a:cubicBezTo>
                                    <a:pt x="890" y="154"/>
                                    <a:pt x="877" y="149"/>
                                    <a:pt x="864" y="149"/>
                                  </a:cubicBezTo>
                                  <a:close/>
                                  <a:moveTo>
                                    <a:pt x="885" y="147"/>
                                  </a:moveTo>
                                  <a:cubicBezTo>
                                    <a:pt x="885" y="149"/>
                                    <a:pt x="884" y="150"/>
                                    <a:pt x="884" y="152"/>
                                  </a:cubicBezTo>
                                  <a:cubicBezTo>
                                    <a:pt x="886" y="152"/>
                                    <a:pt x="888" y="153"/>
                                    <a:pt x="890" y="155"/>
                                  </a:cubicBezTo>
                                  <a:cubicBezTo>
                                    <a:pt x="890" y="152"/>
                                    <a:pt x="891" y="150"/>
                                    <a:pt x="891" y="147"/>
                                  </a:cubicBezTo>
                                  <a:cubicBezTo>
                                    <a:pt x="891" y="140"/>
                                    <a:pt x="888" y="133"/>
                                    <a:pt x="883" y="128"/>
                                  </a:cubicBezTo>
                                  <a:cubicBezTo>
                                    <a:pt x="878" y="123"/>
                                    <a:pt x="871" y="120"/>
                                    <a:pt x="864" y="120"/>
                                  </a:cubicBezTo>
                                  <a:cubicBezTo>
                                    <a:pt x="856" y="120"/>
                                    <a:pt x="849" y="123"/>
                                    <a:pt x="844" y="128"/>
                                  </a:cubicBezTo>
                                  <a:cubicBezTo>
                                    <a:pt x="839" y="133"/>
                                    <a:pt x="836" y="140"/>
                                    <a:pt x="836" y="147"/>
                                  </a:cubicBezTo>
                                  <a:cubicBezTo>
                                    <a:pt x="836" y="150"/>
                                    <a:pt x="837" y="152"/>
                                    <a:pt x="837" y="155"/>
                                  </a:cubicBezTo>
                                  <a:cubicBezTo>
                                    <a:pt x="839" y="153"/>
                                    <a:pt x="841" y="152"/>
                                    <a:pt x="843" y="152"/>
                                  </a:cubicBezTo>
                                  <a:cubicBezTo>
                                    <a:pt x="843" y="150"/>
                                    <a:pt x="842" y="149"/>
                                    <a:pt x="842" y="147"/>
                                  </a:cubicBezTo>
                                  <a:cubicBezTo>
                                    <a:pt x="842" y="135"/>
                                    <a:pt x="852" y="126"/>
                                    <a:pt x="864" y="126"/>
                                  </a:cubicBezTo>
                                  <a:cubicBezTo>
                                    <a:pt x="875" y="126"/>
                                    <a:pt x="885" y="135"/>
                                    <a:pt x="885" y="147"/>
                                  </a:cubicBezTo>
                                  <a:close/>
                                  <a:moveTo>
                                    <a:pt x="877" y="147"/>
                                  </a:moveTo>
                                  <a:cubicBezTo>
                                    <a:pt x="877" y="148"/>
                                    <a:pt x="877" y="148"/>
                                    <a:pt x="877" y="149"/>
                                  </a:cubicBezTo>
                                  <a:cubicBezTo>
                                    <a:pt x="879" y="150"/>
                                    <a:pt x="881" y="150"/>
                                    <a:pt x="883" y="151"/>
                                  </a:cubicBezTo>
                                  <a:cubicBezTo>
                                    <a:pt x="883" y="150"/>
                                    <a:pt x="883" y="148"/>
                                    <a:pt x="883" y="147"/>
                                  </a:cubicBezTo>
                                  <a:cubicBezTo>
                                    <a:pt x="883" y="142"/>
                                    <a:pt x="881" y="137"/>
                                    <a:pt x="877" y="133"/>
                                  </a:cubicBezTo>
                                  <a:cubicBezTo>
                                    <a:pt x="874" y="130"/>
                                    <a:pt x="869" y="128"/>
                                    <a:pt x="864" y="128"/>
                                  </a:cubicBezTo>
                                  <a:cubicBezTo>
                                    <a:pt x="858" y="128"/>
                                    <a:pt x="853" y="130"/>
                                    <a:pt x="850" y="133"/>
                                  </a:cubicBezTo>
                                  <a:cubicBezTo>
                                    <a:pt x="846" y="137"/>
                                    <a:pt x="844" y="142"/>
                                    <a:pt x="844" y="147"/>
                                  </a:cubicBezTo>
                                  <a:cubicBezTo>
                                    <a:pt x="844" y="148"/>
                                    <a:pt x="844" y="150"/>
                                    <a:pt x="844" y="151"/>
                                  </a:cubicBezTo>
                                  <a:cubicBezTo>
                                    <a:pt x="846" y="150"/>
                                    <a:pt x="848" y="150"/>
                                    <a:pt x="850" y="149"/>
                                  </a:cubicBezTo>
                                  <a:cubicBezTo>
                                    <a:pt x="850" y="148"/>
                                    <a:pt x="850" y="148"/>
                                    <a:pt x="850" y="147"/>
                                  </a:cubicBezTo>
                                  <a:cubicBezTo>
                                    <a:pt x="850" y="140"/>
                                    <a:pt x="856" y="134"/>
                                    <a:pt x="864" y="134"/>
                                  </a:cubicBezTo>
                                  <a:cubicBezTo>
                                    <a:pt x="871" y="134"/>
                                    <a:pt x="877" y="140"/>
                                    <a:pt x="877" y="147"/>
                                  </a:cubicBezTo>
                                  <a:close/>
                                  <a:moveTo>
                                    <a:pt x="870" y="147"/>
                                  </a:moveTo>
                                  <a:cubicBezTo>
                                    <a:pt x="870" y="147"/>
                                    <a:pt x="870" y="148"/>
                                    <a:pt x="870" y="148"/>
                                  </a:cubicBezTo>
                                  <a:cubicBezTo>
                                    <a:pt x="872" y="148"/>
                                    <a:pt x="874" y="148"/>
                                    <a:pt x="875" y="149"/>
                                  </a:cubicBezTo>
                                  <a:cubicBezTo>
                                    <a:pt x="876" y="148"/>
                                    <a:pt x="876" y="148"/>
                                    <a:pt x="876" y="147"/>
                                  </a:cubicBezTo>
                                  <a:cubicBezTo>
                                    <a:pt x="876" y="141"/>
                                    <a:pt x="870" y="135"/>
                                    <a:pt x="864" y="135"/>
                                  </a:cubicBezTo>
                                  <a:cubicBezTo>
                                    <a:pt x="857" y="135"/>
                                    <a:pt x="852" y="141"/>
                                    <a:pt x="852" y="147"/>
                                  </a:cubicBezTo>
                                  <a:cubicBezTo>
                                    <a:pt x="852" y="148"/>
                                    <a:pt x="852" y="148"/>
                                    <a:pt x="852" y="149"/>
                                  </a:cubicBezTo>
                                  <a:cubicBezTo>
                                    <a:pt x="853" y="148"/>
                                    <a:pt x="855" y="148"/>
                                    <a:pt x="857" y="148"/>
                                  </a:cubicBezTo>
                                  <a:cubicBezTo>
                                    <a:pt x="857" y="148"/>
                                    <a:pt x="857" y="147"/>
                                    <a:pt x="857" y="147"/>
                                  </a:cubicBezTo>
                                  <a:cubicBezTo>
                                    <a:pt x="857" y="143"/>
                                    <a:pt x="860" y="140"/>
                                    <a:pt x="864" y="140"/>
                                  </a:cubicBezTo>
                                  <a:cubicBezTo>
                                    <a:pt x="867" y="140"/>
                                    <a:pt x="870" y="143"/>
                                    <a:pt x="870" y="147"/>
                                  </a:cubicBezTo>
                                  <a:close/>
                                  <a:moveTo>
                                    <a:pt x="864" y="142"/>
                                  </a:moveTo>
                                  <a:cubicBezTo>
                                    <a:pt x="861" y="142"/>
                                    <a:pt x="858" y="144"/>
                                    <a:pt x="858" y="147"/>
                                  </a:cubicBezTo>
                                  <a:cubicBezTo>
                                    <a:pt x="858" y="147"/>
                                    <a:pt x="859" y="147"/>
                                    <a:pt x="859" y="148"/>
                                  </a:cubicBezTo>
                                  <a:cubicBezTo>
                                    <a:pt x="860" y="147"/>
                                    <a:pt x="862" y="147"/>
                                    <a:pt x="864" y="147"/>
                                  </a:cubicBezTo>
                                  <a:cubicBezTo>
                                    <a:pt x="865" y="147"/>
                                    <a:pt x="867" y="147"/>
                                    <a:pt x="869" y="148"/>
                                  </a:cubicBezTo>
                                  <a:cubicBezTo>
                                    <a:pt x="869" y="147"/>
                                    <a:pt x="869" y="147"/>
                                    <a:pt x="869" y="147"/>
                                  </a:cubicBezTo>
                                  <a:cubicBezTo>
                                    <a:pt x="869" y="144"/>
                                    <a:pt x="866" y="142"/>
                                    <a:pt x="864" y="142"/>
                                  </a:cubicBezTo>
                                  <a:close/>
                                  <a:moveTo>
                                    <a:pt x="898" y="147"/>
                                  </a:moveTo>
                                  <a:cubicBezTo>
                                    <a:pt x="898" y="138"/>
                                    <a:pt x="894" y="129"/>
                                    <a:pt x="888" y="123"/>
                                  </a:cubicBezTo>
                                  <a:cubicBezTo>
                                    <a:pt x="882" y="117"/>
                                    <a:pt x="873" y="113"/>
                                    <a:pt x="864" y="113"/>
                                  </a:cubicBezTo>
                                  <a:cubicBezTo>
                                    <a:pt x="854" y="113"/>
                                    <a:pt x="846" y="117"/>
                                    <a:pt x="839" y="123"/>
                                  </a:cubicBezTo>
                                  <a:cubicBezTo>
                                    <a:pt x="833" y="129"/>
                                    <a:pt x="829" y="138"/>
                                    <a:pt x="829" y="147"/>
                                  </a:cubicBezTo>
                                  <a:cubicBezTo>
                                    <a:pt x="829" y="150"/>
                                    <a:pt x="830" y="153"/>
                                    <a:pt x="830" y="155"/>
                                  </a:cubicBezTo>
                                  <a:cubicBezTo>
                                    <a:pt x="831" y="156"/>
                                    <a:pt x="832" y="157"/>
                                    <a:pt x="833" y="157"/>
                                  </a:cubicBezTo>
                                  <a:cubicBezTo>
                                    <a:pt x="834" y="157"/>
                                    <a:pt x="835" y="156"/>
                                    <a:pt x="836" y="155"/>
                                  </a:cubicBezTo>
                                  <a:cubicBezTo>
                                    <a:pt x="835" y="153"/>
                                    <a:pt x="835" y="150"/>
                                    <a:pt x="835" y="147"/>
                                  </a:cubicBezTo>
                                  <a:cubicBezTo>
                                    <a:pt x="835" y="131"/>
                                    <a:pt x="848" y="118"/>
                                    <a:pt x="864" y="118"/>
                                  </a:cubicBezTo>
                                  <a:cubicBezTo>
                                    <a:pt x="879" y="118"/>
                                    <a:pt x="892" y="131"/>
                                    <a:pt x="892" y="147"/>
                                  </a:cubicBezTo>
                                  <a:cubicBezTo>
                                    <a:pt x="892" y="150"/>
                                    <a:pt x="892" y="153"/>
                                    <a:pt x="891" y="155"/>
                                  </a:cubicBezTo>
                                  <a:cubicBezTo>
                                    <a:pt x="892" y="156"/>
                                    <a:pt x="893" y="156"/>
                                    <a:pt x="894" y="157"/>
                                  </a:cubicBezTo>
                                  <a:cubicBezTo>
                                    <a:pt x="895" y="156"/>
                                    <a:pt x="896" y="156"/>
                                    <a:pt x="897" y="155"/>
                                  </a:cubicBezTo>
                                  <a:cubicBezTo>
                                    <a:pt x="897" y="152"/>
                                    <a:pt x="898" y="150"/>
                                    <a:pt x="898" y="147"/>
                                  </a:cubicBezTo>
                                  <a:close/>
                                  <a:moveTo>
                                    <a:pt x="906" y="147"/>
                                  </a:moveTo>
                                  <a:cubicBezTo>
                                    <a:pt x="906" y="136"/>
                                    <a:pt x="901" y="125"/>
                                    <a:pt x="893" y="117"/>
                                  </a:cubicBezTo>
                                  <a:cubicBezTo>
                                    <a:pt x="886" y="110"/>
                                    <a:pt x="875" y="105"/>
                                    <a:pt x="864" y="105"/>
                                  </a:cubicBezTo>
                                  <a:cubicBezTo>
                                    <a:pt x="852" y="105"/>
                                    <a:pt x="842" y="110"/>
                                    <a:pt x="834" y="117"/>
                                  </a:cubicBezTo>
                                  <a:cubicBezTo>
                                    <a:pt x="826" y="125"/>
                                    <a:pt x="822" y="136"/>
                                    <a:pt x="822" y="147"/>
                                  </a:cubicBezTo>
                                  <a:cubicBezTo>
                                    <a:pt x="822" y="148"/>
                                    <a:pt x="822" y="150"/>
                                    <a:pt x="822" y="151"/>
                                  </a:cubicBezTo>
                                  <a:cubicBezTo>
                                    <a:pt x="824" y="152"/>
                                    <a:pt x="826" y="153"/>
                                    <a:pt x="829" y="154"/>
                                  </a:cubicBezTo>
                                  <a:cubicBezTo>
                                    <a:pt x="828" y="152"/>
                                    <a:pt x="828" y="150"/>
                                    <a:pt x="828" y="147"/>
                                  </a:cubicBezTo>
                                  <a:cubicBezTo>
                                    <a:pt x="828" y="127"/>
                                    <a:pt x="844" y="111"/>
                                    <a:pt x="864" y="111"/>
                                  </a:cubicBezTo>
                                  <a:cubicBezTo>
                                    <a:pt x="883" y="111"/>
                                    <a:pt x="899" y="127"/>
                                    <a:pt x="899" y="147"/>
                                  </a:cubicBezTo>
                                  <a:cubicBezTo>
                                    <a:pt x="899" y="149"/>
                                    <a:pt x="899" y="152"/>
                                    <a:pt x="899" y="154"/>
                                  </a:cubicBezTo>
                                  <a:cubicBezTo>
                                    <a:pt x="901" y="153"/>
                                    <a:pt x="903" y="152"/>
                                    <a:pt x="905" y="151"/>
                                  </a:cubicBezTo>
                                  <a:cubicBezTo>
                                    <a:pt x="905" y="150"/>
                                    <a:pt x="906" y="148"/>
                                    <a:pt x="906" y="147"/>
                                  </a:cubicBezTo>
                                  <a:close/>
                                  <a:moveTo>
                                    <a:pt x="929" y="147"/>
                                  </a:moveTo>
                                  <a:cubicBezTo>
                                    <a:pt x="929" y="144"/>
                                    <a:pt x="926" y="142"/>
                                    <a:pt x="924" y="142"/>
                                  </a:cubicBezTo>
                                  <a:cubicBezTo>
                                    <a:pt x="921" y="142"/>
                                    <a:pt x="918" y="144"/>
                                    <a:pt x="918" y="147"/>
                                  </a:cubicBezTo>
                                  <a:cubicBezTo>
                                    <a:pt x="918" y="147"/>
                                    <a:pt x="918" y="147"/>
                                    <a:pt x="919" y="148"/>
                                  </a:cubicBezTo>
                                  <a:cubicBezTo>
                                    <a:pt x="920" y="147"/>
                                    <a:pt x="922" y="147"/>
                                    <a:pt x="924" y="147"/>
                                  </a:cubicBezTo>
                                  <a:cubicBezTo>
                                    <a:pt x="925" y="147"/>
                                    <a:pt x="927" y="147"/>
                                    <a:pt x="929" y="148"/>
                                  </a:cubicBezTo>
                                  <a:cubicBezTo>
                                    <a:pt x="929" y="147"/>
                                    <a:pt x="929" y="147"/>
                                    <a:pt x="929" y="147"/>
                                  </a:cubicBezTo>
                                  <a:close/>
                                  <a:moveTo>
                                    <a:pt x="933" y="147"/>
                                  </a:moveTo>
                                  <a:cubicBezTo>
                                    <a:pt x="933" y="145"/>
                                    <a:pt x="933" y="143"/>
                                    <a:pt x="934" y="141"/>
                                  </a:cubicBezTo>
                                  <a:cubicBezTo>
                                    <a:pt x="932" y="137"/>
                                    <a:pt x="928" y="135"/>
                                    <a:pt x="924" y="135"/>
                                  </a:cubicBezTo>
                                  <a:cubicBezTo>
                                    <a:pt x="920" y="135"/>
                                    <a:pt x="916" y="137"/>
                                    <a:pt x="914" y="140"/>
                                  </a:cubicBezTo>
                                  <a:cubicBezTo>
                                    <a:pt x="915" y="142"/>
                                    <a:pt x="915" y="145"/>
                                    <a:pt x="915" y="147"/>
                                  </a:cubicBezTo>
                                  <a:cubicBezTo>
                                    <a:pt x="915" y="147"/>
                                    <a:pt x="915" y="148"/>
                                    <a:pt x="915" y="148"/>
                                  </a:cubicBezTo>
                                  <a:cubicBezTo>
                                    <a:pt x="915" y="148"/>
                                    <a:pt x="916" y="148"/>
                                    <a:pt x="917" y="148"/>
                                  </a:cubicBezTo>
                                  <a:cubicBezTo>
                                    <a:pt x="917" y="148"/>
                                    <a:pt x="917" y="147"/>
                                    <a:pt x="917" y="147"/>
                                  </a:cubicBezTo>
                                  <a:cubicBezTo>
                                    <a:pt x="917" y="143"/>
                                    <a:pt x="920" y="140"/>
                                    <a:pt x="924" y="140"/>
                                  </a:cubicBezTo>
                                  <a:cubicBezTo>
                                    <a:pt x="927" y="140"/>
                                    <a:pt x="930" y="143"/>
                                    <a:pt x="930" y="147"/>
                                  </a:cubicBezTo>
                                  <a:cubicBezTo>
                                    <a:pt x="930" y="147"/>
                                    <a:pt x="930" y="148"/>
                                    <a:pt x="930" y="148"/>
                                  </a:cubicBezTo>
                                  <a:cubicBezTo>
                                    <a:pt x="931" y="148"/>
                                    <a:pt x="932" y="148"/>
                                    <a:pt x="933" y="148"/>
                                  </a:cubicBezTo>
                                  <a:cubicBezTo>
                                    <a:pt x="933" y="148"/>
                                    <a:pt x="933" y="148"/>
                                    <a:pt x="933" y="147"/>
                                  </a:cubicBezTo>
                                  <a:close/>
                                  <a:moveTo>
                                    <a:pt x="912" y="131"/>
                                  </a:moveTo>
                                  <a:cubicBezTo>
                                    <a:pt x="913" y="133"/>
                                    <a:pt x="913" y="135"/>
                                    <a:pt x="914" y="138"/>
                                  </a:cubicBezTo>
                                  <a:cubicBezTo>
                                    <a:pt x="916" y="135"/>
                                    <a:pt x="920" y="134"/>
                                    <a:pt x="924" y="134"/>
                                  </a:cubicBezTo>
                                  <a:cubicBezTo>
                                    <a:pt x="928" y="134"/>
                                    <a:pt x="931" y="136"/>
                                    <a:pt x="934" y="139"/>
                                  </a:cubicBezTo>
                                  <a:cubicBezTo>
                                    <a:pt x="934" y="136"/>
                                    <a:pt x="935" y="134"/>
                                    <a:pt x="936" y="132"/>
                                  </a:cubicBezTo>
                                  <a:cubicBezTo>
                                    <a:pt x="932" y="129"/>
                                    <a:pt x="928" y="128"/>
                                    <a:pt x="924" y="128"/>
                                  </a:cubicBezTo>
                                  <a:cubicBezTo>
                                    <a:pt x="919" y="128"/>
                                    <a:pt x="915" y="129"/>
                                    <a:pt x="912" y="131"/>
                                  </a:cubicBezTo>
                                  <a:close/>
                                  <a:moveTo>
                                    <a:pt x="864" y="98"/>
                                  </a:moveTo>
                                  <a:cubicBezTo>
                                    <a:pt x="850" y="98"/>
                                    <a:pt x="837" y="103"/>
                                    <a:pt x="828" y="112"/>
                                  </a:cubicBezTo>
                                  <a:cubicBezTo>
                                    <a:pt x="820" y="121"/>
                                    <a:pt x="814" y="133"/>
                                    <a:pt x="814" y="147"/>
                                  </a:cubicBezTo>
                                  <a:cubicBezTo>
                                    <a:pt x="814" y="148"/>
                                    <a:pt x="814" y="148"/>
                                    <a:pt x="814" y="149"/>
                                  </a:cubicBezTo>
                                  <a:cubicBezTo>
                                    <a:pt x="816" y="149"/>
                                    <a:pt x="818" y="150"/>
                                    <a:pt x="820" y="150"/>
                                  </a:cubicBezTo>
                                  <a:cubicBezTo>
                                    <a:pt x="820" y="149"/>
                                    <a:pt x="820" y="148"/>
                                    <a:pt x="820" y="147"/>
                                  </a:cubicBezTo>
                                  <a:cubicBezTo>
                                    <a:pt x="820" y="123"/>
                                    <a:pt x="840" y="104"/>
                                    <a:pt x="864" y="104"/>
                                  </a:cubicBezTo>
                                  <a:cubicBezTo>
                                    <a:pt x="888" y="104"/>
                                    <a:pt x="907" y="123"/>
                                    <a:pt x="907" y="147"/>
                                  </a:cubicBezTo>
                                  <a:cubicBezTo>
                                    <a:pt x="907" y="148"/>
                                    <a:pt x="907" y="149"/>
                                    <a:pt x="907" y="150"/>
                                  </a:cubicBezTo>
                                  <a:cubicBezTo>
                                    <a:pt x="909" y="149"/>
                                    <a:pt x="911" y="149"/>
                                    <a:pt x="913" y="148"/>
                                  </a:cubicBezTo>
                                  <a:cubicBezTo>
                                    <a:pt x="913" y="148"/>
                                    <a:pt x="913" y="148"/>
                                    <a:pt x="913" y="147"/>
                                  </a:cubicBezTo>
                                  <a:cubicBezTo>
                                    <a:pt x="913" y="133"/>
                                    <a:pt x="908" y="121"/>
                                    <a:pt x="899" y="112"/>
                                  </a:cubicBezTo>
                                  <a:cubicBezTo>
                                    <a:pt x="890" y="103"/>
                                    <a:pt x="877" y="98"/>
                                    <a:pt x="864" y="98"/>
                                  </a:cubicBezTo>
                                  <a:close/>
                                  <a:moveTo>
                                    <a:pt x="885" y="96"/>
                                  </a:moveTo>
                                  <a:cubicBezTo>
                                    <a:pt x="885" y="97"/>
                                    <a:pt x="884" y="99"/>
                                    <a:pt x="884" y="100"/>
                                  </a:cubicBezTo>
                                  <a:cubicBezTo>
                                    <a:pt x="886" y="101"/>
                                    <a:pt x="888" y="102"/>
                                    <a:pt x="890" y="103"/>
                                  </a:cubicBezTo>
                                  <a:cubicBezTo>
                                    <a:pt x="890" y="101"/>
                                    <a:pt x="891" y="98"/>
                                    <a:pt x="891" y="96"/>
                                  </a:cubicBezTo>
                                  <a:cubicBezTo>
                                    <a:pt x="891" y="88"/>
                                    <a:pt x="888" y="81"/>
                                    <a:pt x="883" y="77"/>
                                  </a:cubicBezTo>
                                  <a:cubicBezTo>
                                    <a:pt x="878" y="72"/>
                                    <a:pt x="871" y="69"/>
                                    <a:pt x="864" y="69"/>
                                  </a:cubicBezTo>
                                  <a:cubicBezTo>
                                    <a:pt x="856" y="69"/>
                                    <a:pt x="849" y="72"/>
                                    <a:pt x="844" y="77"/>
                                  </a:cubicBezTo>
                                  <a:cubicBezTo>
                                    <a:pt x="839" y="81"/>
                                    <a:pt x="836" y="88"/>
                                    <a:pt x="836" y="96"/>
                                  </a:cubicBezTo>
                                  <a:cubicBezTo>
                                    <a:pt x="836" y="98"/>
                                    <a:pt x="837" y="101"/>
                                    <a:pt x="837" y="103"/>
                                  </a:cubicBezTo>
                                  <a:cubicBezTo>
                                    <a:pt x="839" y="102"/>
                                    <a:pt x="841" y="101"/>
                                    <a:pt x="843" y="100"/>
                                  </a:cubicBezTo>
                                  <a:cubicBezTo>
                                    <a:pt x="843" y="99"/>
                                    <a:pt x="842" y="97"/>
                                    <a:pt x="842" y="96"/>
                                  </a:cubicBezTo>
                                  <a:cubicBezTo>
                                    <a:pt x="842" y="84"/>
                                    <a:pt x="852" y="75"/>
                                    <a:pt x="864" y="75"/>
                                  </a:cubicBezTo>
                                  <a:cubicBezTo>
                                    <a:pt x="875" y="75"/>
                                    <a:pt x="885" y="84"/>
                                    <a:pt x="885" y="96"/>
                                  </a:cubicBezTo>
                                  <a:close/>
                                  <a:moveTo>
                                    <a:pt x="877" y="96"/>
                                  </a:moveTo>
                                  <a:cubicBezTo>
                                    <a:pt x="877" y="96"/>
                                    <a:pt x="877" y="97"/>
                                    <a:pt x="877" y="98"/>
                                  </a:cubicBezTo>
                                  <a:cubicBezTo>
                                    <a:pt x="879" y="98"/>
                                    <a:pt x="881" y="99"/>
                                    <a:pt x="883" y="100"/>
                                  </a:cubicBezTo>
                                  <a:cubicBezTo>
                                    <a:pt x="883" y="98"/>
                                    <a:pt x="883" y="97"/>
                                    <a:pt x="883" y="96"/>
                                  </a:cubicBezTo>
                                  <a:cubicBezTo>
                                    <a:pt x="883" y="90"/>
                                    <a:pt x="881" y="86"/>
                                    <a:pt x="877" y="82"/>
                                  </a:cubicBezTo>
                                  <a:cubicBezTo>
                                    <a:pt x="874" y="78"/>
                                    <a:pt x="869" y="76"/>
                                    <a:pt x="864" y="76"/>
                                  </a:cubicBezTo>
                                  <a:cubicBezTo>
                                    <a:pt x="858" y="76"/>
                                    <a:pt x="853" y="78"/>
                                    <a:pt x="850" y="82"/>
                                  </a:cubicBezTo>
                                  <a:cubicBezTo>
                                    <a:pt x="846" y="86"/>
                                    <a:pt x="844" y="90"/>
                                    <a:pt x="844" y="96"/>
                                  </a:cubicBezTo>
                                  <a:cubicBezTo>
                                    <a:pt x="844" y="97"/>
                                    <a:pt x="844" y="98"/>
                                    <a:pt x="844" y="100"/>
                                  </a:cubicBezTo>
                                  <a:cubicBezTo>
                                    <a:pt x="846" y="99"/>
                                    <a:pt x="848" y="98"/>
                                    <a:pt x="850" y="98"/>
                                  </a:cubicBezTo>
                                  <a:cubicBezTo>
                                    <a:pt x="850" y="97"/>
                                    <a:pt x="850" y="96"/>
                                    <a:pt x="850" y="96"/>
                                  </a:cubicBezTo>
                                  <a:cubicBezTo>
                                    <a:pt x="850" y="88"/>
                                    <a:pt x="856" y="82"/>
                                    <a:pt x="864" y="82"/>
                                  </a:cubicBezTo>
                                  <a:cubicBezTo>
                                    <a:pt x="871" y="82"/>
                                    <a:pt x="877" y="88"/>
                                    <a:pt x="877" y="96"/>
                                  </a:cubicBezTo>
                                  <a:close/>
                                  <a:moveTo>
                                    <a:pt x="870" y="96"/>
                                  </a:moveTo>
                                  <a:cubicBezTo>
                                    <a:pt x="870" y="96"/>
                                    <a:pt x="870" y="96"/>
                                    <a:pt x="870" y="96"/>
                                  </a:cubicBezTo>
                                  <a:cubicBezTo>
                                    <a:pt x="872" y="97"/>
                                    <a:pt x="874" y="97"/>
                                    <a:pt x="875" y="97"/>
                                  </a:cubicBezTo>
                                  <a:cubicBezTo>
                                    <a:pt x="876" y="97"/>
                                    <a:pt x="876" y="96"/>
                                    <a:pt x="876" y="96"/>
                                  </a:cubicBezTo>
                                  <a:cubicBezTo>
                                    <a:pt x="876" y="89"/>
                                    <a:pt x="870" y="84"/>
                                    <a:pt x="864" y="84"/>
                                  </a:cubicBezTo>
                                  <a:cubicBezTo>
                                    <a:pt x="857" y="84"/>
                                    <a:pt x="852" y="89"/>
                                    <a:pt x="852" y="96"/>
                                  </a:cubicBezTo>
                                  <a:cubicBezTo>
                                    <a:pt x="852" y="96"/>
                                    <a:pt x="852" y="97"/>
                                    <a:pt x="852" y="97"/>
                                  </a:cubicBezTo>
                                  <a:cubicBezTo>
                                    <a:pt x="853" y="97"/>
                                    <a:pt x="855" y="97"/>
                                    <a:pt x="857" y="96"/>
                                  </a:cubicBezTo>
                                  <a:cubicBezTo>
                                    <a:pt x="857" y="96"/>
                                    <a:pt x="857" y="96"/>
                                    <a:pt x="857" y="96"/>
                                  </a:cubicBezTo>
                                  <a:cubicBezTo>
                                    <a:pt x="857" y="92"/>
                                    <a:pt x="860" y="89"/>
                                    <a:pt x="864" y="89"/>
                                  </a:cubicBezTo>
                                  <a:cubicBezTo>
                                    <a:pt x="867" y="89"/>
                                    <a:pt x="870" y="92"/>
                                    <a:pt x="870" y="96"/>
                                  </a:cubicBezTo>
                                  <a:close/>
                                  <a:moveTo>
                                    <a:pt x="864" y="91"/>
                                  </a:moveTo>
                                  <a:cubicBezTo>
                                    <a:pt x="861" y="91"/>
                                    <a:pt x="858" y="93"/>
                                    <a:pt x="858" y="96"/>
                                  </a:cubicBezTo>
                                  <a:cubicBezTo>
                                    <a:pt x="858" y="96"/>
                                    <a:pt x="859" y="96"/>
                                    <a:pt x="859" y="96"/>
                                  </a:cubicBezTo>
                                  <a:cubicBezTo>
                                    <a:pt x="860" y="96"/>
                                    <a:pt x="862" y="96"/>
                                    <a:pt x="864" y="96"/>
                                  </a:cubicBezTo>
                                  <a:cubicBezTo>
                                    <a:pt x="865" y="96"/>
                                    <a:pt x="867" y="96"/>
                                    <a:pt x="869" y="96"/>
                                  </a:cubicBezTo>
                                  <a:cubicBezTo>
                                    <a:pt x="869" y="96"/>
                                    <a:pt x="869" y="96"/>
                                    <a:pt x="869" y="96"/>
                                  </a:cubicBezTo>
                                  <a:cubicBezTo>
                                    <a:pt x="869" y="93"/>
                                    <a:pt x="866" y="91"/>
                                    <a:pt x="864" y="91"/>
                                  </a:cubicBezTo>
                                  <a:close/>
                                  <a:moveTo>
                                    <a:pt x="898" y="96"/>
                                  </a:moveTo>
                                  <a:cubicBezTo>
                                    <a:pt x="898" y="86"/>
                                    <a:pt x="894" y="78"/>
                                    <a:pt x="888" y="72"/>
                                  </a:cubicBezTo>
                                  <a:cubicBezTo>
                                    <a:pt x="882" y="65"/>
                                    <a:pt x="873" y="62"/>
                                    <a:pt x="864" y="62"/>
                                  </a:cubicBezTo>
                                  <a:cubicBezTo>
                                    <a:pt x="854" y="62"/>
                                    <a:pt x="846" y="65"/>
                                    <a:pt x="839" y="72"/>
                                  </a:cubicBezTo>
                                  <a:cubicBezTo>
                                    <a:pt x="833" y="78"/>
                                    <a:pt x="829" y="86"/>
                                    <a:pt x="829" y="96"/>
                                  </a:cubicBezTo>
                                  <a:cubicBezTo>
                                    <a:pt x="829" y="99"/>
                                    <a:pt x="830" y="101"/>
                                    <a:pt x="830" y="104"/>
                                  </a:cubicBezTo>
                                  <a:cubicBezTo>
                                    <a:pt x="831" y="105"/>
                                    <a:pt x="832" y="105"/>
                                    <a:pt x="833" y="106"/>
                                  </a:cubicBezTo>
                                  <a:cubicBezTo>
                                    <a:pt x="834" y="105"/>
                                    <a:pt x="835" y="105"/>
                                    <a:pt x="836" y="104"/>
                                  </a:cubicBezTo>
                                  <a:cubicBezTo>
                                    <a:pt x="835" y="101"/>
                                    <a:pt x="835" y="99"/>
                                    <a:pt x="835" y="96"/>
                                  </a:cubicBezTo>
                                  <a:cubicBezTo>
                                    <a:pt x="835" y="80"/>
                                    <a:pt x="848" y="67"/>
                                    <a:pt x="864" y="67"/>
                                  </a:cubicBezTo>
                                  <a:cubicBezTo>
                                    <a:pt x="879" y="67"/>
                                    <a:pt x="892" y="80"/>
                                    <a:pt x="892" y="96"/>
                                  </a:cubicBezTo>
                                  <a:cubicBezTo>
                                    <a:pt x="892" y="99"/>
                                    <a:pt x="892" y="101"/>
                                    <a:pt x="891" y="104"/>
                                  </a:cubicBezTo>
                                  <a:cubicBezTo>
                                    <a:pt x="892" y="105"/>
                                    <a:pt x="893" y="105"/>
                                    <a:pt x="894" y="106"/>
                                  </a:cubicBezTo>
                                  <a:cubicBezTo>
                                    <a:pt x="895" y="105"/>
                                    <a:pt x="896" y="104"/>
                                    <a:pt x="897" y="103"/>
                                  </a:cubicBezTo>
                                  <a:cubicBezTo>
                                    <a:pt x="897" y="101"/>
                                    <a:pt x="898" y="98"/>
                                    <a:pt x="898" y="96"/>
                                  </a:cubicBezTo>
                                  <a:close/>
                                  <a:moveTo>
                                    <a:pt x="906" y="96"/>
                                  </a:moveTo>
                                  <a:cubicBezTo>
                                    <a:pt x="906" y="84"/>
                                    <a:pt x="901" y="74"/>
                                    <a:pt x="893" y="66"/>
                                  </a:cubicBezTo>
                                  <a:cubicBezTo>
                                    <a:pt x="886" y="59"/>
                                    <a:pt x="875" y="54"/>
                                    <a:pt x="864" y="54"/>
                                  </a:cubicBezTo>
                                  <a:cubicBezTo>
                                    <a:pt x="852" y="54"/>
                                    <a:pt x="842" y="59"/>
                                    <a:pt x="834" y="66"/>
                                  </a:cubicBezTo>
                                  <a:cubicBezTo>
                                    <a:pt x="826" y="74"/>
                                    <a:pt x="822" y="84"/>
                                    <a:pt x="822" y="96"/>
                                  </a:cubicBezTo>
                                  <a:cubicBezTo>
                                    <a:pt x="822" y="97"/>
                                    <a:pt x="822" y="98"/>
                                    <a:pt x="822" y="100"/>
                                  </a:cubicBezTo>
                                  <a:cubicBezTo>
                                    <a:pt x="824" y="101"/>
                                    <a:pt x="826" y="102"/>
                                    <a:pt x="829" y="103"/>
                                  </a:cubicBezTo>
                                  <a:cubicBezTo>
                                    <a:pt x="828" y="101"/>
                                    <a:pt x="828" y="98"/>
                                    <a:pt x="828" y="96"/>
                                  </a:cubicBezTo>
                                  <a:cubicBezTo>
                                    <a:pt x="828" y="76"/>
                                    <a:pt x="844" y="60"/>
                                    <a:pt x="864" y="60"/>
                                  </a:cubicBezTo>
                                  <a:cubicBezTo>
                                    <a:pt x="883" y="60"/>
                                    <a:pt x="899" y="76"/>
                                    <a:pt x="899" y="96"/>
                                  </a:cubicBezTo>
                                  <a:cubicBezTo>
                                    <a:pt x="899" y="98"/>
                                    <a:pt x="899" y="100"/>
                                    <a:pt x="899" y="102"/>
                                  </a:cubicBezTo>
                                  <a:cubicBezTo>
                                    <a:pt x="901" y="101"/>
                                    <a:pt x="903" y="100"/>
                                    <a:pt x="905" y="99"/>
                                  </a:cubicBezTo>
                                  <a:cubicBezTo>
                                    <a:pt x="905" y="98"/>
                                    <a:pt x="906" y="97"/>
                                    <a:pt x="906" y="96"/>
                                  </a:cubicBezTo>
                                  <a:close/>
                                  <a:moveTo>
                                    <a:pt x="929" y="96"/>
                                  </a:moveTo>
                                  <a:cubicBezTo>
                                    <a:pt x="929" y="93"/>
                                    <a:pt x="926" y="91"/>
                                    <a:pt x="924" y="91"/>
                                  </a:cubicBezTo>
                                  <a:cubicBezTo>
                                    <a:pt x="921" y="91"/>
                                    <a:pt x="918" y="93"/>
                                    <a:pt x="918" y="96"/>
                                  </a:cubicBezTo>
                                  <a:cubicBezTo>
                                    <a:pt x="918" y="96"/>
                                    <a:pt x="918" y="96"/>
                                    <a:pt x="919" y="96"/>
                                  </a:cubicBezTo>
                                  <a:cubicBezTo>
                                    <a:pt x="920" y="96"/>
                                    <a:pt x="922" y="96"/>
                                    <a:pt x="924" y="96"/>
                                  </a:cubicBezTo>
                                  <a:cubicBezTo>
                                    <a:pt x="925" y="96"/>
                                    <a:pt x="927" y="96"/>
                                    <a:pt x="929" y="96"/>
                                  </a:cubicBezTo>
                                  <a:cubicBezTo>
                                    <a:pt x="929" y="96"/>
                                    <a:pt x="929" y="96"/>
                                    <a:pt x="929" y="96"/>
                                  </a:cubicBezTo>
                                  <a:close/>
                                  <a:moveTo>
                                    <a:pt x="933" y="96"/>
                                  </a:moveTo>
                                  <a:cubicBezTo>
                                    <a:pt x="933" y="94"/>
                                    <a:pt x="933" y="91"/>
                                    <a:pt x="934" y="89"/>
                                  </a:cubicBezTo>
                                  <a:cubicBezTo>
                                    <a:pt x="932" y="86"/>
                                    <a:pt x="928" y="84"/>
                                    <a:pt x="924" y="84"/>
                                  </a:cubicBezTo>
                                  <a:cubicBezTo>
                                    <a:pt x="920" y="84"/>
                                    <a:pt x="916" y="86"/>
                                    <a:pt x="914" y="88"/>
                                  </a:cubicBezTo>
                                  <a:cubicBezTo>
                                    <a:pt x="915" y="91"/>
                                    <a:pt x="915" y="93"/>
                                    <a:pt x="915" y="96"/>
                                  </a:cubicBezTo>
                                  <a:cubicBezTo>
                                    <a:pt x="915" y="96"/>
                                    <a:pt x="915" y="96"/>
                                    <a:pt x="915" y="97"/>
                                  </a:cubicBezTo>
                                  <a:cubicBezTo>
                                    <a:pt x="915" y="97"/>
                                    <a:pt x="916" y="96"/>
                                    <a:pt x="917" y="96"/>
                                  </a:cubicBezTo>
                                  <a:cubicBezTo>
                                    <a:pt x="917" y="96"/>
                                    <a:pt x="917" y="96"/>
                                    <a:pt x="917" y="96"/>
                                  </a:cubicBezTo>
                                  <a:cubicBezTo>
                                    <a:pt x="917" y="92"/>
                                    <a:pt x="920" y="89"/>
                                    <a:pt x="924" y="89"/>
                                  </a:cubicBezTo>
                                  <a:cubicBezTo>
                                    <a:pt x="927" y="89"/>
                                    <a:pt x="930" y="92"/>
                                    <a:pt x="930" y="96"/>
                                  </a:cubicBezTo>
                                  <a:cubicBezTo>
                                    <a:pt x="930" y="96"/>
                                    <a:pt x="930" y="96"/>
                                    <a:pt x="930" y="96"/>
                                  </a:cubicBezTo>
                                  <a:cubicBezTo>
                                    <a:pt x="931" y="97"/>
                                    <a:pt x="932" y="97"/>
                                    <a:pt x="933" y="97"/>
                                  </a:cubicBezTo>
                                  <a:cubicBezTo>
                                    <a:pt x="933" y="97"/>
                                    <a:pt x="933" y="96"/>
                                    <a:pt x="933" y="96"/>
                                  </a:cubicBezTo>
                                  <a:close/>
                                  <a:moveTo>
                                    <a:pt x="912" y="80"/>
                                  </a:moveTo>
                                  <a:cubicBezTo>
                                    <a:pt x="913" y="82"/>
                                    <a:pt x="913" y="84"/>
                                    <a:pt x="914" y="86"/>
                                  </a:cubicBezTo>
                                  <a:cubicBezTo>
                                    <a:pt x="916" y="84"/>
                                    <a:pt x="920" y="82"/>
                                    <a:pt x="924" y="82"/>
                                  </a:cubicBezTo>
                                  <a:cubicBezTo>
                                    <a:pt x="928" y="82"/>
                                    <a:pt x="931" y="84"/>
                                    <a:pt x="934" y="87"/>
                                  </a:cubicBezTo>
                                  <a:cubicBezTo>
                                    <a:pt x="934" y="85"/>
                                    <a:pt x="935" y="83"/>
                                    <a:pt x="936" y="80"/>
                                  </a:cubicBezTo>
                                  <a:cubicBezTo>
                                    <a:pt x="932" y="78"/>
                                    <a:pt x="928" y="76"/>
                                    <a:pt x="924" y="76"/>
                                  </a:cubicBezTo>
                                  <a:cubicBezTo>
                                    <a:pt x="919" y="76"/>
                                    <a:pt x="915" y="78"/>
                                    <a:pt x="912" y="80"/>
                                  </a:cubicBezTo>
                                  <a:close/>
                                  <a:moveTo>
                                    <a:pt x="864" y="46"/>
                                  </a:moveTo>
                                  <a:cubicBezTo>
                                    <a:pt x="850" y="46"/>
                                    <a:pt x="837" y="52"/>
                                    <a:pt x="828" y="61"/>
                                  </a:cubicBezTo>
                                  <a:cubicBezTo>
                                    <a:pt x="820" y="70"/>
                                    <a:pt x="814" y="82"/>
                                    <a:pt x="814" y="96"/>
                                  </a:cubicBezTo>
                                  <a:cubicBezTo>
                                    <a:pt x="814" y="96"/>
                                    <a:pt x="814" y="97"/>
                                    <a:pt x="814" y="97"/>
                                  </a:cubicBezTo>
                                  <a:cubicBezTo>
                                    <a:pt x="816" y="98"/>
                                    <a:pt x="818" y="98"/>
                                    <a:pt x="820" y="99"/>
                                  </a:cubicBezTo>
                                  <a:cubicBezTo>
                                    <a:pt x="820" y="98"/>
                                    <a:pt x="820" y="97"/>
                                    <a:pt x="820" y="96"/>
                                  </a:cubicBezTo>
                                  <a:cubicBezTo>
                                    <a:pt x="820" y="72"/>
                                    <a:pt x="840" y="52"/>
                                    <a:pt x="864" y="52"/>
                                  </a:cubicBezTo>
                                  <a:cubicBezTo>
                                    <a:pt x="888" y="52"/>
                                    <a:pt x="907" y="72"/>
                                    <a:pt x="907" y="96"/>
                                  </a:cubicBezTo>
                                  <a:cubicBezTo>
                                    <a:pt x="907" y="97"/>
                                    <a:pt x="907" y="98"/>
                                    <a:pt x="907" y="99"/>
                                  </a:cubicBezTo>
                                  <a:cubicBezTo>
                                    <a:pt x="909" y="98"/>
                                    <a:pt x="911" y="97"/>
                                    <a:pt x="913" y="97"/>
                                  </a:cubicBezTo>
                                  <a:cubicBezTo>
                                    <a:pt x="913" y="97"/>
                                    <a:pt x="913" y="96"/>
                                    <a:pt x="913" y="96"/>
                                  </a:cubicBezTo>
                                  <a:cubicBezTo>
                                    <a:pt x="913" y="82"/>
                                    <a:pt x="908" y="70"/>
                                    <a:pt x="899" y="61"/>
                                  </a:cubicBezTo>
                                  <a:cubicBezTo>
                                    <a:pt x="890" y="52"/>
                                    <a:pt x="877" y="46"/>
                                    <a:pt x="864" y="46"/>
                                  </a:cubicBezTo>
                                  <a:close/>
                                  <a:moveTo>
                                    <a:pt x="885" y="44"/>
                                  </a:moveTo>
                                  <a:cubicBezTo>
                                    <a:pt x="885" y="46"/>
                                    <a:pt x="884" y="47"/>
                                    <a:pt x="884" y="49"/>
                                  </a:cubicBezTo>
                                  <a:cubicBezTo>
                                    <a:pt x="886" y="50"/>
                                    <a:pt x="888" y="51"/>
                                    <a:pt x="890" y="52"/>
                                  </a:cubicBezTo>
                                  <a:cubicBezTo>
                                    <a:pt x="890" y="49"/>
                                    <a:pt x="891" y="47"/>
                                    <a:pt x="891" y="44"/>
                                  </a:cubicBezTo>
                                  <a:cubicBezTo>
                                    <a:pt x="891" y="37"/>
                                    <a:pt x="888" y="30"/>
                                    <a:pt x="883" y="25"/>
                                  </a:cubicBezTo>
                                  <a:cubicBezTo>
                                    <a:pt x="878" y="20"/>
                                    <a:pt x="871" y="17"/>
                                    <a:pt x="864" y="17"/>
                                  </a:cubicBezTo>
                                  <a:cubicBezTo>
                                    <a:pt x="856" y="17"/>
                                    <a:pt x="849" y="20"/>
                                    <a:pt x="844" y="25"/>
                                  </a:cubicBezTo>
                                  <a:cubicBezTo>
                                    <a:pt x="839" y="30"/>
                                    <a:pt x="836" y="37"/>
                                    <a:pt x="836" y="44"/>
                                  </a:cubicBezTo>
                                  <a:cubicBezTo>
                                    <a:pt x="836" y="47"/>
                                    <a:pt x="837" y="49"/>
                                    <a:pt x="837" y="52"/>
                                  </a:cubicBezTo>
                                  <a:cubicBezTo>
                                    <a:pt x="839" y="51"/>
                                    <a:pt x="841" y="50"/>
                                    <a:pt x="843" y="49"/>
                                  </a:cubicBezTo>
                                  <a:cubicBezTo>
                                    <a:pt x="843" y="47"/>
                                    <a:pt x="842" y="46"/>
                                    <a:pt x="842" y="44"/>
                                  </a:cubicBezTo>
                                  <a:cubicBezTo>
                                    <a:pt x="842" y="33"/>
                                    <a:pt x="852" y="23"/>
                                    <a:pt x="864" y="23"/>
                                  </a:cubicBezTo>
                                  <a:cubicBezTo>
                                    <a:pt x="875" y="23"/>
                                    <a:pt x="885" y="33"/>
                                    <a:pt x="885" y="44"/>
                                  </a:cubicBezTo>
                                  <a:close/>
                                  <a:moveTo>
                                    <a:pt x="877" y="44"/>
                                  </a:moveTo>
                                  <a:cubicBezTo>
                                    <a:pt x="877" y="45"/>
                                    <a:pt x="877" y="46"/>
                                    <a:pt x="877" y="46"/>
                                  </a:cubicBezTo>
                                  <a:cubicBezTo>
                                    <a:pt x="879" y="47"/>
                                    <a:pt x="881" y="48"/>
                                    <a:pt x="883" y="48"/>
                                  </a:cubicBezTo>
                                  <a:cubicBezTo>
                                    <a:pt x="883" y="47"/>
                                    <a:pt x="883" y="46"/>
                                    <a:pt x="883" y="44"/>
                                  </a:cubicBezTo>
                                  <a:cubicBezTo>
                                    <a:pt x="883" y="39"/>
                                    <a:pt x="881" y="34"/>
                                    <a:pt x="877" y="31"/>
                                  </a:cubicBezTo>
                                  <a:cubicBezTo>
                                    <a:pt x="874" y="27"/>
                                    <a:pt x="869" y="25"/>
                                    <a:pt x="864" y="25"/>
                                  </a:cubicBezTo>
                                  <a:cubicBezTo>
                                    <a:pt x="858" y="25"/>
                                    <a:pt x="853" y="27"/>
                                    <a:pt x="850" y="31"/>
                                  </a:cubicBezTo>
                                  <a:cubicBezTo>
                                    <a:pt x="846" y="34"/>
                                    <a:pt x="844" y="39"/>
                                    <a:pt x="844" y="44"/>
                                  </a:cubicBezTo>
                                  <a:cubicBezTo>
                                    <a:pt x="844" y="46"/>
                                    <a:pt x="844" y="47"/>
                                    <a:pt x="844" y="48"/>
                                  </a:cubicBezTo>
                                  <a:cubicBezTo>
                                    <a:pt x="846" y="48"/>
                                    <a:pt x="848" y="47"/>
                                    <a:pt x="850" y="46"/>
                                  </a:cubicBezTo>
                                  <a:cubicBezTo>
                                    <a:pt x="850" y="46"/>
                                    <a:pt x="850" y="45"/>
                                    <a:pt x="850" y="44"/>
                                  </a:cubicBezTo>
                                  <a:cubicBezTo>
                                    <a:pt x="850" y="37"/>
                                    <a:pt x="856" y="31"/>
                                    <a:pt x="864" y="31"/>
                                  </a:cubicBezTo>
                                  <a:cubicBezTo>
                                    <a:pt x="871" y="31"/>
                                    <a:pt x="877" y="37"/>
                                    <a:pt x="877" y="44"/>
                                  </a:cubicBezTo>
                                  <a:close/>
                                  <a:moveTo>
                                    <a:pt x="870" y="44"/>
                                  </a:moveTo>
                                  <a:cubicBezTo>
                                    <a:pt x="870" y="45"/>
                                    <a:pt x="870" y="45"/>
                                    <a:pt x="870" y="45"/>
                                  </a:cubicBezTo>
                                  <a:cubicBezTo>
                                    <a:pt x="872" y="45"/>
                                    <a:pt x="874" y="46"/>
                                    <a:pt x="875" y="46"/>
                                  </a:cubicBezTo>
                                  <a:cubicBezTo>
                                    <a:pt x="876" y="45"/>
                                    <a:pt x="876" y="45"/>
                                    <a:pt x="876" y="44"/>
                                  </a:cubicBezTo>
                                  <a:cubicBezTo>
                                    <a:pt x="876" y="38"/>
                                    <a:pt x="870" y="32"/>
                                    <a:pt x="864" y="32"/>
                                  </a:cubicBezTo>
                                  <a:cubicBezTo>
                                    <a:pt x="857" y="32"/>
                                    <a:pt x="852" y="38"/>
                                    <a:pt x="852" y="44"/>
                                  </a:cubicBezTo>
                                  <a:cubicBezTo>
                                    <a:pt x="852" y="45"/>
                                    <a:pt x="852" y="45"/>
                                    <a:pt x="852" y="46"/>
                                  </a:cubicBezTo>
                                  <a:cubicBezTo>
                                    <a:pt x="853" y="46"/>
                                    <a:pt x="855" y="45"/>
                                    <a:pt x="857" y="45"/>
                                  </a:cubicBezTo>
                                  <a:cubicBezTo>
                                    <a:pt x="857" y="45"/>
                                    <a:pt x="857" y="45"/>
                                    <a:pt x="857" y="44"/>
                                  </a:cubicBezTo>
                                  <a:cubicBezTo>
                                    <a:pt x="857" y="41"/>
                                    <a:pt x="860" y="38"/>
                                    <a:pt x="864" y="38"/>
                                  </a:cubicBezTo>
                                  <a:cubicBezTo>
                                    <a:pt x="867" y="38"/>
                                    <a:pt x="870" y="41"/>
                                    <a:pt x="870" y="44"/>
                                  </a:cubicBezTo>
                                  <a:close/>
                                  <a:moveTo>
                                    <a:pt x="864" y="39"/>
                                  </a:moveTo>
                                  <a:cubicBezTo>
                                    <a:pt x="861" y="39"/>
                                    <a:pt x="858" y="42"/>
                                    <a:pt x="858" y="44"/>
                                  </a:cubicBezTo>
                                  <a:cubicBezTo>
                                    <a:pt x="858" y="45"/>
                                    <a:pt x="859" y="45"/>
                                    <a:pt x="859" y="45"/>
                                  </a:cubicBezTo>
                                  <a:cubicBezTo>
                                    <a:pt x="860" y="45"/>
                                    <a:pt x="862" y="45"/>
                                    <a:pt x="864" y="45"/>
                                  </a:cubicBezTo>
                                  <a:cubicBezTo>
                                    <a:pt x="865" y="45"/>
                                    <a:pt x="867" y="45"/>
                                    <a:pt x="869" y="45"/>
                                  </a:cubicBezTo>
                                  <a:cubicBezTo>
                                    <a:pt x="869" y="45"/>
                                    <a:pt x="869" y="45"/>
                                    <a:pt x="869" y="44"/>
                                  </a:cubicBezTo>
                                  <a:cubicBezTo>
                                    <a:pt x="869" y="42"/>
                                    <a:pt x="866" y="39"/>
                                    <a:pt x="864" y="39"/>
                                  </a:cubicBezTo>
                                  <a:close/>
                                  <a:moveTo>
                                    <a:pt x="898" y="44"/>
                                  </a:moveTo>
                                  <a:cubicBezTo>
                                    <a:pt x="898" y="35"/>
                                    <a:pt x="894" y="26"/>
                                    <a:pt x="888" y="20"/>
                                  </a:cubicBezTo>
                                  <a:cubicBezTo>
                                    <a:pt x="882" y="14"/>
                                    <a:pt x="873" y="10"/>
                                    <a:pt x="864" y="10"/>
                                  </a:cubicBezTo>
                                  <a:cubicBezTo>
                                    <a:pt x="854" y="10"/>
                                    <a:pt x="846" y="14"/>
                                    <a:pt x="839" y="20"/>
                                  </a:cubicBezTo>
                                  <a:cubicBezTo>
                                    <a:pt x="833" y="26"/>
                                    <a:pt x="829" y="35"/>
                                    <a:pt x="829" y="44"/>
                                  </a:cubicBezTo>
                                  <a:cubicBezTo>
                                    <a:pt x="829" y="47"/>
                                    <a:pt x="830" y="50"/>
                                    <a:pt x="830" y="53"/>
                                  </a:cubicBezTo>
                                  <a:cubicBezTo>
                                    <a:pt x="831" y="53"/>
                                    <a:pt x="832" y="54"/>
                                    <a:pt x="833" y="55"/>
                                  </a:cubicBezTo>
                                  <a:cubicBezTo>
                                    <a:pt x="834" y="54"/>
                                    <a:pt x="835" y="53"/>
                                    <a:pt x="836" y="53"/>
                                  </a:cubicBezTo>
                                  <a:cubicBezTo>
                                    <a:pt x="835" y="50"/>
                                    <a:pt x="835" y="47"/>
                                    <a:pt x="835" y="44"/>
                                  </a:cubicBezTo>
                                  <a:cubicBezTo>
                                    <a:pt x="835" y="28"/>
                                    <a:pt x="848" y="16"/>
                                    <a:pt x="864" y="16"/>
                                  </a:cubicBezTo>
                                  <a:cubicBezTo>
                                    <a:pt x="879" y="16"/>
                                    <a:pt x="892" y="28"/>
                                    <a:pt x="892" y="44"/>
                                  </a:cubicBezTo>
                                  <a:cubicBezTo>
                                    <a:pt x="892" y="47"/>
                                    <a:pt x="892" y="50"/>
                                    <a:pt x="891" y="53"/>
                                  </a:cubicBezTo>
                                  <a:cubicBezTo>
                                    <a:pt x="892" y="53"/>
                                    <a:pt x="893" y="54"/>
                                    <a:pt x="894" y="54"/>
                                  </a:cubicBezTo>
                                  <a:cubicBezTo>
                                    <a:pt x="895" y="53"/>
                                    <a:pt x="896" y="53"/>
                                    <a:pt x="897" y="52"/>
                                  </a:cubicBezTo>
                                  <a:cubicBezTo>
                                    <a:pt x="897" y="50"/>
                                    <a:pt x="898" y="47"/>
                                    <a:pt x="898" y="44"/>
                                  </a:cubicBezTo>
                                  <a:close/>
                                  <a:moveTo>
                                    <a:pt x="906" y="44"/>
                                  </a:moveTo>
                                  <a:cubicBezTo>
                                    <a:pt x="906" y="33"/>
                                    <a:pt x="901" y="22"/>
                                    <a:pt x="893" y="15"/>
                                  </a:cubicBezTo>
                                  <a:cubicBezTo>
                                    <a:pt x="886" y="7"/>
                                    <a:pt x="875" y="2"/>
                                    <a:pt x="864" y="2"/>
                                  </a:cubicBezTo>
                                  <a:cubicBezTo>
                                    <a:pt x="852" y="2"/>
                                    <a:pt x="842" y="7"/>
                                    <a:pt x="834" y="15"/>
                                  </a:cubicBezTo>
                                  <a:cubicBezTo>
                                    <a:pt x="826" y="22"/>
                                    <a:pt x="822" y="33"/>
                                    <a:pt x="822" y="44"/>
                                  </a:cubicBezTo>
                                  <a:cubicBezTo>
                                    <a:pt x="822" y="46"/>
                                    <a:pt x="822" y="47"/>
                                    <a:pt x="822" y="48"/>
                                  </a:cubicBezTo>
                                  <a:cubicBezTo>
                                    <a:pt x="824" y="49"/>
                                    <a:pt x="826" y="50"/>
                                    <a:pt x="829" y="52"/>
                                  </a:cubicBezTo>
                                  <a:cubicBezTo>
                                    <a:pt x="828" y="49"/>
                                    <a:pt x="828" y="47"/>
                                    <a:pt x="828" y="44"/>
                                  </a:cubicBezTo>
                                  <a:cubicBezTo>
                                    <a:pt x="828" y="25"/>
                                    <a:pt x="844" y="9"/>
                                    <a:pt x="864" y="9"/>
                                  </a:cubicBezTo>
                                  <a:cubicBezTo>
                                    <a:pt x="883" y="9"/>
                                    <a:pt x="899" y="25"/>
                                    <a:pt x="899" y="44"/>
                                  </a:cubicBezTo>
                                  <a:cubicBezTo>
                                    <a:pt x="899" y="47"/>
                                    <a:pt x="899" y="49"/>
                                    <a:pt x="899" y="51"/>
                                  </a:cubicBezTo>
                                  <a:cubicBezTo>
                                    <a:pt x="901" y="50"/>
                                    <a:pt x="903" y="49"/>
                                    <a:pt x="905" y="48"/>
                                  </a:cubicBezTo>
                                  <a:cubicBezTo>
                                    <a:pt x="905" y="47"/>
                                    <a:pt x="906" y="46"/>
                                    <a:pt x="906" y="44"/>
                                  </a:cubicBezTo>
                                  <a:close/>
                                  <a:moveTo>
                                    <a:pt x="929" y="44"/>
                                  </a:moveTo>
                                  <a:cubicBezTo>
                                    <a:pt x="929" y="42"/>
                                    <a:pt x="926" y="39"/>
                                    <a:pt x="924" y="39"/>
                                  </a:cubicBezTo>
                                  <a:cubicBezTo>
                                    <a:pt x="921" y="39"/>
                                    <a:pt x="918" y="42"/>
                                    <a:pt x="918" y="44"/>
                                  </a:cubicBezTo>
                                  <a:cubicBezTo>
                                    <a:pt x="918" y="45"/>
                                    <a:pt x="918" y="45"/>
                                    <a:pt x="919" y="45"/>
                                  </a:cubicBezTo>
                                  <a:cubicBezTo>
                                    <a:pt x="920" y="45"/>
                                    <a:pt x="922" y="45"/>
                                    <a:pt x="924" y="45"/>
                                  </a:cubicBezTo>
                                  <a:cubicBezTo>
                                    <a:pt x="925" y="45"/>
                                    <a:pt x="927" y="45"/>
                                    <a:pt x="929" y="45"/>
                                  </a:cubicBezTo>
                                  <a:cubicBezTo>
                                    <a:pt x="929" y="45"/>
                                    <a:pt x="929" y="45"/>
                                    <a:pt x="929" y="44"/>
                                  </a:cubicBezTo>
                                  <a:close/>
                                  <a:moveTo>
                                    <a:pt x="933" y="44"/>
                                  </a:moveTo>
                                  <a:cubicBezTo>
                                    <a:pt x="933" y="42"/>
                                    <a:pt x="933" y="40"/>
                                    <a:pt x="934" y="38"/>
                                  </a:cubicBezTo>
                                  <a:cubicBezTo>
                                    <a:pt x="932" y="35"/>
                                    <a:pt x="928" y="32"/>
                                    <a:pt x="924" y="32"/>
                                  </a:cubicBezTo>
                                  <a:cubicBezTo>
                                    <a:pt x="920" y="32"/>
                                    <a:pt x="916" y="34"/>
                                    <a:pt x="914" y="37"/>
                                  </a:cubicBezTo>
                                  <a:cubicBezTo>
                                    <a:pt x="915" y="39"/>
                                    <a:pt x="915" y="42"/>
                                    <a:pt x="915" y="44"/>
                                  </a:cubicBezTo>
                                  <a:cubicBezTo>
                                    <a:pt x="915" y="45"/>
                                    <a:pt x="915" y="45"/>
                                    <a:pt x="915" y="45"/>
                                  </a:cubicBezTo>
                                  <a:cubicBezTo>
                                    <a:pt x="915" y="45"/>
                                    <a:pt x="916" y="45"/>
                                    <a:pt x="917" y="45"/>
                                  </a:cubicBezTo>
                                  <a:cubicBezTo>
                                    <a:pt x="917" y="45"/>
                                    <a:pt x="917" y="45"/>
                                    <a:pt x="917" y="44"/>
                                  </a:cubicBezTo>
                                  <a:cubicBezTo>
                                    <a:pt x="917" y="41"/>
                                    <a:pt x="920" y="38"/>
                                    <a:pt x="924" y="38"/>
                                  </a:cubicBezTo>
                                  <a:cubicBezTo>
                                    <a:pt x="927" y="38"/>
                                    <a:pt x="930" y="41"/>
                                    <a:pt x="930" y="44"/>
                                  </a:cubicBezTo>
                                  <a:cubicBezTo>
                                    <a:pt x="930" y="45"/>
                                    <a:pt x="930" y="45"/>
                                    <a:pt x="930" y="45"/>
                                  </a:cubicBezTo>
                                  <a:cubicBezTo>
                                    <a:pt x="931" y="45"/>
                                    <a:pt x="932" y="45"/>
                                    <a:pt x="933" y="45"/>
                                  </a:cubicBezTo>
                                  <a:cubicBezTo>
                                    <a:pt x="933" y="45"/>
                                    <a:pt x="933" y="45"/>
                                    <a:pt x="933" y="44"/>
                                  </a:cubicBezTo>
                                  <a:close/>
                                  <a:moveTo>
                                    <a:pt x="934" y="36"/>
                                  </a:moveTo>
                                  <a:cubicBezTo>
                                    <a:pt x="934" y="33"/>
                                    <a:pt x="935" y="31"/>
                                    <a:pt x="936" y="29"/>
                                  </a:cubicBezTo>
                                  <a:cubicBezTo>
                                    <a:pt x="932" y="26"/>
                                    <a:pt x="928" y="25"/>
                                    <a:pt x="924" y="25"/>
                                  </a:cubicBezTo>
                                  <a:cubicBezTo>
                                    <a:pt x="919" y="25"/>
                                    <a:pt x="915" y="26"/>
                                    <a:pt x="912" y="28"/>
                                  </a:cubicBezTo>
                                  <a:cubicBezTo>
                                    <a:pt x="913" y="31"/>
                                    <a:pt x="913" y="33"/>
                                    <a:pt x="914" y="35"/>
                                  </a:cubicBezTo>
                                  <a:cubicBezTo>
                                    <a:pt x="916" y="32"/>
                                    <a:pt x="920" y="31"/>
                                    <a:pt x="924" y="31"/>
                                  </a:cubicBezTo>
                                  <a:cubicBezTo>
                                    <a:pt x="928" y="31"/>
                                    <a:pt x="931" y="33"/>
                                    <a:pt x="934" y="36"/>
                                  </a:cubicBezTo>
                                  <a:close/>
                                  <a:moveTo>
                                    <a:pt x="317" y="500"/>
                                  </a:moveTo>
                                  <a:cubicBezTo>
                                    <a:pt x="314" y="500"/>
                                    <a:pt x="312" y="502"/>
                                    <a:pt x="311" y="504"/>
                                  </a:cubicBezTo>
                                  <a:cubicBezTo>
                                    <a:pt x="313" y="504"/>
                                    <a:pt x="313" y="504"/>
                                    <a:pt x="313" y="504"/>
                                  </a:cubicBezTo>
                                  <a:cubicBezTo>
                                    <a:pt x="314" y="503"/>
                                    <a:pt x="315" y="502"/>
                                    <a:pt x="317" y="502"/>
                                  </a:cubicBezTo>
                                  <a:cubicBezTo>
                                    <a:pt x="319" y="502"/>
                                    <a:pt x="320" y="503"/>
                                    <a:pt x="321" y="504"/>
                                  </a:cubicBezTo>
                                  <a:cubicBezTo>
                                    <a:pt x="323" y="504"/>
                                    <a:pt x="323" y="504"/>
                                    <a:pt x="323" y="504"/>
                                  </a:cubicBezTo>
                                  <a:cubicBezTo>
                                    <a:pt x="322" y="502"/>
                                    <a:pt x="320" y="500"/>
                                    <a:pt x="317" y="500"/>
                                  </a:cubicBezTo>
                                  <a:close/>
                                  <a:moveTo>
                                    <a:pt x="621" y="500"/>
                                  </a:moveTo>
                                  <a:cubicBezTo>
                                    <a:pt x="618" y="500"/>
                                    <a:pt x="616" y="502"/>
                                    <a:pt x="615" y="504"/>
                                  </a:cubicBezTo>
                                  <a:cubicBezTo>
                                    <a:pt x="617" y="504"/>
                                    <a:pt x="617" y="504"/>
                                    <a:pt x="617" y="504"/>
                                  </a:cubicBezTo>
                                  <a:cubicBezTo>
                                    <a:pt x="618" y="503"/>
                                    <a:pt x="619" y="502"/>
                                    <a:pt x="621" y="502"/>
                                  </a:cubicBezTo>
                                  <a:cubicBezTo>
                                    <a:pt x="623" y="502"/>
                                    <a:pt x="624" y="503"/>
                                    <a:pt x="625" y="504"/>
                                  </a:cubicBezTo>
                                  <a:cubicBezTo>
                                    <a:pt x="627" y="504"/>
                                    <a:pt x="627" y="504"/>
                                    <a:pt x="627" y="504"/>
                                  </a:cubicBezTo>
                                  <a:cubicBezTo>
                                    <a:pt x="626" y="502"/>
                                    <a:pt x="624" y="500"/>
                                    <a:pt x="621" y="500"/>
                                  </a:cubicBezTo>
                                  <a:close/>
                                  <a:moveTo>
                                    <a:pt x="256" y="478"/>
                                  </a:moveTo>
                                  <a:cubicBezTo>
                                    <a:pt x="241" y="478"/>
                                    <a:pt x="229" y="489"/>
                                    <a:pt x="227" y="504"/>
                                  </a:cubicBezTo>
                                  <a:cubicBezTo>
                                    <a:pt x="229" y="504"/>
                                    <a:pt x="229" y="504"/>
                                    <a:pt x="229" y="504"/>
                                  </a:cubicBezTo>
                                  <a:cubicBezTo>
                                    <a:pt x="229" y="498"/>
                                    <a:pt x="232" y="492"/>
                                    <a:pt x="237" y="488"/>
                                  </a:cubicBezTo>
                                  <a:cubicBezTo>
                                    <a:pt x="242" y="483"/>
                                    <a:pt x="248" y="480"/>
                                    <a:pt x="256" y="480"/>
                                  </a:cubicBezTo>
                                  <a:cubicBezTo>
                                    <a:pt x="263" y="480"/>
                                    <a:pt x="270" y="483"/>
                                    <a:pt x="275" y="488"/>
                                  </a:cubicBezTo>
                                  <a:cubicBezTo>
                                    <a:pt x="279" y="492"/>
                                    <a:pt x="282" y="498"/>
                                    <a:pt x="283" y="504"/>
                                  </a:cubicBezTo>
                                  <a:cubicBezTo>
                                    <a:pt x="285" y="504"/>
                                    <a:pt x="285" y="504"/>
                                    <a:pt x="285" y="504"/>
                                  </a:cubicBezTo>
                                  <a:cubicBezTo>
                                    <a:pt x="283" y="489"/>
                                    <a:pt x="271" y="478"/>
                                    <a:pt x="256" y="478"/>
                                  </a:cubicBezTo>
                                  <a:close/>
                                  <a:moveTo>
                                    <a:pt x="438" y="500"/>
                                  </a:moveTo>
                                  <a:cubicBezTo>
                                    <a:pt x="435" y="500"/>
                                    <a:pt x="433" y="502"/>
                                    <a:pt x="432" y="504"/>
                                  </a:cubicBezTo>
                                  <a:cubicBezTo>
                                    <a:pt x="434" y="504"/>
                                    <a:pt x="434" y="504"/>
                                    <a:pt x="434" y="504"/>
                                  </a:cubicBezTo>
                                  <a:cubicBezTo>
                                    <a:pt x="435" y="503"/>
                                    <a:pt x="436" y="502"/>
                                    <a:pt x="438" y="502"/>
                                  </a:cubicBezTo>
                                  <a:cubicBezTo>
                                    <a:pt x="440" y="502"/>
                                    <a:pt x="441" y="503"/>
                                    <a:pt x="442" y="504"/>
                                  </a:cubicBezTo>
                                  <a:cubicBezTo>
                                    <a:pt x="444" y="504"/>
                                    <a:pt x="444" y="504"/>
                                    <a:pt x="444" y="504"/>
                                  </a:cubicBezTo>
                                  <a:cubicBezTo>
                                    <a:pt x="443" y="502"/>
                                    <a:pt x="440" y="500"/>
                                    <a:pt x="438" y="500"/>
                                  </a:cubicBezTo>
                                  <a:close/>
                                  <a:moveTo>
                                    <a:pt x="499" y="500"/>
                                  </a:moveTo>
                                  <a:cubicBezTo>
                                    <a:pt x="496" y="500"/>
                                    <a:pt x="494" y="502"/>
                                    <a:pt x="493" y="504"/>
                                  </a:cubicBezTo>
                                  <a:cubicBezTo>
                                    <a:pt x="494" y="504"/>
                                    <a:pt x="494" y="504"/>
                                    <a:pt x="494" y="504"/>
                                  </a:cubicBezTo>
                                  <a:cubicBezTo>
                                    <a:pt x="495" y="503"/>
                                    <a:pt x="497" y="502"/>
                                    <a:pt x="499" y="502"/>
                                  </a:cubicBezTo>
                                  <a:cubicBezTo>
                                    <a:pt x="500" y="502"/>
                                    <a:pt x="502" y="503"/>
                                    <a:pt x="503" y="504"/>
                                  </a:cubicBezTo>
                                  <a:cubicBezTo>
                                    <a:pt x="505" y="504"/>
                                    <a:pt x="505" y="504"/>
                                    <a:pt x="505" y="504"/>
                                  </a:cubicBezTo>
                                  <a:cubicBezTo>
                                    <a:pt x="504" y="502"/>
                                    <a:pt x="501" y="500"/>
                                    <a:pt x="499" y="500"/>
                                  </a:cubicBezTo>
                                  <a:close/>
                                  <a:moveTo>
                                    <a:pt x="499" y="486"/>
                                  </a:moveTo>
                                  <a:cubicBezTo>
                                    <a:pt x="488" y="486"/>
                                    <a:pt x="479" y="494"/>
                                    <a:pt x="478" y="504"/>
                                  </a:cubicBezTo>
                                  <a:cubicBezTo>
                                    <a:pt x="479" y="504"/>
                                    <a:pt x="479" y="504"/>
                                    <a:pt x="479" y="504"/>
                                  </a:cubicBezTo>
                                  <a:cubicBezTo>
                                    <a:pt x="480" y="500"/>
                                    <a:pt x="482" y="496"/>
                                    <a:pt x="485" y="493"/>
                                  </a:cubicBezTo>
                                  <a:cubicBezTo>
                                    <a:pt x="488" y="489"/>
                                    <a:pt x="493" y="487"/>
                                    <a:pt x="499" y="487"/>
                                  </a:cubicBezTo>
                                  <a:cubicBezTo>
                                    <a:pt x="504" y="487"/>
                                    <a:pt x="509" y="489"/>
                                    <a:pt x="512" y="493"/>
                                  </a:cubicBezTo>
                                  <a:cubicBezTo>
                                    <a:pt x="515" y="496"/>
                                    <a:pt x="517" y="500"/>
                                    <a:pt x="518" y="504"/>
                                  </a:cubicBezTo>
                                  <a:cubicBezTo>
                                    <a:pt x="519" y="504"/>
                                    <a:pt x="519" y="504"/>
                                    <a:pt x="519" y="504"/>
                                  </a:cubicBezTo>
                                  <a:cubicBezTo>
                                    <a:pt x="518" y="494"/>
                                    <a:pt x="509" y="486"/>
                                    <a:pt x="499" y="486"/>
                                  </a:cubicBezTo>
                                  <a:close/>
                                  <a:moveTo>
                                    <a:pt x="378" y="471"/>
                                  </a:moveTo>
                                  <a:cubicBezTo>
                                    <a:pt x="359" y="471"/>
                                    <a:pt x="344" y="486"/>
                                    <a:pt x="342" y="504"/>
                                  </a:cubicBezTo>
                                  <a:cubicBezTo>
                                    <a:pt x="344" y="504"/>
                                    <a:pt x="344" y="504"/>
                                    <a:pt x="344" y="504"/>
                                  </a:cubicBezTo>
                                  <a:cubicBezTo>
                                    <a:pt x="344" y="496"/>
                                    <a:pt x="348" y="488"/>
                                    <a:pt x="354" y="483"/>
                                  </a:cubicBezTo>
                                  <a:cubicBezTo>
                                    <a:pt x="360" y="476"/>
                                    <a:pt x="368" y="473"/>
                                    <a:pt x="378" y="473"/>
                                  </a:cubicBezTo>
                                  <a:cubicBezTo>
                                    <a:pt x="387" y="473"/>
                                    <a:pt x="396" y="476"/>
                                    <a:pt x="402" y="483"/>
                                  </a:cubicBezTo>
                                  <a:cubicBezTo>
                                    <a:pt x="408" y="488"/>
                                    <a:pt x="411" y="496"/>
                                    <a:pt x="412" y="504"/>
                                  </a:cubicBezTo>
                                  <a:cubicBezTo>
                                    <a:pt x="413" y="504"/>
                                    <a:pt x="413" y="504"/>
                                    <a:pt x="413" y="504"/>
                                  </a:cubicBezTo>
                                  <a:cubicBezTo>
                                    <a:pt x="412" y="486"/>
                                    <a:pt x="397" y="471"/>
                                    <a:pt x="378" y="471"/>
                                  </a:cubicBezTo>
                                  <a:close/>
                                  <a:moveTo>
                                    <a:pt x="378" y="463"/>
                                  </a:moveTo>
                                  <a:cubicBezTo>
                                    <a:pt x="355" y="463"/>
                                    <a:pt x="336" y="481"/>
                                    <a:pt x="334" y="504"/>
                                  </a:cubicBezTo>
                                  <a:cubicBezTo>
                                    <a:pt x="336" y="504"/>
                                    <a:pt x="336" y="504"/>
                                    <a:pt x="336" y="504"/>
                                  </a:cubicBezTo>
                                  <a:cubicBezTo>
                                    <a:pt x="337" y="494"/>
                                    <a:pt x="341" y="484"/>
                                    <a:pt x="348" y="477"/>
                                  </a:cubicBezTo>
                                  <a:cubicBezTo>
                                    <a:pt x="356" y="470"/>
                                    <a:pt x="366" y="465"/>
                                    <a:pt x="378" y="465"/>
                                  </a:cubicBezTo>
                                  <a:cubicBezTo>
                                    <a:pt x="389" y="465"/>
                                    <a:pt x="400" y="470"/>
                                    <a:pt x="407" y="477"/>
                                  </a:cubicBezTo>
                                  <a:cubicBezTo>
                                    <a:pt x="414" y="484"/>
                                    <a:pt x="419" y="494"/>
                                    <a:pt x="420" y="504"/>
                                  </a:cubicBezTo>
                                  <a:cubicBezTo>
                                    <a:pt x="421" y="504"/>
                                    <a:pt x="421" y="504"/>
                                    <a:pt x="421" y="504"/>
                                  </a:cubicBezTo>
                                  <a:cubicBezTo>
                                    <a:pt x="420" y="481"/>
                                    <a:pt x="401" y="463"/>
                                    <a:pt x="378" y="463"/>
                                  </a:cubicBezTo>
                                  <a:close/>
                                  <a:moveTo>
                                    <a:pt x="256" y="471"/>
                                  </a:moveTo>
                                  <a:cubicBezTo>
                                    <a:pt x="237" y="471"/>
                                    <a:pt x="222" y="486"/>
                                    <a:pt x="220" y="504"/>
                                  </a:cubicBezTo>
                                  <a:cubicBezTo>
                                    <a:pt x="222" y="504"/>
                                    <a:pt x="222" y="504"/>
                                    <a:pt x="222" y="504"/>
                                  </a:cubicBezTo>
                                  <a:cubicBezTo>
                                    <a:pt x="222" y="496"/>
                                    <a:pt x="226" y="488"/>
                                    <a:pt x="232" y="483"/>
                                  </a:cubicBezTo>
                                  <a:cubicBezTo>
                                    <a:pt x="238" y="476"/>
                                    <a:pt x="246" y="473"/>
                                    <a:pt x="256" y="473"/>
                                  </a:cubicBezTo>
                                  <a:cubicBezTo>
                                    <a:pt x="265" y="473"/>
                                    <a:pt x="274" y="476"/>
                                    <a:pt x="280" y="483"/>
                                  </a:cubicBezTo>
                                  <a:cubicBezTo>
                                    <a:pt x="286" y="488"/>
                                    <a:pt x="289" y="496"/>
                                    <a:pt x="290" y="504"/>
                                  </a:cubicBezTo>
                                  <a:cubicBezTo>
                                    <a:pt x="292" y="504"/>
                                    <a:pt x="292" y="504"/>
                                    <a:pt x="292" y="504"/>
                                  </a:cubicBezTo>
                                  <a:cubicBezTo>
                                    <a:pt x="290" y="486"/>
                                    <a:pt x="275" y="471"/>
                                    <a:pt x="256" y="471"/>
                                  </a:cubicBezTo>
                                  <a:close/>
                                  <a:moveTo>
                                    <a:pt x="499" y="493"/>
                                  </a:moveTo>
                                  <a:cubicBezTo>
                                    <a:pt x="492" y="493"/>
                                    <a:pt x="487" y="498"/>
                                    <a:pt x="485" y="504"/>
                                  </a:cubicBezTo>
                                  <a:cubicBezTo>
                                    <a:pt x="487" y="504"/>
                                    <a:pt x="487" y="504"/>
                                    <a:pt x="487" y="504"/>
                                  </a:cubicBezTo>
                                  <a:cubicBezTo>
                                    <a:pt x="488" y="499"/>
                                    <a:pt x="493" y="495"/>
                                    <a:pt x="499" y="495"/>
                                  </a:cubicBezTo>
                                  <a:cubicBezTo>
                                    <a:pt x="504" y="495"/>
                                    <a:pt x="509" y="499"/>
                                    <a:pt x="510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1" y="498"/>
                                    <a:pt x="505" y="493"/>
                                    <a:pt x="499" y="493"/>
                                  </a:cubicBezTo>
                                  <a:close/>
                                  <a:moveTo>
                                    <a:pt x="864" y="500"/>
                                  </a:moveTo>
                                  <a:cubicBezTo>
                                    <a:pt x="861" y="500"/>
                                    <a:pt x="859" y="502"/>
                                    <a:pt x="858" y="504"/>
                                  </a:cubicBezTo>
                                  <a:cubicBezTo>
                                    <a:pt x="859" y="504"/>
                                    <a:pt x="859" y="504"/>
                                    <a:pt x="859" y="504"/>
                                  </a:cubicBezTo>
                                  <a:cubicBezTo>
                                    <a:pt x="860" y="503"/>
                                    <a:pt x="862" y="502"/>
                                    <a:pt x="864" y="502"/>
                                  </a:cubicBezTo>
                                  <a:cubicBezTo>
                                    <a:pt x="865" y="502"/>
                                    <a:pt x="867" y="503"/>
                                    <a:pt x="868" y="504"/>
                                  </a:cubicBezTo>
                                  <a:cubicBezTo>
                                    <a:pt x="870" y="504"/>
                                    <a:pt x="870" y="504"/>
                                    <a:pt x="870" y="504"/>
                                  </a:cubicBezTo>
                                  <a:cubicBezTo>
                                    <a:pt x="869" y="502"/>
                                    <a:pt x="866" y="500"/>
                                    <a:pt x="864" y="500"/>
                                  </a:cubicBezTo>
                                  <a:close/>
                                  <a:moveTo>
                                    <a:pt x="621" y="493"/>
                                  </a:moveTo>
                                  <a:cubicBezTo>
                                    <a:pt x="614" y="493"/>
                                    <a:pt x="609" y="498"/>
                                    <a:pt x="608" y="504"/>
                                  </a:cubicBezTo>
                                  <a:cubicBezTo>
                                    <a:pt x="609" y="504"/>
                                    <a:pt x="609" y="504"/>
                                    <a:pt x="609" y="504"/>
                                  </a:cubicBezTo>
                                  <a:cubicBezTo>
                                    <a:pt x="610" y="499"/>
                                    <a:pt x="615" y="495"/>
                                    <a:pt x="621" y="495"/>
                                  </a:cubicBezTo>
                                  <a:cubicBezTo>
                                    <a:pt x="626" y="495"/>
                                    <a:pt x="631" y="499"/>
                                    <a:pt x="632" y="504"/>
                                  </a:cubicBezTo>
                                  <a:cubicBezTo>
                                    <a:pt x="634" y="504"/>
                                    <a:pt x="634" y="504"/>
                                    <a:pt x="634" y="504"/>
                                  </a:cubicBezTo>
                                  <a:cubicBezTo>
                                    <a:pt x="633" y="498"/>
                                    <a:pt x="627" y="493"/>
                                    <a:pt x="621" y="493"/>
                                  </a:cubicBezTo>
                                  <a:close/>
                                  <a:moveTo>
                                    <a:pt x="742" y="463"/>
                                  </a:moveTo>
                                  <a:cubicBezTo>
                                    <a:pt x="719" y="463"/>
                                    <a:pt x="700" y="481"/>
                                    <a:pt x="698" y="504"/>
                                  </a:cubicBezTo>
                                  <a:cubicBezTo>
                                    <a:pt x="700" y="504"/>
                                    <a:pt x="700" y="504"/>
                                    <a:pt x="700" y="504"/>
                                  </a:cubicBezTo>
                                  <a:cubicBezTo>
                                    <a:pt x="701" y="494"/>
                                    <a:pt x="705" y="484"/>
                                    <a:pt x="712" y="477"/>
                                  </a:cubicBezTo>
                                  <a:cubicBezTo>
                                    <a:pt x="720" y="470"/>
                                    <a:pt x="730" y="465"/>
                                    <a:pt x="742" y="465"/>
                                  </a:cubicBezTo>
                                  <a:cubicBezTo>
                                    <a:pt x="753" y="465"/>
                                    <a:pt x="764" y="470"/>
                                    <a:pt x="771" y="477"/>
                                  </a:cubicBezTo>
                                  <a:cubicBezTo>
                                    <a:pt x="778" y="484"/>
                                    <a:pt x="783" y="494"/>
                                    <a:pt x="783" y="504"/>
                                  </a:cubicBezTo>
                                  <a:cubicBezTo>
                                    <a:pt x="785" y="504"/>
                                    <a:pt x="785" y="504"/>
                                    <a:pt x="785" y="504"/>
                                  </a:cubicBezTo>
                                  <a:cubicBezTo>
                                    <a:pt x="784" y="481"/>
                                    <a:pt x="765" y="463"/>
                                    <a:pt x="742" y="463"/>
                                  </a:cubicBezTo>
                                  <a:close/>
                                  <a:moveTo>
                                    <a:pt x="864" y="486"/>
                                  </a:moveTo>
                                  <a:cubicBezTo>
                                    <a:pt x="853" y="486"/>
                                    <a:pt x="844" y="494"/>
                                    <a:pt x="843" y="504"/>
                                  </a:cubicBezTo>
                                  <a:cubicBezTo>
                                    <a:pt x="844" y="504"/>
                                    <a:pt x="844" y="504"/>
                                    <a:pt x="844" y="504"/>
                                  </a:cubicBezTo>
                                  <a:cubicBezTo>
                                    <a:pt x="845" y="500"/>
                                    <a:pt x="847" y="496"/>
                                    <a:pt x="850" y="493"/>
                                  </a:cubicBezTo>
                                  <a:cubicBezTo>
                                    <a:pt x="853" y="489"/>
                                    <a:pt x="858" y="487"/>
                                    <a:pt x="864" y="487"/>
                                  </a:cubicBezTo>
                                  <a:cubicBezTo>
                                    <a:pt x="869" y="487"/>
                                    <a:pt x="874" y="489"/>
                                    <a:pt x="877" y="493"/>
                                  </a:cubicBezTo>
                                  <a:cubicBezTo>
                                    <a:pt x="880" y="496"/>
                                    <a:pt x="882" y="500"/>
                                    <a:pt x="883" y="504"/>
                                  </a:cubicBezTo>
                                  <a:cubicBezTo>
                                    <a:pt x="884" y="504"/>
                                    <a:pt x="884" y="504"/>
                                    <a:pt x="884" y="504"/>
                                  </a:cubicBezTo>
                                  <a:cubicBezTo>
                                    <a:pt x="883" y="494"/>
                                    <a:pt x="874" y="486"/>
                                    <a:pt x="864" y="486"/>
                                  </a:cubicBezTo>
                                  <a:close/>
                                  <a:moveTo>
                                    <a:pt x="13" y="471"/>
                                  </a:moveTo>
                                  <a:cubicBezTo>
                                    <a:pt x="9" y="471"/>
                                    <a:pt x="4" y="472"/>
                                    <a:pt x="0" y="473"/>
                                  </a:cubicBezTo>
                                  <a:cubicBezTo>
                                    <a:pt x="0" y="475"/>
                                    <a:pt x="0" y="475"/>
                                    <a:pt x="0" y="475"/>
                                  </a:cubicBezTo>
                                  <a:cubicBezTo>
                                    <a:pt x="4" y="473"/>
                                    <a:pt x="9" y="473"/>
                                    <a:pt x="13" y="473"/>
                                  </a:cubicBezTo>
                                  <a:cubicBezTo>
                                    <a:pt x="22" y="473"/>
                                    <a:pt x="31" y="476"/>
                                    <a:pt x="37" y="483"/>
                                  </a:cubicBezTo>
                                  <a:cubicBezTo>
                                    <a:pt x="43" y="488"/>
                                    <a:pt x="46" y="496"/>
                                    <a:pt x="47" y="504"/>
                                  </a:cubicBezTo>
                                  <a:cubicBezTo>
                                    <a:pt x="49" y="504"/>
                                    <a:pt x="49" y="504"/>
                                    <a:pt x="49" y="504"/>
                                  </a:cubicBezTo>
                                  <a:cubicBezTo>
                                    <a:pt x="47" y="486"/>
                                    <a:pt x="32" y="471"/>
                                    <a:pt x="13" y="471"/>
                                  </a:cubicBezTo>
                                  <a:close/>
                                  <a:moveTo>
                                    <a:pt x="74" y="500"/>
                                  </a:moveTo>
                                  <a:cubicBezTo>
                                    <a:pt x="71" y="500"/>
                                    <a:pt x="69" y="502"/>
                                    <a:pt x="68" y="504"/>
                                  </a:cubicBezTo>
                                  <a:cubicBezTo>
                                    <a:pt x="70" y="504"/>
                                    <a:pt x="70" y="504"/>
                                    <a:pt x="70" y="504"/>
                                  </a:cubicBezTo>
                                  <a:cubicBezTo>
                                    <a:pt x="71" y="503"/>
                                    <a:pt x="72" y="502"/>
                                    <a:pt x="74" y="502"/>
                                  </a:cubicBezTo>
                                  <a:cubicBezTo>
                                    <a:pt x="76" y="502"/>
                                    <a:pt x="77" y="503"/>
                                    <a:pt x="78" y="504"/>
                                  </a:cubicBezTo>
                                  <a:cubicBezTo>
                                    <a:pt x="80" y="504"/>
                                    <a:pt x="80" y="504"/>
                                    <a:pt x="80" y="504"/>
                                  </a:cubicBezTo>
                                  <a:cubicBezTo>
                                    <a:pt x="79" y="502"/>
                                    <a:pt x="77" y="500"/>
                                    <a:pt x="74" y="500"/>
                                  </a:cubicBezTo>
                                  <a:close/>
                                  <a:moveTo>
                                    <a:pt x="13" y="463"/>
                                  </a:moveTo>
                                  <a:cubicBezTo>
                                    <a:pt x="9" y="463"/>
                                    <a:pt x="4" y="464"/>
                                    <a:pt x="0" y="465"/>
                                  </a:cubicBezTo>
                                  <a:cubicBezTo>
                                    <a:pt x="0" y="467"/>
                                    <a:pt x="0" y="467"/>
                                    <a:pt x="0" y="467"/>
                                  </a:cubicBezTo>
                                  <a:cubicBezTo>
                                    <a:pt x="4" y="466"/>
                                    <a:pt x="9" y="465"/>
                                    <a:pt x="13" y="465"/>
                                  </a:cubicBezTo>
                                  <a:cubicBezTo>
                                    <a:pt x="25" y="465"/>
                                    <a:pt x="35" y="470"/>
                                    <a:pt x="43" y="477"/>
                                  </a:cubicBezTo>
                                  <a:cubicBezTo>
                                    <a:pt x="50" y="484"/>
                                    <a:pt x="54" y="494"/>
                                    <a:pt x="55" y="504"/>
                                  </a:cubicBezTo>
                                  <a:cubicBezTo>
                                    <a:pt x="56" y="504"/>
                                    <a:pt x="56" y="504"/>
                                    <a:pt x="56" y="504"/>
                                  </a:cubicBezTo>
                                  <a:cubicBezTo>
                                    <a:pt x="55" y="481"/>
                                    <a:pt x="36" y="463"/>
                                    <a:pt x="13" y="463"/>
                                  </a:cubicBezTo>
                                  <a:close/>
                                  <a:moveTo>
                                    <a:pt x="803" y="500"/>
                                  </a:moveTo>
                                  <a:cubicBezTo>
                                    <a:pt x="800" y="500"/>
                                    <a:pt x="798" y="502"/>
                                    <a:pt x="797" y="504"/>
                                  </a:cubicBezTo>
                                  <a:cubicBezTo>
                                    <a:pt x="799" y="504"/>
                                    <a:pt x="799" y="504"/>
                                    <a:pt x="799" y="504"/>
                                  </a:cubicBezTo>
                                  <a:cubicBezTo>
                                    <a:pt x="799" y="503"/>
                                    <a:pt x="801" y="502"/>
                                    <a:pt x="803" y="502"/>
                                  </a:cubicBezTo>
                                  <a:cubicBezTo>
                                    <a:pt x="804" y="502"/>
                                    <a:pt x="806" y="503"/>
                                    <a:pt x="807" y="504"/>
                                  </a:cubicBezTo>
                                  <a:cubicBezTo>
                                    <a:pt x="809" y="504"/>
                                    <a:pt x="809" y="504"/>
                                    <a:pt x="809" y="504"/>
                                  </a:cubicBezTo>
                                  <a:cubicBezTo>
                                    <a:pt x="808" y="502"/>
                                    <a:pt x="805" y="500"/>
                                    <a:pt x="803" y="500"/>
                                  </a:cubicBezTo>
                                  <a:close/>
                                  <a:moveTo>
                                    <a:pt x="864" y="493"/>
                                  </a:moveTo>
                                  <a:cubicBezTo>
                                    <a:pt x="857" y="493"/>
                                    <a:pt x="852" y="498"/>
                                    <a:pt x="850" y="504"/>
                                  </a:cubicBezTo>
                                  <a:cubicBezTo>
                                    <a:pt x="852" y="504"/>
                                    <a:pt x="852" y="504"/>
                                    <a:pt x="852" y="504"/>
                                  </a:cubicBezTo>
                                  <a:cubicBezTo>
                                    <a:pt x="853" y="499"/>
                                    <a:pt x="858" y="495"/>
                                    <a:pt x="864" y="495"/>
                                  </a:cubicBezTo>
                                  <a:cubicBezTo>
                                    <a:pt x="869" y="495"/>
                                    <a:pt x="874" y="499"/>
                                    <a:pt x="875" y="504"/>
                                  </a:cubicBezTo>
                                  <a:cubicBezTo>
                                    <a:pt x="877" y="504"/>
                                    <a:pt x="877" y="504"/>
                                    <a:pt x="877" y="504"/>
                                  </a:cubicBezTo>
                                  <a:cubicBezTo>
                                    <a:pt x="876" y="498"/>
                                    <a:pt x="870" y="493"/>
                                    <a:pt x="864" y="493"/>
                                  </a:cubicBezTo>
                                  <a:close/>
                                  <a:moveTo>
                                    <a:pt x="924" y="500"/>
                                  </a:moveTo>
                                  <a:cubicBezTo>
                                    <a:pt x="921" y="500"/>
                                    <a:pt x="919" y="502"/>
                                    <a:pt x="918" y="504"/>
                                  </a:cubicBezTo>
                                  <a:cubicBezTo>
                                    <a:pt x="919" y="504"/>
                                    <a:pt x="919" y="504"/>
                                    <a:pt x="919" y="504"/>
                                  </a:cubicBezTo>
                                  <a:cubicBezTo>
                                    <a:pt x="920" y="503"/>
                                    <a:pt x="922" y="502"/>
                                    <a:pt x="924" y="502"/>
                                  </a:cubicBezTo>
                                  <a:cubicBezTo>
                                    <a:pt x="925" y="502"/>
                                    <a:pt x="927" y="503"/>
                                    <a:pt x="928" y="504"/>
                                  </a:cubicBezTo>
                                  <a:cubicBezTo>
                                    <a:pt x="930" y="504"/>
                                    <a:pt x="930" y="504"/>
                                    <a:pt x="930" y="504"/>
                                  </a:cubicBezTo>
                                  <a:cubicBezTo>
                                    <a:pt x="929" y="502"/>
                                    <a:pt x="926" y="500"/>
                                    <a:pt x="924" y="500"/>
                                  </a:cubicBezTo>
                                  <a:close/>
                                  <a:moveTo>
                                    <a:pt x="13" y="493"/>
                                  </a:moveTo>
                                  <a:cubicBezTo>
                                    <a:pt x="7" y="493"/>
                                    <a:pt x="3" y="497"/>
                                    <a:pt x="0" y="501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1" y="504"/>
                                    <a:pt x="1" y="504"/>
                                    <a:pt x="1" y="504"/>
                                  </a:cubicBezTo>
                                  <a:cubicBezTo>
                                    <a:pt x="3" y="499"/>
                                    <a:pt x="7" y="495"/>
                                    <a:pt x="13" y="495"/>
                                  </a:cubicBezTo>
                                  <a:cubicBezTo>
                                    <a:pt x="19" y="495"/>
                                    <a:pt x="23" y="499"/>
                                    <a:pt x="25" y="504"/>
                                  </a:cubicBezTo>
                                  <a:cubicBezTo>
                                    <a:pt x="26" y="504"/>
                                    <a:pt x="26" y="504"/>
                                    <a:pt x="26" y="504"/>
                                  </a:cubicBezTo>
                                  <a:cubicBezTo>
                                    <a:pt x="25" y="498"/>
                                    <a:pt x="19" y="493"/>
                                    <a:pt x="13" y="493"/>
                                  </a:cubicBezTo>
                                  <a:close/>
                                  <a:moveTo>
                                    <a:pt x="13" y="500"/>
                                  </a:moveTo>
                                  <a:cubicBezTo>
                                    <a:pt x="10" y="500"/>
                                    <a:pt x="8" y="502"/>
                                    <a:pt x="7" y="504"/>
                                  </a:cubicBezTo>
                                  <a:cubicBezTo>
                                    <a:pt x="9" y="504"/>
                                    <a:pt x="9" y="504"/>
                                    <a:pt x="9" y="504"/>
                                  </a:cubicBezTo>
                                  <a:cubicBezTo>
                                    <a:pt x="10" y="503"/>
                                    <a:pt x="11" y="502"/>
                                    <a:pt x="13" y="502"/>
                                  </a:cubicBezTo>
                                  <a:cubicBezTo>
                                    <a:pt x="15" y="502"/>
                                    <a:pt x="16" y="503"/>
                                    <a:pt x="17" y="504"/>
                                  </a:cubicBezTo>
                                  <a:cubicBezTo>
                                    <a:pt x="19" y="504"/>
                                    <a:pt x="19" y="504"/>
                                    <a:pt x="19" y="504"/>
                                  </a:cubicBezTo>
                                  <a:cubicBezTo>
                                    <a:pt x="18" y="502"/>
                                    <a:pt x="16" y="500"/>
                                    <a:pt x="13" y="500"/>
                                  </a:cubicBezTo>
                                  <a:close/>
                                  <a:moveTo>
                                    <a:pt x="864" y="463"/>
                                  </a:moveTo>
                                  <a:cubicBezTo>
                                    <a:pt x="840" y="463"/>
                                    <a:pt x="822" y="481"/>
                                    <a:pt x="820" y="504"/>
                                  </a:cubicBezTo>
                                  <a:cubicBezTo>
                                    <a:pt x="822" y="504"/>
                                    <a:pt x="822" y="504"/>
                                    <a:pt x="822" y="504"/>
                                  </a:cubicBezTo>
                                  <a:cubicBezTo>
                                    <a:pt x="822" y="494"/>
                                    <a:pt x="827" y="484"/>
                                    <a:pt x="834" y="477"/>
                                  </a:cubicBezTo>
                                  <a:cubicBezTo>
                                    <a:pt x="842" y="470"/>
                                    <a:pt x="852" y="465"/>
                                    <a:pt x="864" y="465"/>
                                  </a:cubicBezTo>
                                  <a:cubicBezTo>
                                    <a:pt x="875" y="465"/>
                                    <a:pt x="886" y="470"/>
                                    <a:pt x="893" y="477"/>
                                  </a:cubicBezTo>
                                  <a:cubicBezTo>
                                    <a:pt x="900" y="484"/>
                                    <a:pt x="905" y="494"/>
                                    <a:pt x="905" y="504"/>
                                  </a:cubicBezTo>
                                  <a:cubicBezTo>
                                    <a:pt x="907" y="504"/>
                                    <a:pt x="907" y="504"/>
                                    <a:pt x="907" y="504"/>
                                  </a:cubicBezTo>
                                  <a:cubicBezTo>
                                    <a:pt x="905" y="481"/>
                                    <a:pt x="887" y="463"/>
                                    <a:pt x="864" y="463"/>
                                  </a:cubicBezTo>
                                  <a:close/>
                                  <a:moveTo>
                                    <a:pt x="13" y="486"/>
                                  </a:moveTo>
                                  <a:cubicBezTo>
                                    <a:pt x="8" y="486"/>
                                    <a:pt x="4" y="487"/>
                                    <a:pt x="0" y="490"/>
                                  </a:cubicBezTo>
                                  <a:cubicBezTo>
                                    <a:pt x="0" y="492"/>
                                    <a:pt x="0" y="492"/>
                                    <a:pt x="0" y="492"/>
                                  </a:cubicBezTo>
                                  <a:cubicBezTo>
                                    <a:pt x="4" y="489"/>
                                    <a:pt x="8" y="487"/>
                                    <a:pt x="13" y="487"/>
                                  </a:cubicBezTo>
                                  <a:cubicBezTo>
                                    <a:pt x="18" y="487"/>
                                    <a:pt x="23" y="489"/>
                                    <a:pt x="27" y="493"/>
                                  </a:cubicBezTo>
                                  <a:cubicBezTo>
                                    <a:pt x="30" y="496"/>
                                    <a:pt x="32" y="500"/>
                                    <a:pt x="32" y="504"/>
                                  </a:cubicBezTo>
                                  <a:cubicBezTo>
                                    <a:pt x="34" y="504"/>
                                    <a:pt x="34" y="504"/>
                                    <a:pt x="34" y="504"/>
                                  </a:cubicBezTo>
                                  <a:cubicBezTo>
                                    <a:pt x="32" y="494"/>
                                    <a:pt x="24" y="486"/>
                                    <a:pt x="13" y="486"/>
                                  </a:cubicBezTo>
                                  <a:close/>
                                  <a:moveTo>
                                    <a:pt x="864" y="471"/>
                                  </a:moveTo>
                                  <a:cubicBezTo>
                                    <a:pt x="845" y="471"/>
                                    <a:pt x="829" y="486"/>
                                    <a:pt x="828" y="504"/>
                                  </a:cubicBezTo>
                                  <a:cubicBezTo>
                                    <a:pt x="829" y="504"/>
                                    <a:pt x="829" y="504"/>
                                    <a:pt x="829" y="504"/>
                                  </a:cubicBezTo>
                                  <a:cubicBezTo>
                                    <a:pt x="830" y="496"/>
                                    <a:pt x="834" y="488"/>
                                    <a:pt x="839" y="483"/>
                                  </a:cubicBezTo>
                                  <a:cubicBezTo>
                                    <a:pt x="846" y="476"/>
                                    <a:pt x="854" y="473"/>
                                    <a:pt x="864" y="473"/>
                                  </a:cubicBezTo>
                                  <a:cubicBezTo>
                                    <a:pt x="873" y="473"/>
                                    <a:pt x="882" y="476"/>
                                    <a:pt x="888" y="483"/>
                                  </a:cubicBezTo>
                                  <a:cubicBezTo>
                                    <a:pt x="893" y="488"/>
                                    <a:pt x="897" y="496"/>
                                    <a:pt x="898" y="504"/>
                                  </a:cubicBezTo>
                                  <a:cubicBezTo>
                                    <a:pt x="899" y="504"/>
                                    <a:pt x="899" y="504"/>
                                    <a:pt x="899" y="504"/>
                                  </a:cubicBezTo>
                                  <a:cubicBezTo>
                                    <a:pt x="898" y="486"/>
                                    <a:pt x="882" y="471"/>
                                    <a:pt x="864" y="471"/>
                                  </a:cubicBezTo>
                                  <a:close/>
                                  <a:moveTo>
                                    <a:pt x="13" y="478"/>
                                  </a:moveTo>
                                  <a:cubicBezTo>
                                    <a:pt x="8" y="478"/>
                                    <a:pt x="4" y="479"/>
                                    <a:pt x="0" y="481"/>
                                  </a:cubicBezTo>
                                  <a:cubicBezTo>
                                    <a:pt x="0" y="483"/>
                                    <a:pt x="0" y="483"/>
                                    <a:pt x="0" y="483"/>
                                  </a:cubicBezTo>
                                  <a:cubicBezTo>
                                    <a:pt x="4" y="481"/>
                                    <a:pt x="8" y="480"/>
                                    <a:pt x="13" y="480"/>
                                  </a:cubicBezTo>
                                  <a:cubicBezTo>
                                    <a:pt x="20" y="480"/>
                                    <a:pt x="27" y="483"/>
                                    <a:pt x="32" y="488"/>
                                  </a:cubicBezTo>
                                  <a:cubicBezTo>
                                    <a:pt x="37" y="492"/>
                                    <a:pt x="39" y="498"/>
                                    <a:pt x="40" y="504"/>
                                  </a:cubicBezTo>
                                  <a:cubicBezTo>
                                    <a:pt x="42" y="504"/>
                                    <a:pt x="42" y="504"/>
                                    <a:pt x="42" y="504"/>
                                  </a:cubicBezTo>
                                  <a:cubicBezTo>
                                    <a:pt x="40" y="489"/>
                                    <a:pt x="28" y="478"/>
                                    <a:pt x="13" y="478"/>
                                  </a:cubicBezTo>
                                  <a:close/>
                                  <a:moveTo>
                                    <a:pt x="864" y="478"/>
                                  </a:moveTo>
                                  <a:cubicBezTo>
                                    <a:pt x="849" y="478"/>
                                    <a:pt x="836" y="489"/>
                                    <a:pt x="835" y="504"/>
                                  </a:cubicBezTo>
                                  <a:cubicBezTo>
                                    <a:pt x="837" y="504"/>
                                    <a:pt x="837" y="504"/>
                                    <a:pt x="837" y="504"/>
                                  </a:cubicBezTo>
                                  <a:cubicBezTo>
                                    <a:pt x="837" y="498"/>
                                    <a:pt x="840" y="492"/>
                                    <a:pt x="844" y="488"/>
                                  </a:cubicBezTo>
                                  <a:cubicBezTo>
                                    <a:pt x="849" y="483"/>
                                    <a:pt x="856" y="480"/>
                                    <a:pt x="864" y="480"/>
                                  </a:cubicBezTo>
                                  <a:cubicBezTo>
                                    <a:pt x="871" y="480"/>
                                    <a:pt x="878" y="483"/>
                                    <a:pt x="883" y="488"/>
                                  </a:cubicBezTo>
                                  <a:cubicBezTo>
                                    <a:pt x="887" y="492"/>
                                    <a:pt x="890" y="498"/>
                                    <a:pt x="891" y="504"/>
                                  </a:cubicBezTo>
                                  <a:cubicBezTo>
                                    <a:pt x="892" y="504"/>
                                    <a:pt x="892" y="504"/>
                                    <a:pt x="892" y="504"/>
                                  </a:cubicBezTo>
                                  <a:cubicBezTo>
                                    <a:pt x="891" y="489"/>
                                    <a:pt x="879" y="478"/>
                                    <a:pt x="864" y="478"/>
                                  </a:cubicBezTo>
                                  <a:close/>
                                  <a:moveTo>
                                    <a:pt x="621" y="471"/>
                                  </a:moveTo>
                                  <a:cubicBezTo>
                                    <a:pt x="602" y="471"/>
                                    <a:pt x="587" y="486"/>
                                    <a:pt x="585" y="504"/>
                                  </a:cubicBezTo>
                                  <a:cubicBezTo>
                                    <a:pt x="587" y="504"/>
                                    <a:pt x="587" y="504"/>
                                    <a:pt x="587" y="504"/>
                                  </a:cubicBezTo>
                                  <a:cubicBezTo>
                                    <a:pt x="587" y="496"/>
                                    <a:pt x="591" y="488"/>
                                    <a:pt x="597" y="483"/>
                                  </a:cubicBezTo>
                                  <a:cubicBezTo>
                                    <a:pt x="603" y="476"/>
                                    <a:pt x="611" y="473"/>
                                    <a:pt x="621" y="473"/>
                                  </a:cubicBezTo>
                                  <a:cubicBezTo>
                                    <a:pt x="630" y="473"/>
                                    <a:pt x="639" y="476"/>
                                    <a:pt x="645" y="483"/>
                                  </a:cubicBezTo>
                                  <a:cubicBezTo>
                                    <a:pt x="651" y="488"/>
                                    <a:pt x="654" y="496"/>
                                    <a:pt x="655" y="504"/>
                                  </a:cubicBezTo>
                                  <a:cubicBezTo>
                                    <a:pt x="656" y="504"/>
                                    <a:pt x="656" y="504"/>
                                    <a:pt x="656" y="504"/>
                                  </a:cubicBezTo>
                                  <a:cubicBezTo>
                                    <a:pt x="655" y="486"/>
                                    <a:pt x="640" y="471"/>
                                    <a:pt x="621" y="471"/>
                                  </a:cubicBezTo>
                                  <a:close/>
                                  <a:moveTo>
                                    <a:pt x="621" y="463"/>
                                  </a:moveTo>
                                  <a:cubicBezTo>
                                    <a:pt x="598" y="463"/>
                                    <a:pt x="579" y="481"/>
                                    <a:pt x="577" y="504"/>
                                  </a:cubicBezTo>
                                  <a:cubicBezTo>
                                    <a:pt x="579" y="504"/>
                                    <a:pt x="579" y="504"/>
                                    <a:pt x="579" y="504"/>
                                  </a:cubicBezTo>
                                  <a:cubicBezTo>
                                    <a:pt x="580" y="494"/>
                                    <a:pt x="584" y="484"/>
                                    <a:pt x="591" y="477"/>
                                  </a:cubicBezTo>
                                  <a:cubicBezTo>
                                    <a:pt x="599" y="470"/>
                                    <a:pt x="609" y="465"/>
                                    <a:pt x="621" y="465"/>
                                  </a:cubicBezTo>
                                  <a:cubicBezTo>
                                    <a:pt x="632" y="465"/>
                                    <a:pt x="643" y="470"/>
                                    <a:pt x="650" y="477"/>
                                  </a:cubicBezTo>
                                  <a:cubicBezTo>
                                    <a:pt x="657" y="484"/>
                                    <a:pt x="662" y="494"/>
                                    <a:pt x="663" y="504"/>
                                  </a:cubicBezTo>
                                  <a:cubicBezTo>
                                    <a:pt x="664" y="504"/>
                                    <a:pt x="664" y="504"/>
                                    <a:pt x="664" y="504"/>
                                  </a:cubicBezTo>
                                  <a:cubicBezTo>
                                    <a:pt x="663" y="481"/>
                                    <a:pt x="644" y="463"/>
                                    <a:pt x="621" y="463"/>
                                  </a:cubicBezTo>
                                  <a:close/>
                                  <a:moveTo>
                                    <a:pt x="135" y="471"/>
                                  </a:moveTo>
                                  <a:cubicBezTo>
                                    <a:pt x="116" y="471"/>
                                    <a:pt x="101" y="486"/>
                                    <a:pt x="99" y="504"/>
                                  </a:cubicBezTo>
                                  <a:cubicBezTo>
                                    <a:pt x="101" y="504"/>
                                    <a:pt x="101" y="504"/>
                                    <a:pt x="101" y="504"/>
                                  </a:cubicBezTo>
                                  <a:cubicBezTo>
                                    <a:pt x="102" y="496"/>
                                    <a:pt x="105" y="488"/>
                                    <a:pt x="111" y="483"/>
                                  </a:cubicBezTo>
                                  <a:cubicBezTo>
                                    <a:pt x="117" y="476"/>
                                    <a:pt x="126" y="473"/>
                                    <a:pt x="135" y="473"/>
                                  </a:cubicBezTo>
                                  <a:cubicBezTo>
                                    <a:pt x="144" y="473"/>
                                    <a:pt x="153" y="476"/>
                                    <a:pt x="159" y="483"/>
                                  </a:cubicBezTo>
                                  <a:cubicBezTo>
                                    <a:pt x="165" y="488"/>
                                    <a:pt x="168" y="496"/>
                                    <a:pt x="169" y="504"/>
                                  </a:cubicBezTo>
                                  <a:cubicBezTo>
                                    <a:pt x="171" y="504"/>
                                    <a:pt x="171" y="504"/>
                                    <a:pt x="171" y="504"/>
                                  </a:cubicBezTo>
                                  <a:cubicBezTo>
                                    <a:pt x="169" y="486"/>
                                    <a:pt x="154" y="471"/>
                                    <a:pt x="135" y="471"/>
                                  </a:cubicBezTo>
                                  <a:close/>
                                  <a:moveTo>
                                    <a:pt x="135" y="478"/>
                                  </a:moveTo>
                                  <a:cubicBezTo>
                                    <a:pt x="120" y="478"/>
                                    <a:pt x="108" y="489"/>
                                    <a:pt x="106" y="504"/>
                                  </a:cubicBezTo>
                                  <a:cubicBezTo>
                                    <a:pt x="108" y="504"/>
                                    <a:pt x="108" y="504"/>
                                    <a:pt x="108" y="504"/>
                                  </a:cubicBezTo>
                                  <a:cubicBezTo>
                                    <a:pt x="109" y="498"/>
                                    <a:pt x="111" y="492"/>
                                    <a:pt x="116" y="488"/>
                                  </a:cubicBezTo>
                                  <a:cubicBezTo>
                                    <a:pt x="121" y="483"/>
                                    <a:pt x="128" y="480"/>
                                    <a:pt x="135" y="480"/>
                                  </a:cubicBezTo>
                                  <a:cubicBezTo>
                                    <a:pt x="143" y="480"/>
                                    <a:pt x="149" y="483"/>
                                    <a:pt x="154" y="488"/>
                                  </a:cubicBezTo>
                                  <a:cubicBezTo>
                                    <a:pt x="159" y="492"/>
                                    <a:pt x="161" y="498"/>
                                    <a:pt x="162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62" y="489"/>
                                    <a:pt x="150" y="478"/>
                                    <a:pt x="135" y="478"/>
                                  </a:cubicBezTo>
                                  <a:close/>
                                  <a:moveTo>
                                    <a:pt x="681" y="500"/>
                                  </a:moveTo>
                                  <a:cubicBezTo>
                                    <a:pt x="678" y="500"/>
                                    <a:pt x="676" y="502"/>
                                    <a:pt x="675" y="504"/>
                                  </a:cubicBezTo>
                                  <a:cubicBezTo>
                                    <a:pt x="677" y="504"/>
                                    <a:pt x="677" y="504"/>
                                    <a:pt x="677" y="504"/>
                                  </a:cubicBezTo>
                                  <a:cubicBezTo>
                                    <a:pt x="678" y="503"/>
                                    <a:pt x="679" y="502"/>
                                    <a:pt x="681" y="502"/>
                                  </a:cubicBezTo>
                                  <a:cubicBezTo>
                                    <a:pt x="683" y="502"/>
                                    <a:pt x="684" y="503"/>
                                    <a:pt x="685" y="504"/>
                                  </a:cubicBezTo>
                                  <a:cubicBezTo>
                                    <a:pt x="687" y="504"/>
                                    <a:pt x="687" y="504"/>
                                    <a:pt x="687" y="504"/>
                                  </a:cubicBezTo>
                                  <a:cubicBezTo>
                                    <a:pt x="686" y="502"/>
                                    <a:pt x="684" y="500"/>
                                    <a:pt x="681" y="500"/>
                                  </a:cubicBezTo>
                                  <a:close/>
                                  <a:moveTo>
                                    <a:pt x="135" y="463"/>
                                  </a:moveTo>
                                  <a:cubicBezTo>
                                    <a:pt x="112" y="463"/>
                                    <a:pt x="93" y="481"/>
                                    <a:pt x="92" y="504"/>
                                  </a:cubicBezTo>
                                  <a:cubicBezTo>
                                    <a:pt x="93" y="504"/>
                                    <a:pt x="93" y="504"/>
                                    <a:pt x="93" y="504"/>
                                  </a:cubicBezTo>
                                  <a:cubicBezTo>
                                    <a:pt x="94" y="494"/>
                                    <a:pt x="98" y="484"/>
                                    <a:pt x="105" y="477"/>
                                  </a:cubicBezTo>
                                  <a:cubicBezTo>
                                    <a:pt x="113" y="470"/>
                                    <a:pt x="123" y="465"/>
                                    <a:pt x="135" y="465"/>
                                  </a:cubicBezTo>
                                  <a:cubicBezTo>
                                    <a:pt x="147" y="465"/>
                                    <a:pt x="157" y="470"/>
                                    <a:pt x="165" y="477"/>
                                  </a:cubicBezTo>
                                  <a:cubicBezTo>
                                    <a:pt x="172" y="484"/>
                                    <a:pt x="176" y="494"/>
                                    <a:pt x="177" y="504"/>
                                  </a:cubicBezTo>
                                  <a:cubicBezTo>
                                    <a:pt x="178" y="504"/>
                                    <a:pt x="178" y="504"/>
                                    <a:pt x="178" y="504"/>
                                  </a:cubicBezTo>
                                  <a:cubicBezTo>
                                    <a:pt x="177" y="481"/>
                                    <a:pt x="158" y="463"/>
                                    <a:pt x="135" y="463"/>
                                  </a:cubicBezTo>
                                  <a:close/>
                                  <a:moveTo>
                                    <a:pt x="621" y="486"/>
                                  </a:moveTo>
                                  <a:cubicBezTo>
                                    <a:pt x="610" y="486"/>
                                    <a:pt x="601" y="494"/>
                                    <a:pt x="600" y="504"/>
                                  </a:cubicBezTo>
                                  <a:cubicBezTo>
                                    <a:pt x="602" y="504"/>
                                    <a:pt x="602" y="504"/>
                                    <a:pt x="602" y="504"/>
                                  </a:cubicBezTo>
                                  <a:cubicBezTo>
                                    <a:pt x="602" y="500"/>
                                    <a:pt x="604" y="496"/>
                                    <a:pt x="607" y="493"/>
                                  </a:cubicBezTo>
                                  <a:cubicBezTo>
                                    <a:pt x="611" y="489"/>
                                    <a:pt x="615" y="487"/>
                                    <a:pt x="621" y="487"/>
                                  </a:cubicBezTo>
                                  <a:cubicBezTo>
                                    <a:pt x="626" y="487"/>
                                    <a:pt x="631" y="489"/>
                                    <a:pt x="635" y="493"/>
                                  </a:cubicBezTo>
                                  <a:cubicBezTo>
                                    <a:pt x="638" y="496"/>
                                    <a:pt x="639" y="500"/>
                                    <a:pt x="640" y="504"/>
                                  </a:cubicBezTo>
                                  <a:cubicBezTo>
                                    <a:pt x="642" y="504"/>
                                    <a:pt x="642" y="504"/>
                                    <a:pt x="642" y="504"/>
                                  </a:cubicBezTo>
                                  <a:cubicBezTo>
                                    <a:pt x="640" y="494"/>
                                    <a:pt x="632" y="486"/>
                                    <a:pt x="621" y="486"/>
                                  </a:cubicBezTo>
                                  <a:close/>
                                  <a:moveTo>
                                    <a:pt x="621" y="478"/>
                                  </a:moveTo>
                                  <a:cubicBezTo>
                                    <a:pt x="606" y="478"/>
                                    <a:pt x="594" y="489"/>
                                    <a:pt x="592" y="504"/>
                                  </a:cubicBezTo>
                                  <a:cubicBezTo>
                                    <a:pt x="594" y="504"/>
                                    <a:pt x="594" y="504"/>
                                    <a:pt x="594" y="504"/>
                                  </a:cubicBezTo>
                                  <a:cubicBezTo>
                                    <a:pt x="594" y="498"/>
                                    <a:pt x="597" y="492"/>
                                    <a:pt x="602" y="488"/>
                                  </a:cubicBezTo>
                                  <a:cubicBezTo>
                                    <a:pt x="607" y="483"/>
                                    <a:pt x="613" y="480"/>
                                    <a:pt x="621" y="480"/>
                                  </a:cubicBezTo>
                                  <a:cubicBezTo>
                                    <a:pt x="628" y="480"/>
                                    <a:pt x="635" y="483"/>
                                    <a:pt x="640" y="488"/>
                                  </a:cubicBezTo>
                                  <a:cubicBezTo>
                                    <a:pt x="644" y="492"/>
                                    <a:pt x="647" y="498"/>
                                    <a:pt x="648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8" y="489"/>
                                    <a:pt x="636" y="478"/>
                                    <a:pt x="621" y="478"/>
                                  </a:cubicBezTo>
                                  <a:close/>
                                  <a:moveTo>
                                    <a:pt x="742" y="471"/>
                                  </a:moveTo>
                                  <a:cubicBezTo>
                                    <a:pt x="723" y="471"/>
                                    <a:pt x="707" y="486"/>
                                    <a:pt x="706" y="504"/>
                                  </a:cubicBezTo>
                                  <a:cubicBezTo>
                                    <a:pt x="708" y="504"/>
                                    <a:pt x="708" y="504"/>
                                    <a:pt x="708" y="504"/>
                                  </a:cubicBezTo>
                                  <a:cubicBezTo>
                                    <a:pt x="708" y="496"/>
                                    <a:pt x="712" y="488"/>
                                    <a:pt x="717" y="483"/>
                                  </a:cubicBezTo>
                                  <a:cubicBezTo>
                                    <a:pt x="724" y="476"/>
                                    <a:pt x="732" y="473"/>
                                    <a:pt x="742" y="473"/>
                                  </a:cubicBezTo>
                                  <a:cubicBezTo>
                                    <a:pt x="751" y="473"/>
                                    <a:pt x="760" y="476"/>
                                    <a:pt x="766" y="483"/>
                                  </a:cubicBezTo>
                                  <a:cubicBezTo>
                                    <a:pt x="771" y="488"/>
                                    <a:pt x="775" y="496"/>
                                    <a:pt x="776" y="504"/>
                                  </a:cubicBezTo>
                                  <a:cubicBezTo>
                                    <a:pt x="777" y="504"/>
                                    <a:pt x="777" y="504"/>
                                    <a:pt x="777" y="504"/>
                                  </a:cubicBezTo>
                                  <a:cubicBezTo>
                                    <a:pt x="776" y="486"/>
                                    <a:pt x="761" y="471"/>
                                    <a:pt x="742" y="471"/>
                                  </a:cubicBezTo>
                                  <a:close/>
                                  <a:moveTo>
                                    <a:pt x="742" y="486"/>
                                  </a:moveTo>
                                  <a:cubicBezTo>
                                    <a:pt x="731" y="486"/>
                                    <a:pt x="722" y="494"/>
                                    <a:pt x="721" y="504"/>
                                  </a:cubicBezTo>
                                  <a:cubicBezTo>
                                    <a:pt x="722" y="504"/>
                                    <a:pt x="722" y="504"/>
                                    <a:pt x="722" y="504"/>
                                  </a:cubicBezTo>
                                  <a:cubicBezTo>
                                    <a:pt x="723" y="500"/>
                                    <a:pt x="725" y="496"/>
                                    <a:pt x="728" y="493"/>
                                  </a:cubicBezTo>
                                  <a:cubicBezTo>
                                    <a:pt x="731" y="489"/>
                                    <a:pt x="736" y="487"/>
                                    <a:pt x="742" y="487"/>
                                  </a:cubicBezTo>
                                  <a:cubicBezTo>
                                    <a:pt x="747" y="487"/>
                                    <a:pt x="752" y="489"/>
                                    <a:pt x="755" y="493"/>
                                  </a:cubicBezTo>
                                  <a:cubicBezTo>
                                    <a:pt x="758" y="496"/>
                                    <a:pt x="760" y="500"/>
                                    <a:pt x="761" y="504"/>
                                  </a:cubicBezTo>
                                  <a:cubicBezTo>
                                    <a:pt x="762" y="504"/>
                                    <a:pt x="762" y="504"/>
                                    <a:pt x="762" y="504"/>
                                  </a:cubicBezTo>
                                  <a:cubicBezTo>
                                    <a:pt x="761" y="494"/>
                                    <a:pt x="752" y="486"/>
                                    <a:pt x="742" y="486"/>
                                  </a:cubicBezTo>
                                  <a:close/>
                                  <a:moveTo>
                                    <a:pt x="135" y="500"/>
                                  </a:moveTo>
                                  <a:cubicBezTo>
                                    <a:pt x="132" y="500"/>
                                    <a:pt x="130" y="502"/>
                                    <a:pt x="129" y="504"/>
                                  </a:cubicBez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2" y="503"/>
                                    <a:pt x="133" y="502"/>
                                    <a:pt x="135" y="502"/>
                                  </a:cubicBezTo>
                                  <a:cubicBezTo>
                                    <a:pt x="137" y="502"/>
                                    <a:pt x="138" y="503"/>
                                    <a:pt x="139" y="504"/>
                                  </a:cubicBezTo>
                                  <a:cubicBezTo>
                                    <a:pt x="141" y="504"/>
                                    <a:pt x="141" y="504"/>
                                    <a:pt x="141" y="504"/>
                                  </a:cubicBezTo>
                                  <a:cubicBezTo>
                                    <a:pt x="140" y="502"/>
                                    <a:pt x="138" y="500"/>
                                    <a:pt x="135" y="500"/>
                                  </a:cubicBezTo>
                                  <a:close/>
                                  <a:moveTo>
                                    <a:pt x="742" y="478"/>
                                  </a:moveTo>
                                  <a:cubicBezTo>
                                    <a:pt x="727" y="478"/>
                                    <a:pt x="714" y="489"/>
                                    <a:pt x="713" y="504"/>
                                  </a:cubicBezTo>
                                  <a:cubicBezTo>
                                    <a:pt x="715" y="504"/>
                                    <a:pt x="715" y="504"/>
                                    <a:pt x="715" y="504"/>
                                  </a:cubicBezTo>
                                  <a:cubicBezTo>
                                    <a:pt x="715" y="498"/>
                                    <a:pt x="718" y="492"/>
                                    <a:pt x="722" y="488"/>
                                  </a:cubicBezTo>
                                  <a:cubicBezTo>
                                    <a:pt x="727" y="483"/>
                                    <a:pt x="734" y="480"/>
                                    <a:pt x="742" y="480"/>
                                  </a:cubicBezTo>
                                  <a:cubicBezTo>
                                    <a:pt x="749" y="480"/>
                                    <a:pt x="756" y="483"/>
                                    <a:pt x="761" y="488"/>
                                  </a:cubicBezTo>
                                  <a:cubicBezTo>
                                    <a:pt x="765" y="492"/>
                                    <a:pt x="768" y="498"/>
                                    <a:pt x="769" y="504"/>
                                  </a:cubicBezTo>
                                  <a:cubicBezTo>
                                    <a:pt x="770" y="504"/>
                                    <a:pt x="770" y="504"/>
                                    <a:pt x="770" y="504"/>
                                  </a:cubicBezTo>
                                  <a:cubicBezTo>
                                    <a:pt x="769" y="489"/>
                                    <a:pt x="757" y="478"/>
                                    <a:pt x="742" y="478"/>
                                  </a:cubicBezTo>
                                  <a:close/>
                                  <a:moveTo>
                                    <a:pt x="742" y="500"/>
                                  </a:moveTo>
                                  <a:cubicBezTo>
                                    <a:pt x="739" y="500"/>
                                    <a:pt x="737" y="502"/>
                                    <a:pt x="736" y="504"/>
                                  </a:cubicBezTo>
                                  <a:cubicBezTo>
                                    <a:pt x="738" y="504"/>
                                    <a:pt x="738" y="504"/>
                                    <a:pt x="738" y="504"/>
                                  </a:cubicBezTo>
                                  <a:cubicBezTo>
                                    <a:pt x="738" y="503"/>
                                    <a:pt x="740" y="502"/>
                                    <a:pt x="742" y="502"/>
                                  </a:cubicBezTo>
                                  <a:cubicBezTo>
                                    <a:pt x="743" y="502"/>
                                    <a:pt x="745" y="503"/>
                                    <a:pt x="746" y="504"/>
                                  </a:cubicBezTo>
                                  <a:cubicBezTo>
                                    <a:pt x="748" y="504"/>
                                    <a:pt x="748" y="504"/>
                                    <a:pt x="748" y="504"/>
                                  </a:cubicBezTo>
                                  <a:cubicBezTo>
                                    <a:pt x="747" y="502"/>
                                    <a:pt x="744" y="500"/>
                                    <a:pt x="742" y="500"/>
                                  </a:cubicBezTo>
                                  <a:close/>
                                  <a:moveTo>
                                    <a:pt x="135" y="486"/>
                                  </a:moveTo>
                                  <a:cubicBezTo>
                                    <a:pt x="124" y="486"/>
                                    <a:pt x="116" y="494"/>
                                    <a:pt x="114" y="504"/>
                                  </a:cubicBezTo>
                                  <a:cubicBezTo>
                                    <a:pt x="116" y="504"/>
                                    <a:pt x="116" y="504"/>
                                    <a:pt x="116" y="504"/>
                                  </a:cubicBezTo>
                                  <a:cubicBezTo>
                                    <a:pt x="116" y="500"/>
                                    <a:pt x="118" y="496"/>
                                    <a:pt x="121" y="493"/>
                                  </a:cubicBezTo>
                                  <a:cubicBezTo>
                                    <a:pt x="125" y="489"/>
                                    <a:pt x="130" y="487"/>
                                    <a:pt x="135" y="487"/>
                                  </a:cubicBezTo>
                                  <a:cubicBezTo>
                                    <a:pt x="140" y="487"/>
                                    <a:pt x="145" y="489"/>
                                    <a:pt x="149" y="493"/>
                                  </a:cubicBezTo>
                                  <a:cubicBezTo>
                                    <a:pt x="152" y="496"/>
                                    <a:pt x="154" y="500"/>
                                    <a:pt x="154" y="504"/>
                                  </a:cubicBezTo>
                                  <a:cubicBezTo>
                                    <a:pt x="156" y="504"/>
                                    <a:pt x="156" y="504"/>
                                    <a:pt x="156" y="504"/>
                                  </a:cubicBezTo>
                                  <a:cubicBezTo>
                                    <a:pt x="154" y="494"/>
                                    <a:pt x="146" y="486"/>
                                    <a:pt x="135" y="486"/>
                                  </a:cubicBezTo>
                                  <a:close/>
                                  <a:moveTo>
                                    <a:pt x="135" y="493"/>
                                  </a:moveTo>
                                  <a:cubicBezTo>
                                    <a:pt x="129" y="493"/>
                                    <a:pt x="123" y="498"/>
                                    <a:pt x="122" y="504"/>
                                  </a:cubicBezTo>
                                  <a:cubicBezTo>
                                    <a:pt x="123" y="504"/>
                                    <a:pt x="123" y="504"/>
                                    <a:pt x="123" y="504"/>
                                  </a:cubicBezTo>
                                  <a:cubicBezTo>
                                    <a:pt x="125" y="499"/>
                                    <a:pt x="129" y="495"/>
                                    <a:pt x="135" y="495"/>
                                  </a:cubicBezTo>
                                  <a:cubicBezTo>
                                    <a:pt x="141" y="495"/>
                                    <a:pt x="145" y="499"/>
                                    <a:pt x="147" y="504"/>
                                  </a:cubicBezTo>
                                  <a:cubicBezTo>
                                    <a:pt x="148" y="504"/>
                                    <a:pt x="148" y="504"/>
                                    <a:pt x="148" y="504"/>
                                  </a:cubicBezTo>
                                  <a:cubicBezTo>
                                    <a:pt x="147" y="498"/>
                                    <a:pt x="142" y="493"/>
                                    <a:pt x="135" y="493"/>
                                  </a:cubicBezTo>
                                  <a:close/>
                                  <a:moveTo>
                                    <a:pt x="742" y="493"/>
                                  </a:moveTo>
                                  <a:cubicBezTo>
                                    <a:pt x="735" y="493"/>
                                    <a:pt x="730" y="498"/>
                                    <a:pt x="728" y="504"/>
                                  </a:cubicBezTo>
                                  <a:cubicBezTo>
                                    <a:pt x="730" y="504"/>
                                    <a:pt x="730" y="504"/>
                                    <a:pt x="730" y="504"/>
                                  </a:cubicBezTo>
                                  <a:cubicBezTo>
                                    <a:pt x="731" y="499"/>
                                    <a:pt x="736" y="495"/>
                                    <a:pt x="742" y="495"/>
                                  </a:cubicBezTo>
                                  <a:cubicBezTo>
                                    <a:pt x="747" y="495"/>
                                    <a:pt x="752" y="499"/>
                                    <a:pt x="753" y="504"/>
                                  </a:cubicBezTo>
                                  <a:cubicBezTo>
                                    <a:pt x="755" y="504"/>
                                    <a:pt x="755" y="504"/>
                                    <a:pt x="755" y="504"/>
                                  </a:cubicBezTo>
                                  <a:cubicBezTo>
                                    <a:pt x="754" y="498"/>
                                    <a:pt x="748" y="493"/>
                                    <a:pt x="742" y="493"/>
                                  </a:cubicBezTo>
                                  <a:close/>
                                </a:path>
                              </a:pathLst>
                            </a:custGeom>
                            <a:ln/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Rounded Rectangle 65"/>
                          <wps:cNvSpPr/>
                          <wps:spPr>
                            <a:xfrm>
                              <a:off x="276046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ln/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7" name="Group 87"/>
                        <wpg:cNvGrpSpPr/>
                        <wpg:grpSpPr>
                          <a:xfrm>
                            <a:off x="19050" y="5543550"/>
                            <a:ext cx="6171565" cy="1600200"/>
                            <a:chOff x="0" y="0"/>
                            <a:chExt cx="6171565" cy="1600200"/>
                          </a:xfrm>
                          <a:grpFill/>
                        </wpg:grpSpPr>
                        <wpg:grpSp>
                          <wpg:cNvPr id="88" name="Group 88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165" cy="1600200"/>
                            </a:xfrm>
                            <a:grpFill/>
                          </wpg:grpSpPr>
                          <wps:wsp>
                            <wps:cNvPr id="89" name="Freeform 8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165" cy="1600200"/>
                              </a:xfrm>
                              <a:custGeom>
                                <a:avLst/>
                                <a:gdLst>
                                  <a:gd name="T0" fmla="*/ 825 w 936"/>
                                  <a:gd name="T1" fmla="*/ 340 h 504"/>
                                  <a:gd name="T2" fmla="*/ 735 w 936"/>
                                  <a:gd name="T3" fmla="*/ 127 h 504"/>
                                  <a:gd name="T4" fmla="*/ 746 w 936"/>
                                  <a:gd name="T5" fmla="*/ 291 h 504"/>
                                  <a:gd name="T6" fmla="*/ 728 w 936"/>
                                  <a:gd name="T7" fmla="*/ 217 h 504"/>
                                  <a:gd name="T8" fmla="*/ 706 w 936"/>
                                  <a:gd name="T9" fmla="*/ 312 h 504"/>
                                  <a:gd name="T10" fmla="*/ 783 w 936"/>
                                  <a:gd name="T11" fmla="*/ 422 h 504"/>
                                  <a:gd name="T12" fmla="*/ 763 w 936"/>
                                  <a:gd name="T13" fmla="*/ 96 h 504"/>
                                  <a:gd name="T14" fmla="*/ 767 w 936"/>
                                  <a:gd name="T15" fmla="*/ 122 h 504"/>
                                  <a:gd name="T16" fmla="*/ 863 w 936"/>
                                  <a:gd name="T17" fmla="*/ 330 h 504"/>
                                  <a:gd name="T18" fmla="*/ 740 w 936"/>
                                  <a:gd name="T19" fmla="*/ 15 h 504"/>
                                  <a:gd name="T20" fmla="*/ 770 w 936"/>
                                  <a:gd name="T21" fmla="*/ 38 h 504"/>
                                  <a:gd name="T22" fmla="*/ 770 w 936"/>
                                  <a:gd name="T23" fmla="*/ 33 h 504"/>
                                  <a:gd name="T24" fmla="*/ 765 w 936"/>
                                  <a:gd name="T25" fmla="*/ 108 h 504"/>
                                  <a:gd name="T26" fmla="*/ 907 w 936"/>
                                  <a:gd name="T27" fmla="*/ 172 h 504"/>
                                  <a:gd name="T28" fmla="*/ 860 w 936"/>
                                  <a:gd name="T29" fmla="*/ 24 h 504"/>
                                  <a:gd name="T30" fmla="*/ 753 w 936"/>
                                  <a:gd name="T31" fmla="*/ 66 h 504"/>
                                  <a:gd name="T32" fmla="*/ 804 w 936"/>
                                  <a:gd name="T33" fmla="*/ 92 h 504"/>
                                  <a:gd name="T34" fmla="*/ 0 w 936"/>
                                  <a:gd name="T35" fmla="*/ 67 h 504"/>
                                  <a:gd name="T36" fmla="*/ 84 w 936"/>
                                  <a:gd name="T37" fmla="*/ 28 h 504"/>
                                  <a:gd name="T38" fmla="*/ 16 w 936"/>
                                  <a:gd name="T39" fmla="*/ 161 h 504"/>
                                  <a:gd name="T40" fmla="*/ 624 w 936"/>
                                  <a:gd name="T41" fmla="*/ 348 h 504"/>
                                  <a:gd name="T42" fmla="*/ 674 w 936"/>
                                  <a:gd name="T43" fmla="*/ 142 h 504"/>
                                  <a:gd name="T44" fmla="*/ 541 w 936"/>
                                  <a:gd name="T45" fmla="*/ 353 h 504"/>
                                  <a:gd name="T46" fmla="*/ 599 w 936"/>
                                  <a:gd name="T47" fmla="*/ 245 h 504"/>
                                  <a:gd name="T48" fmla="*/ 512 w 936"/>
                                  <a:gd name="T49" fmla="*/ 398 h 504"/>
                                  <a:gd name="T50" fmla="*/ 656 w 936"/>
                                  <a:gd name="T51" fmla="*/ 118 h 504"/>
                                  <a:gd name="T52" fmla="*/ 561 w 936"/>
                                  <a:gd name="T53" fmla="*/ 157 h 504"/>
                                  <a:gd name="T54" fmla="*/ 430 w 936"/>
                                  <a:gd name="T55" fmla="*/ 194 h 504"/>
                                  <a:gd name="T56" fmla="*/ 421 w 936"/>
                                  <a:gd name="T57" fmla="*/ 142 h 504"/>
                                  <a:gd name="T58" fmla="*/ 495 w 936"/>
                                  <a:gd name="T59" fmla="*/ 94 h 504"/>
                                  <a:gd name="T60" fmla="*/ 371 w 936"/>
                                  <a:gd name="T61" fmla="*/ 73 h 504"/>
                                  <a:gd name="T62" fmla="*/ 633 w 936"/>
                                  <a:gd name="T63" fmla="*/ 54 h 504"/>
                                  <a:gd name="T64" fmla="*/ 455 w 936"/>
                                  <a:gd name="T65" fmla="*/ 26 h 504"/>
                                  <a:gd name="T66" fmla="*/ 410 w 936"/>
                                  <a:gd name="T67" fmla="*/ 0 h 504"/>
                                  <a:gd name="T68" fmla="*/ 161 w 936"/>
                                  <a:gd name="T69" fmla="*/ 94 h 504"/>
                                  <a:gd name="T70" fmla="*/ 46 w 936"/>
                                  <a:gd name="T71" fmla="*/ 161 h 504"/>
                                  <a:gd name="T72" fmla="*/ 0 w 936"/>
                                  <a:gd name="T73" fmla="*/ 182 h 504"/>
                                  <a:gd name="T74" fmla="*/ 139 w 936"/>
                                  <a:gd name="T75" fmla="*/ 289 h 504"/>
                                  <a:gd name="T76" fmla="*/ 2 w 936"/>
                                  <a:gd name="T77" fmla="*/ 257 h 504"/>
                                  <a:gd name="T78" fmla="*/ 50 w 936"/>
                                  <a:gd name="T79" fmla="*/ 379 h 504"/>
                                  <a:gd name="T80" fmla="*/ 351 w 936"/>
                                  <a:gd name="T81" fmla="*/ 451 h 504"/>
                                  <a:gd name="T82" fmla="*/ 381 w 936"/>
                                  <a:gd name="T83" fmla="*/ 391 h 504"/>
                                  <a:gd name="T84" fmla="*/ 543 w 936"/>
                                  <a:gd name="T85" fmla="*/ 492 h 504"/>
                                  <a:gd name="T86" fmla="*/ 837 w 936"/>
                                  <a:gd name="T87" fmla="*/ 0 h 504"/>
                                  <a:gd name="T88" fmla="*/ 754 w 936"/>
                                  <a:gd name="T89" fmla="*/ 37 h 504"/>
                                  <a:gd name="T90" fmla="*/ 69 w 936"/>
                                  <a:gd name="T91" fmla="*/ 477 h 504"/>
                                  <a:gd name="T92" fmla="*/ 765 w 936"/>
                                  <a:gd name="T93" fmla="*/ 29 h 504"/>
                                  <a:gd name="T94" fmla="*/ 736 w 936"/>
                                  <a:gd name="T95" fmla="*/ 8 h 504"/>
                                  <a:gd name="T96" fmla="*/ 724 w 936"/>
                                  <a:gd name="T97" fmla="*/ 93 h 504"/>
                                  <a:gd name="T98" fmla="*/ 714 w 936"/>
                                  <a:gd name="T99" fmla="*/ 9 h 504"/>
                                  <a:gd name="T100" fmla="*/ 639 w 936"/>
                                  <a:gd name="T101" fmla="*/ 7 h 504"/>
                                  <a:gd name="T102" fmla="*/ 692 w 936"/>
                                  <a:gd name="T103" fmla="*/ 18 h 504"/>
                                  <a:gd name="T104" fmla="*/ 917 w 936"/>
                                  <a:gd name="T105" fmla="*/ 89 h 504"/>
                                  <a:gd name="T106" fmla="*/ 735 w 936"/>
                                  <a:gd name="T107" fmla="*/ 54 h 504"/>
                                  <a:gd name="T108" fmla="*/ 576 w 936"/>
                                  <a:gd name="T109" fmla="*/ 63 h 504"/>
                                  <a:gd name="T110" fmla="*/ 473 w 936"/>
                                  <a:gd name="T111" fmla="*/ 16 h 504"/>
                                  <a:gd name="T112" fmla="*/ 563 w 936"/>
                                  <a:gd name="T113" fmla="*/ 0 h 504"/>
                                  <a:gd name="T114" fmla="*/ 708 w 936"/>
                                  <a:gd name="T115" fmla="*/ 73 h 504"/>
                                  <a:gd name="T116" fmla="*/ 673 w 936"/>
                                  <a:gd name="T117" fmla="*/ 60 h 504"/>
                                  <a:gd name="T118" fmla="*/ 635 w 936"/>
                                  <a:gd name="T119" fmla="*/ 46 h 504"/>
                                  <a:gd name="T120" fmla="*/ 683 w 936"/>
                                  <a:gd name="T121" fmla="*/ 66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936" h="504">
                                    <a:moveTo>
                                      <a:pt x="863" y="330"/>
                                    </a:moveTo>
                                    <a:cubicBezTo>
                                      <a:pt x="786" y="202"/>
                                      <a:pt x="745" y="112"/>
                                      <a:pt x="729" y="75"/>
                                    </a:cubicBezTo>
                                    <a:cubicBezTo>
                                      <a:pt x="732" y="84"/>
                                      <a:pt x="736" y="98"/>
                                      <a:pt x="741" y="116"/>
                                    </a:cubicBezTo>
                                    <a:cubicBezTo>
                                      <a:pt x="744" y="123"/>
                                      <a:pt x="746" y="131"/>
                                      <a:pt x="749" y="139"/>
                                    </a:cubicBezTo>
                                    <a:cubicBezTo>
                                      <a:pt x="751" y="139"/>
                                      <a:pt x="753" y="140"/>
                                      <a:pt x="754" y="141"/>
                                    </a:cubicBezTo>
                                    <a:cubicBezTo>
                                      <a:pt x="757" y="144"/>
                                      <a:pt x="757" y="148"/>
                                      <a:pt x="754" y="151"/>
                                    </a:cubicBezTo>
                                    <a:cubicBezTo>
                                      <a:pt x="767" y="185"/>
                                      <a:pt x="786" y="230"/>
                                      <a:pt x="814" y="289"/>
                                    </a:cubicBezTo>
                                    <a:cubicBezTo>
                                      <a:pt x="816" y="289"/>
                                      <a:pt x="819" y="290"/>
                                      <a:pt x="821" y="292"/>
                                    </a:cubicBezTo>
                                    <a:cubicBezTo>
                                      <a:pt x="824" y="295"/>
                                      <a:pt x="824" y="299"/>
                                      <a:pt x="821" y="302"/>
                                    </a:cubicBezTo>
                                    <a:cubicBezTo>
                                      <a:pt x="818" y="305"/>
                                      <a:pt x="813" y="305"/>
                                      <a:pt x="810" y="302"/>
                                    </a:cubicBezTo>
                                    <a:cubicBezTo>
                                      <a:pt x="807" y="299"/>
                                      <a:pt x="808" y="294"/>
                                      <a:pt x="811" y="291"/>
                                    </a:cubicBezTo>
                                    <a:cubicBezTo>
                                      <a:pt x="811" y="291"/>
                                      <a:pt x="811" y="291"/>
                                      <a:pt x="811" y="291"/>
                                    </a:cubicBezTo>
                                    <a:cubicBezTo>
                                      <a:pt x="792" y="250"/>
                                      <a:pt x="777" y="216"/>
                                      <a:pt x="766" y="188"/>
                                    </a:cubicBezTo>
                                    <a:cubicBezTo>
                                      <a:pt x="780" y="228"/>
                                      <a:pt x="800" y="278"/>
                                      <a:pt x="825" y="340"/>
                                    </a:cubicBezTo>
                                    <a:cubicBezTo>
                                      <a:pt x="828" y="339"/>
                                      <a:pt x="831" y="339"/>
                                      <a:pt x="833" y="342"/>
                                    </a:cubicBezTo>
                                    <a:cubicBezTo>
                                      <a:pt x="836" y="345"/>
                                      <a:pt x="836" y="349"/>
                                      <a:pt x="833" y="352"/>
                                    </a:cubicBezTo>
                                    <a:cubicBezTo>
                                      <a:pt x="830" y="355"/>
                                      <a:pt x="825" y="355"/>
                                      <a:pt x="822" y="352"/>
                                    </a:cubicBezTo>
                                    <a:cubicBezTo>
                                      <a:pt x="819" y="349"/>
                                      <a:pt x="820" y="344"/>
                                      <a:pt x="823" y="341"/>
                                    </a:cubicBezTo>
                                    <a:cubicBezTo>
                                      <a:pt x="823" y="341"/>
                                      <a:pt x="823" y="341"/>
                                      <a:pt x="823" y="341"/>
                                    </a:cubicBezTo>
                                    <a:cubicBezTo>
                                      <a:pt x="789" y="260"/>
                                      <a:pt x="766" y="198"/>
                                      <a:pt x="750" y="153"/>
                                    </a:cubicBezTo>
                                    <a:cubicBezTo>
                                      <a:pt x="748" y="154"/>
                                      <a:pt x="745" y="153"/>
                                      <a:pt x="744" y="151"/>
                                    </a:cubicBezTo>
                                    <a:cubicBezTo>
                                      <a:pt x="756" y="205"/>
                                      <a:pt x="777" y="280"/>
                                      <a:pt x="808" y="378"/>
                                    </a:cubicBezTo>
                                    <a:cubicBezTo>
                                      <a:pt x="811" y="377"/>
                                      <a:pt x="813" y="378"/>
                                      <a:pt x="815" y="380"/>
                                    </a:cubicBezTo>
                                    <a:cubicBezTo>
                                      <a:pt x="818" y="383"/>
                                      <a:pt x="818" y="387"/>
                                      <a:pt x="815" y="390"/>
                                    </a:cubicBezTo>
                                    <a:cubicBezTo>
                                      <a:pt x="812" y="393"/>
                                      <a:pt x="807" y="393"/>
                                      <a:pt x="805" y="390"/>
                                    </a:cubicBezTo>
                                    <a:cubicBezTo>
                                      <a:pt x="802" y="387"/>
                                      <a:pt x="802" y="382"/>
                                      <a:pt x="805" y="379"/>
                                    </a:cubicBezTo>
                                    <a:cubicBezTo>
                                      <a:pt x="805" y="379"/>
                                      <a:pt x="805" y="379"/>
                                      <a:pt x="806" y="379"/>
                                    </a:cubicBezTo>
                                    <a:cubicBezTo>
                                      <a:pt x="768" y="265"/>
                                      <a:pt x="747" y="181"/>
                                      <a:pt x="735" y="127"/>
                                    </a:cubicBezTo>
                                    <a:cubicBezTo>
                                      <a:pt x="741" y="163"/>
                                      <a:pt x="751" y="212"/>
                                      <a:pt x="765" y="269"/>
                                    </a:cubicBezTo>
                                    <a:cubicBezTo>
                                      <a:pt x="767" y="268"/>
                                      <a:pt x="769" y="269"/>
                                      <a:pt x="771" y="271"/>
                                    </a:cubicBezTo>
                                    <a:cubicBezTo>
                                      <a:pt x="774" y="274"/>
                                      <a:pt x="774" y="279"/>
                                      <a:pt x="771" y="281"/>
                                    </a:cubicBezTo>
                                    <a:cubicBezTo>
                                      <a:pt x="768" y="284"/>
                                      <a:pt x="763" y="284"/>
                                      <a:pt x="760" y="281"/>
                                    </a:cubicBezTo>
                                    <a:cubicBezTo>
                                      <a:pt x="757" y="278"/>
                                      <a:pt x="757" y="273"/>
                                      <a:pt x="760" y="270"/>
                                    </a:cubicBezTo>
                                    <a:cubicBezTo>
                                      <a:pt x="761" y="270"/>
                                      <a:pt x="762" y="270"/>
                                      <a:pt x="762" y="269"/>
                                    </a:cubicBezTo>
                                    <a:cubicBezTo>
                                      <a:pt x="745" y="201"/>
                                      <a:pt x="735" y="144"/>
                                      <a:pt x="728" y="107"/>
                                    </a:cubicBezTo>
                                    <a:cubicBezTo>
                                      <a:pt x="727" y="107"/>
                                      <a:pt x="725" y="107"/>
                                      <a:pt x="724" y="106"/>
                                    </a:cubicBezTo>
                                    <a:cubicBezTo>
                                      <a:pt x="724" y="132"/>
                                      <a:pt x="726" y="167"/>
                                      <a:pt x="730" y="209"/>
                                    </a:cubicBezTo>
                                    <a:cubicBezTo>
                                      <a:pt x="731" y="211"/>
                                      <a:pt x="731" y="214"/>
                                      <a:pt x="731" y="216"/>
                                    </a:cubicBezTo>
                                    <a:cubicBezTo>
                                      <a:pt x="731" y="216"/>
                                      <a:pt x="731" y="216"/>
                                      <a:pt x="731" y="217"/>
                                    </a:cubicBezTo>
                                    <a:cubicBezTo>
                                      <a:pt x="732" y="226"/>
                                      <a:pt x="733" y="235"/>
                                      <a:pt x="735" y="245"/>
                                    </a:cubicBezTo>
                                    <a:cubicBezTo>
                                      <a:pt x="736" y="259"/>
                                      <a:pt x="739" y="274"/>
                                      <a:pt x="741" y="289"/>
                                    </a:cubicBezTo>
                                    <a:cubicBezTo>
                                      <a:pt x="743" y="289"/>
                                      <a:pt x="744" y="290"/>
                                      <a:pt x="746" y="291"/>
                                    </a:cubicBezTo>
                                    <a:cubicBezTo>
                                      <a:pt x="748" y="294"/>
                                      <a:pt x="748" y="299"/>
                                      <a:pt x="745" y="301"/>
                                    </a:cubicBezTo>
                                    <a:cubicBezTo>
                                      <a:pt x="744" y="302"/>
                                      <a:pt x="744" y="302"/>
                                      <a:pt x="743" y="303"/>
                                    </a:cubicBezTo>
                                    <a:cubicBezTo>
                                      <a:pt x="747" y="333"/>
                                      <a:pt x="753" y="367"/>
                                      <a:pt x="760" y="403"/>
                                    </a:cubicBezTo>
                                    <a:cubicBezTo>
                                      <a:pt x="762" y="403"/>
                                      <a:pt x="765" y="404"/>
                                      <a:pt x="766" y="406"/>
                                    </a:cubicBezTo>
                                    <a:cubicBezTo>
                                      <a:pt x="769" y="409"/>
                                      <a:pt x="769" y="413"/>
                                      <a:pt x="766" y="416"/>
                                    </a:cubicBezTo>
                                    <a:cubicBezTo>
                                      <a:pt x="763" y="419"/>
                                      <a:pt x="758" y="419"/>
                                      <a:pt x="755" y="416"/>
                                    </a:cubicBezTo>
                                    <a:cubicBezTo>
                                      <a:pt x="753" y="413"/>
                                      <a:pt x="753" y="408"/>
                                      <a:pt x="756" y="405"/>
                                    </a:cubicBezTo>
                                    <a:cubicBezTo>
                                      <a:pt x="756" y="405"/>
                                      <a:pt x="757" y="405"/>
                                      <a:pt x="757" y="404"/>
                                    </a:cubicBezTo>
                                    <a:cubicBezTo>
                                      <a:pt x="750" y="367"/>
                                      <a:pt x="745" y="334"/>
                                      <a:pt x="740" y="303"/>
                                    </a:cubicBezTo>
                                    <a:cubicBezTo>
                                      <a:pt x="738" y="303"/>
                                      <a:pt x="736" y="302"/>
                                      <a:pt x="735" y="301"/>
                                    </a:cubicBezTo>
                                    <a:cubicBezTo>
                                      <a:pt x="732" y="298"/>
                                      <a:pt x="732" y="293"/>
                                      <a:pt x="735" y="291"/>
                                    </a:cubicBezTo>
                                    <a:cubicBezTo>
                                      <a:pt x="736" y="290"/>
                                      <a:pt x="737" y="289"/>
                                      <a:pt x="738" y="289"/>
                                    </a:cubicBezTo>
                                    <a:cubicBezTo>
                                      <a:pt x="735" y="274"/>
                                      <a:pt x="733" y="259"/>
                                      <a:pt x="732" y="245"/>
                                    </a:cubicBezTo>
                                    <a:cubicBezTo>
                                      <a:pt x="730" y="235"/>
                                      <a:pt x="729" y="226"/>
                                      <a:pt x="728" y="217"/>
                                    </a:cubicBezTo>
                                    <a:cubicBezTo>
                                      <a:pt x="728" y="217"/>
                                      <a:pt x="728" y="216"/>
                                      <a:pt x="728" y="216"/>
                                    </a:cubicBezTo>
                                    <a:cubicBezTo>
                                      <a:pt x="728" y="214"/>
                                      <a:pt x="728" y="211"/>
                                      <a:pt x="727" y="209"/>
                                    </a:cubicBezTo>
                                    <a:cubicBezTo>
                                      <a:pt x="722" y="162"/>
                                      <a:pt x="720" y="126"/>
                                      <a:pt x="720" y="102"/>
                                    </a:cubicBezTo>
                                    <a:cubicBezTo>
                                      <a:pt x="719" y="100"/>
                                      <a:pt x="719" y="99"/>
                                      <a:pt x="720" y="97"/>
                                    </a:cubicBezTo>
                                    <a:cubicBezTo>
                                      <a:pt x="720" y="92"/>
                                      <a:pt x="720" y="87"/>
                                      <a:pt x="720" y="83"/>
                                    </a:cubicBezTo>
                                    <a:cubicBezTo>
                                      <a:pt x="717" y="105"/>
                                      <a:pt x="714" y="139"/>
                                      <a:pt x="713" y="184"/>
                                    </a:cubicBezTo>
                                    <a:cubicBezTo>
                                      <a:pt x="715" y="185"/>
                                      <a:pt x="717" y="185"/>
                                      <a:pt x="718" y="187"/>
                                    </a:cubicBezTo>
                                    <a:cubicBezTo>
                                      <a:pt x="721" y="190"/>
                                      <a:pt x="721" y="194"/>
                                      <a:pt x="718" y="197"/>
                                    </a:cubicBezTo>
                                    <a:cubicBezTo>
                                      <a:pt x="715" y="199"/>
                                      <a:pt x="711" y="200"/>
                                      <a:pt x="709" y="198"/>
                                    </a:cubicBezTo>
                                    <a:cubicBezTo>
                                      <a:pt x="709" y="229"/>
                                      <a:pt x="709" y="266"/>
                                      <a:pt x="712" y="310"/>
                                    </a:cubicBezTo>
                                    <a:cubicBezTo>
                                      <a:pt x="713" y="310"/>
                                      <a:pt x="715" y="311"/>
                                      <a:pt x="716" y="312"/>
                                    </a:cubicBezTo>
                                    <a:cubicBezTo>
                                      <a:pt x="719" y="315"/>
                                      <a:pt x="719" y="320"/>
                                      <a:pt x="716" y="323"/>
                                    </a:cubicBezTo>
                                    <a:cubicBezTo>
                                      <a:pt x="713" y="325"/>
                                      <a:pt x="708" y="325"/>
                                      <a:pt x="705" y="322"/>
                                    </a:cubicBezTo>
                                    <a:cubicBezTo>
                                      <a:pt x="703" y="319"/>
                                      <a:pt x="703" y="314"/>
                                      <a:pt x="706" y="312"/>
                                    </a:cubicBezTo>
                                    <a:cubicBezTo>
                                      <a:pt x="707" y="311"/>
                                      <a:pt x="708" y="310"/>
                                      <a:pt x="709" y="310"/>
                                    </a:cubicBezTo>
                                    <a:cubicBezTo>
                                      <a:pt x="706" y="264"/>
                                      <a:pt x="705" y="226"/>
                                      <a:pt x="706" y="194"/>
                                    </a:cubicBezTo>
                                    <a:cubicBezTo>
                                      <a:pt x="705" y="193"/>
                                      <a:pt x="705" y="190"/>
                                      <a:pt x="706" y="189"/>
                                    </a:cubicBezTo>
                                    <a:cubicBezTo>
                                      <a:pt x="706" y="158"/>
                                      <a:pt x="708" y="133"/>
                                      <a:pt x="709" y="115"/>
                                    </a:cubicBezTo>
                                    <a:cubicBezTo>
                                      <a:pt x="698" y="166"/>
                                      <a:pt x="683" y="253"/>
                                      <a:pt x="668" y="382"/>
                                    </a:cubicBezTo>
                                    <a:cubicBezTo>
                                      <a:pt x="669" y="382"/>
                                      <a:pt x="670" y="383"/>
                                      <a:pt x="671" y="384"/>
                                    </a:cubicBezTo>
                                    <a:cubicBezTo>
                                      <a:pt x="674" y="387"/>
                                      <a:pt x="674" y="390"/>
                                      <a:pt x="672" y="393"/>
                                    </a:cubicBezTo>
                                    <a:cubicBezTo>
                                      <a:pt x="672" y="393"/>
                                      <a:pt x="672" y="394"/>
                                      <a:pt x="672" y="394"/>
                                    </a:cubicBezTo>
                                    <a:cubicBezTo>
                                      <a:pt x="673" y="399"/>
                                      <a:pt x="649" y="481"/>
                                      <a:pt x="643" y="504"/>
                                    </a:cubicBezTo>
                                    <a:cubicBezTo>
                                      <a:pt x="659" y="504"/>
                                      <a:pt x="659" y="504"/>
                                      <a:pt x="659" y="504"/>
                                    </a:cubicBezTo>
                                    <a:cubicBezTo>
                                      <a:pt x="665" y="473"/>
                                      <a:pt x="679" y="446"/>
                                      <a:pt x="684" y="449"/>
                                    </a:cubicBezTo>
                                    <a:cubicBezTo>
                                      <a:pt x="691" y="452"/>
                                      <a:pt x="675" y="469"/>
                                      <a:pt x="663" y="504"/>
                                    </a:cubicBezTo>
                                    <a:cubicBezTo>
                                      <a:pt x="726" y="504"/>
                                      <a:pt x="726" y="504"/>
                                      <a:pt x="726" y="504"/>
                                    </a:cubicBezTo>
                                    <a:cubicBezTo>
                                      <a:pt x="739" y="464"/>
                                      <a:pt x="774" y="413"/>
                                      <a:pt x="783" y="422"/>
                                    </a:cubicBezTo>
                                    <a:cubicBezTo>
                                      <a:pt x="792" y="431"/>
                                      <a:pt x="755" y="445"/>
                                      <a:pt x="730" y="504"/>
                                    </a:cubicBezTo>
                                    <a:cubicBezTo>
                                      <a:pt x="784" y="504"/>
                                      <a:pt x="784" y="504"/>
                                      <a:pt x="784" y="504"/>
                                    </a:cubicBezTo>
                                    <a:cubicBezTo>
                                      <a:pt x="805" y="480"/>
                                      <a:pt x="838" y="457"/>
                                      <a:pt x="842" y="466"/>
                                    </a:cubicBezTo>
                                    <a:cubicBezTo>
                                      <a:pt x="845" y="474"/>
                                      <a:pt x="820" y="475"/>
                                      <a:pt x="789" y="504"/>
                                    </a:cubicBezTo>
                                    <a:cubicBezTo>
                                      <a:pt x="936" y="504"/>
                                      <a:pt x="936" y="504"/>
                                      <a:pt x="936" y="504"/>
                                    </a:cubicBezTo>
                                    <a:cubicBezTo>
                                      <a:pt x="936" y="219"/>
                                      <a:pt x="936" y="219"/>
                                      <a:pt x="936" y="219"/>
                                    </a:cubicBezTo>
                                    <a:cubicBezTo>
                                      <a:pt x="881" y="175"/>
                                      <a:pt x="826" y="134"/>
                                      <a:pt x="786" y="104"/>
                                    </a:cubicBezTo>
                                    <a:cubicBezTo>
                                      <a:pt x="817" y="129"/>
                                      <a:pt x="857" y="162"/>
                                      <a:pt x="904" y="203"/>
                                    </a:cubicBezTo>
                                    <a:cubicBezTo>
                                      <a:pt x="907" y="200"/>
                                      <a:pt x="912" y="201"/>
                                      <a:pt x="914" y="204"/>
                                    </a:cubicBezTo>
                                    <a:cubicBezTo>
                                      <a:pt x="917" y="207"/>
                                      <a:pt x="917" y="211"/>
                                      <a:pt x="914" y="214"/>
                                    </a:cubicBezTo>
                                    <a:cubicBezTo>
                                      <a:pt x="911" y="217"/>
                                      <a:pt x="906" y="217"/>
                                      <a:pt x="903" y="214"/>
                                    </a:cubicBezTo>
                                    <a:cubicBezTo>
                                      <a:pt x="901" y="211"/>
                                      <a:pt x="901" y="208"/>
                                      <a:pt x="902" y="205"/>
                                    </a:cubicBezTo>
                                    <a:cubicBezTo>
                                      <a:pt x="848" y="159"/>
                                      <a:pt x="803" y="121"/>
                                      <a:pt x="771" y="96"/>
                                    </a:cubicBezTo>
                                    <a:cubicBezTo>
                                      <a:pt x="769" y="97"/>
                                      <a:pt x="765" y="98"/>
                                      <a:pt x="763" y="96"/>
                                    </a:cubicBezTo>
                                    <a:cubicBezTo>
                                      <a:pt x="900" y="239"/>
                                      <a:pt x="900" y="239"/>
                                      <a:pt x="900" y="239"/>
                                    </a:cubicBezTo>
                                    <a:cubicBezTo>
                                      <a:pt x="903" y="237"/>
                                      <a:pt x="907" y="237"/>
                                      <a:pt x="909" y="240"/>
                                    </a:cubicBezTo>
                                    <a:cubicBezTo>
                                      <a:pt x="912" y="243"/>
                                      <a:pt x="912" y="248"/>
                                      <a:pt x="909" y="251"/>
                                    </a:cubicBezTo>
                                    <a:cubicBezTo>
                                      <a:pt x="906" y="253"/>
                                      <a:pt x="901" y="253"/>
                                      <a:pt x="898" y="250"/>
                                    </a:cubicBezTo>
                                    <a:cubicBezTo>
                                      <a:pt x="896" y="248"/>
                                      <a:pt x="896" y="244"/>
                                      <a:pt x="898" y="241"/>
                                    </a:cubicBezTo>
                                    <a:cubicBezTo>
                                      <a:pt x="775" y="112"/>
                                      <a:pt x="775" y="112"/>
                                      <a:pt x="775" y="112"/>
                                    </a:cubicBezTo>
                                    <a:cubicBezTo>
                                      <a:pt x="775" y="115"/>
                                      <a:pt x="775" y="118"/>
                                      <a:pt x="773" y="120"/>
                                    </a:cubicBezTo>
                                    <a:cubicBezTo>
                                      <a:pt x="772" y="120"/>
                                      <a:pt x="771" y="121"/>
                                      <a:pt x="770" y="121"/>
                                    </a:cubicBezTo>
                                    <a:cubicBezTo>
                                      <a:pt x="808" y="173"/>
                                      <a:pt x="863" y="248"/>
                                      <a:pt x="921" y="321"/>
                                    </a:cubicBezTo>
                                    <a:cubicBezTo>
                                      <a:pt x="924" y="319"/>
                                      <a:pt x="928" y="320"/>
                                      <a:pt x="930" y="322"/>
                                    </a:cubicBezTo>
                                    <a:cubicBezTo>
                                      <a:pt x="933" y="325"/>
                                      <a:pt x="933" y="330"/>
                                      <a:pt x="930" y="333"/>
                                    </a:cubicBezTo>
                                    <a:cubicBezTo>
                                      <a:pt x="927" y="336"/>
                                      <a:pt x="922" y="335"/>
                                      <a:pt x="919" y="332"/>
                                    </a:cubicBezTo>
                                    <a:cubicBezTo>
                                      <a:pt x="917" y="330"/>
                                      <a:pt x="917" y="326"/>
                                      <a:pt x="919" y="323"/>
                                    </a:cubicBezTo>
                                    <a:cubicBezTo>
                                      <a:pt x="860" y="250"/>
                                      <a:pt x="804" y="174"/>
                                      <a:pt x="767" y="122"/>
                                    </a:cubicBezTo>
                                    <a:cubicBezTo>
                                      <a:pt x="765" y="121"/>
                                      <a:pt x="764" y="121"/>
                                      <a:pt x="762" y="119"/>
                                    </a:cubicBezTo>
                                    <a:cubicBezTo>
                                      <a:pt x="760" y="117"/>
                                      <a:pt x="760" y="115"/>
                                      <a:pt x="760" y="112"/>
                                    </a:cubicBezTo>
                                    <a:cubicBezTo>
                                      <a:pt x="751" y="99"/>
                                      <a:pt x="744" y="88"/>
                                      <a:pt x="737" y="79"/>
                                    </a:cubicBezTo>
                                    <a:cubicBezTo>
                                      <a:pt x="752" y="105"/>
                                      <a:pt x="780" y="151"/>
                                      <a:pt x="822" y="211"/>
                                    </a:cubicBezTo>
                                    <a:cubicBezTo>
                                      <a:pt x="825" y="210"/>
                                      <a:pt x="828" y="211"/>
                                      <a:pt x="830" y="213"/>
                                    </a:cubicBezTo>
                                    <a:cubicBezTo>
                                      <a:pt x="833" y="216"/>
                                      <a:pt x="833" y="221"/>
                                      <a:pt x="830" y="223"/>
                                    </a:cubicBezTo>
                                    <a:cubicBezTo>
                                      <a:pt x="827" y="226"/>
                                      <a:pt x="822" y="226"/>
                                      <a:pt x="819" y="223"/>
                                    </a:cubicBezTo>
                                    <a:cubicBezTo>
                                      <a:pt x="816" y="220"/>
                                      <a:pt x="817" y="216"/>
                                      <a:pt x="819" y="213"/>
                                    </a:cubicBezTo>
                                    <a:cubicBezTo>
                                      <a:pt x="777" y="153"/>
                                      <a:pt x="750" y="107"/>
                                      <a:pt x="735" y="81"/>
                                    </a:cubicBezTo>
                                    <a:cubicBezTo>
                                      <a:pt x="753" y="122"/>
                                      <a:pt x="794" y="209"/>
                                      <a:pt x="865" y="329"/>
                                    </a:cubicBezTo>
                                    <a:cubicBezTo>
                                      <a:pt x="868" y="328"/>
                                      <a:pt x="871" y="329"/>
                                      <a:pt x="873" y="331"/>
                                    </a:cubicBezTo>
                                    <a:cubicBezTo>
                                      <a:pt x="876" y="334"/>
                                      <a:pt x="876" y="338"/>
                                      <a:pt x="873" y="341"/>
                                    </a:cubicBezTo>
                                    <a:cubicBezTo>
                                      <a:pt x="870" y="344"/>
                                      <a:pt x="865" y="344"/>
                                      <a:pt x="862" y="341"/>
                                    </a:cubicBezTo>
                                    <a:cubicBezTo>
                                      <a:pt x="859" y="338"/>
                                      <a:pt x="860" y="333"/>
                                      <a:pt x="863" y="330"/>
                                    </a:cubicBezTo>
                                    <a:cubicBezTo>
                                      <a:pt x="863" y="330"/>
                                      <a:pt x="863" y="330"/>
                                      <a:pt x="863" y="330"/>
                                    </a:cubicBezTo>
                                    <a:close/>
                                    <a:moveTo>
                                      <a:pt x="707" y="328"/>
                                    </a:moveTo>
                                    <a:cubicBezTo>
                                      <a:pt x="709" y="327"/>
                                      <a:pt x="714" y="328"/>
                                      <a:pt x="715" y="330"/>
                                    </a:cubicBezTo>
                                    <a:cubicBezTo>
                                      <a:pt x="716" y="334"/>
                                      <a:pt x="692" y="402"/>
                                      <a:pt x="692" y="402"/>
                                    </a:cubicBezTo>
                                    <a:cubicBezTo>
                                      <a:pt x="692" y="402"/>
                                      <a:pt x="706" y="331"/>
                                      <a:pt x="707" y="328"/>
                                    </a:cubicBezTo>
                                    <a:close/>
                                    <a:moveTo>
                                      <a:pt x="708" y="439"/>
                                    </a:moveTo>
                                    <a:cubicBezTo>
                                      <a:pt x="714" y="402"/>
                                      <a:pt x="741" y="365"/>
                                      <a:pt x="747" y="369"/>
                                    </a:cubicBezTo>
                                    <a:cubicBezTo>
                                      <a:pt x="754" y="373"/>
                                      <a:pt x="727" y="392"/>
                                      <a:pt x="708" y="439"/>
                                    </a:cubicBezTo>
                                    <a:close/>
                                    <a:moveTo>
                                      <a:pt x="771" y="486"/>
                                    </a:moveTo>
                                    <a:cubicBezTo>
                                      <a:pt x="777" y="445"/>
                                      <a:pt x="836" y="369"/>
                                      <a:pt x="846" y="380"/>
                                    </a:cubicBezTo>
                                    <a:cubicBezTo>
                                      <a:pt x="856" y="391"/>
                                      <a:pt x="804" y="406"/>
                                      <a:pt x="771" y="486"/>
                                    </a:cubicBezTo>
                                    <a:close/>
                                    <a:moveTo>
                                      <a:pt x="743" y="8"/>
                                    </a:moveTo>
                                    <a:cubicBezTo>
                                      <a:pt x="743" y="8"/>
                                      <a:pt x="743" y="8"/>
                                      <a:pt x="744" y="8"/>
                                    </a:cubicBezTo>
                                    <a:cubicBezTo>
                                      <a:pt x="742" y="10"/>
                                      <a:pt x="741" y="13"/>
                                      <a:pt x="740" y="15"/>
                                    </a:cubicBezTo>
                                    <a:lnTo>
                                      <a:pt x="743" y="8"/>
                                    </a:lnTo>
                                    <a:close/>
                                    <a:moveTo>
                                      <a:pt x="730" y="2"/>
                                    </a:moveTo>
                                    <a:cubicBezTo>
                                      <a:pt x="730" y="0"/>
                                      <a:pt x="730" y="0"/>
                                      <a:pt x="730" y="0"/>
                                    </a:cubicBezTo>
                                    <a:cubicBezTo>
                                      <a:pt x="730" y="0"/>
                                      <a:pt x="730" y="0"/>
                                      <a:pt x="730" y="0"/>
                                    </a:cubicBezTo>
                                    <a:lnTo>
                                      <a:pt x="730" y="2"/>
                                    </a:lnTo>
                                    <a:close/>
                                    <a:moveTo>
                                      <a:pt x="747" y="0"/>
                                    </a:moveTo>
                                    <a:cubicBezTo>
                                      <a:pt x="748" y="0"/>
                                      <a:pt x="748" y="0"/>
                                      <a:pt x="748" y="0"/>
                                    </a:cubicBezTo>
                                    <a:cubicBezTo>
                                      <a:pt x="747" y="0"/>
                                      <a:pt x="747" y="1"/>
                                      <a:pt x="747" y="1"/>
                                    </a:cubicBezTo>
                                    <a:cubicBezTo>
                                      <a:pt x="747" y="1"/>
                                      <a:pt x="747" y="0"/>
                                      <a:pt x="747" y="0"/>
                                    </a:cubicBezTo>
                                    <a:close/>
                                    <a:moveTo>
                                      <a:pt x="739" y="25"/>
                                    </a:moveTo>
                                    <a:cubicBezTo>
                                      <a:pt x="742" y="17"/>
                                      <a:pt x="746" y="9"/>
                                      <a:pt x="751" y="0"/>
                                    </a:cubicBezTo>
                                    <a:cubicBezTo>
                                      <a:pt x="753" y="0"/>
                                      <a:pt x="753" y="0"/>
                                      <a:pt x="753" y="0"/>
                                    </a:cubicBezTo>
                                    <a:lnTo>
                                      <a:pt x="739" y="25"/>
                                    </a:lnTo>
                                    <a:close/>
                                    <a:moveTo>
                                      <a:pt x="770" y="38"/>
                                    </a:moveTo>
                                    <a:cubicBezTo>
                                      <a:pt x="798" y="28"/>
                                      <a:pt x="836" y="14"/>
                                      <a:pt x="882" y="0"/>
                                    </a:cubicBezTo>
                                    <a:cubicBezTo>
                                      <a:pt x="934" y="0"/>
                                      <a:pt x="934" y="0"/>
                                      <a:pt x="934" y="0"/>
                                    </a:cubicBezTo>
                                    <a:cubicBezTo>
                                      <a:pt x="934" y="1"/>
                                      <a:pt x="933" y="2"/>
                                      <a:pt x="933" y="3"/>
                                    </a:cubicBezTo>
                                    <a:cubicBezTo>
                                      <a:pt x="909" y="6"/>
                                      <a:pt x="885" y="10"/>
                                      <a:pt x="862" y="15"/>
                                    </a:cubicBezTo>
                                    <a:cubicBezTo>
                                      <a:pt x="861" y="15"/>
                                      <a:pt x="861" y="14"/>
                                      <a:pt x="861" y="14"/>
                                    </a:cubicBezTo>
                                    <a:cubicBezTo>
                                      <a:pt x="858" y="11"/>
                                      <a:pt x="853" y="11"/>
                                      <a:pt x="850" y="14"/>
                                    </a:cubicBezTo>
                                    <a:cubicBezTo>
                                      <a:pt x="849" y="15"/>
                                      <a:pt x="848" y="17"/>
                                      <a:pt x="848" y="19"/>
                                    </a:cubicBezTo>
                                    <a:cubicBezTo>
                                      <a:pt x="839" y="20"/>
                                      <a:pt x="831" y="22"/>
                                      <a:pt x="823" y="24"/>
                                    </a:cubicBezTo>
                                    <a:cubicBezTo>
                                      <a:pt x="803" y="29"/>
                                      <a:pt x="785" y="34"/>
                                      <a:pt x="770" y="38"/>
                                    </a:cubicBezTo>
                                    <a:cubicBezTo>
                                      <a:pt x="770" y="38"/>
                                      <a:pt x="770" y="38"/>
                                      <a:pt x="770" y="38"/>
                                    </a:cubicBezTo>
                                    <a:close/>
                                    <a:moveTo>
                                      <a:pt x="844" y="0"/>
                                    </a:moveTo>
                                    <a:cubicBezTo>
                                      <a:pt x="872" y="0"/>
                                      <a:pt x="872" y="0"/>
                                      <a:pt x="872" y="0"/>
                                    </a:cubicBezTo>
                                    <a:cubicBezTo>
                                      <a:pt x="831" y="13"/>
                                      <a:pt x="796" y="25"/>
                                      <a:pt x="770" y="35"/>
                                    </a:cubicBezTo>
                                    <a:cubicBezTo>
                                      <a:pt x="770" y="34"/>
                                      <a:pt x="770" y="34"/>
                                      <a:pt x="770" y="33"/>
                                    </a:cubicBezTo>
                                    <a:cubicBezTo>
                                      <a:pt x="790" y="24"/>
                                      <a:pt x="816" y="12"/>
                                      <a:pt x="844" y="0"/>
                                    </a:cubicBezTo>
                                    <a:close/>
                                    <a:moveTo>
                                      <a:pt x="762" y="109"/>
                                    </a:moveTo>
                                    <a:cubicBezTo>
                                      <a:pt x="762" y="109"/>
                                      <a:pt x="761" y="108"/>
                                      <a:pt x="761" y="107"/>
                                    </a:cubicBezTo>
                                    <a:cubicBezTo>
                                      <a:pt x="762" y="109"/>
                                      <a:pt x="762" y="109"/>
                                      <a:pt x="762" y="109"/>
                                    </a:cubicBezTo>
                                    <a:cubicBezTo>
                                      <a:pt x="762" y="109"/>
                                      <a:pt x="762" y="109"/>
                                      <a:pt x="762" y="109"/>
                                    </a:cubicBezTo>
                                    <a:close/>
                                    <a:moveTo>
                                      <a:pt x="746" y="25"/>
                                    </a:moveTo>
                                    <a:cubicBezTo>
                                      <a:pt x="763" y="1"/>
                                      <a:pt x="763" y="1"/>
                                      <a:pt x="763" y="1"/>
                                    </a:cubicBezTo>
                                    <a:cubicBezTo>
                                      <a:pt x="764" y="1"/>
                                      <a:pt x="765" y="0"/>
                                      <a:pt x="766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0" y="9"/>
                                      <a:pt x="752" y="18"/>
                                      <a:pt x="746" y="25"/>
                                    </a:cubicBezTo>
                                    <a:close/>
                                    <a:moveTo>
                                      <a:pt x="765" y="108"/>
                                    </a:moveTo>
                                    <a:cubicBezTo>
                                      <a:pt x="742" y="78"/>
                                      <a:pt x="742" y="78"/>
                                      <a:pt x="742" y="78"/>
                                    </a:cubicBezTo>
                                    <a:cubicBezTo>
                                      <a:pt x="770" y="107"/>
                                      <a:pt x="770" y="107"/>
                                      <a:pt x="770" y="107"/>
                                    </a:cubicBezTo>
                                    <a:cubicBezTo>
                                      <a:pt x="768" y="107"/>
                                      <a:pt x="766" y="107"/>
                                      <a:pt x="765" y="108"/>
                                    </a:cubicBezTo>
                                    <a:close/>
                                    <a:moveTo>
                                      <a:pt x="752" y="71"/>
                                    </a:moveTo>
                                    <a:cubicBezTo>
                                      <a:pt x="765" y="78"/>
                                      <a:pt x="782" y="87"/>
                                      <a:pt x="804" y="98"/>
                                    </a:cubicBezTo>
                                    <a:cubicBezTo>
                                      <a:pt x="804" y="100"/>
                                      <a:pt x="804" y="101"/>
                                      <a:pt x="805" y="102"/>
                                    </a:cubicBezTo>
                                    <a:cubicBezTo>
                                      <a:pt x="808" y="105"/>
                                      <a:pt x="811" y="105"/>
                                      <a:pt x="814" y="104"/>
                                    </a:cubicBezTo>
                                    <a:cubicBezTo>
                                      <a:pt x="846" y="121"/>
                                      <a:pt x="887" y="144"/>
                                      <a:pt x="936" y="172"/>
                                    </a:cubicBezTo>
                                    <a:cubicBezTo>
                                      <a:pt x="936" y="215"/>
                                      <a:pt x="936" y="215"/>
                                      <a:pt x="936" y="215"/>
                                    </a:cubicBezTo>
                                    <a:cubicBezTo>
                                      <a:pt x="875" y="167"/>
                                      <a:pt x="815" y="122"/>
                                      <a:pt x="774" y="91"/>
                                    </a:cubicBezTo>
                                    <a:cubicBezTo>
                                      <a:pt x="774" y="91"/>
                                      <a:pt x="774" y="90"/>
                                      <a:pt x="774" y="89"/>
                                    </a:cubicBezTo>
                                    <a:cubicBezTo>
                                      <a:pt x="806" y="109"/>
                                      <a:pt x="851" y="138"/>
                                      <a:pt x="905" y="174"/>
                                    </a:cubicBezTo>
                                    <a:cubicBezTo>
                                      <a:pt x="904" y="177"/>
                                      <a:pt x="905" y="180"/>
                                      <a:pt x="907" y="182"/>
                                    </a:cubicBezTo>
                                    <a:cubicBezTo>
                                      <a:pt x="909" y="185"/>
                                      <a:pt x="914" y="185"/>
                                      <a:pt x="917" y="182"/>
                                    </a:cubicBezTo>
                                    <a:cubicBezTo>
                                      <a:pt x="920" y="179"/>
                                      <a:pt x="920" y="175"/>
                                      <a:pt x="917" y="172"/>
                                    </a:cubicBezTo>
                                    <a:cubicBezTo>
                                      <a:pt x="915" y="169"/>
                                      <a:pt x="910" y="169"/>
                                      <a:pt x="907" y="171"/>
                                    </a:cubicBezTo>
                                    <a:cubicBezTo>
                                      <a:pt x="907" y="171"/>
                                      <a:pt x="907" y="172"/>
                                      <a:pt x="907" y="172"/>
                                    </a:cubicBezTo>
                                    <a:cubicBezTo>
                                      <a:pt x="837" y="125"/>
                                      <a:pt x="783" y="90"/>
                                      <a:pt x="752" y="71"/>
                                    </a:cubicBezTo>
                                    <a:close/>
                                    <a:moveTo>
                                      <a:pt x="737" y="68"/>
                                    </a:moveTo>
                                    <a:cubicBezTo>
                                      <a:pt x="743" y="73"/>
                                      <a:pt x="751" y="79"/>
                                      <a:pt x="760" y="87"/>
                                    </a:cubicBezTo>
                                    <a:cubicBezTo>
                                      <a:pt x="759" y="89"/>
                                      <a:pt x="760" y="91"/>
                                      <a:pt x="761" y="93"/>
                                    </a:cubicBezTo>
                                    <a:lnTo>
                                      <a:pt x="737" y="68"/>
                                    </a:lnTo>
                                    <a:close/>
                                    <a:moveTo>
                                      <a:pt x="757" y="79"/>
                                    </a:moveTo>
                                    <a:cubicBezTo>
                                      <a:pt x="756" y="78"/>
                                      <a:pt x="755" y="77"/>
                                      <a:pt x="754" y="76"/>
                                    </a:cubicBezTo>
                                    <a:cubicBezTo>
                                      <a:pt x="757" y="78"/>
                                      <a:pt x="761" y="80"/>
                                      <a:pt x="765" y="83"/>
                                    </a:cubicBezTo>
                                    <a:cubicBezTo>
                                      <a:pt x="764" y="83"/>
                                      <a:pt x="764" y="83"/>
                                      <a:pt x="763" y="83"/>
                                    </a:cubicBezTo>
                                    <a:cubicBezTo>
                                      <a:pt x="761" y="82"/>
                                      <a:pt x="759" y="80"/>
                                      <a:pt x="757" y="79"/>
                                    </a:cubicBezTo>
                                    <a:close/>
                                    <a:moveTo>
                                      <a:pt x="936" y="16"/>
                                    </a:moveTo>
                                    <a:cubicBezTo>
                                      <a:pt x="918" y="19"/>
                                      <a:pt x="900" y="22"/>
                                      <a:pt x="883" y="24"/>
                                    </a:cubicBezTo>
                                    <a:cubicBezTo>
                                      <a:pt x="875" y="25"/>
                                      <a:pt x="866" y="25"/>
                                      <a:pt x="858" y="26"/>
                                    </a:cubicBezTo>
                                    <a:cubicBezTo>
                                      <a:pt x="859" y="26"/>
                                      <a:pt x="859" y="25"/>
                                      <a:pt x="860" y="24"/>
                                    </a:cubicBezTo>
                                    <a:cubicBezTo>
                                      <a:pt x="862" y="23"/>
                                      <a:pt x="863" y="21"/>
                                      <a:pt x="862" y="18"/>
                                    </a:cubicBezTo>
                                    <a:cubicBezTo>
                                      <a:pt x="885" y="13"/>
                                      <a:pt x="910" y="9"/>
                                      <a:pt x="934" y="6"/>
                                    </a:cubicBezTo>
                                    <a:cubicBezTo>
                                      <a:pt x="934" y="6"/>
                                      <a:pt x="935" y="7"/>
                                      <a:pt x="935" y="8"/>
                                    </a:cubicBezTo>
                                    <a:cubicBezTo>
                                      <a:pt x="935" y="8"/>
                                      <a:pt x="936" y="8"/>
                                      <a:pt x="936" y="8"/>
                                    </a:cubicBezTo>
                                    <a:lnTo>
                                      <a:pt x="936" y="16"/>
                                    </a:lnTo>
                                    <a:close/>
                                    <a:moveTo>
                                      <a:pt x="770" y="77"/>
                                    </a:moveTo>
                                    <a:cubicBezTo>
                                      <a:pt x="770" y="77"/>
                                      <a:pt x="770" y="78"/>
                                      <a:pt x="771" y="78"/>
                                    </a:cubicBezTo>
                                    <a:cubicBezTo>
                                      <a:pt x="777" y="81"/>
                                      <a:pt x="783" y="84"/>
                                      <a:pt x="790" y="88"/>
                                    </a:cubicBezTo>
                                    <a:cubicBezTo>
                                      <a:pt x="783" y="84"/>
                                      <a:pt x="776" y="81"/>
                                      <a:pt x="770" y="77"/>
                                    </a:cubicBezTo>
                                    <a:close/>
                                    <a:moveTo>
                                      <a:pt x="883" y="124"/>
                                    </a:moveTo>
                                    <a:cubicBezTo>
                                      <a:pt x="936" y="146"/>
                                      <a:pt x="936" y="146"/>
                                      <a:pt x="936" y="146"/>
                                    </a:cubicBezTo>
                                    <a:cubicBezTo>
                                      <a:pt x="936" y="148"/>
                                      <a:pt x="936" y="148"/>
                                      <a:pt x="936" y="148"/>
                                    </a:cubicBezTo>
                                    <a:cubicBezTo>
                                      <a:pt x="917" y="140"/>
                                      <a:pt x="900" y="132"/>
                                      <a:pt x="883" y="124"/>
                                    </a:cubicBezTo>
                                    <a:close/>
                                    <a:moveTo>
                                      <a:pt x="753" y="66"/>
                                    </a:moveTo>
                                    <a:cubicBezTo>
                                      <a:pt x="936" y="120"/>
                                      <a:pt x="936" y="120"/>
                                      <a:pt x="936" y="120"/>
                                    </a:cubicBezTo>
                                    <a:cubicBezTo>
                                      <a:pt x="936" y="143"/>
                                      <a:pt x="936" y="143"/>
                                      <a:pt x="936" y="143"/>
                                    </a:cubicBezTo>
                                    <a:cubicBezTo>
                                      <a:pt x="817" y="93"/>
                                      <a:pt x="817" y="93"/>
                                      <a:pt x="817" y="93"/>
                                    </a:cubicBezTo>
                                    <a:cubicBezTo>
                                      <a:pt x="817" y="93"/>
                                      <a:pt x="817" y="92"/>
                                      <a:pt x="816" y="92"/>
                                    </a:cubicBezTo>
                                    <a:cubicBezTo>
                                      <a:pt x="814" y="90"/>
                                      <a:pt x="811" y="89"/>
                                      <a:pt x="809" y="90"/>
                                    </a:cubicBezTo>
                                    <a:cubicBezTo>
                                      <a:pt x="767" y="73"/>
                                      <a:pt x="767" y="73"/>
                                      <a:pt x="767" y="73"/>
                                    </a:cubicBezTo>
                                    <a:cubicBezTo>
                                      <a:pt x="762" y="70"/>
                                      <a:pt x="758" y="68"/>
                                      <a:pt x="753" y="66"/>
                                    </a:cubicBezTo>
                                    <a:close/>
                                    <a:moveTo>
                                      <a:pt x="818" y="98"/>
                                    </a:moveTo>
                                    <a:cubicBezTo>
                                      <a:pt x="850" y="112"/>
                                      <a:pt x="889" y="130"/>
                                      <a:pt x="936" y="151"/>
                                    </a:cubicBezTo>
                                    <a:cubicBezTo>
                                      <a:pt x="936" y="169"/>
                                      <a:pt x="936" y="169"/>
                                      <a:pt x="936" y="169"/>
                                    </a:cubicBezTo>
                                    <a:cubicBezTo>
                                      <a:pt x="888" y="141"/>
                                      <a:pt x="848" y="119"/>
                                      <a:pt x="816" y="102"/>
                                    </a:cubicBezTo>
                                    <a:cubicBezTo>
                                      <a:pt x="817" y="101"/>
                                      <a:pt x="818" y="100"/>
                                      <a:pt x="818" y="98"/>
                                    </a:cubicBezTo>
                                    <a:close/>
                                    <a:moveTo>
                                      <a:pt x="805" y="93"/>
                                    </a:moveTo>
                                    <a:cubicBezTo>
                                      <a:pt x="804" y="92"/>
                                      <a:pt x="804" y="92"/>
                                      <a:pt x="804" y="92"/>
                                    </a:cubicBezTo>
                                    <a:cubicBezTo>
                                      <a:pt x="804" y="92"/>
                                      <a:pt x="805" y="92"/>
                                      <a:pt x="805" y="93"/>
                                    </a:cubicBezTo>
                                    <a:cubicBezTo>
                                      <a:pt x="805" y="93"/>
                                      <a:pt x="805" y="93"/>
                                      <a:pt x="805" y="93"/>
                                    </a:cubicBezTo>
                                    <a:close/>
                                    <a:moveTo>
                                      <a:pt x="772" y="0"/>
                                    </a:moveTo>
                                    <a:cubicBezTo>
                                      <a:pt x="784" y="0"/>
                                      <a:pt x="784" y="0"/>
                                      <a:pt x="784" y="0"/>
                                    </a:cubicBezTo>
                                    <a:cubicBezTo>
                                      <a:pt x="764" y="17"/>
                                      <a:pt x="746" y="32"/>
                                      <a:pt x="735" y="42"/>
                                    </a:cubicBezTo>
                                    <a:cubicBezTo>
                                      <a:pt x="743" y="32"/>
                                      <a:pt x="756" y="18"/>
                                      <a:pt x="772" y="0"/>
                                    </a:cubicBezTo>
                                    <a:close/>
                                    <a:moveTo>
                                      <a:pt x="52" y="54"/>
                                    </a:moveTo>
                                    <a:cubicBezTo>
                                      <a:pt x="33" y="69"/>
                                      <a:pt x="15" y="82"/>
                                      <a:pt x="0" y="95"/>
                                    </a:cubicBezTo>
                                    <a:cubicBezTo>
                                      <a:pt x="0" y="92"/>
                                      <a:pt x="0" y="92"/>
                                      <a:pt x="0" y="92"/>
                                    </a:cubicBezTo>
                                    <a:cubicBezTo>
                                      <a:pt x="15" y="80"/>
                                      <a:pt x="32" y="67"/>
                                      <a:pt x="52" y="54"/>
                                    </a:cubicBezTo>
                                    <a:close/>
                                    <a:moveTo>
                                      <a:pt x="0" y="55"/>
                                    </a:moveTo>
                                    <a:cubicBezTo>
                                      <a:pt x="13" y="37"/>
                                      <a:pt x="28" y="19"/>
                                      <a:pt x="43" y="0"/>
                                    </a:cubicBezTo>
                                    <a:cubicBezTo>
                                      <a:pt x="63" y="0"/>
                                      <a:pt x="63" y="0"/>
                                      <a:pt x="63" y="0"/>
                                    </a:cubicBezTo>
                                    <a:cubicBezTo>
                                      <a:pt x="39" y="24"/>
                                      <a:pt x="18" y="46"/>
                                      <a:pt x="0" y="67"/>
                                    </a:cubicBezTo>
                                    <a:lnTo>
                                      <a:pt x="0" y="55"/>
                                    </a:lnTo>
                                    <a:close/>
                                    <a:moveTo>
                                      <a:pt x="14" y="67"/>
                                    </a:moveTo>
                                    <a:cubicBezTo>
                                      <a:pt x="9" y="71"/>
                                      <a:pt x="4" y="75"/>
                                      <a:pt x="0" y="80"/>
                                    </a:cubicBezTo>
                                    <a:cubicBezTo>
                                      <a:pt x="0" y="72"/>
                                      <a:pt x="0" y="72"/>
                                      <a:pt x="0" y="72"/>
                                    </a:cubicBezTo>
                                    <a:cubicBezTo>
                                      <a:pt x="19" y="51"/>
                                      <a:pt x="42" y="26"/>
                                      <a:pt x="68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64" y="22"/>
                                      <a:pt x="38" y="45"/>
                                      <a:pt x="14" y="67"/>
                                    </a:cubicBezTo>
                                    <a:close/>
                                    <a:moveTo>
                                      <a:pt x="11" y="34"/>
                                    </a:moveTo>
                                    <a:cubicBezTo>
                                      <a:pt x="19" y="23"/>
                                      <a:pt x="29" y="11"/>
                                      <a:pt x="38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29" y="11"/>
                                      <a:pt x="20" y="23"/>
                                      <a:pt x="11" y="34"/>
                                    </a:cubicBezTo>
                                    <a:close/>
                                    <a:moveTo>
                                      <a:pt x="99" y="0"/>
                                    </a:moveTo>
                                    <a:cubicBezTo>
                                      <a:pt x="122" y="0"/>
                                      <a:pt x="122" y="0"/>
                                      <a:pt x="122" y="0"/>
                                    </a:cubicBezTo>
                                    <a:cubicBezTo>
                                      <a:pt x="109" y="9"/>
                                      <a:pt x="97" y="19"/>
                                      <a:pt x="84" y="28"/>
                                    </a:cubicBezTo>
                                    <a:cubicBezTo>
                                      <a:pt x="50" y="49"/>
                                      <a:pt x="22" y="69"/>
                                      <a:pt x="0" y="86"/>
                                    </a:cubicBezTo>
                                    <a:cubicBezTo>
                                      <a:pt x="0" y="86"/>
                                      <a:pt x="0" y="86"/>
                                      <a:pt x="0" y="86"/>
                                    </a:cubicBezTo>
                                    <a:cubicBezTo>
                                      <a:pt x="5" y="80"/>
                                      <a:pt x="11" y="75"/>
                                      <a:pt x="17" y="69"/>
                                    </a:cubicBezTo>
                                    <a:cubicBezTo>
                                      <a:pt x="27" y="61"/>
                                      <a:pt x="37" y="52"/>
                                      <a:pt x="49" y="43"/>
                                    </a:cubicBezTo>
                                    <a:cubicBezTo>
                                      <a:pt x="48" y="42"/>
                                      <a:pt x="48" y="42"/>
                                      <a:pt x="48" y="42"/>
                                    </a:cubicBezTo>
                                    <a:cubicBezTo>
                                      <a:pt x="64" y="28"/>
                                      <a:pt x="81" y="14"/>
                                      <a:pt x="99" y="0"/>
                                    </a:cubicBezTo>
                                    <a:close/>
                                    <a:moveTo>
                                      <a:pt x="111" y="13"/>
                                    </a:moveTo>
                                    <a:cubicBezTo>
                                      <a:pt x="117" y="9"/>
                                      <a:pt x="123" y="4"/>
                                      <a:pt x="129" y="0"/>
                                    </a:cubicBezTo>
                                    <a:cubicBezTo>
                                      <a:pt x="137" y="0"/>
                                      <a:pt x="137" y="0"/>
                                      <a:pt x="137" y="0"/>
                                    </a:cubicBezTo>
                                    <a:cubicBezTo>
                                      <a:pt x="128" y="4"/>
                                      <a:pt x="119" y="9"/>
                                      <a:pt x="111" y="13"/>
                                    </a:cubicBezTo>
                                    <a:close/>
                                    <a:moveTo>
                                      <a:pt x="16" y="161"/>
                                    </a:moveTo>
                                    <a:cubicBezTo>
                                      <a:pt x="10" y="161"/>
                                      <a:pt x="5" y="161"/>
                                      <a:pt x="0" y="161"/>
                                    </a:cubicBezTo>
                                    <a:cubicBezTo>
                                      <a:pt x="0" y="161"/>
                                      <a:pt x="0" y="161"/>
                                      <a:pt x="0" y="161"/>
                                    </a:cubicBezTo>
                                    <a:cubicBezTo>
                                      <a:pt x="5" y="161"/>
                                      <a:pt x="10" y="161"/>
                                      <a:pt x="16" y="161"/>
                                    </a:cubicBezTo>
                                    <a:close/>
                                    <a:moveTo>
                                      <a:pt x="642" y="504"/>
                                    </a:moveTo>
                                    <a:cubicBezTo>
                                      <a:pt x="646" y="484"/>
                                      <a:pt x="660" y="415"/>
                                      <a:pt x="664" y="396"/>
                                    </a:cubicBezTo>
                                    <a:cubicBezTo>
                                      <a:pt x="663" y="396"/>
                                      <a:pt x="661" y="395"/>
                                      <a:pt x="660" y="394"/>
                                    </a:cubicBezTo>
                                    <a:cubicBezTo>
                                      <a:pt x="658" y="391"/>
                                      <a:pt x="658" y="387"/>
                                      <a:pt x="661" y="384"/>
                                    </a:cubicBezTo>
                                    <a:cubicBezTo>
                                      <a:pt x="662" y="383"/>
                                      <a:pt x="663" y="382"/>
                                      <a:pt x="665" y="382"/>
                                    </a:cubicBezTo>
                                    <a:cubicBezTo>
                                      <a:pt x="681" y="241"/>
                                      <a:pt x="698" y="150"/>
                                      <a:pt x="709" y="101"/>
                                    </a:cubicBezTo>
                                    <a:cubicBezTo>
                                      <a:pt x="700" y="133"/>
                                      <a:pt x="688" y="180"/>
                                      <a:pt x="678" y="236"/>
                                    </a:cubicBezTo>
                                    <a:cubicBezTo>
                                      <a:pt x="679" y="236"/>
                                      <a:pt x="680" y="237"/>
                                      <a:pt x="681" y="237"/>
                                    </a:cubicBezTo>
                                    <a:cubicBezTo>
                                      <a:pt x="684" y="240"/>
                                      <a:pt x="684" y="245"/>
                                      <a:pt x="681" y="248"/>
                                    </a:cubicBezTo>
                                    <a:cubicBezTo>
                                      <a:pt x="678" y="251"/>
                                      <a:pt x="673" y="250"/>
                                      <a:pt x="670" y="247"/>
                                    </a:cubicBezTo>
                                    <a:cubicBezTo>
                                      <a:pt x="668" y="244"/>
                                      <a:pt x="668" y="240"/>
                                      <a:pt x="671" y="237"/>
                                    </a:cubicBezTo>
                                    <a:cubicBezTo>
                                      <a:pt x="672" y="236"/>
                                      <a:pt x="674" y="235"/>
                                      <a:pt x="676" y="235"/>
                                    </a:cubicBezTo>
                                    <a:cubicBezTo>
                                      <a:pt x="686" y="174"/>
                                      <a:pt x="700" y="122"/>
                                      <a:pt x="710" y="90"/>
                                    </a:cubicBezTo>
                                    <a:cubicBezTo>
                                      <a:pt x="692" y="133"/>
                                      <a:pt x="661" y="218"/>
                                      <a:pt x="624" y="348"/>
                                    </a:cubicBezTo>
                                    <a:cubicBezTo>
                                      <a:pt x="625" y="348"/>
                                      <a:pt x="625" y="349"/>
                                      <a:pt x="626" y="349"/>
                                    </a:cubicBezTo>
                                    <a:cubicBezTo>
                                      <a:pt x="629" y="352"/>
                                      <a:pt x="628" y="357"/>
                                      <a:pt x="625" y="360"/>
                                    </a:cubicBezTo>
                                    <a:cubicBezTo>
                                      <a:pt x="622" y="363"/>
                                      <a:pt x="618" y="362"/>
                                      <a:pt x="615" y="359"/>
                                    </a:cubicBezTo>
                                    <a:cubicBezTo>
                                      <a:pt x="612" y="356"/>
                                      <a:pt x="612" y="352"/>
                                      <a:pt x="615" y="349"/>
                                    </a:cubicBezTo>
                                    <a:cubicBezTo>
                                      <a:pt x="617" y="348"/>
                                      <a:pt x="619" y="347"/>
                                      <a:pt x="621" y="347"/>
                                    </a:cubicBezTo>
                                    <a:cubicBezTo>
                                      <a:pt x="659" y="214"/>
                                      <a:pt x="691" y="129"/>
                                      <a:pt x="708" y="86"/>
                                    </a:cubicBezTo>
                                    <a:cubicBezTo>
                                      <a:pt x="707" y="86"/>
                                      <a:pt x="707" y="86"/>
                                      <a:pt x="707" y="85"/>
                                    </a:cubicBezTo>
                                    <a:cubicBezTo>
                                      <a:pt x="688" y="119"/>
                                      <a:pt x="656" y="182"/>
                                      <a:pt x="617" y="284"/>
                                    </a:cubicBezTo>
                                    <a:cubicBezTo>
                                      <a:pt x="617" y="284"/>
                                      <a:pt x="618" y="284"/>
                                      <a:pt x="618" y="285"/>
                                    </a:cubicBezTo>
                                    <a:cubicBezTo>
                                      <a:pt x="621" y="288"/>
                                      <a:pt x="621" y="293"/>
                                      <a:pt x="618" y="295"/>
                                    </a:cubicBezTo>
                                    <a:cubicBezTo>
                                      <a:pt x="615" y="298"/>
                                      <a:pt x="610" y="298"/>
                                      <a:pt x="607" y="295"/>
                                    </a:cubicBezTo>
                                    <a:cubicBezTo>
                                      <a:pt x="604" y="292"/>
                                      <a:pt x="605" y="287"/>
                                      <a:pt x="608" y="284"/>
                                    </a:cubicBezTo>
                                    <a:cubicBezTo>
                                      <a:pt x="609" y="283"/>
                                      <a:pt x="612" y="282"/>
                                      <a:pt x="614" y="283"/>
                                    </a:cubicBezTo>
                                    <a:cubicBezTo>
                                      <a:pt x="637" y="224"/>
                                      <a:pt x="658" y="177"/>
                                      <a:pt x="674" y="142"/>
                                    </a:cubicBezTo>
                                    <a:cubicBezTo>
                                      <a:pt x="650" y="188"/>
                                      <a:pt x="619" y="251"/>
                                      <a:pt x="588" y="327"/>
                                    </a:cubicBezTo>
                                    <a:cubicBezTo>
                                      <a:pt x="588" y="327"/>
                                      <a:pt x="589" y="328"/>
                                      <a:pt x="590" y="328"/>
                                    </a:cubicBezTo>
                                    <a:cubicBezTo>
                                      <a:pt x="592" y="331"/>
                                      <a:pt x="592" y="336"/>
                                      <a:pt x="589" y="339"/>
                                    </a:cubicBezTo>
                                    <a:cubicBezTo>
                                      <a:pt x="586" y="342"/>
                                      <a:pt x="582" y="341"/>
                                      <a:pt x="579" y="338"/>
                                    </a:cubicBezTo>
                                    <a:cubicBezTo>
                                      <a:pt x="576" y="335"/>
                                      <a:pt x="576" y="331"/>
                                      <a:pt x="579" y="328"/>
                                    </a:cubicBezTo>
                                    <a:cubicBezTo>
                                      <a:pt x="581" y="327"/>
                                      <a:pt x="583" y="326"/>
                                      <a:pt x="585" y="326"/>
                                    </a:cubicBezTo>
                                    <a:cubicBezTo>
                                      <a:pt x="626" y="226"/>
                                      <a:pt x="666" y="150"/>
                                      <a:pt x="692" y="104"/>
                                    </a:cubicBezTo>
                                    <a:cubicBezTo>
                                      <a:pt x="662" y="150"/>
                                      <a:pt x="615" y="224"/>
                                      <a:pt x="564" y="314"/>
                                    </a:cubicBezTo>
                                    <a:cubicBezTo>
                                      <a:pt x="564" y="344"/>
                                      <a:pt x="564" y="381"/>
                                      <a:pt x="564" y="381"/>
                                    </a:cubicBezTo>
                                    <a:cubicBezTo>
                                      <a:pt x="564" y="381"/>
                                      <a:pt x="561" y="351"/>
                                      <a:pt x="559" y="323"/>
                                    </a:cubicBezTo>
                                    <a:cubicBezTo>
                                      <a:pt x="556" y="329"/>
                                      <a:pt x="552" y="335"/>
                                      <a:pt x="549" y="340"/>
                                    </a:cubicBezTo>
                                    <a:cubicBezTo>
                                      <a:pt x="549" y="341"/>
                                      <a:pt x="550" y="341"/>
                                      <a:pt x="550" y="341"/>
                                    </a:cubicBezTo>
                                    <a:cubicBezTo>
                                      <a:pt x="553" y="344"/>
                                      <a:pt x="552" y="349"/>
                                      <a:pt x="549" y="352"/>
                                    </a:cubicBezTo>
                                    <a:cubicBezTo>
                                      <a:pt x="547" y="354"/>
                                      <a:pt x="544" y="354"/>
                                      <a:pt x="541" y="353"/>
                                    </a:cubicBezTo>
                                    <a:cubicBezTo>
                                      <a:pt x="545" y="373"/>
                                      <a:pt x="547" y="395"/>
                                      <a:pt x="545" y="404"/>
                                    </a:cubicBezTo>
                                    <a:cubicBezTo>
                                      <a:pt x="542" y="361"/>
                                      <a:pt x="516" y="312"/>
                                      <a:pt x="526" y="309"/>
                                    </a:cubicBezTo>
                                    <a:cubicBezTo>
                                      <a:pt x="531" y="308"/>
                                      <a:pt x="535" y="323"/>
                                      <a:pt x="539" y="341"/>
                                    </a:cubicBezTo>
                                    <a:cubicBezTo>
                                      <a:pt x="539" y="341"/>
                                      <a:pt x="539" y="341"/>
                                      <a:pt x="539" y="341"/>
                                    </a:cubicBezTo>
                                    <a:cubicBezTo>
                                      <a:pt x="541" y="339"/>
                                      <a:pt x="544" y="338"/>
                                      <a:pt x="547" y="339"/>
                                    </a:cubicBezTo>
                                    <a:cubicBezTo>
                                      <a:pt x="551" y="332"/>
                                      <a:pt x="554" y="325"/>
                                      <a:pt x="558" y="318"/>
                                    </a:cubicBezTo>
                                    <a:cubicBezTo>
                                      <a:pt x="557" y="296"/>
                                      <a:pt x="555" y="275"/>
                                      <a:pt x="555" y="274"/>
                                    </a:cubicBezTo>
                                    <a:cubicBezTo>
                                      <a:pt x="556" y="271"/>
                                      <a:pt x="562" y="271"/>
                                      <a:pt x="563" y="274"/>
                                    </a:cubicBezTo>
                                    <a:cubicBezTo>
                                      <a:pt x="564" y="276"/>
                                      <a:pt x="564" y="290"/>
                                      <a:pt x="564" y="308"/>
                                    </a:cubicBezTo>
                                    <a:cubicBezTo>
                                      <a:pt x="624" y="204"/>
                                      <a:pt x="678" y="120"/>
                                      <a:pt x="704" y="80"/>
                                    </a:cubicBezTo>
                                    <a:cubicBezTo>
                                      <a:pt x="704" y="79"/>
                                      <a:pt x="704" y="79"/>
                                      <a:pt x="704" y="78"/>
                                    </a:cubicBezTo>
                                    <a:cubicBezTo>
                                      <a:pt x="684" y="103"/>
                                      <a:pt x="648" y="151"/>
                                      <a:pt x="598" y="233"/>
                                    </a:cubicBezTo>
                                    <a:cubicBezTo>
                                      <a:pt x="598" y="234"/>
                                      <a:pt x="599" y="234"/>
                                      <a:pt x="599" y="234"/>
                                    </a:cubicBezTo>
                                    <a:cubicBezTo>
                                      <a:pt x="602" y="237"/>
                                      <a:pt x="602" y="242"/>
                                      <a:pt x="599" y="245"/>
                                    </a:cubicBezTo>
                                    <a:cubicBezTo>
                                      <a:pt x="596" y="248"/>
                                      <a:pt x="591" y="247"/>
                                      <a:pt x="588" y="244"/>
                                    </a:cubicBezTo>
                                    <a:cubicBezTo>
                                      <a:pt x="585" y="241"/>
                                      <a:pt x="586" y="237"/>
                                      <a:pt x="588" y="234"/>
                                    </a:cubicBezTo>
                                    <a:cubicBezTo>
                                      <a:pt x="590" y="232"/>
                                      <a:pt x="593" y="232"/>
                                      <a:pt x="595" y="232"/>
                                    </a:cubicBezTo>
                                    <a:cubicBezTo>
                                      <a:pt x="636" y="165"/>
                                      <a:pt x="668" y="120"/>
                                      <a:pt x="689" y="93"/>
                                    </a:cubicBezTo>
                                    <a:cubicBezTo>
                                      <a:pt x="681" y="102"/>
                                      <a:pt x="671" y="113"/>
                                      <a:pt x="660" y="125"/>
                                    </a:cubicBezTo>
                                    <a:cubicBezTo>
                                      <a:pt x="660" y="127"/>
                                      <a:pt x="659" y="128"/>
                                      <a:pt x="658" y="130"/>
                                    </a:cubicBezTo>
                                    <a:cubicBezTo>
                                      <a:pt x="657" y="131"/>
                                      <a:pt x="655" y="131"/>
                                      <a:pt x="654" y="132"/>
                                    </a:cubicBezTo>
                                    <a:cubicBezTo>
                                      <a:pt x="629" y="159"/>
                                      <a:pt x="600" y="194"/>
                                      <a:pt x="568" y="233"/>
                                    </a:cubicBezTo>
                                    <a:cubicBezTo>
                                      <a:pt x="569" y="235"/>
                                      <a:pt x="568" y="238"/>
                                      <a:pt x="566" y="240"/>
                                    </a:cubicBezTo>
                                    <a:cubicBezTo>
                                      <a:pt x="564" y="242"/>
                                      <a:pt x="562" y="242"/>
                                      <a:pt x="560" y="242"/>
                                    </a:cubicBezTo>
                                    <a:cubicBezTo>
                                      <a:pt x="540" y="268"/>
                                      <a:pt x="519" y="295"/>
                                      <a:pt x="497" y="323"/>
                                    </a:cubicBezTo>
                                    <a:cubicBezTo>
                                      <a:pt x="498" y="323"/>
                                      <a:pt x="498" y="324"/>
                                      <a:pt x="498" y="324"/>
                                    </a:cubicBezTo>
                                    <a:cubicBezTo>
                                      <a:pt x="500" y="326"/>
                                      <a:pt x="500" y="330"/>
                                      <a:pt x="499" y="332"/>
                                    </a:cubicBezTo>
                                    <a:cubicBezTo>
                                      <a:pt x="507" y="356"/>
                                      <a:pt x="515" y="388"/>
                                      <a:pt x="512" y="398"/>
                                    </a:cubicBezTo>
                                    <a:cubicBezTo>
                                      <a:pt x="510" y="376"/>
                                      <a:pt x="499" y="353"/>
                                      <a:pt x="491" y="336"/>
                                    </a:cubicBezTo>
                                    <a:cubicBezTo>
                                      <a:pt x="490" y="336"/>
                                      <a:pt x="488" y="335"/>
                                      <a:pt x="487" y="334"/>
                                    </a:cubicBezTo>
                                    <a:cubicBezTo>
                                      <a:pt x="485" y="331"/>
                                      <a:pt x="484" y="328"/>
                                      <a:pt x="486" y="325"/>
                                    </a:cubicBezTo>
                                    <a:cubicBezTo>
                                      <a:pt x="481" y="314"/>
                                      <a:pt x="479" y="307"/>
                                      <a:pt x="482" y="305"/>
                                    </a:cubicBezTo>
                                    <a:cubicBezTo>
                                      <a:pt x="486" y="305"/>
                                      <a:pt x="490" y="311"/>
                                      <a:pt x="495" y="322"/>
                                    </a:cubicBezTo>
                                    <a:cubicBezTo>
                                      <a:pt x="495" y="322"/>
                                      <a:pt x="495" y="322"/>
                                      <a:pt x="495" y="322"/>
                                    </a:cubicBezTo>
                                    <a:cubicBezTo>
                                      <a:pt x="516" y="293"/>
                                      <a:pt x="537" y="266"/>
                                      <a:pt x="557" y="241"/>
                                    </a:cubicBezTo>
                                    <a:cubicBezTo>
                                      <a:pt x="557" y="241"/>
                                      <a:pt x="556" y="240"/>
                                      <a:pt x="556" y="240"/>
                                    </a:cubicBezTo>
                                    <a:cubicBezTo>
                                      <a:pt x="553" y="237"/>
                                      <a:pt x="553" y="232"/>
                                      <a:pt x="556" y="229"/>
                                    </a:cubicBezTo>
                                    <a:cubicBezTo>
                                      <a:pt x="558" y="227"/>
                                      <a:pt x="562" y="227"/>
                                      <a:pt x="565" y="228"/>
                                    </a:cubicBezTo>
                                    <a:cubicBezTo>
                                      <a:pt x="599" y="186"/>
                                      <a:pt x="626" y="154"/>
                                      <a:pt x="648" y="130"/>
                                    </a:cubicBezTo>
                                    <a:cubicBezTo>
                                      <a:pt x="648" y="130"/>
                                      <a:pt x="647" y="130"/>
                                      <a:pt x="647" y="129"/>
                                    </a:cubicBezTo>
                                    <a:cubicBezTo>
                                      <a:pt x="644" y="126"/>
                                      <a:pt x="645" y="122"/>
                                      <a:pt x="648" y="119"/>
                                    </a:cubicBezTo>
                                    <a:cubicBezTo>
                                      <a:pt x="650" y="117"/>
                                      <a:pt x="654" y="116"/>
                                      <a:pt x="656" y="118"/>
                                    </a:cubicBezTo>
                                    <a:cubicBezTo>
                                      <a:pt x="677" y="95"/>
                                      <a:pt x="694" y="78"/>
                                      <a:pt x="706" y="67"/>
                                    </a:cubicBezTo>
                                    <a:cubicBezTo>
                                      <a:pt x="700" y="71"/>
                                      <a:pt x="692" y="77"/>
                                      <a:pt x="682" y="85"/>
                                    </a:cubicBezTo>
                                    <a:cubicBezTo>
                                      <a:pt x="682" y="87"/>
                                      <a:pt x="682" y="89"/>
                                      <a:pt x="680" y="91"/>
                                    </a:cubicBezTo>
                                    <a:cubicBezTo>
                                      <a:pt x="678" y="93"/>
                                      <a:pt x="675" y="93"/>
                                      <a:pt x="672" y="93"/>
                                    </a:cubicBezTo>
                                    <a:cubicBezTo>
                                      <a:pt x="642" y="117"/>
                                      <a:pt x="597" y="158"/>
                                      <a:pt x="532" y="224"/>
                                    </a:cubicBezTo>
                                    <a:cubicBezTo>
                                      <a:pt x="534" y="227"/>
                                      <a:pt x="533" y="231"/>
                                      <a:pt x="531" y="234"/>
                                    </a:cubicBezTo>
                                    <a:cubicBezTo>
                                      <a:pt x="528" y="236"/>
                                      <a:pt x="523" y="236"/>
                                      <a:pt x="520" y="233"/>
                                    </a:cubicBezTo>
                                    <a:cubicBezTo>
                                      <a:pt x="517" y="230"/>
                                      <a:pt x="517" y="226"/>
                                      <a:pt x="520" y="223"/>
                                    </a:cubicBezTo>
                                    <a:cubicBezTo>
                                      <a:pt x="523" y="220"/>
                                      <a:pt x="527" y="220"/>
                                      <a:pt x="529" y="222"/>
                                    </a:cubicBezTo>
                                    <a:cubicBezTo>
                                      <a:pt x="594" y="156"/>
                                      <a:pt x="639" y="115"/>
                                      <a:pt x="670" y="91"/>
                                    </a:cubicBezTo>
                                    <a:cubicBezTo>
                                      <a:pt x="670" y="91"/>
                                      <a:pt x="669" y="91"/>
                                      <a:pt x="669" y="91"/>
                                    </a:cubicBezTo>
                                    <a:cubicBezTo>
                                      <a:pt x="668" y="90"/>
                                      <a:pt x="668" y="88"/>
                                      <a:pt x="667" y="87"/>
                                    </a:cubicBezTo>
                                    <a:cubicBezTo>
                                      <a:pt x="640" y="103"/>
                                      <a:pt x="605" y="125"/>
                                      <a:pt x="562" y="155"/>
                                    </a:cubicBezTo>
                                    <a:cubicBezTo>
                                      <a:pt x="562" y="156"/>
                                      <a:pt x="562" y="156"/>
                                      <a:pt x="561" y="157"/>
                                    </a:cubicBezTo>
                                    <a:cubicBezTo>
                                      <a:pt x="560" y="158"/>
                                      <a:pt x="558" y="159"/>
                                      <a:pt x="557" y="159"/>
                                    </a:cubicBezTo>
                                    <a:cubicBezTo>
                                      <a:pt x="524" y="182"/>
                                      <a:pt x="488" y="210"/>
                                      <a:pt x="449" y="242"/>
                                    </a:cubicBezTo>
                                    <a:cubicBezTo>
                                      <a:pt x="450" y="245"/>
                                      <a:pt x="449" y="248"/>
                                      <a:pt x="447" y="250"/>
                                    </a:cubicBezTo>
                                    <a:cubicBezTo>
                                      <a:pt x="444" y="253"/>
                                      <a:pt x="439" y="253"/>
                                      <a:pt x="437" y="250"/>
                                    </a:cubicBezTo>
                                    <a:cubicBezTo>
                                      <a:pt x="434" y="247"/>
                                      <a:pt x="434" y="242"/>
                                      <a:pt x="437" y="240"/>
                                    </a:cubicBezTo>
                                    <a:cubicBezTo>
                                      <a:pt x="440" y="237"/>
                                      <a:pt x="444" y="237"/>
                                      <a:pt x="447" y="239"/>
                                    </a:cubicBezTo>
                                    <a:cubicBezTo>
                                      <a:pt x="485" y="208"/>
                                      <a:pt x="521" y="181"/>
                                      <a:pt x="553" y="158"/>
                                    </a:cubicBezTo>
                                    <a:cubicBezTo>
                                      <a:pt x="552" y="158"/>
                                      <a:pt x="551" y="157"/>
                                      <a:pt x="550" y="156"/>
                                    </a:cubicBezTo>
                                    <a:cubicBezTo>
                                      <a:pt x="548" y="153"/>
                                      <a:pt x="548" y="149"/>
                                      <a:pt x="551" y="146"/>
                                    </a:cubicBezTo>
                                    <a:cubicBezTo>
                                      <a:pt x="554" y="144"/>
                                      <a:pt x="558" y="143"/>
                                      <a:pt x="560" y="146"/>
                                    </a:cubicBezTo>
                                    <a:cubicBezTo>
                                      <a:pt x="599" y="118"/>
                                      <a:pt x="630" y="99"/>
                                      <a:pt x="655" y="85"/>
                                    </a:cubicBezTo>
                                    <a:cubicBezTo>
                                      <a:pt x="605" y="107"/>
                                      <a:pt x="531" y="141"/>
                                      <a:pt x="443" y="187"/>
                                    </a:cubicBezTo>
                                    <a:cubicBezTo>
                                      <a:pt x="444" y="189"/>
                                      <a:pt x="443" y="192"/>
                                      <a:pt x="441" y="194"/>
                                    </a:cubicBezTo>
                                    <a:cubicBezTo>
                                      <a:pt x="438" y="197"/>
                                      <a:pt x="433" y="197"/>
                                      <a:pt x="430" y="194"/>
                                    </a:cubicBezTo>
                                    <a:cubicBezTo>
                                      <a:pt x="428" y="191"/>
                                      <a:pt x="428" y="186"/>
                                      <a:pt x="431" y="183"/>
                                    </a:cubicBezTo>
                                    <a:cubicBezTo>
                                      <a:pt x="434" y="180"/>
                                      <a:pt x="438" y="181"/>
                                      <a:pt x="441" y="184"/>
                                    </a:cubicBezTo>
                                    <a:cubicBezTo>
                                      <a:pt x="441" y="184"/>
                                      <a:pt x="441" y="184"/>
                                      <a:pt x="442" y="184"/>
                                    </a:cubicBezTo>
                                    <a:cubicBezTo>
                                      <a:pt x="527" y="140"/>
                                      <a:pt x="599" y="106"/>
                                      <a:pt x="649" y="85"/>
                                    </a:cubicBezTo>
                                    <a:cubicBezTo>
                                      <a:pt x="648" y="84"/>
                                      <a:pt x="647" y="84"/>
                                      <a:pt x="646" y="83"/>
                                    </a:cubicBezTo>
                                    <a:cubicBezTo>
                                      <a:pt x="646" y="83"/>
                                      <a:pt x="645" y="82"/>
                                      <a:pt x="645" y="82"/>
                                    </a:cubicBezTo>
                                    <a:cubicBezTo>
                                      <a:pt x="598" y="97"/>
                                      <a:pt x="537" y="118"/>
                                      <a:pt x="485" y="137"/>
                                    </a:cubicBezTo>
                                    <a:cubicBezTo>
                                      <a:pt x="485" y="139"/>
                                      <a:pt x="484" y="142"/>
                                      <a:pt x="482" y="144"/>
                                    </a:cubicBezTo>
                                    <a:cubicBezTo>
                                      <a:pt x="480" y="146"/>
                                      <a:pt x="475" y="146"/>
                                      <a:pt x="472" y="143"/>
                                    </a:cubicBezTo>
                                    <a:cubicBezTo>
                                      <a:pt x="470" y="141"/>
                                      <a:pt x="470" y="138"/>
                                      <a:pt x="471" y="135"/>
                                    </a:cubicBezTo>
                                    <a:cubicBezTo>
                                      <a:pt x="434" y="147"/>
                                      <a:pt x="434" y="147"/>
                                      <a:pt x="434" y="147"/>
                                    </a:cubicBezTo>
                                    <a:cubicBezTo>
                                      <a:pt x="434" y="149"/>
                                      <a:pt x="433" y="151"/>
                                      <a:pt x="431" y="153"/>
                                    </a:cubicBezTo>
                                    <a:cubicBezTo>
                                      <a:pt x="428" y="156"/>
                                      <a:pt x="424" y="155"/>
                                      <a:pt x="421" y="152"/>
                                    </a:cubicBezTo>
                                    <a:cubicBezTo>
                                      <a:pt x="418" y="149"/>
                                      <a:pt x="418" y="145"/>
                                      <a:pt x="421" y="142"/>
                                    </a:cubicBezTo>
                                    <a:cubicBezTo>
                                      <a:pt x="424" y="139"/>
                                      <a:pt x="429" y="139"/>
                                      <a:pt x="432" y="142"/>
                                    </a:cubicBezTo>
                                    <a:cubicBezTo>
                                      <a:pt x="432" y="143"/>
                                      <a:pt x="432" y="143"/>
                                      <a:pt x="433" y="144"/>
                                    </a:cubicBezTo>
                                    <a:cubicBezTo>
                                      <a:pt x="644" y="78"/>
                                      <a:pt x="644" y="78"/>
                                      <a:pt x="644" y="78"/>
                                    </a:cubicBezTo>
                                    <a:cubicBezTo>
                                      <a:pt x="644" y="77"/>
                                      <a:pt x="644" y="75"/>
                                      <a:pt x="645" y="74"/>
                                    </a:cubicBezTo>
                                    <a:cubicBezTo>
                                      <a:pt x="397" y="128"/>
                                      <a:pt x="397" y="128"/>
                                      <a:pt x="397" y="128"/>
                                    </a:cubicBezTo>
                                    <a:cubicBezTo>
                                      <a:pt x="397" y="130"/>
                                      <a:pt x="396" y="132"/>
                                      <a:pt x="394" y="133"/>
                                    </a:cubicBezTo>
                                    <a:cubicBezTo>
                                      <a:pt x="391" y="136"/>
                                      <a:pt x="387" y="136"/>
                                      <a:pt x="384" y="133"/>
                                    </a:cubicBezTo>
                                    <a:cubicBezTo>
                                      <a:pt x="381" y="130"/>
                                      <a:pt x="381" y="125"/>
                                      <a:pt x="384" y="122"/>
                                    </a:cubicBezTo>
                                    <a:cubicBezTo>
                                      <a:pt x="387" y="119"/>
                                      <a:pt x="392" y="120"/>
                                      <a:pt x="395" y="123"/>
                                    </a:cubicBezTo>
                                    <a:cubicBezTo>
                                      <a:pt x="395" y="123"/>
                                      <a:pt x="396" y="124"/>
                                      <a:pt x="396" y="125"/>
                                    </a:cubicBezTo>
                                    <a:cubicBezTo>
                                      <a:pt x="676" y="64"/>
                                      <a:pt x="676" y="64"/>
                                      <a:pt x="676" y="64"/>
                                    </a:cubicBezTo>
                                    <a:cubicBezTo>
                                      <a:pt x="508" y="89"/>
                                      <a:pt x="508" y="89"/>
                                      <a:pt x="508" y="89"/>
                                    </a:cubicBezTo>
                                    <a:cubicBezTo>
                                      <a:pt x="508" y="91"/>
                                      <a:pt x="507" y="93"/>
                                      <a:pt x="506" y="94"/>
                                    </a:cubicBezTo>
                                    <a:cubicBezTo>
                                      <a:pt x="503" y="97"/>
                                      <a:pt x="498" y="97"/>
                                      <a:pt x="495" y="94"/>
                                    </a:cubicBezTo>
                                    <a:cubicBezTo>
                                      <a:pt x="492" y="91"/>
                                      <a:pt x="493" y="86"/>
                                      <a:pt x="495" y="84"/>
                                    </a:cubicBezTo>
                                    <a:cubicBezTo>
                                      <a:pt x="498" y="81"/>
                                      <a:pt x="503" y="81"/>
                                      <a:pt x="506" y="84"/>
                                    </a:cubicBezTo>
                                    <a:cubicBezTo>
                                      <a:pt x="507" y="85"/>
                                      <a:pt x="507" y="86"/>
                                      <a:pt x="507" y="86"/>
                                    </a:cubicBezTo>
                                    <a:cubicBezTo>
                                      <a:pt x="661" y="63"/>
                                      <a:pt x="661" y="63"/>
                                      <a:pt x="661" y="63"/>
                                    </a:cubicBezTo>
                                    <a:cubicBezTo>
                                      <a:pt x="661" y="63"/>
                                      <a:pt x="661" y="63"/>
                                      <a:pt x="661" y="63"/>
                                    </a:cubicBezTo>
                                    <a:cubicBezTo>
                                      <a:pt x="660" y="62"/>
                                      <a:pt x="660" y="62"/>
                                      <a:pt x="659" y="61"/>
                                    </a:cubicBezTo>
                                    <a:cubicBezTo>
                                      <a:pt x="536" y="69"/>
                                      <a:pt x="536" y="69"/>
                                      <a:pt x="536" y="69"/>
                                    </a:cubicBezTo>
                                    <a:cubicBezTo>
                                      <a:pt x="536" y="69"/>
                                      <a:pt x="536" y="69"/>
                                      <a:pt x="535" y="69"/>
                                    </a:cubicBezTo>
                                    <a:cubicBezTo>
                                      <a:pt x="533" y="72"/>
                                      <a:pt x="528" y="72"/>
                                      <a:pt x="525" y="69"/>
                                    </a:cubicBezTo>
                                    <a:cubicBezTo>
                                      <a:pt x="373" y="79"/>
                                      <a:pt x="373" y="79"/>
                                      <a:pt x="373" y="79"/>
                                    </a:cubicBezTo>
                                    <a:cubicBezTo>
                                      <a:pt x="373" y="80"/>
                                      <a:pt x="372" y="82"/>
                                      <a:pt x="371" y="83"/>
                                    </a:cubicBezTo>
                                    <a:cubicBezTo>
                                      <a:pt x="368" y="86"/>
                                      <a:pt x="363" y="86"/>
                                      <a:pt x="360" y="83"/>
                                    </a:cubicBezTo>
                                    <a:cubicBezTo>
                                      <a:pt x="357" y="80"/>
                                      <a:pt x="358" y="75"/>
                                      <a:pt x="361" y="72"/>
                                    </a:cubicBezTo>
                                    <a:cubicBezTo>
                                      <a:pt x="364" y="70"/>
                                      <a:pt x="368" y="70"/>
                                      <a:pt x="371" y="73"/>
                                    </a:cubicBezTo>
                                    <a:cubicBezTo>
                                      <a:pt x="372" y="74"/>
                                      <a:pt x="372" y="75"/>
                                      <a:pt x="373" y="76"/>
                                    </a:cubicBezTo>
                                    <a:cubicBezTo>
                                      <a:pt x="475" y="69"/>
                                      <a:pt x="475" y="69"/>
                                      <a:pt x="475" y="69"/>
                                    </a:cubicBezTo>
                                    <a:cubicBezTo>
                                      <a:pt x="475" y="69"/>
                                      <a:pt x="475" y="69"/>
                                      <a:pt x="475" y="69"/>
                                    </a:cubicBezTo>
                                    <a:cubicBezTo>
                                      <a:pt x="472" y="66"/>
                                      <a:pt x="472" y="62"/>
                                      <a:pt x="475" y="59"/>
                                    </a:cubicBezTo>
                                    <a:cubicBezTo>
                                      <a:pt x="478" y="56"/>
                                      <a:pt x="483" y="56"/>
                                      <a:pt x="486" y="59"/>
                                    </a:cubicBezTo>
                                    <a:cubicBezTo>
                                      <a:pt x="487" y="60"/>
                                      <a:pt x="487" y="61"/>
                                      <a:pt x="487" y="62"/>
                                    </a:cubicBezTo>
                                    <a:cubicBezTo>
                                      <a:pt x="524" y="60"/>
                                      <a:pt x="524" y="60"/>
                                      <a:pt x="524" y="60"/>
                                    </a:cubicBezTo>
                                    <a:cubicBezTo>
                                      <a:pt x="524" y="60"/>
                                      <a:pt x="525" y="59"/>
                                      <a:pt x="525" y="58"/>
                                    </a:cubicBezTo>
                                    <a:cubicBezTo>
                                      <a:pt x="528" y="56"/>
                                      <a:pt x="533" y="56"/>
                                      <a:pt x="536" y="59"/>
                                    </a:cubicBezTo>
                                    <a:cubicBezTo>
                                      <a:pt x="536" y="59"/>
                                      <a:pt x="536" y="60"/>
                                      <a:pt x="537" y="60"/>
                                    </a:cubicBezTo>
                                    <a:cubicBezTo>
                                      <a:pt x="659" y="56"/>
                                      <a:pt x="659" y="56"/>
                                      <a:pt x="659" y="56"/>
                                    </a:cubicBezTo>
                                    <a:cubicBezTo>
                                      <a:pt x="659" y="56"/>
                                      <a:pt x="659" y="55"/>
                                      <a:pt x="660" y="54"/>
                                    </a:cubicBezTo>
                                    <a:cubicBezTo>
                                      <a:pt x="634" y="53"/>
                                      <a:pt x="634" y="53"/>
                                      <a:pt x="634" y="53"/>
                                    </a:cubicBezTo>
                                    <a:cubicBezTo>
                                      <a:pt x="633" y="54"/>
                                      <a:pt x="633" y="54"/>
                                      <a:pt x="633" y="54"/>
                                    </a:cubicBezTo>
                                    <a:cubicBezTo>
                                      <a:pt x="630" y="57"/>
                                      <a:pt x="625" y="57"/>
                                      <a:pt x="622" y="54"/>
                                    </a:cubicBezTo>
                                    <a:cubicBezTo>
                                      <a:pt x="622" y="53"/>
                                      <a:pt x="622" y="53"/>
                                      <a:pt x="622" y="53"/>
                                    </a:cubicBezTo>
                                    <a:cubicBezTo>
                                      <a:pt x="414" y="44"/>
                                      <a:pt x="414" y="44"/>
                                      <a:pt x="414" y="44"/>
                                    </a:cubicBezTo>
                                    <a:cubicBezTo>
                                      <a:pt x="413" y="46"/>
                                      <a:pt x="412" y="47"/>
                                      <a:pt x="411" y="48"/>
                                    </a:cubicBezTo>
                                    <a:cubicBezTo>
                                      <a:pt x="408" y="51"/>
                                      <a:pt x="404" y="51"/>
                                      <a:pt x="401" y="48"/>
                                    </a:cubicBezTo>
                                    <a:cubicBezTo>
                                      <a:pt x="398" y="45"/>
                                      <a:pt x="398" y="40"/>
                                      <a:pt x="401" y="37"/>
                                    </a:cubicBezTo>
                                    <a:cubicBezTo>
                                      <a:pt x="404" y="34"/>
                                      <a:pt x="409" y="35"/>
                                      <a:pt x="412" y="38"/>
                                    </a:cubicBezTo>
                                    <a:cubicBezTo>
                                      <a:pt x="413" y="39"/>
                                      <a:pt x="413" y="40"/>
                                      <a:pt x="414" y="41"/>
                                    </a:cubicBezTo>
                                    <a:cubicBezTo>
                                      <a:pt x="621" y="50"/>
                                      <a:pt x="621" y="50"/>
                                      <a:pt x="621" y="50"/>
                                    </a:cubicBezTo>
                                    <a:cubicBezTo>
                                      <a:pt x="620" y="49"/>
                                      <a:pt x="621" y="49"/>
                                      <a:pt x="621" y="48"/>
                                    </a:cubicBezTo>
                                    <a:cubicBezTo>
                                      <a:pt x="467" y="34"/>
                                      <a:pt x="467" y="34"/>
                                      <a:pt x="467" y="34"/>
                                    </a:cubicBezTo>
                                    <a:cubicBezTo>
                                      <a:pt x="467" y="35"/>
                                      <a:pt x="466" y="36"/>
                                      <a:pt x="465" y="37"/>
                                    </a:cubicBezTo>
                                    <a:cubicBezTo>
                                      <a:pt x="462" y="40"/>
                                      <a:pt x="458" y="40"/>
                                      <a:pt x="455" y="37"/>
                                    </a:cubicBezTo>
                                    <a:cubicBezTo>
                                      <a:pt x="452" y="34"/>
                                      <a:pt x="452" y="29"/>
                                      <a:pt x="455" y="26"/>
                                    </a:cubicBezTo>
                                    <a:cubicBezTo>
                                      <a:pt x="458" y="24"/>
                                      <a:pt x="463" y="24"/>
                                      <a:pt x="466" y="27"/>
                                    </a:cubicBezTo>
                                    <a:cubicBezTo>
                                      <a:pt x="467" y="28"/>
                                      <a:pt x="468" y="30"/>
                                      <a:pt x="468" y="31"/>
                                    </a:cubicBezTo>
                                    <a:cubicBezTo>
                                      <a:pt x="622" y="45"/>
                                      <a:pt x="622" y="45"/>
                                      <a:pt x="622" y="45"/>
                                    </a:cubicBezTo>
                                    <a:cubicBezTo>
                                      <a:pt x="622" y="44"/>
                                      <a:pt x="622" y="44"/>
                                      <a:pt x="623" y="43"/>
                                    </a:cubicBezTo>
                                    <a:cubicBezTo>
                                      <a:pt x="623" y="43"/>
                                      <a:pt x="624" y="42"/>
                                      <a:pt x="625" y="42"/>
                                    </a:cubicBezTo>
                                    <a:cubicBezTo>
                                      <a:pt x="473" y="19"/>
                                      <a:pt x="473" y="19"/>
                                      <a:pt x="473" y="19"/>
                                    </a:cubicBezTo>
                                    <a:cubicBezTo>
                                      <a:pt x="472" y="20"/>
                                      <a:pt x="472" y="21"/>
                                      <a:pt x="471" y="22"/>
                                    </a:cubicBezTo>
                                    <a:cubicBezTo>
                                      <a:pt x="468" y="25"/>
                                      <a:pt x="463" y="25"/>
                                      <a:pt x="460" y="22"/>
                                    </a:cubicBezTo>
                                    <a:cubicBezTo>
                                      <a:pt x="458" y="19"/>
                                      <a:pt x="458" y="14"/>
                                      <a:pt x="461" y="11"/>
                                    </a:cubicBezTo>
                                    <a:cubicBezTo>
                                      <a:pt x="461" y="11"/>
                                      <a:pt x="461" y="11"/>
                                      <a:pt x="462" y="10"/>
                                    </a:cubicBezTo>
                                    <a:cubicBezTo>
                                      <a:pt x="424" y="4"/>
                                      <a:pt x="424" y="4"/>
                                      <a:pt x="424" y="4"/>
                                    </a:cubicBezTo>
                                    <a:cubicBezTo>
                                      <a:pt x="424" y="5"/>
                                      <a:pt x="423" y="6"/>
                                      <a:pt x="423" y="7"/>
                                    </a:cubicBezTo>
                                    <a:cubicBezTo>
                                      <a:pt x="420" y="9"/>
                                      <a:pt x="415" y="9"/>
                                      <a:pt x="412" y="6"/>
                                    </a:cubicBezTo>
                                    <a:cubicBezTo>
                                      <a:pt x="410" y="4"/>
                                      <a:pt x="410" y="2"/>
                                      <a:pt x="410" y="0"/>
                                    </a:cubicBezTo>
                                    <a:cubicBezTo>
                                      <a:pt x="145" y="0"/>
                                      <a:pt x="145" y="0"/>
                                      <a:pt x="145" y="0"/>
                                    </a:cubicBezTo>
                                    <a:cubicBezTo>
                                      <a:pt x="124" y="10"/>
                                      <a:pt x="105" y="21"/>
                                      <a:pt x="86" y="32"/>
                                    </a:cubicBezTo>
                                    <a:cubicBezTo>
                                      <a:pt x="54" y="57"/>
                                      <a:pt x="25" y="80"/>
                                      <a:pt x="0" y="100"/>
                                    </a:cubicBezTo>
                                    <a:cubicBezTo>
                                      <a:pt x="0" y="104"/>
                                      <a:pt x="0" y="104"/>
                                      <a:pt x="0" y="104"/>
                                    </a:cubicBezTo>
                                    <a:cubicBezTo>
                                      <a:pt x="48" y="75"/>
                                      <a:pt x="119" y="39"/>
                                      <a:pt x="221" y="0"/>
                                    </a:cubicBezTo>
                                    <a:cubicBezTo>
                                      <a:pt x="223" y="4"/>
                                      <a:pt x="223" y="4"/>
                                      <a:pt x="223" y="4"/>
                                    </a:cubicBezTo>
                                    <a:cubicBezTo>
                                      <a:pt x="119" y="43"/>
                                      <a:pt x="48" y="80"/>
                                      <a:pt x="0" y="109"/>
                                    </a:cubicBezTo>
                                    <a:cubicBezTo>
                                      <a:pt x="0" y="124"/>
                                      <a:pt x="0" y="124"/>
                                      <a:pt x="0" y="124"/>
                                    </a:cubicBezTo>
                                    <a:cubicBezTo>
                                      <a:pt x="83" y="87"/>
                                      <a:pt x="214" y="32"/>
                                      <a:pt x="334" y="2"/>
                                    </a:cubicBezTo>
                                    <a:cubicBezTo>
                                      <a:pt x="335" y="6"/>
                                      <a:pt x="335" y="6"/>
                                      <a:pt x="335" y="6"/>
                                    </a:cubicBezTo>
                                    <a:cubicBezTo>
                                      <a:pt x="214" y="36"/>
                                      <a:pt x="82" y="91"/>
                                      <a:pt x="0" y="129"/>
                                    </a:cubicBezTo>
                                    <a:cubicBezTo>
                                      <a:pt x="0" y="139"/>
                                      <a:pt x="0" y="139"/>
                                      <a:pt x="0" y="139"/>
                                    </a:cubicBezTo>
                                    <a:cubicBezTo>
                                      <a:pt x="160" y="90"/>
                                      <a:pt x="160" y="90"/>
                                      <a:pt x="160" y="90"/>
                                    </a:cubicBezTo>
                                    <a:cubicBezTo>
                                      <a:pt x="161" y="94"/>
                                      <a:pt x="161" y="94"/>
                                      <a:pt x="161" y="94"/>
                                    </a:cubicBezTo>
                                    <a:cubicBezTo>
                                      <a:pt x="0" y="143"/>
                                      <a:pt x="0" y="143"/>
                                      <a:pt x="0" y="143"/>
                                    </a:cubicBezTo>
                                    <a:cubicBezTo>
                                      <a:pt x="0" y="146"/>
                                      <a:pt x="0" y="146"/>
                                      <a:pt x="0" y="146"/>
                                    </a:cubicBezTo>
                                    <a:cubicBezTo>
                                      <a:pt x="324" y="77"/>
                                      <a:pt x="324" y="77"/>
                                      <a:pt x="324" y="77"/>
                                    </a:cubicBezTo>
                                    <a:cubicBezTo>
                                      <a:pt x="325" y="81"/>
                                      <a:pt x="325" y="81"/>
                                      <a:pt x="325" y="81"/>
                                    </a:cubicBezTo>
                                    <a:cubicBezTo>
                                      <a:pt x="0" y="150"/>
                                      <a:pt x="0" y="150"/>
                                      <a:pt x="0" y="150"/>
                                    </a:cubicBezTo>
                                    <a:cubicBezTo>
                                      <a:pt x="0" y="156"/>
                                      <a:pt x="0" y="156"/>
                                      <a:pt x="0" y="156"/>
                                    </a:cubicBezTo>
                                    <a:cubicBezTo>
                                      <a:pt x="256" y="130"/>
                                      <a:pt x="256" y="130"/>
                                      <a:pt x="256" y="130"/>
                                    </a:cubicBezTo>
                                    <a:cubicBezTo>
                                      <a:pt x="257" y="134"/>
                                      <a:pt x="257" y="134"/>
                                      <a:pt x="257" y="134"/>
                                    </a:cubicBezTo>
                                    <a:cubicBezTo>
                                      <a:pt x="147" y="145"/>
                                      <a:pt x="147" y="145"/>
                                      <a:pt x="147" y="145"/>
                                    </a:cubicBezTo>
                                    <a:cubicBezTo>
                                      <a:pt x="198" y="141"/>
                                      <a:pt x="258" y="137"/>
                                      <a:pt x="325" y="133"/>
                                    </a:cubicBezTo>
                                    <a:cubicBezTo>
                                      <a:pt x="325" y="137"/>
                                      <a:pt x="325" y="137"/>
                                      <a:pt x="325" y="137"/>
                                    </a:cubicBezTo>
                                    <a:cubicBezTo>
                                      <a:pt x="200" y="145"/>
                                      <a:pt x="102" y="152"/>
                                      <a:pt x="34" y="157"/>
                                    </a:cubicBezTo>
                                    <a:cubicBezTo>
                                      <a:pt x="38" y="158"/>
                                      <a:pt x="42" y="158"/>
                                      <a:pt x="46" y="158"/>
                                    </a:cubicBezTo>
                                    <a:cubicBezTo>
                                      <a:pt x="46" y="161"/>
                                      <a:pt x="46" y="161"/>
                                      <a:pt x="46" y="161"/>
                                    </a:cubicBezTo>
                                    <a:cubicBezTo>
                                      <a:pt x="120" y="161"/>
                                      <a:pt x="227" y="162"/>
                                      <a:pt x="368" y="169"/>
                                    </a:cubicBezTo>
                                    <a:cubicBezTo>
                                      <a:pt x="368" y="173"/>
                                      <a:pt x="368" y="173"/>
                                      <a:pt x="368" y="173"/>
                                    </a:cubicBezTo>
                                    <a:cubicBezTo>
                                      <a:pt x="194" y="165"/>
                                      <a:pt x="72" y="164"/>
                                      <a:pt x="0" y="165"/>
                                    </a:cubicBezTo>
                                    <a:cubicBezTo>
                                      <a:pt x="0" y="168"/>
                                      <a:pt x="0" y="168"/>
                                      <a:pt x="0" y="168"/>
                                    </a:cubicBezTo>
                                    <a:cubicBezTo>
                                      <a:pt x="51" y="172"/>
                                      <a:pt x="124" y="177"/>
                                      <a:pt x="213" y="187"/>
                                    </a:cubicBezTo>
                                    <a:cubicBezTo>
                                      <a:pt x="213" y="190"/>
                                      <a:pt x="213" y="190"/>
                                      <a:pt x="213" y="190"/>
                                    </a:cubicBezTo>
                                    <a:cubicBezTo>
                                      <a:pt x="124" y="181"/>
                                      <a:pt x="51" y="176"/>
                                      <a:pt x="0" y="172"/>
                                    </a:cubicBezTo>
                                    <a:cubicBezTo>
                                      <a:pt x="0" y="175"/>
                                      <a:pt x="0" y="175"/>
                                      <a:pt x="0" y="175"/>
                                    </a:cubicBezTo>
                                    <a:cubicBezTo>
                                      <a:pt x="92" y="188"/>
                                      <a:pt x="246" y="212"/>
                                      <a:pt x="383" y="241"/>
                                    </a:cubicBezTo>
                                    <a:cubicBezTo>
                                      <a:pt x="383" y="245"/>
                                      <a:pt x="383" y="245"/>
                                      <a:pt x="383" y="245"/>
                                    </a:cubicBezTo>
                                    <a:cubicBezTo>
                                      <a:pt x="256" y="218"/>
                                      <a:pt x="115" y="196"/>
                                      <a:pt x="21" y="182"/>
                                    </a:cubicBezTo>
                                    <a:cubicBezTo>
                                      <a:pt x="74" y="192"/>
                                      <a:pt x="146" y="207"/>
                                      <a:pt x="230" y="225"/>
                                    </a:cubicBezTo>
                                    <a:cubicBezTo>
                                      <a:pt x="229" y="229"/>
                                      <a:pt x="229" y="229"/>
                                      <a:pt x="229" y="229"/>
                                    </a:cubicBezTo>
                                    <a:cubicBezTo>
                                      <a:pt x="134" y="208"/>
                                      <a:pt x="54" y="192"/>
                                      <a:pt x="0" y="182"/>
                                    </a:cubicBezTo>
                                    <a:cubicBezTo>
                                      <a:pt x="0" y="191"/>
                                      <a:pt x="0" y="191"/>
                                      <a:pt x="0" y="191"/>
                                    </a:cubicBezTo>
                                    <a:cubicBezTo>
                                      <a:pt x="247" y="271"/>
                                      <a:pt x="247" y="271"/>
                                      <a:pt x="247" y="271"/>
                                    </a:cubicBezTo>
                                    <a:cubicBezTo>
                                      <a:pt x="246" y="275"/>
                                      <a:pt x="246" y="275"/>
                                      <a:pt x="246" y="275"/>
                                    </a:cubicBezTo>
                                    <a:cubicBezTo>
                                      <a:pt x="0" y="195"/>
                                      <a:pt x="0" y="195"/>
                                      <a:pt x="0" y="195"/>
                                    </a:cubicBezTo>
                                    <a:cubicBezTo>
                                      <a:pt x="0" y="201"/>
                                      <a:pt x="0" y="201"/>
                                      <a:pt x="0" y="201"/>
                                    </a:cubicBezTo>
                                    <a:cubicBezTo>
                                      <a:pt x="7" y="204"/>
                                      <a:pt x="7" y="204"/>
                                      <a:pt x="7" y="204"/>
                                    </a:cubicBezTo>
                                    <a:cubicBezTo>
                                      <a:pt x="5" y="207"/>
                                      <a:pt x="5" y="207"/>
                                      <a:pt x="5" y="207"/>
                                    </a:cubicBezTo>
                                    <a:cubicBezTo>
                                      <a:pt x="0" y="205"/>
                                      <a:pt x="0" y="205"/>
                                      <a:pt x="0" y="205"/>
                                    </a:cubicBezTo>
                                    <a:cubicBezTo>
                                      <a:pt x="0" y="205"/>
                                      <a:pt x="0" y="205"/>
                                      <a:pt x="0" y="205"/>
                                    </a:cubicBezTo>
                                    <a:cubicBezTo>
                                      <a:pt x="77" y="243"/>
                                      <a:pt x="200" y="302"/>
                                      <a:pt x="323" y="354"/>
                                    </a:cubicBezTo>
                                    <a:cubicBezTo>
                                      <a:pt x="322" y="357"/>
                                      <a:pt x="322" y="357"/>
                                      <a:pt x="322" y="357"/>
                                    </a:cubicBezTo>
                                    <a:cubicBezTo>
                                      <a:pt x="199" y="306"/>
                                      <a:pt x="77" y="248"/>
                                      <a:pt x="0" y="210"/>
                                    </a:cubicBezTo>
                                    <a:cubicBezTo>
                                      <a:pt x="0" y="215"/>
                                      <a:pt x="0" y="215"/>
                                      <a:pt x="0" y="215"/>
                                    </a:cubicBezTo>
                                    <a:cubicBezTo>
                                      <a:pt x="35" y="235"/>
                                      <a:pt x="81" y="260"/>
                                      <a:pt x="139" y="289"/>
                                    </a:cubicBezTo>
                                    <a:cubicBezTo>
                                      <a:pt x="138" y="293"/>
                                      <a:pt x="138" y="293"/>
                                      <a:pt x="138" y="293"/>
                                    </a:cubicBezTo>
                                    <a:cubicBezTo>
                                      <a:pt x="81" y="264"/>
                                      <a:pt x="35" y="239"/>
                                      <a:pt x="0" y="219"/>
                                    </a:cubicBezTo>
                                    <a:cubicBezTo>
                                      <a:pt x="0" y="227"/>
                                      <a:pt x="0" y="227"/>
                                      <a:pt x="0" y="227"/>
                                    </a:cubicBezTo>
                                    <a:cubicBezTo>
                                      <a:pt x="57" y="269"/>
                                      <a:pt x="144" y="329"/>
                                      <a:pt x="263" y="399"/>
                                    </a:cubicBezTo>
                                    <a:cubicBezTo>
                                      <a:pt x="261" y="402"/>
                                      <a:pt x="261" y="402"/>
                                      <a:pt x="261" y="402"/>
                                    </a:cubicBezTo>
                                    <a:cubicBezTo>
                                      <a:pt x="144" y="333"/>
                                      <a:pt x="57" y="274"/>
                                      <a:pt x="0" y="232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9" y="279"/>
                                      <a:pt x="95" y="325"/>
                                      <a:pt x="178" y="386"/>
                                    </a:cubicBezTo>
                                    <a:cubicBezTo>
                                      <a:pt x="175" y="389"/>
                                      <a:pt x="175" y="389"/>
                                      <a:pt x="175" y="389"/>
                                    </a:cubicBezTo>
                                    <a:cubicBezTo>
                                      <a:pt x="125" y="352"/>
                                      <a:pt x="83" y="320"/>
                                      <a:pt x="50" y="293"/>
                                    </a:cubicBezTo>
                                    <a:cubicBezTo>
                                      <a:pt x="94" y="332"/>
                                      <a:pt x="151" y="380"/>
                                      <a:pt x="223" y="438"/>
                                    </a:cubicBezTo>
                                    <a:cubicBezTo>
                                      <a:pt x="220" y="441"/>
                                      <a:pt x="220" y="441"/>
                                      <a:pt x="220" y="441"/>
                                    </a:cubicBezTo>
                                    <a:cubicBezTo>
                                      <a:pt x="122" y="362"/>
                                      <a:pt x="51" y="300"/>
                                      <a:pt x="4" y="256"/>
                                    </a:cubicBezTo>
                                    <a:cubicBezTo>
                                      <a:pt x="2" y="257"/>
                                      <a:pt x="2" y="257"/>
                                      <a:pt x="2" y="257"/>
                                    </a:cubicBezTo>
                                    <a:cubicBezTo>
                                      <a:pt x="1" y="256"/>
                                      <a:pt x="1" y="255"/>
                                      <a:pt x="0" y="254"/>
                                    </a:cubicBezTo>
                                    <a:cubicBezTo>
                                      <a:pt x="0" y="262"/>
                                      <a:pt x="0" y="262"/>
                                      <a:pt x="0" y="262"/>
                                    </a:cubicBezTo>
                                    <a:cubicBezTo>
                                      <a:pt x="49" y="318"/>
                                      <a:pt x="123" y="396"/>
                                      <a:pt x="227" y="494"/>
                                    </a:cubicBezTo>
                                    <a:cubicBezTo>
                                      <a:pt x="224" y="497"/>
                                      <a:pt x="224" y="497"/>
                                      <a:pt x="224" y="497"/>
                                    </a:cubicBezTo>
                                    <a:cubicBezTo>
                                      <a:pt x="122" y="401"/>
                                      <a:pt x="49" y="323"/>
                                      <a:pt x="0" y="268"/>
                                    </a:cubicBezTo>
                                    <a:cubicBezTo>
                                      <a:pt x="0" y="271"/>
                                      <a:pt x="0" y="271"/>
                                      <a:pt x="0" y="271"/>
                                    </a:cubicBezTo>
                                    <a:cubicBezTo>
                                      <a:pt x="28" y="306"/>
                                      <a:pt x="64" y="348"/>
                                      <a:pt x="107" y="394"/>
                                    </a:cubicBezTo>
                                    <a:cubicBezTo>
                                      <a:pt x="104" y="397"/>
                                      <a:pt x="104" y="397"/>
                                      <a:pt x="104" y="397"/>
                                    </a:cubicBezTo>
                                    <a:cubicBezTo>
                                      <a:pt x="63" y="352"/>
                                      <a:pt x="28" y="311"/>
                                      <a:pt x="0" y="277"/>
                                    </a:cubicBezTo>
                                    <a:cubicBezTo>
                                      <a:pt x="0" y="305"/>
                                      <a:pt x="0" y="305"/>
                                      <a:pt x="0" y="305"/>
                                    </a:cubicBezTo>
                                    <a:cubicBezTo>
                                      <a:pt x="7" y="316"/>
                                      <a:pt x="14" y="328"/>
                                      <a:pt x="22" y="339"/>
                                    </a:cubicBezTo>
                                    <a:cubicBezTo>
                                      <a:pt x="24" y="342"/>
                                      <a:pt x="26" y="345"/>
                                      <a:pt x="28" y="347"/>
                                    </a:cubicBezTo>
                                    <a:cubicBezTo>
                                      <a:pt x="28" y="348"/>
                                      <a:pt x="28" y="348"/>
                                      <a:pt x="28" y="348"/>
                                    </a:cubicBezTo>
                                    <a:cubicBezTo>
                                      <a:pt x="35" y="358"/>
                                      <a:pt x="42" y="368"/>
                                      <a:pt x="50" y="379"/>
                                    </a:cubicBezTo>
                                    <a:cubicBezTo>
                                      <a:pt x="63" y="396"/>
                                      <a:pt x="76" y="415"/>
                                      <a:pt x="91" y="433"/>
                                    </a:cubicBezTo>
                                    <a:cubicBezTo>
                                      <a:pt x="90" y="434"/>
                                      <a:pt x="90" y="434"/>
                                      <a:pt x="90" y="434"/>
                                    </a:cubicBezTo>
                                    <a:cubicBezTo>
                                      <a:pt x="107" y="456"/>
                                      <a:pt x="125" y="479"/>
                                      <a:pt x="145" y="504"/>
                                    </a:cubicBezTo>
                                    <a:cubicBezTo>
                                      <a:pt x="197" y="504"/>
                                      <a:pt x="197" y="504"/>
                                      <a:pt x="197" y="504"/>
                                    </a:cubicBezTo>
                                    <a:cubicBezTo>
                                      <a:pt x="196" y="502"/>
                                      <a:pt x="195" y="501"/>
                                      <a:pt x="196" y="499"/>
                                    </a:cubicBezTo>
                                    <a:cubicBezTo>
                                      <a:pt x="199" y="495"/>
                                      <a:pt x="210" y="498"/>
                                      <a:pt x="225" y="504"/>
                                    </a:cubicBezTo>
                                    <a:cubicBezTo>
                                      <a:pt x="245" y="504"/>
                                      <a:pt x="245" y="504"/>
                                      <a:pt x="245" y="504"/>
                                    </a:cubicBezTo>
                                    <a:cubicBezTo>
                                      <a:pt x="244" y="502"/>
                                      <a:pt x="243" y="501"/>
                                      <a:pt x="244" y="499"/>
                                    </a:cubicBezTo>
                                    <a:cubicBezTo>
                                      <a:pt x="247" y="495"/>
                                      <a:pt x="259" y="498"/>
                                      <a:pt x="273" y="504"/>
                                    </a:cubicBezTo>
                                    <a:cubicBezTo>
                                      <a:pt x="337" y="504"/>
                                      <a:pt x="337" y="504"/>
                                      <a:pt x="337" y="504"/>
                                    </a:cubicBezTo>
                                    <a:cubicBezTo>
                                      <a:pt x="294" y="465"/>
                                      <a:pt x="237" y="441"/>
                                      <a:pt x="246" y="429"/>
                                    </a:cubicBezTo>
                                    <a:cubicBezTo>
                                      <a:pt x="256" y="420"/>
                                      <a:pt x="314" y="467"/>
                                      <a:pt x="346" y="504"/>
                                    </a:cubicBezTo>
                                    <a:cubicBezTo>
                                      <a:pt x="404" y="504"/>
                                      <a:pt x="404" y="504"/>
                                      <a:pt x="404" y="504"/>
                                    </a:cubicBezTo>
                                    <a:cubicBezTo>
                                      <a:pt x="378" y="476"/>
                                      <a:pt x="345" y="458"/>
                                      <a:pt x="351" y="451"/>
                                    </a:cubicBezTo>
                                    <a:cubicBezTo>
                                      <a:pt x="358" y="446"/>
                                      <a:pt x="391" y="478"/>
                                      <a:pt x="409" y="504"/>
                                    </a:cubicBezTo>
                                    <a:cubicBezTo>
                                      <a:pt x="591" y="504"/>
                                      <a:pt x="591" y="504"/>
                                      <a:pt x="591" y="504"/>
                                    </a:cubicBezTo>
                                    <a:cubicBezTo>
                                      <a:pt x="591" y="497"/>
                                      <a:pt x="591" y="492"/>
                                      <a:pt x="591" y="491"/>
                                    </a:cubicBezTo>
                                    <a:cubicBezTo>
                                      <a:pt x="592" y="489"/>
                                      <a:pt x="598" y="489"/>
                                      <a:pt x="599" y="492"/>
                                    </a:cubicBezTo>
                                    <a:cubicBezTo>
                                      <a:pt x="599" y="493"/>
                                      <a:pt x="599" y="497"/>
                                      <a:pt x="599" y="504"/>
                                    </a:cubicBezTo>
                                    <a:lnTo>
                                      <a:pt x="642" y="504"/>
                                    </a:lnTo>
                                    <a:close/>
                                    <a:moveTo>
                                      <a:pt x="650" y="312"/>
                                    </a:moveTo>
                                    <a:cubicBezTo>
                                      <a:pt x="652" y="309"/>
                                      <a:pt x="657" y="310"/>
                                      <a:pt x="658" y="314"/>
                                    </a:cubicBezTo>
                                    <a:cubicBezTo>
                                      <a:pt x="659" y="319"/>
                                      <a:pt x="634" y="431"/>
                                      <a:pt x="634" y="431"/>
                                    </a:cubicBezTo>
                                    <a:cubicBezTo>
                                      <a:pt x="634" y="431"/>
                                      <a:pt x="649" y="316"/>
                                      <a:pt x="650" y="312"/>
                                    </a:cubicBezTo>
                                    <a:close/>
                                    <a:moveTo>
                                      <a:pt x="294" y="359"/>
                                    </a:moveTo>
                                    <a:cubicBezTo>
                                      <a:pt x="303" y="351"/>
                                      <a:pt x="376" y="435"/>
                                      <a:pt x="382" y="459"/>
                                    </a:cubicBezTo>
                                    <a:cubicBezTo>
                                      <a:pt x="375" y="438"/>
                                      <a:pt x="285" y="368"/>
                                      <a:pt x="294" y="359"/>
                                    </a:cubicBezTo>
                                    <a:close/>
                                    <a:moveTo>
                                      <a:pt x="381" y="391"/>
                                    </a:moveTo>
                                    <a:cubicBezTo>
                                      <a:pt x="391" y="385"/>
                                      <a:pt x="436" y="459"/>
                                      <a:pt x="435" y="478"/>
                                    </a:cubicBezTo>
                                    <a:cubicBezTo>
                                      <a:pt x="420" y="435"/>
                                      <a:pt x="372" y="398"/>
                                      <a:pt x="381" y="391"/>
                                    </a:cubicBezTo>
                                    <a:close/>
                                    <a:moveTo>
                                      <a:pt x="381" y="344"/>
                                    </a:moveTo>
                                    <a:cubicBezTo>
                                      <a:pt x="394" y="336"/>
                                      <a:pt x="450" y="444"/>
                                      <a:pt x="450" y="472"/>
                                    </a:cubicBezTo>
                                    <a:cubicBezTo>
                                      <a:pt x="430" y="409"/>
                                      <a:pt x="370" y="354"/>
                                      <a:pt x="381" y="344"/>
                                    </a:cubicBezTo>
                                    <a:close/>
                                    <a:moveTo>
                                      <a:pt x="464" y="443"/>
                                    </a:moveTo>
                                    <a:cubicBezTo>
                                      <a:pt x="449" y="379"/>
                                      <a:pt x="393" y="320"/>
                                      <a:pt x="405" y="311"/>
                                    </a:cubicBezTo>
                                    <a:cubicBezTo>
                                      <a:pt x="419" y="304"/>
                                      <a:pt x="467" y="416"/>
                                      <a:pt x="464" y="443"/>
                                    </a:cubicBezTo>
                                    <a:close/>
                                    <a:moveTo>
                                      <a:pt x="511" y="433"/>
                                    </a:moveTo>
                                    <a:cubicBezTo>
                                      <a:pt x="505" y="390"/>
                                      <a:pt x="468" y="347"/>
                                      <a:pt x="477" y="342"/>
                                    </a:cubicBezTo>
                                    <a:cubicBezTo>
                                      <a:pt x="488" y="339"/>
                                      <a:pt x="515" y="415"/>
                                      <a:pt x="511" y="433"/>
                                    </a:cubicBezTo>
                                    <a:close/>
                                    <a:moveTo>
                                      <a:pt x="543" y="492"/>
                                    </a:moveTo>
                                    <a:cubicBezTo>
                                      <a:pt x="542" y="460"/>
                                      <a:pt x="523" y="424"/>
                                      <a:pt x="530" y="421"/>
                                    </a:cubicBezTo>
                                    <a:cubicBezTo>
                                      <a:pt x="538" y="420"/>
                                      <a:pt x="545" y="477"/>
                                      <a:pt x="543" y="492"/>
                                    </a:cubicBezTo>
                                    <a:close/>
                                    <a:moveTo>
                                      <a:pt x="583" y="451"/>
                                    </a:moveTo>
                                    <a:cubicBezTo>
                                      <a:pt x="583" y="451"/>
                                      <a:pt x="579" y="348"/>
                                      <a:pt x="579" y="344"/>
                                    </a:cubicBezTo>
                                    <a:cubicBezTo>
                                      <a:pt x="580" y="342"/>
                                      <a:pt x="586" y="342"/>
                                      <a:pt x="587" y="345"/>
                                    </a:cubicBezTo>
                                    <a:cubicBezTo>
                                      <a:pt x="589" y="350"/>
                                      <a:pt x="583" y="451"/>
                                      <a:pt x="583" y="451"/>
                                    </a:cubicBezTo>
                                    <a:close/>
                                    <a:moveTo>
                                      <a:pt x="599" y="477"/>
                                    </a:moveTo>
                                    <a:cubicBezTo>
                                      <a:pt x="599" y="477"/>
                                      <a:pt x="601" y="361"/>
                                      <a:pt x="601" y="356"/>
                                    </a:cubicBezTo>
                                    <a:cubicBezTo>
                                      <a:pt x="602" y="353"/>
                                      <a:pt x="608" y="354"/>
                                      <a:pt x="609" y="357"/>
                                    </a:cubicBezTo>
                                    <a:cubicBezTo>
                                      <a:pt x="611" y="363"/>
                                      <a:pt x="599" y="477"/>
                                      <a:pt x="599" y="477"/>
                                    </a:cubicBezTo>
                                    <a:close/>
                                    <a:moveTo>
                                      <a:pt x="0" y="20"/>
                                    </a:moveTo>
                                    <a:cubicBezTo>
                                      <a:pt x="4" y="14"/>
                                      <a:pt x="8" y="7"/>
                                      <a:pt x="12" y="0"/>
                                    </a:cubicBezTo>
                                    <a:cubicBezTo>
                                      <a:pt x="33" y="0"/>
                                      <a:pt x="33" y="0"/>
                                      <a:pt x="33" y="0"/>
                                    </a:cubicBezTo>
                                    <a:cubicBezTo>
                                      <a:pt x="21" y="14"/>
                                      <a:pt x="10" y="29"/>
                                      <a:pt x="0" y="42"/>
                                    </a:cubicBezTo>
                                    <a:lnTo>
                                      <a:pt x="0" y="20"/>
                                    </a:lnTo>
                                    <a:close/>
                                    <a:moveTo>
                                      <a:pt x="837" y="0"/>
                                    </a:moveTo>
                                    <a:cubicBezTo>
                                      <a:pt x="835" y="0"/>
                                      <a:pt x="834" y="1"/>
                                      <a:pt x="833" y="2"/>
                                    </a:cubicBezTo>
                                    <a:cubicBezTo>
                                      <a:pt x="834" y="1"/>
                                      <a:pt x="835" y="0"/>
                                      <a:pt x="837" y="0"/>
                                    </a:cubicBezTo>
                                    <a:close/>
                                    <a:moveTo>
                                      <a:pt x="768" y="17"/>
                                    </a:moveTo>
                                    <a:cubicBezTo>
                                      <a:pt x="775" y="12"/>
                                      <a:pt x="782" y="6"/>
                                      <a:pt x="789" y="0"/>
                                    </a:cubicBezTo>
                                    <a:cubicBezTo>
                                      <a:pt x="793" y="0"/>
                                      <a:pt x="793" y="0"/>
                                      <a:pt x="793" y="0"/>
                                    </a:cubicBezTo>
                                    <a:cubicBezTo>
                                      <a:pt x="793" y="0"/>
                                      <a:pt x="793" y="0"/>
                                      <a:pt x="793" y="0"/>
                                    </a:cubicBezTo>
                                    <a:cubicBezTo>
                                      <a:pt x="784" y="6"/>
                                      <a:pt x="776" y="12"/>
                                      <a:pt x="768" y="17"/>
                                    </a:cubicBezTo>
                                    <a:close/>
                                    <a:moveTo>
                                      <a:pt x="752" y="34"/>
                                    </a:moveTo>
                                    <a:cubicBezTo>
                                      <a:pt x="764" y="25"/>
                                      <a:pt x="778" y="15"/>
                                      <a:pt x="794" y="5"/>
                                    </a:cubicBezTo>
                                    <a:cubicBezTo>
                                      <a:pt x="795" y="5"/>
                                      <a:pt x="795" y="6"/>
                                      <a:pt x="795" y="6"/>
                                    </a:cubicBezTo>
                                    <a:cubicBezTo>
                                      <a:pt x="795" y="6"/>
                                      <a:pt x="795" y="6"/>
                                      <a:pt x="795" y="6"/>
                                    </a:cubicBezTo>
                                    <a:cubicBezTo>
                                      <a:pt x="779" y="17"/>
                                      <a:pt x="764" y="26"/>
                                      <a:pt x="752" y="34"/>
                                    </a:cubicBezTo>
                                    <a:close/>
                                    <a:moveTo>
                                      <a:pt x="756" y="35"/>
                                    </a:moveTo>
                                    <a:cubicBezTo>
                                      <a:pt x="755" y="36"/>
                                      <a:pt x="754" y="36"/>
                                      <a:pt x="754" y="37"/>
                                    </a:cubicBezTo>
                                    <a:cubicBezTo>
                                      <a:pt x="754" y="36"/>
                                      <a:pt x="755" y="36"/>
                                      <a:pt x="756" y="35"/>
                                    </a:cubicBezTo>
                                    <a:cubicBezTo>
                                      <a:pt x="756" y="35"/>
                                      <a:pt x="756" y="35"/>
                                      <a:pt x="756" y="35"/>
                                    </a:cubicBezTo>
                                    <a:close/>
                                    <a:moveTo>
                                      <a:pt x="748" y="49"/>
                                    </a:moveTo>
                                    <a:cubicBezTo>
                                      <a:pt x="770" y="42"/>
                                      <a:pt x="806" y="34"/>
                                      <a:pt x="852" y="29"/>
                                    </a:cubicBezTo>
                                    <a:cubicBezTo>
                                      <a:pt x="808" y="37"/>
                                      <a:pt x="771" y="44"/>
                                      <a:pt x="748" y="49"/>
                                    </a:cubicBezTo>
                                    <a:close/>
                                    <a:moveTo>
                                      <a:pt x="0" y="0"/>
                                    </a:moveTo>
                                    <a:cubicBezTo>
                                      <a:pt x="7" y="0"/>
                                      <a:pt x="7" y="0"/>
                                      <a:pt x="7" y="0"/>
                                    </a:cubicBezTo>
                                    <a:cubicBezTo>
                                      <a:pt x="5" y="4"/>
                                      <a:pt x="2" y="8"/>
                                      <a:pt x="0" y="13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8" y="504"/>
                                    </a:moveTo>
                                    <a:cubicBezTo>
                                      <a:pt x="18" y="476"/>
                                      <a:pt x="8" y="451"/>
                                      <a:pt x="0" y="427"/>
                                    </a:cubicBezTo>
                                    <a:cubicBezTo>
                                      <a:pt x="0" y="366"/>
                                      <a:pt x="0" y="366"/>
                                      <a:pt x="0" y="366"/>
                                    </a:cubicBezTo>
                                    <a:cubicBezTo>
                                      <a:pt x="18" y="399"/>
                                      <a:pt x="39" y="436"/>
                                      <a:pt x="66" y="479"/>
                                    </a:cubicBezTo>
                                    <a:cubicBezTo>
                                      <a:pt x="69" y="477"/>
                                      <a:pt x="69" y="477"/>
                                      <a:pt x="69" y="477"/>
                                    </a:cubicBezTo>
                                    <a:cubicBezTo>
                                      <a:pt x="41" y="431"/>
                                      <a:pt x="18" y="392"/>
                                      <a:pt x="0" y="358"/>
                                    </a:cubicBezTo>
                                    <a:cubicBezTo>
                                      <a:pt x="0" y="313"/>
                                      <a:pt x="0" y="313"/>
                                      <a:pt x="0" y="313"/>
                                    </a:cubicBezTo>
                                    <a:cubicBezTo>
                                      <a:pt x="6" y="322"/>
                                      <a:pt x="12" y="331"/>
                                      <a:pt x="19" y="341"/>
                                    </a:cubicBezTo>
                                    <a:cubicBezTo>
                                      <a:pt x="21" y="344"/>
                                      <a:pt x="23" y="347"/>
                                      <a:pt x="25" y="350"/>
                                    </a:cubicBezTo>
                                    <a:cubicBezTo>
                                      <a:pt x="25" y="350"/>
                                      <a:pt x="25" y="350"/>
                                      <a:pt x="25" y="350"/>
                                    </a:cubicBezTo>
                                    <a:cubicBezTo>
                                      <a:pt x="32" y="360"/>
                                      <a:pt x="39" y="370"/>
                                      <a:pt x="47" y="381"/>
                                    </a:cubicBezTo>
                                    <a:cubicBezTo>
                                      <a:pt x="73" y="417"/>
                                      <a:pt x="103" y="458"/>
                                      <a:pt x="140" y="504"/>
                                    </a:cubicBezTo>
                                    <a:lnTo>
                                      <a:pt x="28" y="504"/>
                                    </a:lnTo>
                                    <a:close/>
                                    <a:moveTo>
                                      <a:pt x="936" y="27"/>
                                    </a:moveTo>
                                    <a:cubicBezTo>
                                      <a:pt x="936" y="49"/>
                                      <a:pt x="936" y="49"/>
                                      <a:pt x="936" y="49"/>
                                    </a:cubicBezTo>
                                    <a:cubicBezTo>
                                      <a:pt x="867" y="42"/>
                                      <a:pt x="816" y="43"/>
                                      <a:pt x="782" y="45"/>
                                    </a:cubicBezTo>
                                    <a:cubicBezTo>
                                      <a:pt x="809" y="40"/>
                                      <a:pt x="845" y="34"/>
                                      <a:pt x="884" y="27"/>
                                    </a:cubicBezTo>
                                    <a:cubicBezTo>
                                      <a:pt x="900" y="27"/>
                                      <a:pt x="917" y="26"/>
                                      <a:pt x="936" y="27"/>
                                    </a:cubicBezTo>
                                    <a:close/>
                                    <a:moveTo>
                                      <a:pt x="765" y="29"/>
                                    </a:moveTo>
                                    <a:cubicBezTo>
                                      <a:pt x="775" y="23"/>
                                      <a:pt x="786" y="16"/>
                                      <a:pt x="799" y="8"/>
                                    </a:cubicBezTo>
                                    <a:cubicBezTo>
                                      <a:pt x="801" y="8"/>
                                      <a:pt x="803" y="8"/>
                                      <a:pt x="805" y="6"/>
                                    </a:cubicBezTo>
                                    <a:cubicBezTo>
                                      <a:pt x="806" y="5"/>
                                      <a:pt x="807" y="4"/>
                                      <a:pt x="807" y="2"/>
                                    </a:cubicBezTo>
                                    <a:cubicBezTo>
                                      <a:pt x="809" y="1"/>
                                      <a:pt x="810" y="1"/>
                                      <a:pt x="812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9" y="0"/>
                                    </a:cubicBezTo>
                                    <a:cubicBezTo>
                                      <a:pt x="805" y="11"/>
                                      <a:pt x="784" y="21"/>
                                      <a:pt x="766" y="30"/>
                                    </a:cubicBezTo>
                                    <a:cubicBezTo>
                                      <a:pt x="766" y="30"/>
                                      <a:pt x="765" y="29"/>
                                      <a:pt x="765" y="29"/>
                                    </a:cubicBezTo>
                                    <a:close/>
                                    <a:moveTo>
                                      <a:pt x="854" y="26"/>
                                    </a:moveTo>
                                    <a:cubicBezTo>
                                      <a:pt x="834" y="28"/>
                                      <a:pt x="815" y="31"/>
                                      <a:pt x="800" y="33"/>
                                    </a:cubicBezTo>
                                    <a:cubicBezTo>
                                      <a:pt x="808" y="31"/>
                                      <a:pt x="816" y="29"/>
                                      <a:pt x="824" y="27"/>
                                    </a:cubicBezTo>
                                    <a:cubicBezTo>
                                      <a:pt x="832" y="26"/>
                                      <a:pt x="840" y="24"/>
                                      <a:pt x="848" y="22"/>
                                    </a:cubicBezTo>
                                    <a:cubicBezTo>
                                      <a:pt x="849" y="23"/>
                                      <a:pt x="849" y="23"/>
                                      <a:pt x="850" y="24"/>
                                    </a:cubicBezTo>
                                    <a:cubicBezTo>
                                      <a:pt x="851" y="25"/>
                                      <a:pt x="852" y="26"/>
                                      <a:pt x="854" y="26"/>
                                    </a:cubicBezTo>
                                    <a:close/>
                                    <a:moveTo>
                                      <a:pt x="736" y="8"/>
                                    </a:moveTo>
                                    <a:cubicBezTo>
                                      <a:pt x="735" y="12"/>
                                      <a:pt x="735" y="12"/>
                                      <a:pt x="735" y="12"/>
                                    </a:cubicBezTo>
                                    <a:cubicBezTo>
                                      <a:pt x="736" y="8"/>
                                      <a:pt x="736" y="8"/>
                                      <a:pt x="736" y="8"/>
                                    </a:cubicBezTo>
                                    <a:cubicBezTo>
                                      <a:pt x="736" y="8"/>
                                      <a:pt x="736" y="8"/>
                                      <a:pt x="736" y="8"/>
                                    </a:cubicBezTo>
                                    <a:close/>
                                    <a:moveTo>
                                      <a:pt x="742" y="143"/>
                                    </a:moveTo>
                                    <a:cubicBezTo>
                                      <a:pt x="739" y="130"/>
                                      <a:pt x="736" y="119"/>
                                      <a:pt x="734" y="109"/>
                                    </a:cubicBezTo>
                                    <a:cubicBezTo>
                                      <a:pt x="737" y="119"/>
                                      <a:pt x="740" y="129"/>
                                      <a:pt x="744" y="140"/>
                                    </a:cubicBezTo>
                                    <a:cubicBezTo>
                                      <a:pt x="744" y="140"/>
                                      <a:pt x="744" y="140"/>
                                      <a:pt x="744" y="141"/>
                                    </a:cubicBezTo>
                                    <a:cubicBezTo>
                                      <a:pt x="743" y="141"/>
                                      <a:pt x="742" y="142"/>
                                      <a:pt x="742" y="143"/>
                                    </a:cubicBezTo>
                                    <a:close/>
                                    <a:moveTo>
                                      <a:pt x="722" y="0"/>
                                    </a:moveTo>
                                    <a:cubicBezTo>
                                      <a:pt x="723" y="0"/>
                                      <a:pt x="723" y="0"/>
                                      <a:pt x="723" y="0"/>
                                    </a:cubicBezTo>
                                    <a:cubicBezTo>
                                      <a:pt x="723" y="14"/>
                                      <a:pt x="723" y="14"/>
                                      <a:pt x="723" y="14"/>
                                    </a:cubicBezTo>
                                    <a:lnTo>
                                      <a:pt x="722" y="0"/>
                                    </a:lnTo>
                                    <a:close/>
                                    <a:moveTo>
                                      <a:pt x="724" y="92"/>
                                    </a:moveTo>
                                    <a:cubicBezTo>
                                      <a:pt x="724" y="93"/>
                                      <a:pt x="724" y="93"/>
                                      <a:pt x="724" y="93"/>
                                    </a:cubicBezTo>
                                    <a:cubicBezTo>
                                      <a:pt x="723" y="91"/>
                                      <a:pt x="723" y="89"/>
                                      <a:pt x="723" y="87"/>
                                    </a:cubicBezTo>
                                    <a:cubicBezTo>
                                      <a:pt x="724" y="89"/>
                                      <a:pt x="724" y="90"/>
                                      <a:pt x="724" y="92"/>
                                    </a:cubicBezTo>
                                    <a:close/>
                                    <a:moveTo>
                                      <a:pt x="715" y="0"/>
                                    </a:moveTo>
                                    <a:cubicBezTo>
                                      <a:pt x="717" y="0"/>
                                      <a:pt x="717" y="0"/>
                                      <a:pt x="717" y="0"/>
                                    </a:cubicBezTo>
                                    <a:cubicBezTo>
                                      <a:pt x="719" y="21"/>
                                      <a:pt x="719" y="21"/>
                                      <a:pt x="719" y="21"/>
                                    </a:cubicBezTo>
                                    <a:lnTo>
                                      <a:pt x="715" y="0"/>
                                    </a:lnTo>
                                    <a:close/>
                                    <a:moveTo>
                                      <a:pt x="713" y="18"/>
                                    </a:move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9" y="0"/>
                                      <a:pt x="709" y="0"/>
                                      <a:pt x="709" y="0"/>
                                    </a:cubicBezTo>
                                    <a:lnTo>
                                      <a:pt x="713" y="18"/>
                                    </a:lnTo>
                                    <a:close/>
                                    <a:moveTo>
                                      <a:pt x="714" y="9"/>
                                    </a:moveTo>
                                    <a:cubicBezTo>
                                      <a:pt x="712" y="0"/>
                                      <a:pt x="712" y="0"/>
                                      <a:pt x="712" y="0"/>
                                    </a:cubicBezTo>
                                    <a:cubicBezTo>
                                      <a:pt x="712" y="0"/>
                                      <a:pt x="712" y="0"/>
                                      <a:pt x="712" y="0"/>
                                    </a:cubicBezTo>
                                    <a:lnTo>
                                      <a:pt x="714" y="9"/>
                                    </a:lnTo>
                                    <a:close/>
                                    <a:moveTo>
                                      <a:pt x="685" y="0"/>
                                    </a:moveTo>
                                    <a:cubicBezTo>
                                      <a:pt x="685" y="0"/>
                                      <a:pt x="685" y="0"/>
                                      <a:pt x="685" y="0"/>
                                    </a:cubicBezTo>
                                    <a:cubicBezTo>
                                      <a:pt x="688" y="5"/>
                                      <a:pt x="688" y="5"/>
                                      <a:pt x="688" y="5"/>
                                    </a:cubicBezTo>
                                    <a:lnTo>
                                      <a:pt x="685" y="0"/>
                                    </a:lnTo>
                                    <a:close/>
                                    <a:moveTo>
                                      <a:pt x="711" y="185"/>
                                    </a:moveTo>
                                    <a:cubicBezTo>
                                      <a:pt x="710" y="185"/>
                                      <a:pt x="709" y="185"/>
                                      <a:pt x="709" y="185"/>
                                    </a:cubicBezTo>
                                    <a:cubicBezTo>
                                      <a:pt x="710" y="137"/>
                                      <a:pt x="713" y="105"/>
                                      <a:pt x="716" y="86"/>
                                    </a:cubicBezTo>
                                    <a:cubicBezTo>
                                      <a:pt x="716" y="86"/>
                                      <a:pt x="716" y="86"/>
                                      <a:pt x="717" y="85"/>
                                    </a:cubicBezTo>
                                    <a:cubicBezTo>
                                      <a:pt x="714" y="107"/>
                                      <a:pt x="711" y="141"/>
                                      <a:pt x="711" y="185"/>
                                    </a:cubicBezTo>
                                    <a:close/>
                                    <a:moveTo>
                                      <a:pt x="697" y="42"/>
                                    </a:moveTo>
                                    <a:cubicBezTo>
                                      <a:pt x="609" y="0"/>
                                      <a:pt x="609" y="0"/>
                                      <a:pt x="609" y="0"/>
                                    </a:cubicBezTo>
                                    <a:cubicBezTo>
                                      <a:pt x="628" y="0"/>
                                      <a:pt x="628" y="0"/>
                                      <a:pt x="628" y="0"/>
                                    </a:cubicBezTo>
                                    <a:cubicBezTo>
                                      <a:pt x="638" y="5"/>
                                      <a:pt x="638" y="5"/>
                                      <a:pt x="638" y="5"/>
                                    </a:cubicBezTo>
                                    <a:cubicBezTo>
                                      <a:pt x="638" y="6"/>
                                      <a:pt x="639" y="7"/>
                                      <a:pt x="639" y="7"/>
                                    </a:cubicBezTo>
                                    <a:cubicBezTo>
                                      <a:pt x="641" y="9"/>
                                      <a:pt x="643" y="10"/>
                                      <a:pt x="645" y="10"/>
                                    </a:cubicBezTo>
                                    <a:lnTo>
                                      <a:pt x="697" y="42"/>
                                    </a:lnTo>
                                    <a:close/>
                                    <a:moveTo>
                                      <a:pt x="707" y="25"/>
                                    </a:moveTo>
                                    <a:cubicBezTo>
                                      <a:pt x="692" y="0"/>
                                      <a:pt x="692" y="0"/>
                                      <a:pt x="692" y="0"/>
                                    </a:cubicBezTo>
                                    <a:cubicBezTo>
                                      <a:pt x="695" y="0"/>
                                      <a:pt x="695" y="0"/>
                                      <a:pt x="695" y="0"/>
                                    </a:cubicBezTo>
                                    <a:lnTo>
                                      <a:pt x="707" y="25"/>
                                    </a:lnTo>
                                    <a:close/>
                                    <a:moveTo>
                                      <a:pt x="906" y="24"/>
                                    </a:moveTo>
                                    <a:cubicBezTo>
                                      <a:pt x="916" y="22"/>
                                      <a:pt x="926" y="21"/>
                                      <a:pt x="936" y="19"/>
                                    </a:cubicBezTo>
                                    <a:cubicBezTo>
                                      <a:pt x="936" y="24"/>
                                      <a:pt x="936" y="24"/>
                                      <a:pt x="936" y="24"/>
                                    </a:cubicBezTo>
                                    <a:cubicBezTo>
                                      <a:pt x="926" y="24"/>
                                      <a:pt x="916" y="24"/>
                                      <a:pt x="906" y="24"/>
                                    </a:cubicBezTo>
                                    <a:close/>
                                    <a:moveTo>
                                      <a:pt x="691" y="18"/>
                                    </a:moveTo>
                                    <a:cubicBezTo>
                                      <a:pt x="676" y="0"/>
                                      <a:pt x="676" y="0"/>
                                      <a:pt x="676" y="0"/>
                                    </a:cubicBezTo>
                                    <a:cubicBezTo>
                                      <a:pt x="678" y="0"/>
                                      <a:pt x="678" y="0"/>
                                      <a:pt x="678" y="0"/>
                                    </a:cubicBezTo>
                                    <a:cubicBezTo>
                                      <a:pt x="692" y="18"/>
                                      <a:pt x="692" y="18"/>
                                      <a:pt x="692" y="18"/>
                                    </a:cubicBezTo>
                                    <a:cubicBezTo>
                                      <a:pt x="692" y="18"/>
                                      <a:pt x="692" y="18"/>
                                      <a:pt x="691" y="18"/>
                                    </a:cubicBezTo>
                                    <a:close/>
                                    <a:moveTo>
                                      <a:pt x="483" y="133"/>
                                    </a:moveTo>
                                    <a:cubicBezTo>
                                      <a:pt x="482" y="133"/>
                                      <a:pt x="482" y="132"/>
                                      <a:pt x="481" y="132"/>
                                    </a:cubicBezTo>
                                    <a:cubicBezTo>
                                      <a:pt x="552" y="110"/>
                                      <a:pt x="552" y="110"/>
                                      <a:pt x="552" y="110"/>
                                    </a:cubicBezTo>
                                    <a:cubicBezTo>
                                      <a:pt x="529" y="118"/>
                                      <a:pt x="505" y="126"/>
                                      <a:pt x="484" y="134"/>
                                    </a:cubicBezTo>
                                    <a:cubicBezTo>
                                      <a:pt x="483" y="134"/>
                                      <a:pt x="483" y="134"/>
                                      <a:pt x="483" y="133"/>
                                    </a:cubicBezTo>
                                    <a:close/>
                                    <a:moveTo>
                                      <a:pt x="741" y="58"/>
                                    </a:moveTo>
                                    <a:cubicBezTo>
                                      <a:pt x="775" y="59"/>
                                      <a:pt x="853" y="64"/>
                                      <a:pt x="936" y="76"/>
                                    </a:cubicBezTo>
                                    <a:cubicBezTo>
                                      <a:pt x="936" y="117"/>
                                      <a:pt x="936" y="117"/>
                                      <a:pt x="936" y="117"/>
                                    </a:cubicBezTo>
                                    <a:cubicBezTo>
                                      <a:pt x="756" y="64"/>
                                      <a:pt x="756" y="64"/>
                                      <a:pt x="756" y="64"/>
                                    </a:cubicBezTo>
                                    <a:cubicBezTo>
                                      <a:pt x="904" y="94"/>
                                      <a:pt x="904" y="94"/>
                                      <a:pt x="904" y="94"/>
                                    </a:cubicBezTo>
                                    <a:cubicBezTo>
                                      <a:pt x="904" y="96"/>
                                      <a:pt x="904" y="98"/>
                                      <a:pt x="906" y="99"/>
                                    </a:cubicBezTo>
                                    <a:cubicBezTo>
                                      <a:pt x="909" y="102"/>
                                      <a:pt x="913" y="102"/>
                                      <a:pt x="916" y="100"/>
                                    </a:cubicBezTo>
                                    <a:cubicBezTo>
                                      <a:pt x="919" y="97"/>
                                      <a:pt x="919" y="92"/>
                                      <a:pt x="917" y="89"/>
                                    </a:cubicBezTo>
                                    <a:cubicBezTo>
                                      <a:pt x="914" y="86"/>
                                      <a:pt x="909" y="86"/>
                                      <a:pt x="906" y="89"/>
                                    </a:cubicBezTo>
                                    <a:cubicBezTo>
                                      <a:pt x="905" y="89"/>
                                      <a:pt x="905" y="90"/>
                                      <a:pt x="904" y="91"/>
                                    </a:cubicBezTo>
                                    <a:lnTo>
                                      <a:pt x="741" y="58"/>
                                    </a:lnTo>
                                    <a:close/>
                                    <a:moveTo>
                                      <a:pt x="687" y="68"/>
                                    </a:moveTo>
                                    <a:cubicBezTo>
                                      <a:pt x="679" y="72"/>
                                      <a:pt x="669" y="76"/>
                                      <a:pt x="658" y="81"/>
                                    </a:cubicBezTo>
                                    <a:cubicBezTo>
                                      <a:pt x="659" y="79"/>
                                      <a:pt x="659" y="78"/>
                                      <a:pt x="659" y="77"/>
                                    </a:cubicBezTo>
                                    <a:cubicBezTo>
                                      <a:pt x="669" y="74"/>
                                      <a:pt x="679" y="71"/>
                                      <a:pt x="687" y="68"/>
                                    </a:cubicBezTo>
                                    <a:close/>
                                    <a:moveTo>
                                      <a:pt x="24" y="504"/>
                                    </a:move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7" y="459"/>
                                      <a:pt x="15" y="481"/>
                                      <a:pt x="24" y="504"/>
                                    </a:cubicBezTo>
                                    <a:close/>
                                    <a:moveTo>
                                      <a:pt x="936" y="52"/>
                                    </a:moveTo>
                                    <a:cubicBezTo>
                                      <a:pt x="936" y="73"/>
                                      <a:pt x="936" y="73"/>
                                      <a:pt x="936" y="73"/>
                                    </a:cubicBezTo>
                                    <a:cubicBezTo>
                                      <a:pt x="847" y="60"/>
                                      <a:pt x="764" y="56"/>
                                      <a:pt x="735" y="54"/>
                                    </a:cubicBezTo>
                                    <a:cubicBezTo>
                                      <a:pt x="738" y="54"/>
                                      <a:pt x="743" y="53"/>
                                      <a:pt x="748" y="52"/>
                                    </a:cubicBezTo>
                                    <a:cubicBezTo>
                                      <a:pt x="778" y="47"/>
                                      <a:pt x="839" y="42"/>
                                      <a:pt x="936" y="52"/>
                                    </a:cubicBezTo>
                                    <a:close/>
                                    <a:moveTo>
                                      <a:pt x="681" y="19"/>
                                    </a:moveTo>
                                    <a:cubicBezTo>
                                      <a:pt x="657" y="0"/>
                                      <a:pt x="657" y="0"/>
                                      <a:pt x="657" y="0"/>
                                    </a:cubicBezTo>
                                    <a:cubicBezTo>
                                      <a:pt x="660" y="0"/>
                                      <a:pt x="660" y="0"/>
                                      <a:pt x="660" y="0"/>
                                    </a:cubicBezTo>
                                    <a:lnTo>
                                      <a:pt x="681" y="19"/>
                                    </a:lnTo>
                                    <a:close/>
                                    <a:moveTo>
                                      <a:pt x="667" y="0"/>
                                    </a:moveTo>
                                    <a:cubicBezTo>
                                      <a:pt x="672" y="0"/>
                                      <a:pt x="672" y="0"/>
                                      <a:pt x="672" y="0"/>
                                    </a:cubicBezTo>
                                    <a:cubicBezTo>
                                      <a:pt x="688" y="18"/>
                                      <a:pt x="688" y="18"/>
                                      <a:pt x="688" y="18"/>
                                    </a:cubicBezTo>
                                    <a:cubicBezTo>
                                      <a:pt x="687" y="18"/>
                                      <a:pt x="687" y="18"/>
                                      <a:pt x="687" y="19"/>
                                    </a:cubicBezTo>
                                    <a:lnTo>
                                      <a:pt x="667" y="0"/>
                                    </a:lnTo>
                                    <a:close/>
                                    <a:moveTo>
                                      <a:pt x="538" y="66"/>
                                    </a:moveTo>
                                    <a:cubicBezTo>
                                      <a:pt x="538" y="65"/>
                                      <a:pt x="538" y="65"/>
                                      <a:pt x="538" y="65"/>
                                    </a:cubicBezTo>
                                    <a:cubicBezTo>
                                      <a:pt x="576" y="63"/>
                                      <a:pt x="576" y="63"/>
                                      <a:pt x="576" y="63"/>
                                    </a:cubicBezTo>
                                    <a:lnTo>
                                      <a:pt x="538" y="66"/>
                                    </a:lnTo>
                                    <a:close/>
                                    <a:moveTo>
                                      <a:pt x="488" y="65"/>
                                    </a:moveTo>
                                    <a:cubicBezTo>
                                      <a:pt x="523" y="63"/>
                                      <a:pt x="523" y="63"/>
                                      <a:pt x="523" y="63"/>
                                    </a:cubicBezTo>
                                    <a:cubicBezTo>
                                      <a:pt x="523" y="64"/>
                                      <a:pt x="523" y="66"/>
                                      <a:pt x="523" y="66"/>
                                    </a:cubicBezTo>
                                    <a:cubicBezTo>
                                      <a:pt x="486" y="69"/>
                                      <a:pt x="486" y="69"/>
                                      <a:pt x="486" y="69"/>
                                    </a:cubicBezTo>
                                    <a:cubicBezTo>
                                      <a:pt x="487" y="68"/>
                                      <a:pt x="488" y="66"/>
                                      <a:pt x="488" y="65"/>
                                    </a:cubicBezTo>
                                    <a:close/>
                                    <a:moveTo>
                                      <a:pt x="664" y="41"/>
                                    </a:moveTo>
                                    <a:cubicBezTo>
                                      <a:pt x="470" y="0"/>
                                      <a:pt x="470" y="0"/>
                                      <a:pt x="470" y="0"/>
                                    </a:cubicBezTo>
                                    <a:cubicBezTo>
                                      <a:pt x="509" y="0"/>
                                      <a:pt x="509" y="0"/>
                                      <a:pt x="509" y="0"/>
                                    </a:cubicBezTo>
                                    <a:lnTo>
                                      <a:pt x="664" y="41"/>
                                    </a:lnTo>
                                    <a:close/>
                                    <a:moveTo>
                                      <a:pt x="473" y="16"/>
                                    </a:moveTo>
                                    <a:cubicBezTo>
                                      <a:pt x="473" y="15"/>
                                      <a:pt x="472" y="13"/>
                                      <a:pt x="472" y="12"/>
                                    </a:cubicBezTo>
                                    <a:cubicBezTo>
                                      <a:pt x="611" y="37"/>
                                      <a:pt x="611" y="37"/>
                                      <a:pt x="611" y="37"/>
                                    </a:cubicBezTo>
                                    <a:lnTo>
                                      <a:pt x="473" y="16"/>
                                    </a:lnTo>
                                    <a:close/>
                                    <a:moveTo>
                                      <a:pt x="650" y="7"/>
                                    </a:moveTo>
                                    <a:cubicBezTo>
                                      <a:pt x="659" y="13"/>
                                      <a:pt x="659" y="13"/>
                                      <a:pt x="659" y="13"/>
                                    </a:cubicBezTo>
                                    <a:cubicBezTo>
                                      <a:pt x="650" y="8"/>
                                      <a:pt x="650" y="8"/>
                                      <a:pt x="650" y="8"/>
                                    </a:cubicBezTo>
                                    <a:cubicBezTo>
                                      <a:pt x="650" y="7"/>
                                      <a:pt x="650" y="7"/>
                                      <a:pt x="650" y="7"/>
                                    </a:cubicBezTo>
                                    <a:close/>
                                    <a:moveTo>
                                      <a:pt x="652" y="2"/>
                                    </a:moveTo>
                                    <a:cubicBezTo>
                                      <a:pt x="652" y="1"/>
                                      <a:pt x="652" y="0"/>
                                      <a:pt x="651" y="0"/>
                                    </a:cubicBezTo>
                                    <a:cubicBezTo>
                                      <a:pt x="652" y="0"/>
                                      <a:pt x="652" y="0"/>
                                      <a:pt x="652" y="0"/>
                                    </a:cubicBezTo>
                                    <a:cubicBezTo>
                                      <a:pt x="680" y="22"/>
                                      <a:pt x="680" y="22"/>
                                      <a:pt x="680" y="22"/>
                                    </a:cubicBezTo>
                                    <a:lnTo>
                                      <a:pt x="652" y="2"/>
                                    </a:lnTo>
                                    <a:close/>
                                    <a:moveTo>
                                      <a:pt x="673" y="55"/>
                                    </a:moveTo>
                                    <a:cubicBezTo>
                                      <a:pt x="683" y="55"/>
                                      <a:pt x="683" y="55"/>
                                      <a:pt x="683" y="55"/>
                                    </a:cubicBezTo>
                                    <a:cubicBezTo>
                                      <a:pt x="673" y="56"/>
                                      <a:pt x="673" y="56"/>
                                      <a:pt x="673" y="56"/>
                                    </a:cubicBezTo>
                                    <a:cubicBezTo>
                                      <a:pt x="673" y="55"/>
                                      <a:pt x="673" y="55"/>
                                      <a:pt x="673" y="55"/>
                                    </a:cubicBezTo>
                                    <a:close/>
                                    <a:moveTo>
                                      <a:pt x="563" y="0"/>
                                    </a:moveTo>
                                    <a:cubicBezTo>
                                      <a:pt x="590" y="0"/>
                                      <a:pt x="590" y="0"/>
                                      <a:pt x="590" y="0"/>
                                    </a:cubicBezTo>
                                    <a:cubicBezTo>
                                      <a:pt x="590" y="1"/>
                                      <a:pt x="591" y="3"/>
                                      <a:pt x="592" y="4"/>
                                    </a:cubicBezTo>
                                    <a:cubicBezTo>
                                      <a:pt x="595" y="7"/>
                                      <a:pt x="599" y="8"/>
                                      <a:pt x="602" y="5"/>
                                    </a:cubicBezTo>
                                    <a:cubicBezTo>
                                      <a:pt x="602" y="5"/>
                                      <a:pt x="602" y="4"/>
                                      <a:pt x="603" y="4"/>
                                    </a:cubicBezTo>
                                    <a:cubicBezTo>
                                      <a:pt x="676" y="37"/>
                                      <a:pt x="676" y="37"/>
                                      <a:pt x="676" y="37"/>
                                    </a:cubicBezTo>
                                    <a:cubicBezTo>
                                      <a:pt x="676" y="37"/>
                                      <a:pt x="675" y="37"/>
                                      <a:pt x="675" y="38"/>
                                    </a:cubicBezTo>
                                    <a:lnTo>
                                      <a:pt x="563" y="0"/>
                                    </a:lnTo>
                                    <a:close/>
                                    <a:moveTo>
                                      <a:pt x="642" y="40"/>
                                    </a:moveTo>
                                    <a:cubicBezTo>
                                      <a:pt x="425" y="1"/>
                                      <a:pt x="425" y="1"/>
                                      <a:pt x="425" y="1"/>
                                    </a:cubicBezTo>
                                    <a:cubicBezTo>
                                      <a:pt x="425" y="0"/>
                                      <a:pt x="425" y="0"/>
                                      <a:pt x="425" y="0"/>
                                    </a:cubicBezTo>
                                    <a:cubicBezTo>
                                      <a:pt x="456" y="0"/>
                                      <a:pt x="456" y="0"/>
                                      <a:pt x="456" y="0"/>
                                    </a:cubicBezTo>
                                    <a:lnTo>
                                      <a:pt x="642" y="40"/>
                                    </a:lnTo>
                                    <a:close/>
                                    <a:moveTo>
                                      <a:pt x="709" y="73"/>
                                    </a:moveTo>
                                    <a:cubicBezTo>
                                      <a:pt x="709" y="73"/>
                                      <a:pt x="708" y="73"/>
                                      <a:pt x="708" y="73"/>
                                    </a:cubicBezTo>
                                    <a:cubicBezTo>
                                      <a:pt x="709" y="73"/>
                                      <a:pt x="709" y="73"/>
                                      <a:pt x="709" y="73"/>
                                    </a:cubicBezTo>
                                    <a:cubicBezTo>
                                      <a:pt x="709" y="73"/>
                                      <a:pt x="709" y="73"/>
                                      <a:pt x="709" y="73"/>
                                    </a:cubicBezTo>
                                    <a:close/>
                                    <a:moveTo>
                                      <a:pt x="694" y="69"/>
                                    </a:moveTo>
                                    <a:cubicBezTo>
                                      <a:pt x="689" y="72"/>
                                      <a:pt x="683" y="75"/>
                                      <a:pt x="676" y="78"/>
                                    </a:cubicBezTo>
                                    <a:cubicBezTo>
                                      <a:pt x="676" y="78"/>
                                      <a:pt x="675" y="78"/>
                                      <a:pt x="674" y="78"/>
                                    </a:cubicBezTo>
                                    <a:cubicBezTo>
                                      <a:pt x="681" y="75"/>
                                      <a:pt x="688" y="72"/>
                                      <a:pt x="693" y="69"/>
                                    </a:cubicBezTo>
                                    <a:cubicBezTo>
                                      <a:pt x="693" y="69"/>
                                      <a:pt x="693" y="69"/>
                                      <a:pt x="694" y="69"/>
                                    </a:cubicBezTo>
                                    <a:close/>
                                    <a:moveTo>
                                      <a:pt x="680" y="80"/>
                                    </a:moveTo>
                                    <a:cubicBezTo>
                                      <a:pt x="680" y="80"/>
                                      <a:pt x="680" y="80"/>
                                      <a:pt x="680" y="80"/>
                                    </a:cubicBezTo>
                                    <a:cubicBezTo>
                                      <a:pt x="681" y="79"/>
                                      <a:pt x="682" y="78"/>
                                      <a:pt x="684" y="78"/>
                                    </a:cubicBezTo>
                                    <a:cubicBezTo>
                                      <a:pt x="682" y="78"/>
                                      <a:pt x="681" y="79"/>
                                      <a:pt x="680" y="80"/>
                                    </a:cubicBezTo>
                                    <a:close/>
                                    <a:moveTo>
                                      <a:pt x="689" y="59"/>
                                    </a:moveTo>
                                    <a:cubicBezTo>
                                      <a:pt x="672" y="62"/>
                                      <a:pt x="672" y="62"/>
                                      <a:pt x="672" y="62"/>
                                    </a:cubicBezTo>
                                    <a:cubicBezTo>
                                      <a:pt x="673" y="61"/>
                                      <a:pt x="673" y="61"/>
                                      <a:pt x="673" y="60"/>
                                    </a:cubicBezTo>
                                    <a:lnTo>
                                      <a:pt x="689" y="59"/>
                                    </a:lnTo>
                                    <a:close/>
                                    <a:moveTo>
                                      <a:pt x="710" y="22"/>
                                    </a:moveTo>
                                    <a:cubicBezTo>
                                      <a:pt x="700" y="0"/>
                                      <a:pt x="700" y="0"/>
                                      <a:pt x="700" y="0"/>
                                    </a:cubicBezTo>
                                    <a:cubicBezTo>
                                      <a:pt x="702" y="0"/>
                                      <a:pt x="702" y="0"/>
                                      <a:pt x="702" y="0"/>
                                    </a:cubicBezTo>
                                    <a:lnTo>
                                      <a:pt x="710" y="22"/>
                                    </a:lnTo>
                                    <a:close/>
                                    <a:moveTo>
                                      <a:pt x="673" y="41"/>
                                    </a:moveTo>
                                    <a:cubicBezTo>
                                      <a:pt x="521" y="0"/>
                                      <a:pt x="521" y="0"/>
                                      <a:pt x="521" y="0"/>
                                    </a:cubicBezTo>
                                    <a:cubicBezTo>
                                      <a:pt x="553" y="0"/>
                                      <a:pt x="553" y="0"/>
                                      <a:pt x="553" y="0"/>
                                    </a:cubicBezTo>
                                    <a:cubicBezTo>
                                      <a:pt x="673" y="40"/>
                                      <a:pt x="673" y="40"/>
                                      <a:pt x="673" y="40"/>
                                    </a:cubicBezTo>
                                    <a:cubicBezTo>
                                      <a:pt x="673" y="40"/>
                                      <a:pt x="673" y="40"/>
                                      <a:pt x="673" y="41"/>
                                    </a:cubicBezTo>
                                    <a:close/>
                                    <a:moveTo>
                                      <a:pt x="633" y="44"/>
                                    </a:moveTo>
                                    <a:cubicBezTo>
                                      <a:pt x="633" y="44"/>
                                      <a:pt x="633" y="44"/>
                                      <a:pt x="633" y="43"/>
                                    </a:cubicBezTo>
                                    <a:cubicBezTo>
                                      <a:pt x="674" y="50"/>
                                      <a:pt x="674" y="50"/>
                                      <a:pt x="674" y="50"/>
                                    </a:cubicBezTo>
                                    <a:cubicBezTo>
                                      <a:pt x="635" y="46"/>
                                      <a:pt x="635" y="46"/>
                                      <a:pt x="635" y="46"/>
                                    </a:cubicBezTo>
                                    <a:cubicBezTo>
                                      <a:pt x="635" y="45"/>
                                      <a:pt x="634" y="44"/>
                                      <a:pt x="633" y="44"/>
                                    </a:cubicBezTo>
                                    <a:close/>
                                    <a:moveTo>
                                      <a:pt x="691" y="43"/>
                                    </a:moveTo>
                                    <a:cubicBezTo>
                                      <a:pt x="687" y="42"/>
                                      <a:pt x="687" y="42"/>
                                      <a:pt x="687" y="42"/>
                                    </a:cubicBezTo>
                                    <a:cubicBezTo>
                                      <a:pt x="687" y="42"/>
                                      <a:pt x="687" y="41"/>
                                      <a:pt x="687" y="41"/>
                                    </a:cubicBezTo>
                                    <a:lnTo>
                                      <a:pt x="691" y="43"/>
                                    </a:lnTo>
                                    <a:close/>
                                    <a:moveTo>
                                      <a:pt x="562" y="148"/>
                                    </a:moveTo>
                                    <a:cubicBezTo>
                                      <a:pt x="607" y="116"/>
                                      <a:pt x="643" y="95"/>
                                      <a:pt x="669" y="81"/>
                                    </a:cubicBezTo>
                                    <a:cubicBezTo>
                                      <a:pt x="668" y="82"/>
                                      <a:pt x="668" y="82"/>
                                      <a:pt x="668" y="83"/>
                                    </a:cubicBezTo>
                                    <a:cubicBezTo>
                                      <a:pt x="641" y="99"/>
                                      <a:pt x="605" y="121"/>
                                      <a:pt x="563" y="151"/>
                                    </a:cubicBezTo>
                                    <a:cubicBezTo>
                                      <a:pt x="563" y="150"/>
                                      <a:pt x="563" y="149"/>
                                      <a:pt x="562" y="148"/>
                                    </a:cubicBezTo>
                                    <a:close/>
                                    <a:moveTo>
                                      <a:pt x="658" y="74"/>
                                    </a:moveTo>
                                    <a:cubicBezTo>
                                      <a:pt x="657" y="74"/>
                                      <a:pt x="657" y="73"/>
                                      <a:pt x="657" y="73"/>
                                    </a:cubicBezTo>
                                    <a:cubicBezTo>
                                      <a:pt x="656" y="72"/>
                                      <a:pt x="656" y="72"/>
                                      <a:pt x="655" y="72"/>
                                    </a:cubicBezTo>
                                    <a:cubicBezTo>
                                      <a:pt x="683" y="66"/>
                                      <a:pt x="683" y="66"/>
                                      <a:pt x="683" y="66"/>
                                    </a:cubicBezTo>
                                    <a:cubicBezTo>
                                      <a:pt x="677" y="67"/>
                                      <a:pt x="671" y="69"/>
                                      <a:pt x="665" y="72"/>
                                    </a:cubicBezTo>
                                    <a:lnTo>
                                      <a:pt x="658" y="74"/>
                                    </a:lnTo>
                                    <a:close/>
                                    <a:moveTo>
                                      <a:pt x="638" y="0"/>
                                    </a:moveTo>
                                    <a:cubicBezTo>
                                      <a:pt x="637" y="0"/>
                                      <a:pt x="637" y="0"/>
                                      <a:pt x="637" y="0"/>
                                    </a:cubicBezTo>
                                    <a:cubicBezTo>
                                      <a:pt x="638" y="0"/>
                                      <a:pt x="638" y="0"/>
                                      <a:pt x="638" y="0"/>
                                    </a:cubicBezTo>
                                    <a:cubicBezTo>
                                      <a:pt x="638" y="0"/>
                                      <a:pt x="638" y="0"/>
                                      <a:pt x="638" y="0"/>
                                    </a:cubicBezTo>
                                    <a:close/>
                                  </a:path>
                                </a:pathLst>
                              </a:custGeom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Rounded Rectangle 90"/>
                            <wps:cNvSpPr/>
                            <wps:spPr>
                              <a:xfrm>
                                <a:off x="276045" y="207034"/>
                                <a:ext cx="2418715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1" name="Group 91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  <a:grpFill/>
                          </wpg:grpSpPr>
                          <wps:wsp>
                            <wps:cNvPr id="92" name="Freeform 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113 w 936"/>
                                  <a:gd name="T1" fmla="*/ 0 h 507"/>
                                  <a:gd name="T2" fmla="*/ 161 w 936"/>
                                  <a:gd name="T3" fmla="*/ 0 h 507"/>
                                  <a:gd name="T4" fmla="*/ 97 w 936"/>
                                  <a:gd name="T5" fmla="*/ 196 h 507"/>
                                  <a:gd name="T6" fmla="*/ 0 w 936"/>
                                  <a:gd name="T7" fmla="*/ 228 h 507"/>
                                  <a:gd name="T8" fmla="*/ 0 w 936"/>
                                  <a:gd name="T9" fmla="*/ 295 h 507"/>
                                  <a:gd name="T10" fmla="*/ 118 w 936"/>
                                  <a:gd name="T11" fmla="*/ 246 h 507"/>
                                  <a:gd name="T12" fmla="*/ 275 w 936"/>
                                  <a:gd name="T13" fmla="*/ 0 h 507"/>
                                  <a:gd name="T14" fmla="*/ 329 w 936"/>
                                  <a:gd name="T15" fmla="*/ 0 h 507"/>
                                  <a:gd name="T16" fmla="*/ 920 w 936"/>
                                  <a:gd name="T17" fmla="*/ 0 h 507"/>
                                  <a:gd name="T18" fmla="*/ 936 w 936"/>
                                  <a:gd name="T19" fmla="*/ 16 h 507"/>
                                  <a:gd name="T20" fmla="*/ 215 w 936"/>
                                  <a:gd name="T21" fmla="*/ 0 h 507"/>
                                  <a:gd name="T22" fmla="*/ 131 w 936"/>
                                  <a:gd name="T23" fmla="*/ 504 h 507"/>
                                  <a:gd name="T24" fmla="*/ 133 w 936"/>
                                  <a:gd name="T25" fmla="*/ 0 h 507"/>
                                  <a:gd name="T26" fmla="*/ 106 w 936"/>
                                  <a:gd name="T27" fmla="*/ 0 h 507"/>
                                  <a:gd name="T28" fmla="*/ 885 w 936"/>
                                  <a:gd name="T29" fmla="*/ 23 h 507"/>
                                  <a:gd name="T30" fmla="*/ 535 w 936"/>
                                  <a:gd name="T31" fmla="*/ 166 h 507"/>
                                  <a:gd name="T32" fmla="*/ 762 w 936"/>
                                  <a:gd name="T33" fmla="*/ 504 h 507"/>
                                  <a:gd name="T34" fmla="*/ 472 w 936"/>
                                  <a:gd name="T35" fmla="*/ 504 h 507"/>
                                  <a:gd name="T36" fmla="*/ 167 w 936"/>
                                  <a:gd name="T37" fmla="*/ 165 h 507"/>
                                  <a:gd name="T38" fmla="*/ 388 w 936"/>
                                  <a:gd name="T39" fmla="*/ 474 h 507"/>
                                  <a:gd name="T40" fmla="*/ 434 w 936"/>
                                  <a:gd name="T41" fmla="*/ 382 h 507"/>
                                  <a:gd name="T42" fmla="*/ 390 w 936"/>
                                  <a:gd name="T43" fmla="*/ 333 h 507"/>
                                  <a:gd name="T44" fmla="*/ 182 w 936"/>
                                  <a:gd name="T45" fmla="*/ 154 h 507"/>
                                  <a:gd name="T46" fmla="*/ 187 w 936"/>
                                  <a:gd name="T47" fmla="*/ 146 h 507"/>
                                  <a:gd name="T48" fmla="*/ 580 w 936"/>
                                  <a:gd name="T49" fmla="*/ 205 h 507"/>
                                  <a:gd name="T50" fmla="*/ 365 w 936"/>
                                  <a:gd name="T51" fmla="*/ 114 h 507"/>
                                  <a:gd name="T52" fmla="*/ 604 w 936"/>
                                  <a:gd name="T53" fmla="*/ 0 h 507"/>
                                  <a:gd name="T54" fmla="*/ 636 w 936"/>
                                  <a:gd name="T55" fmla="*/ 7 h 507"/>
                                  <a:gd name="T56" fmla="*/ 599 w 936"/>
                                  <a:gd name="T57" fmla="*/ 113 h 507"/>
                                  <a:gd name="T58" fmla="*/ 701 w 936"/>
                                  <a:gd name="T59" fmla="*/ 0 h 507"/>
                                  <a:gd name="T60" fmla="*/ 629 w 936"/>
                                  <a:gd name="T61" fmla="*/ 135 h 507"/>
                                  <a:gd name="T62" fmla="*/ 659 w 936"/>
                                  <a:gd name="T63" fmla="*/ 127 h 507"/>
                                  <a:gd name="T64" fmla="*/ 672 w 936"/>
                                  <a:gd name="T65" fmla="*/ 220 h 507"/>
                                  <a:gd name="T66" fmla="*/ 710 w 936"/>
                                  <a:gd name="T67" fmla="*/ 167 h 507"/>
                                  <a:gd name="T68" fmla="*/ 741 w 936"/>
                                  <a:gd name="T69" fmla="*/ 123 h 507"/>
                                  <a:gd name="T70" fmla="*/ 762 w 936"/>
                                  <a:gd name="T71" fmla="*/ 108 h 507"/>
                                  <a:gd name="T72" fmla="*/ 760 w 936"/>
                                  <a:gd name="T73" fmla="*/ 48 h 507"/>
                                  <a:gd name="T74" fmla="*/ 780 w 936"/>
                                  <a:gd name="T75" fmla="*/ 226 h 507"/>
                                  <a:gd name="T76" fmla="*/ 823 w 936"/>
                                  <a:gd name="T77" fmla="*/ 109 h 507"/>
                                  <a:gd name="T78" fmla="*/ 830 w 936"/>
                                  <a:gd name="T79" fmla="*/ 53 h 507"/>
                                  <a:gd name="T80" fmla="*/ 880 w 936"/>
                                  <a:gd name="T81" fmla="*/ 64 h 507"/>
                                  <a:gd name="T82" fmla="*/ 936 w 936"/>
                                  <a:gd name="T83" fmla="*/ 484 h 507"/>
                                  <a:gd name="T84" fmla="*/ 633 w 936"/>
                                  <a:gd name="T85" fmla="*/ 312 h 507"/>
                                  <a:gd name="T86" fmla="*/ 487 w 936"/>
                                  <a:gd name="T87" fmla="*/ 318 h 507"/>
                                  <a:gd name="T88" fmla="*/ 553 w 936"/>
                                  <a:gd name="T89" fmla="*/ 468 h 507"/>
                                  <a:gd name="T90" fmla="*/ 642 w 936"/>
                                  <a:gd name="T91" fmla="*/ 361 h 507"/>
                                  <a:gd name="T92" fmla="*/ 671 w 936"/>
                                  <a:gd name="T93" fmla="*/ 404 h 507"/>
                                  <a:gd name="T94" fmla="*/ 828 w 936"/>
                                  <a:gd name="T95" fmla="*/ 337 h 507"/>
                                  <a:gd name="T96" fmla="*/ 890 w 936"/>
                                  <a:gd name="T97" fmla="*/ 244 h 507"/>
                                  <a:gd name="T98" fmla="*/ 740 w 936"/>
                                  <a:gd name="T99" fmla="*/ 197 h 507"/>
                                  <a:gd name="T100" fmla="*/ 705 w 936"/>
                                  <a:gd name="T101" fmla="*/ 350 h 507"/>
                                  <a:gd name="T102" fmla="*/ 769 w 936"/>
                                  <a:gd name="T103" fmla="*/ 468 h 507"/>
                                  <a:gd name="T104" fmla="*/ 173 w 936"/>
                                  <a:gd name="T105" fmla="*/ 166 h 507"/>
                                  <a:gd name="T106" fmla="*/ 392 w 936"/>
                                  <a:gd name="T107" fmla="*/ 353 h 507"/>
                                  <a:gd name="T108" fmla="*/ 398 w 936"/>
                                  <a:gd name="T109" fmla="*/ 306 h 507"/>
                                  <a:gd name="T110" fmla="*/ 90 w 936"/>
                                  <a:gd name="T111" fmla="*/ 123 h 507"/>
                                  <a:gd name="T112" fmla="*/ 0 w 936"/>
                                  <a:gd name="T113" fmla="*/ 88 h 507"/>
                                  <a:gd name="T114" fmla="*/ 13 w 936"/>
                                  <a:gd name="T115" fmla="*/ 0 h 507"/>
                                  <a:gd name="T116" fmla="*/ 0 w 936"/>
                                  <a:gd name="T117" fmla="*/ 114 h 507"/>
                                  <a:gd name="T118" fmla="*/ 50 w 936"/>
                                  <a:gd name="T119" fmla="*/ 73 h 5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936" h="507">
                                    <a:moveTo>
                                      <a:pt x="150" y="81"/>
                                    </a:moveTo>
                                    <a:cubicBezTo>
                                      <a:pt x="140" y="0"/>
                                      <a:pt x="140" y="0"/>
                                      <a:pt x="140" y="0"/>
                                    </a:cubicBezTo>
                                    <a:cubicBezTo>
                                      <a:pt x="147" y="0"/>
                                      <a:pt x="147" y="0"/>
                                      <a:pt x="147" y="0"/>
                                    </a:cubicBezTo>
                                    <a:cubicBezTo>
                                      <a:pt x="148" y="32"/>
                                      <a:pt x="149" y="59"/>
                                      <a:pt x="150" y="81"/>
                                    </a:cubicBezTo>
                                    <a:close/>
                                    <a:moveTo>
                                      <a:pt x="157" y="0"/>
                                    </a:moveTo>
                                    <a:cubicBezTo>
                                      <a:pt x="150" y="0"/>
                                      <a:pt x="150" y="0"/>
                                      <a:pt x="150" y="0"/>
                                    </a:cubicBezTo>
                                    <a:cubicBezTo>
                                      <a:pt x="152" y="37"/>
                                      <a:pt x="153" y="69"/>
                                      <a:pt x="154" y="91"/>
                                    </a:cubicBezTo>
                                    <a:lnTo>
                                      <a:pt x="157" y="0"/>
                                    </a:lnTo>
                                    <a:close/>
                                    <a:moveTo>
                                      <a:pt x="117" y="0"/>
                                    </a:moveTo>
                                    <a:cubicBezTo>
                                      <a:pt x="127" y="35"/>
                                      <a:pt x="127" y="35"/>
                                      <a:pt x="127" y="35"/>
                                    </a:cubicBezTo>
                                    <a:cubicBezTo>
                                      <a:pt x="118" y="0"/>
                                      <a:pt x="118" y="0"/>
                                      <a:pt x="118" y="0"/>
                                    </a:cubicBezTo>
                                    <a:lnTo>
                                      <a:pt x="117" y="0"/>
                                    </a:lnTo>
                                    <a:close/>
                                    <a:moveTo>
                                      <a:pt x="113" y="0"/>
                                    </a:move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33" y="66"/>
                                      <a:pt x="133" y="66"/>
                                      <a:pt x="133" y="66"/>
                                    </a:cubicBezTo>
                                    <a:lnTo>
                                      <a:pt x="113" y="0"/>
                                    </a:lnTo>
                                    <a:close/>
                                    <a:moveTo>
                                      <a:pt x="156" y="166"/>
                                    </a:moveTo>
                                    <a:cubicBezTo>
                                      <a:pt x="155" y="165"/>
                                      <a:pt x="155" y="163"/>
                                      <a:pt x="155" y="162"/>
                                    </a:cubicBezTo>
                                    <a:cubicBezTo>
                                      <a:pt x="154" y="205"/>
                                      <a:pt x="156" y="297"/>
                                      <a:pt x="174" y="445"/>
                                    </a:cubicBezTo>
                                    <a:cubicBezTo>
                                      <a:pt x="170" y="445"/>
                                      <a:pt x="170" y="445"/>
                                      <a:pt x="170" y="445"/>
                                    </a:cubicBezTo>
                                    <a:cubicBezTo>
                                      <a:pt x="160" y="365"/>
                                      <a:pt x="155" y="302"/>
                                      <a:pt x="153" y="254"/>
                                    </a:cubicBezTo>
                                    <a:cubicBezTo>
                                      <a:pt x="154" y="317"/>
                                      <a:pt x="157" y="403"/>
                                      <a:pt x="168" y="504"/>
                                    </a:cubicBezTo>
                                    <a:cubicBezTo>
                                      <a:pt x="215" y="504"/>
                                      <a:pt x="215" y="504"/>
                                      <a:pt x="215" y="504"/>
                                    </a:cubicBezTo>
                                    <a:cubicBezTo>
                                      <a:pt x="176" y="330"/>
                                      <a:pt x="161" y="217"/>
                                      <a:pt x="156" y="166"/>
                                    </a:cubicBezTo>
                                    <a:close/>
                                    <a:moveTo>
                                      <a:pt x="150" y="203"/>
                                    </a:moveTo>
                                    <a:cubicBezTo>
                                      <a:pt x="144" y="269"/>
                                      <a:pt x="137" y="378"/>
                                      <a:pt x="134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50" y="372"/>
                                      <a:pt x="149" y="267"/>
                                      <a:pt x="150" y="203"/>
                                    </a:cubicBezTo>
                                    <a:close/>
                                    <a:moveTo>
                                      <a:pt x="159" y="44"/>
                                    </a:moveTo>
                                    <a:cubicBezTo>
                                      <a:pt x="161" y="45"/>
                                      <a:pt x="161" y="45"/>
                                      <a:pt x="161" y="45"/>
                                    </a:cubicBezTo>
                                    <a:cubicBezTo>
                                      <a:pt x="163" y="31"/>
                                      <a:pt x="165" y="16"/>
                                      <a:pt x="167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lnTo>
                                      <a:pt x="159" y="44"/>
                                    </a:lnTo>
                                    <a:close/>
                                    <a:moveTo>
                                      <a:pt x="183" y="0"/>
                                    </a:moveTo>
                                    <a:cubicBezTo>
                                      <a:pt x="172" y="0"/>
                                      <a:pt x="172" y="0"/>
                                      <a:pt x="172" y="0"/>
                                    </a:cubicBezTo>
                                    <a:cubicBezTo>
                                      <a:pt x="162" y="88"/>
                                      <a:pt x="162" y="88"/>
                                      <a:pt x="162" y="88"/>
                                    </a:cubicBezTo>
                                    <a:cubicBezTo>
                                      <a:pt x="167" y="65"/>
                                      <a:pt x="174" y="36"/>
                                      <a:pt x="183" y="0"/>
                                    </a:cubicBezTo>
                                    <a:close/>
                                    <a:moveTo>
                                      <a:pt x="121" y="156"/>
                                    </a:moveTo>
                                    <a:cubicBezTo>
                                      <a:pt x="0" y="232"/>
                                      <a:pt x="0" y="232"/>
                                      <a:pt x="0" y="232"/>
                                    </a:cubicBezTo>
                                    <a:cubicBezTo>
                                      <a:pt x="0" y="248"/>
                                      <a:pt x="0" y="248"/>
                                      <a:pt x="0" y="248"/>
                                    </a:cubicBezTo>
                                    <a:lnTo>
                                      <a:pt x="121" y="156"/>
                                    </a:lnTo>
                                    <a:close/>
                                    <a:moveTo>
                                      <a:pt x="97" y="196"/>
                                    </a:moveTo>
                                    <a:cubicBezTo>
                                      <a:pt x="96" y="197"/>
                                      <a:pt x="95" y="198"/>
                                      <a:pt x="94" y="199"/>
                                    </a:cubicBezTo>
                                    <a:cubicBezTo>
                                      <a:pt x="94" y="199"/>
                                      <a:pt x="94" y="199"/>
                                      <a:pt x="94" y="199"/>
                                    </a:cubicBezTo>
                                    <a:cubicBezTo>
                                      <a:pt x="66" y="228"/>
                                      <a:pt x="33" y="264"/>
                                      <a:pt x="0" y="300"/>
                                    </a:cubicBezTo>
                                    <a:cubicBezTo>
                                      <a:pt x="0" y="331"/>
                                      <a:pt x="0" y="331"/>
                                      <a:pt x="0" y="331"/>
                                    </a:cubicBezTo>
                                    <a:cubicBezTo>
                                      <a:pt x="53" y="257"/>
                                      <a:pt x="98" y="200"/>
                                      <a:pt x="124" y="167"/>
                                    </a:cubicBezTo>
                                    <a:cubicBezTo>
                                      <a:pt x="116" y="175"/>
                                      <a:pt x="107" y="185"/>
                                      <a:pt x="97" y="196"/>
                                    </a:cubicBezTo>
                                    <a:close/>
                                    <a:moveTo>
                                      <a:pt x="59" y="163"/>
                                    </a:moveTo>
                                    <a:cubicBezTo>
                                      <a:pt x="0" y="180"/>
                                      <a:pt x="0" y="180"/>
                                      <a:pt x="0" y="180"/>
                                    </a:cubicBezTo>
                                    <a:cubicBezTo>
                                      <a:pt x="0" y="183"/>
                                      <a:pt x="0" y="183"/>
                                      <a:pt x="0" y="183"/>
                                    </a:cubicBezTo>
                                    <a:lnTo>
                                      <a:pt x="59" y="163"/>
                                    </a:lnTo>
                                    <a:close/>
                                    <a:moveTo>
                                      <a:pt x="85" y="152"/>
                                    </a:moveTo>
                                    <a:cubicBezTo>
                                      <a:pt x="0" y="172"/>
                                      <a:pt x="0" y="172"/>
                                      <a:pt x="0" y="172"/>
                                    </a:cubicBezTo>
                                    <a:cubicBezTo>
                                      <a:pt x="0" y="177"/>
                                      <a:pt x="0" y="177"/>
                                      <a:pt x="0" y="177"/>
                                    </a:cubicBezTo>
                                    <a:lnTo>
                                      <a:pt x="85" y="152"/>
                                    </a:lnTo>
                                    <a:close/>
                                    <a:moveTo>
                                      <a:pt x="0" y="162"/>
                                    </a:moveTo>
                                    <a:cubicBezTo>
                                      <a:pt x="0" y="168"/>
                                      <a:pt x="0" y="168"/>
                                      <a:pt x="0" y="168"/>
                                    </a:cubicBezTo>
                                    <a:cubicBezTo>
                                      <a:pt x="99" y="145"/>
                                      <a:pt x="99" y="145"/>
                                      <a:pt x="99" y="145"/>
                                    </a:cubicBezTo>
                                    <a:lnTo>
                                      <a:pt x="0" y="162"/>
                                    </a:lnTo>
                                    <a:close/>
                                    <a:moveTo>
                                      <a:pt x="0" y="228"/>
                                    </a:moveTo>
                                    <a:cubicBezTo>
                                      <a:pt x="0" y="228"/>
                                      <a:pt x="0" y="228"/>
                                      <a:pt x="0" y="228"/>
                                    </a:cubicBezTo>
                                    <a:cubicBezTo>
                                      <a:pt x="4" y="226"/>
                                      <a:pt x="4" y="226"/>
                                      <a:pt x="4" y="226"/>
                                    </a:cubicBezTo>
                                    <a:lnTo>
                                      <a:pt x="0" y="228"/>
                                    </a:lnTo>
                                    <a:close/>
                                    <a:moveTo>
                                      <a:pt x="0" y="211"/>
                                    </a:moveTo>
                                    <a:cubicBezTo>
                                      <a:pt x="0" y="222"/>
                                      <a:pt x="0" y="222"/>
                                      <a:pt x="0" y="222"/>
                                    </a:cubicBezTo>
                                    <a:cubicBezTo>
                                      <a:pt x="113" y="156"/>
                                      <a:pt x="113" y="156"/>
                                      <a:pt x="113" y="156"/>
                                    </a:cubicBezTo>
                                    <a:lnTo>
                                      <a:pt x="0" y="211"/>
                                    </a:lnTo>
                                    <a:close/>
                                    <a:moveTo>
                                      <a:pt x="103" y="184"/>
                                    </a:moveTo>
                                    <a:cubicBezTo>
                                      <a:pt x="108" y="178"/>
                                      <a:pt x="113" y="172"/>
                                      <a:pt x="118" y="167"/>
                                    </a:cubicBezTo>
                                    <a:cubicBezTo>
                                      <a:pt x="0" y="269"/>
                                      <a:pt x="0" y="269"/>
                                      <a:pt x="0" y="269"/>
                                    </a:cubicBezTo>
                                    <a:cubicBezTo>
                                      <a:pt x="0" y="289"/>
                                      <a:pt x="0" y="289"/>
                                      <a:pt x="0" y="289"/>
                                    </a:cubicBezTo>
                                    <a:lnTo>
                                      <a:pt x="103" y="184"/>
                                    </a:lnTo>
                                    <a:close/>
                                    <a:moveTo>
                                      <a:pt x="0" y="252"/>
                                    </a:moveTo>
                                    <a:cubicBezTo>
                                      <a:pt x="0" y="264"/>
                                      <a:pt x="0" y="264"/>
                                      <a:pt x="0" y="264"/>
                                    </a:cubicBezTo>
                                    <a:cubicBezTo>
                                      <a:pt x="110" y="169"/>
                                      <a:pt x="110" y="169"/>
                                      <a:pt x="110" y="169"/>
                                    </a:cubicBezTo>
                                    <a:lnTo>
                                      <a:pt x="0" y="252"/>
                                    </a:lnTo>
                                    <a:close/>
                                    <a:moveTo>
                                      <a:pt x="4" y="289"/>
                                    </a:moveTo>
                                    <a:cubicBezTo>
                                      <a:pt x="0" y="294"/>
                                      <a:pt x="0" y="294"/>
                                      <a:pt x="0" y="294"/>
                                    </a:cubicBezTo>
                                    <a:cubicBezTo>
                                      <a:pt x="0" y="295"/>
                                      <a:pt x="0" y="295"/>
                                      <a:pt x="0" y="295"/>
                                    </a:cubicBezTo>
                                    <a:cubicBezTo>
                                      <a:pt x="1" y="293"/>
                                      <a:pt x="3" y="291"/>
                                      <a:pt x="4" y="289"/>
                                    </a:cubicBezTo>
                                    <a:close/>
                                    <a:moveTo>
                                      <a:pt x="203" y="30"/>
                                    </a:moveTo>
                                    <a:cubicBezTo>
                                      <a:pt x="206" y="32"/>
                                      <a:pt x="206" y="32"/>
                                      <a:pt x="206" y="32"/>
                                    </a:cubicBezTo>
                                    <a:cubicBezTo>
                                      <a:pt x="193" y="55"/>
                                      <a:pt x="182" y="76"/>
                                      <a:pt x="174" y="94"/>
                                    </a:cubicBezTo>
                                    <a:cubicBezTo>
                                      <a:pt x="187" y="70"/>
                                      <a:pt x="205" y="36"/>
                                      <a:pt x="226" y="0"/>
                                    </a:cubicBezTo>
                                    <a:cubicBezTo>
                                      <a:pt x="219" y="0"/>
                                      <a:pt x="219" y="0"/>
                                      <a:pt x="219" y="0"/>
                                    </a:cubicBezTo>
                                    <a:cubicBezTo>
                                      <a:pt x="213" y="10"/>
                                      <a:pt x="208" y="21"/>
                                      <a:pt x="203" y="30"/>
                                    </a:cubicBezTo>
                                    <a:close/>
                                    <a:moveTo>
                                      <a:pt x="187" y="91"/>
                                    </a:moveTo>
                                    <a:cubicBezTo>
                                      <a:pt x="207" y="68"/>
                                      <a:pt x="235" y="36"/>
                                      <a:pt x="270" y="0"/>
                                    </a:cubicBezTo>
                                    <a:cubicBezTo>
                                      <a:pt x="255" y="0"/>
                                      <a:pt x="255" y="0"/>
                                      <a:pt x="255" y="0"/>
                                    </a:cubicBezTo>
                                    <a:cubicBezTo>
                                      <a:pt x="228" y="35"/>
                                      <a:pt x="204" y="67"/>
                                      <a:pt x="186" y="91"/>
                                    </a:cubicBezTo>
                                    <a:lnTo>
                                      <a:pt x="187" y="91"/>
                                    </a:lnTo>
                                    <a:close/>
                                    <a:moveTo>
                                      <a:pt x="87" y="417"/>
                                    </a:moveTo>
                                    <a:cubicBezTo>
                                      <a:pt x="85" y="416"/>
                                      <a:pt x="85" y="416"/>
                                      <a:pt x="85" y="416"/>
                                    </a:cubicBezTo>
                                    <a:cubicBezTo>
                                      <a:pt x="99" y="342"/>
                                      <a:pt x="110" y="287"/>
                                      <a:pt x="120" y="246"/>
                                    </a:cubicBezTo>
                                    <a:cubicBezTo>
                                      <a:pt x="118" y="246"/>
                                      <a:pt x="118" y="246"/>
                                      <a:pt x="118" y="246"/>
                                    </a:cubicBezTo>
                                    <a:cubicBezTo>
                                      <a:pt x="127" y="206"/>
                                      <a:pt x="137" y="175"/>
                                      <a:pt x="144" y="155"/>
                                    </a:cubicBezTo>
                                    <a:cubicBezTo>
                                      <a:pt x="127" y="188"/>
                                      <a:pt x="93" y="265"/>
                                      <a:pt x="46" y="431"/>
                                    </a:cubicBezTo>
                                    <a:cubicBezTo>
                                      <a:pt x="42" y="430"/>
                                      <a:pt x="42" y="430"/>
                                      <a:pt x="42" y="430"/>
                                    </a:cubicBezTo>
                                    <a:cubicBezTo>
                                      <a:pt x="77" y="310"/>
                                      <a:pt x="103" y="237"/>
                                      <a:pt x="122" y="193"/>
                                    </a:cubicBezTo>
                                    <a:cubicBezTo>
                                      <a:pt x="120" y="192"/>
                                      <a:pt x="120" y="192"/>
                                      <a:pt x="120" y="192"/>
                                    </a:cubicBezTo>
                                    <a:cubicBezTo>
                                      <a:pt x="122" y="188"/>
                                      <a:pt x="124" y="183"/>
                                      <a:pt x="126" y="179"/>
                                    </a:cubicBezTo>
                                    <a:cubicBezTo>
                                      <a:pt x="97" y="225"/>
                                      <a:pt x="50" y="306"/>
                                      <a:pt x="0" y="420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72" y="504"/>
                                      <a:pt x="72" y="504"/>
                                      <a:pt x="72" y="504"/>
                                    </a:cubicBezTo>
                                    <a:cubicBezTo>
                                      <a:pt x="77" y="474"/>
                                      <a:pt x="82" y="445"/>
                                      <a:pt x="87" y="417"/>
                                    </a:cubicBezTo>
                                    <a:close/>
                                    <a:moveTo>
                                      <a:pt x="246" y="0"/>
                                    </a:moveTo>
                                    <a:cubicBezTo>
                                      <a:pt x="231" y="0"/>
                                      <a:pt x="231" y="0"/>
                                      <a:pt x="231" y="0"/>
                                    </a:cubicBezTo>
                                    <a:cubicBezTo>
                                      <a:pt x="209" y="37"/>
                                      <a:pt x="190" y="71"/>
                                      <a:pt x="177" y="96"/>
                                    </a:cubicBezTo>
                                    <a:cubicBezTo>
                                      <a:pt x="193" y="72"/>
                                      <a:pt x="216" y="38"/>
                                      <a:pt x="246" y="0"/>
                                    </a:cubicBezTo>
                                    <a:close/>
                                    <a:moveTo>
                                      <a:pt x="293" y="0"/>
                                    </a:moveTo>
                                    <a:cubicBezTo>
                                      <a:pt x="275" y="0"/>
                                      <a:pt x="275" y="0"/>
                                      <a:pt x="275" y="0"/>
                                    </a:cubicBezTo>
                                    <a:cubicBezTo>
                                      <a:pt x="241" y="35"/>
                                      <a:pt x="213" y="66"/>
                                      <a:pt x="193" y="90"/>
                                    </a:cubicBezTo>
                                    <a:cubicBezTo>
                                      <a:pt x="207" y="76"/>
                                      <a:pt x="224" y="60"/>
                                      <a:pt x="244" y="43"/>
                                    </a:cubicBezTo>
                                    <a:cubicBezTo>
                                      <a:pt x="259" y="29"/>
                                      <a:pt x="275" y="14"/>
                                      <a:pt x="293" y="0"/>
                                    </a:cubicBezTo>
                                    <a:close/>
                                    <a:moveTo>
                                      <a:pt x="274" y="20"/>
                                    </a:moveTo>
                                    <a:cubicBezTo>
                                      <a:pt x="275" y="21"/>
                                      <a:pt x="275" y="21"/>
                                      <a:pt x="275" y="21"/>
                                    </a:cubicBezTo>
                                    <a:cubicBezTo>
                                      <a:pt x="265" y="29"/>
                                      <a:pt x="255" y="38"/>
                                      <a:pt x="246" y="45"/>
                                    </a:cubicBezTo>
                                    <a:cubicBezTo>
                                      <a:pt x="238" y="52"/>
                                      <a:pt x="231" y="59"/>
                                      <a:pt x="224" y="65"/>
                                    </a:cubicBezTo>
                                    <a:cubicBezTo>
                                      <a:pt x="246" y="48"/>
                                      <a:pt x="274" y="28"/>
                                      <a:pt x="307" y="8"/>
                                    </a:cubicBezTo>
                                    <a:cubicBezTo>
                                      <a:pt x="311" y="5"/>
                                      <a:pt x="315" y="2"/>
                                      <a:pt x="318" y="0"/>
                                    </a:cubicBezTo>
                                    <a:cubicBezTo>
                                      <a:pt x="298" y="0"/>
                                      <a:pt x="298" y="0"/>
                                      <a:pt x="298" y="0"/>
                                    </a:cubicBezTo>
                                    <a:cubicBezTo>
                                      <a:pt x="290" y="7"/>
                                      <a:pt x="282" y="13"/>
                                      <a:pt x="274" y="20"/>
                                    </a:cubicBezTo>
                                    <a:close/>
                                    <a:moveTo>
                                      <a:pt x="329" y="0"/>
                                    </a:moveTo>
                                    <a:cubicBezTo>
                                      <a:pt x="322" y="3"/>
                                      <a:pt x="316" y="7"/>
                                      <a:pt x="309" y="11"/>
                                    </a:cubicBezTo>
                                    <a:cubicBezTo>
                                      <a:pt x="272" y="40"/>
                                      <a:pt x="238" y="67"/>
                                      <a:pt x="211" y="89"/>
                                    </a:cubicBezTo>
                                    <a:cubicBezTo>
                                      <a:pt x="248" y="65"/>
                                      <a:pt x="305" y="34"/>
                                      <a:pt x="388" y="0"/>
                                    </a:cubicBezTo>
                                    <a:lnTo>
                                      <a:pt x="329" y="0"/>
                                    </a:lnTo>
                                    <a:close/>
                                    <a:moveTo>
                                      <a:pt x="187" y="0"/>
                                    </a:moveTo>
                                    <a:cubicBezTo>
                                      <a:pt x="173" y="51"/>
                                      <a:pt x="165" y="90"/>
                                      <a:pt x="160" y="112"/>
                                    </a:cubicBezTo>
                                    <a:cubicBezTo>
                                      <a:pt x="169" y="89"/>
                                      <a:pt x="185" y="48"/>
                                      <a:pt x="203" y="0"/>
                                    </a:cubicBezTo>
                                    <a:lnTo>
                                      <a:pt x="187" y="0"/>
                                    </a:lnTo>
                                    <a:close/>
                                    <a:moveTo>
                                      <a:pt x="278" y="31"/>
                                    </a:moveTo>
                                    <a:cubicBezTo>
                                      <a:pt x="231" y="62"/>
                                      <a:pt x="197" y="92"/>
                                      <a:pt x="177" y="112"/>
                                    </a:cubicBezTo>
                                    <a:cubicBezTo>
                                      <a:pt x="199" y="94"/>
                                      <a:pt x="235" y="64"/>
                                      <a:pt x="278" y="31"/>
                                    </a:cubicBezTo>
                                    <a:close/>
                                    <a:moveTo>
                                      <a:pt x="251" y="0"/>
                                    </a:moveTo>
                                    <a:cubicBezTo>
                                      <a:pt x="251" y="0"/>
                                      <a:pt x="251" y="0"/>
                                      <a:pt x="251" y="0"/>
                                    </a:cubicBezTo>
                                    <a:cubicBezTo>
                                      <a:pt x="247" y="4"/>
                                      <a:pt x="244" y="9"/>
                                      <a:pt x="240" y="13"/>
                                    </a:cubicBezTo>
                                    <a:cubicBezTo>
                                      <a:pt x="244" y="9"/>
                                      <a:pt x="247" y="4"/>
                                      <a:pt x="251" y="0"/>
                                    </a:cubicBezTo>
                                    <a:close/>
                                    <a:moveTo>
                                      <a:pt x="920" y="0"/>
                                    </a:moveTo>
                                    <a:cubicBezTo>
                                      <a:pt x="920" y="0"/>
                                      <a:pt x="920" y="0"/>
                                      <a:pt x="920" y="0"/>
                                    </a:cubicBezTo>
                                    <a:cubicBezTo>
                                      <a:pt x="915" y="0"/>
                                      <a:pt x="915" y="0"/>
                                      <a:pt x="915" y="0"/>
                                    </a:cubicBezTo>
                                    <a:cubicBezTo>
                                      <a:pt x="919" y="1"/>
                                      <a:pt x="919" y="1"/>
                                      <a:pt x="919" y="1"/>
                                    </a:cubicBezTo>
                                    <a:cubicBezTo>
                                      <a:pt x="919" y="1"/>
                                      <a:pt x="919" y="0"/>
                                      <a:pt x="920" y="0"/>
                                    </a:cubicBezTo>
                                    <a:close/>
                                    <a:moveTo>
                                      <a:pt x="918" y="3"/>
                                    </a:moveTo>
                                    <a:cubicBezTo>
                                      <a:pt x="910" y="0"/>
                                      <a:pt x="910" y="0"/>
                                      <a:pt x="910" y="0"/>
                                    </a:cubicBezTo>
                                    <a:cubicBezTo>
                                      <a:pt x="906" y="0"/>
                                      <a:pt x="906" y="0"/>
                                      <a:pt x="906" y="0"/>
                                    </a:cubicBezTo>
                                    <a:cubicBezTo>
                                      <a:pt x="910" y="1"/>
                                      <a:pt x="914" y="3"/>
                                      <a:pt x="918" y="5"/>
                                    </a:cubicBezTo>
                                    <a:cubicBezTo>
                                      <a:pt x="918" y="5"/>
                                      <a:pt x="918" y="4"/>
                                      <a:pt x="918" y="3"/>
                                    </a:cubicBezTo>
                                    <a:close/>
                                    <a:moveTo>
                                      <a:pt x="925" y="8"/>
                                    </a:moveTo>
                                    <a:cubicBezTo>
                                      <a:pt x="929" y="10"/>
                                      <a:pt x="932" y="12"/>
                                      <a:pt x="936" y="13"/>
                                    </a:cubicBezTo>
                                    <a:cubicBezTo>
                                      <a:pt x="936" y="0"/>
                                      <a:pt x="936" y="0"/>
                                      <a:pt x="936" y="0"/>
                                    </a:cubicBezTo>
                                    <a:cubicBezTo>
                                      <a:pt x="927" y="0"/>
                                      <a:pt x="927" y="0"/>
                                      <a:pt x="927" y="0"/>
                                    </a:cubicBezTo>
                                    <a:cubicBezTo>
                                      <a:pt x="927" y="0"/>
                                      <a:pt x="927" y="0"/>
                                      <a:pt x="927" y="0"/>
                                    </a:cubicBezTo>
                                    <a:cubicBezTo>
                                      <a:pt x="929" y="2"/>
                                      <a:pt x="929" y="6"/>
                                      <a:pt x="927" y="8"/>
                                    </a:cubicBezTo>
                                    <a:cubicBezTo>
                                      <a:pt x="927" y="8"/>
                                      <a:pt x="926" y="8"/>
                                      <a:pt x="925" y="8"/>
                                    </a:cubicBezTo>
                                    <a:close/>
                                    <a:moveTo>
                                      <a:pt x="901" y="0"/>
                                    </a:moveTo>
                                    <a:cubicBezTo>
                                      <a:pt x="881" y="0"/>
                                      <a:pt x="881" y="0"/>
                                      <a:pt x="881" y="0"/>
                                    </a:cubicBezTo>
                                    <a:cubicBezTo>
                                      <a:pt x="897" y="9"/>
                                      <a:pt x="916" y="20"/>
                                      <a:pt x="936" y="32"/>
                                    </a:cubicBezTo>
                                    <a:cubicBezTo>
                                      <a:pt x="936" y="16"/>
                                      <a:pt x="936" y="16"/>
                                      <a:pt x="936" y="16"/>
                                    </a:cubicBezTo>
                                    <a:cubicBezTo>
                                      <a:pt x="924" y="10"/>
                                      <a:pt x="912" y="5"/>
                                      <a:pt x="901" y="0"/>
                                    </a:cubicBezTo>
                                    <a:close/>
                                    <a:moveTo>
                                      <a:pt x="746" y="0"/>
                                    </a:moveTo>
                                    <a:cubicBezTo>
                                      <a:pt x="745" y="0"/>
                                      <a:pt x="745" y="0"/>
                                      <a:pt x="745" y="0"/>
                                    </a:cubicBezTo>
                                    <a:cubicBezTo>
                                      <a:pt x="744" y="7"/>
                                      <a:pt x="744" y="16"/>
                                      <a:pt x="744" y="26"/>
                                    </a:cubicBezTo>
                                    <a:cubicBezTo>
                                      <a:pt x="744" y="25"/>
                                      <a:pt x="745" y="25"/>
                                      <a:pt x="745" y="25"/>
                                    </a:cubicBezTo>
                                    <a:cubicBezTo>
                                      <a:pt x="745" y="16"/>
                                      <a:pt x="746" y="8"/>
                                      <a:pt x="746" y="0"/>
                                    </a:cubicBezTo>
                                    <a:close/>
                                    <a:moveTo>
                                      <a:pt x="397" y="0"/>
                                    </a:moveTo>
                                    <a:cubicBezTo>
                                      <a:pt x="277" y="48"/>
                                      <a:pt x="211" y="91"/>
                                      <a:pt x="179" y="115"/>
                                    </a:cubicBezTo>
                                    <a:cubicBezTo>
                                      <a:pt x="174" y="119"/>
                                      <a:pt x="170" y="123"/>
                                      <a:pt x="167" y="126"/>
                                    </a:cubicBezTo>
                                    <a:cubicBezTo>
                                      <a:pt x="208" y="105"/>
                                      <a:pt x="344" y="40"/>
                                      <a:pt x="479" y="0"/>
                                    </a:cubicBezTo>
                                    <a:lnTo>
                                      <a:pt x="397" y="0"/>
                                    </a:lnTo>
                                    <a:close/>
                                    <a:moveTo>
                                      <a:pt x="642" y="0"/>
                                    </a:moveTo>
                                    <a:cubicBezTo>
                                      <a:pt x="640" y="0"/>
                                      <a:pt x="640" y="0"/>
                                      <a:pt x="640" y="0"/>
                                    </a:cubicBezTo>
                                    <a:cubicBezTo>
                                      <a:pt x="640" y="0"/>
                                      <a:pt x="640" y="1"/>
                                      <a:pt x="640" y="1"/>
                                    </a:cubicBezTo>
                                    <a:cubicBezTo>
                                      <a:pt x="641" y="1"/>
                                      <a:pt x="642" y="0"/>
                                      <a:pt x="642" y="0"/>
                                    </a:cubicBezTo>
                                    <a:close/>
                                    <a:moveTo>
                                      <a:pt x="215" y="0"/>
                                    </a:moveTo>
                                    <a:cubicBezTo>
                                      <a:pt x="207" y="0"/>
                                      <a:pt x="207" y="0"/>
                                      <a:pt x="207" y="0"/>
                                    </a:cubicBezTo>
                                    <a:cubicBezTo>
                                      <a:pt x="198" y="24"/>
                                      <a:pt x="189" y="47"/>
                                      <a:pt x="181" y="67"/>
                                    </a:cubicBezTo>
                                    <a:cubicBezTo>
                                      <a:pt x="190" y="47"/>
                                      <a:pt x="202" y="24"/>
                                      <a:pt x="215" y="0"/>
                                    </a:cubicBezTo>
                                    <a:close/>
                                    <a:moveTo>
                                      <a:pt x="131" y="164"/>
                                    </a:moveTo>
                                    <a:cubicBezTo>
                                      <a:pt x="131" y="164"/>
                                      <a:pt x="131" y="165"/>
                                      <a:pt x="131" y="165"/>
                                    </a:cubicBezTo>
                                    <a:cubicBezTo>
                                      <a:pt x="109" y="194"/>
                                      <a:pt x="75" y="246"/>
                                      <a:pt x="33" y="332"/>
                                    </a:cubicBezTo>
                                    <a:cubicBezTo>
                                      <a:pt x="30" y="330"/>
                                      <a:pt x="30" y="330"/>
                                      <a:pt x="30" y="330"/>
                                    </a:cubicBezTo>
                                    <a:cubicBezTo>
                                      <a:pt x="57" y="275"/>
                                      <a:pt x="81" y="234"/>
                                      <a:pt x="100" y="204"/>
                                    </a:cubicBezTo>
                                    <a:cubicBezTo>
                                      <a:pt x="74" y="237"/>
                                      <a:pt x="39" y="283"/>
                                      <a:pt x="0" y="338"/>
                                    </a:cubicBezTo>
                                    <a:cubicBezTo>
                                      <a:pt x="0" y="411"/>
                                      <a:pt x="0" y="411"/>
                                      <a:pt x="0" y="411"/>
                                    </a:cubicBezTo>
                                    <a:cubicBezTo>
                                      <a:pt x="54" y="290"/>
                                      <a:pt x="104" y="206"/>
                                      <a:pt x="131" y="164"/>
                                    </a:cubicBezTo>
                                    <a:close/>
                                    <a:moveTo>
                                      <a:pt x="0" y="187"/>
                                    </a:moveTo>
                                    <a:cubicBezTo>
                                      <a:pt x="25" y="178"/>
                                      <a:pt x="25" y="178"/>
                                      <a:pt x="25" y="178"/>
                                    </a:cubicBezTo>
                                    <a:cubicBezTo>
                                      <a:pt x="0" y="187"/>
                                      <a:pt x="0" y="187"/>
                                      <a:pt x="0" y="187"/>
                                    </a:cubicBezTo>
                                    <a:close/>
                                    <a:moveTo>
                                      <a:pt x="76" y="504"/>
                                    </a:move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4" y="345"/>
                                      <a:pt x="145" y="214"/>
                                      <a:pt x="150" y="160"/>
                                    </a:cubicBezTo>
                                    <a:cubicBezTo>
                                      <a:pt x="142" y="196"/>
                                      <a:pt x="130" y="272"/>
                                      <a:pt x="124" y="403"/>
                                    </a:cubicBezTo>
                                    <a:cubicBezTo>
                                      <a:pt x="120" y="403"/>
                                      <a:pt x="120" y="403"/>
                                      <a:pt x="120" y="403"/>
                                    </a:cubicBezTo>
                                    <a:cubicBezTo>
                                      <a:pt x="125" y="303"/>
                                      <a:pt x="133" y="235"/>
                                      <a:pt x="140" y="192"/>
                                    </a:cubicBezTo>
                                    <a:cubicBezTo>
                                      <a:pt x="124" y="258"/>
                                      <a:pt x="97" y="372"/>
                                      <a:pt x="76" y="504"/>
                                    </a:cubicBezTo>
                                    <a:close/>
                                    <a:moveTo>
                                      <a:pt x="433" y="434"/>
                                    </a:moveTo>
                                    <a:cubicBezTo>
                                      <a:pt x="431" y="431"/>
                                      <a:pt x="428" y="429"/>
                                      <a:pt x="426" y="427"/>
                                    </a:cubicBezTo>
                                    <a:cubicBezTo>
                                      <a:pt x="402" y="431"/>
                                      <a:pt x="378" y="438"/>
                                      <a:pt x="362" y="442"/>
                                    </a:cubicBezTo>
                                    <a:cubicBezTo>
                                      <a:pt x="364" y="444"/>
                                      <a:pt x="365" y="446"/>
                                      <a:pt x="367" y="448"/>
                                    </a:cubicBezTo>
                                    <a:cubicBezTo>
                                      <a:pt x="378" y="442"/>
                                      <a:pt x="409" y="435"/>
                                      <a:pt x="433" y="434"/>
                                    </a:cubicBezTo>
                                    <a:close/>
                                    <a:moveTo>
                                      <a:pt x="133" y="0"/>
                                    </a:moveTo>
                                    <a:cubicBezTo>
                                      <a:pt x="122" y="0"/>
                                      <a:pt x="122" y="0"/>
                                      <a:pt x="122" y="0"/>
                                    </a:cubicBezTo>
                                    <a:cubicBezTo>
                                      <a:pt x="143" y="80"/>
                                      <a:pt x="143" y="80"/>
                                      <a:pt x="143" y="80"/>
                                    </a:cubicBezTo>
                                    <a:cubicBezTo>
                                      <a:pt x="140" y="67"/>
                                      <a:pt x="140" y="67"/>
                                      <a:pt x="140" y="67"/>
                                    </a:cubicBezTo>
                                    <a:cubicBezTo>
                                      <a:pt x="143" y="66"/>
                                      <a:pt x="143" y="66"/>
                                      <a:pt x="143" y="66"/>
                                    </a:cubicBezTo>
                                    <a:lnTo>
                                      <a:pt x="133" y="0"/>
                                    </a:lnTo>
                                    <a:close/>
                                    <a:moveTo>
                                      <a:pt x="372" y="324"/>
                                    </a:moveTo>
                                    <a:cubicBezTo>
                                      <a:pt x="334" y="295"/>
                                      <a:pt x="302" y="271"/>
                                      <a:pt x="276" y="249"/>
                                    </a:cubicBezTo>
                                    <a:cubicBezTo>
                                      <a:pt x="302" y="272"/>
                                      <a:pt x="332" y="299"/>
                                      <a:pt x="368" y="329"/>
                                    </a:cubicBezTo>
                                    <a:cubicBezTo>
                                      <a:pt x="368" y="328"/>
                                      <a:pt x="368" y="328"/>
                                      <a:pt x="368" y="328"/>
                                    </a:cubicBezTo>
                                    <a:cubicBezTo>
                                      <a:pt x="368" y="326"/>
                                      <a:pt x="369" y="325"/>
                                      <a:pt x="372" y="324"/>
                                    </a:cubicBezTo>
                                    <a:close/>
                                    <a:moveTo>
                                      <a:pt x="94" y="34"/>
                                    </a:moveTo>
                                    <a:cubicBezTo>
                                      <a:pt x="74" y="0"/>
                                      <a:pt x="74" y="0"/>
                                      <a:pt x="74" y="0"/>
                                    </a:cubicBezTo>
                                    <a:cubicBezTo>
                                      <a:pt x="73" y="0"/>
                                      <a:pt x="73" y="0"/>
                                      <a:pt x="73" y="0"/>
                                    </a:cubicBezTo>
                                    <a:lnTo>
                                      <a:pt x="94" y="34"/>
                                    </a:lnTo>
                                    <a:close/>
                                    <a:moveTo>
                                      <a:pt x="131" y="100"/>
                                    </a:moveTo>
                                    <a:cubicBezTo>
                                      <a:pt x="68" y="0"/>
                                      <a:pt x="68" y="0"/>
                                      <a:pt x="68" y="0"/>
                                    </a:cubicBezTo>
                                    <a:cubicBezTo>
                                      <a:pt x="55" y="0"/>
                                      <a:pt x="55" y="0"/>
                                      <a:pt x="55" y="0"/>
                                    </a:cubicBezTo>
                                    <a:lnTo>
                                      <a:pt x="131" y="100"/>
                                    </a:lnTo>
                                    <a:close/>
                                    <a:moveTo>
                                      <a:pt x="111" y="24"/>
                                    </a:moveTo>
                                    <a:cubicBezTo>
                                      <a:pt x="131" y="73"/>
                                      <a:pt x="131" y="73"/>
                                      <a:pt x="131" y="73"/>
                                    </a:cubicBezTo>
                                    <a:cubicBezTo>
                                      <a:pt x="106" y="0"/>
                                      <a:pt x="106" y="0"/>
                                      <a:pt x="106" y="0"/>
                                    </a:cubicBezTo>
                                    <a:cubicBezTo>
                                      <a:pt x="98" y="0"/>
                                      <a:pt x="98" y="0"/>
                                      <a:pt x="98" y="0"/>
                                    </a:cubicBezTo>
                                    <a:cubicBezTo>
                                      <a:pt x="109" y="25"/>
                                      <a:pt x="109" y="25"/>
                                      <a:pt x="109" y="25"/>
                                    </a:cubicBezTo>
                                    <a:lnTo>
                                      <a:pt x="111" y="24"/>
                                    </a:lnTo>
                                    <a:close/>
                                    <a:moveTo>
                                      <a:pt x="130" y="89"/>
                                    </a:moveTo>
                                    <a:cubicBezTo>
                                      <a:pt x="113" y="54"/>
                                      <a:pt x="113" y="54"/>
                                      <a:pt x="113" y="54"/>
                                    </a:cubicBezTo>
                                    <a:cubicBezTo>
                                      <a:pt x="116" y="53"/>
                                      <a:pt x="116" y="53"/>
                                      <a:pt x="116" y="53"/>
                                    </a:cubicBezTo>
                                    <a:cubicBezTo>
                                      <a:pt x="125" y="71"/>
                                      <a:pt x="125" y="71"/>
                                      <a:pt x="125" y="71"/>
                                    </a:cubicBezTo>
                                    <a:cubicBezTo>
                                      <a:pt x="95" y="0"/>
                                      <a:pt x="95" y="0"/>
                                      <a:pt x="95" y="0"/>
                                    </a:cubicBezTo>
                                    <a:cubicBezTo>
                                      <a:pt x="78" y="0"/>
                                      <a:pt x="78" y="0"/>
                                      <a:pt x="78" y="0"/>
                                    </a:cubicBezTo>
                                    <a:lnTo>
                                      <a:pt x="130" y="89"/>
                                    </a:lnTo>
                                    <a:close/>
                                    <a:moveTo>
                                      <a:pt x="860" y="0"/>
                                    </a:moveTo>
                                    <a:cubicBezTo>
                                      <a:pt x="868" y="5"/>
                                      <a:pt x="876" y="10"/>
                                      <a:pt x="885" y="16"/>
                                    </a:cubicBezTo>
                                    <a:cubicBezTo>
                                      <a:pt x="885" y="16"/>
                                      <a:pt x="885" y="16"/>
                                      <a:pt x="885" y="16"/>
                                    </a:cubicBezTo>
                                    <a:cubicBezTo>
                                      <a:pt x="887" y="14"/>
                                      <a:pt x="890" y="14"/>
                                      <a:pt x="892" y="16"/>
                                    </a:cubicBezTo>
                                    <a:cubicBezTo>
                                      <a:pt x="894" y="18"/>
                                      <a:pt x="894" y="21"/>
                                      <a:pt x="892" y="23"/>
                                    </a:cubicBezTo>
                                    <a:cubicBezTo>
                                      <a:pt x="890" y="25"/>
                                      <a:pt x="887" y="25"/>
                                      <a:pt x="885" y="23"/>
                                    </a:cubicBezTo>
                                    <a:cubicBezTo>
                                      <a:pt x="883" y="22"/>
                                      <a:pt x="883" y="20"/>
                                      <a:pt x="884" y="18"/>
                                    </a:cubicBezTo>
                                    <a:cubicBezTo>
                                      <a:pt x="874" y="11"/>
                                      <a:pt x="865" y="5"/>
                                      <a:pt x="856" y="0"/>
                                    </a:cubicBezTo>
                                    <a:cubicBezTo>
                                      <a:pt x="845" y="0"/>
                                      <a:pt x="845" y="0"/>
                                      <a:pt x="845" y="0"/>
                                    </a:cubicBezTo>
                                    <a:cubicBezTo>
                                      <a:pt x="873" y="21"/>
                                      <a:pt x="905" y="46"/>
                                      <a:pt x="936" y="72"/>
                                    </a:cubicBezTo>
                                    <a:cubicBezTo>
                                      <a:pt x="936" y="34"/>
                                      <a:pt x="936" y="34"/>
                                      <a:pt x="936" y="34"/>
                                    </a:cubicBezTo>
                                    <a:cubicBezTo>
                                      <a:pt x="914" y="21"/>
                                      <a:pt x="894" y="10"/>
                                      <a:pt x="876" y="0"/>
                                    </a:cubicBezTo>
                                    <a:lnTo>
                                      <a:pt x="860" y="0"/>
                                    </a:lnTo>
                                    <a:close/>
                                    <a:moveTo>
                                      <a:pt x="425" y="152"/>
                                    </a:moveTo>
                                    <a:cubicBezTo>
                                      <a:pt x="424" y="156"/>
                                      <a:pt x="424" y="156"/>
                                      <a:pt x="424" y="156"/>
                                    </a:cubicBezTo>
                                    <a:cubicBezTo>
                                      <a:pt x="324" y="145"/>
                                      <a:pt x="245" y="140"/>
                                      <a:pt x="200" y="137"/>
                                    </a:cubicBezTo>
                                    <a:cubicBezTo>
                                      <a:pt x="201" y="138"/>
                                      <a:pt x="203" y="138"/>
                                      <a:pt x="205" y="138"/>
                                    </a:cubicBezTo>
                                    <a:cubicBezTo>
                                      <a:pt x="272" y="148"/>
                                      <a:pt x="397" y="166"/>
                                      <a:pt x="519" y="189"/>
                                    </a:cubicBezTo>
                                    <a:cubicBezTo>
                                      <a:pt x="501" y="172"/>
                                      <a:pt x="476" y="150"/>
                                      <a:pt x="480" y="147"/>
                                    </a:cubicBezTo>
                                    <a:cubicBezTo>
                                      <a:pt x="484" y="143"/>
                                      <a:pt x="510" y="170"/>
                                      <a:pt x="525" y="191"/>
                                    </a:cubicBezTo>
                                    <a:cubicBezTo>
                                      <a:pt x="535" y="193"/>
                                      <a:pt x="545" y="194"/>
                                      <a:pt x="555" y="196"/>
                                    </a:cubicBezTo>
                                    <a:cubicBezTo>
                                      <a:pt x="543" y="181"/>
                                      <a:pt x="531" y="169"/>
                                      <a:pt x="535" y="166"/>
                                    </a:cubicBezTo>
                                    <a:cubicBezTo>
                                      <a:pt x="539" y="164"/>
                                      <a:pt x="551" y="181"/>
                                      <a:pt x="560" y="197"/>
                                    </a:cubicBezTo>
                                    <a:cubicBezTo>
                                      <a:pt x="563" y="198"/>
                                      <a:pt x="567" y="199"/>
                                      <a:pt x="571" y="200"/>
                                    </a:cubicBezTo>
                                    <a:cubicBezTo>
                                      <a:pt x="556" y="170"/>
                                      <a:pt x="532" y="146"/>
                                      <a:pt x="534" y="138"/>
                                    </a:cubicBezTo>
                                    <a:cubicBezTo>
                                      <a:pt x="361" y="131"/>
                                      <a:pt x="249" y="132"/>
                                      <a:pt x="195" y="134"/>
                                    </a:cubicBezTo>
                                    <a:cubicBezTo>
                                      <a:pt x="240" y="136"/>
                                      <a:pt x="320" y="141"/>
                                      <a:pt x="425" y="152"/>
                                    </a:cubicBezTo>
                                    <a:close/>
                                    <a:moveTo>
                                      <a:pt x="500" y="294"/>
                                    </a:moveTo>
                                    <a:cubicBezTo>
                                      <a:pt x="482" y="282"/>
                                      <a:pt x="454" y="272"/>
                                      <a:pt x="431" y="264"/>
                                    </a:cubicBezTo>
                                    <a:cubicBezTo>
                                      <a:pt x="454" y="274"/>
                                      <a:pt x="477" y="284"/>
                                      <a:pt x="500" y="294"/>
                                    </a:cubicBezTo>
                                    <a:close/>
                                    <a:moveTo>
                                      <a:pt x="936" y="484"/>
                                    </a:moveTo>
                                    <a:cubicBezTo>
                                      <a:pt x="936" y="504"/>
                                      <a:pt x="936" y="504"/>
                                      <a:pt x="936" y="504"/>
                                    </a:cubicBezTo>
                                    <a:cubicBezTo>
                                      <a:pt x="876" y="504"/>
                                      <a:pt x="876" y="504"/>
                                      <a:pt x="876" y="504"/>
                                    </a:cubicBezTo>
                                    <a:cubicBezTo>
                                      <a:pt x="862" y="495"/>
                                      <a:pt x="848" y="487"/>
                                      <a:pt x="842" y="484"/>
                                    </a:cubicBezTo>
                                    <a:cubicBezTo>
                                      <a:pt x="852" y="489"/>
                                      <a:pt x="863" y="496"/>
                                      <a:pt x="873" y="504"/>
                                    </a:cubicBezTo>
                                    <a:cubicBezTo>
                                      <a:pt x="763" y="504"/>
                                      <a:pt x="763" y="504"/>
                                      <a:pt x="763" y="504"/>
                                    </a:cubicBezTo>
                                    <a:cubicBezTo>
                                      <a:pt x="762" y="503"/>
                                      <a:pt x="761" y="503"/>
                                      <a:pt x="760" y="502"/>
                                    </a:cubicBezTo>
                                    <a:cubicBezTo>
                                      <a:pt x="761" y="503"/>
                                      <a:pt x="762" y="503"/>
                                      <a:pt x="762" y="504"/>
                                    </a:cubicBezTo>
                                    <a:cubicBezTo>
                                      <a:pt x="719" y="504"/>
                                      <a:pt x="719" y="504"/>
                                      <a:pt x="719" y="504"/>
                                    </a:cubicBezTo>
                                    <a:cubicBezTo>
                                      <a:pt x="714" y="495"/>
                                      <a:pt x="707" y="487"/>
                                      <a:pt x="701" y="482"/>
                                    </a:cubicBezTo>
                                    <a:cubicBezTo>
                                      <a:pt x="706" y="487"/>
                                      <a:pt x="711" y="496"/>
                                      <a:pt x="715" y="504"/>
                                    </a:cubicBezTo>
                                    <a:cubicBezTo>
                                      <a:pt x="663" y="504"/>
                                      <a:pt x="663" y="504"/>
                                      <a:pt x="663" y="504"/>
                                    </a:cubicBezTo>
                                    <a:cubicBezTo>
                                      <a:pt x="661" y="489"/>
                                      <a:pt x="659" y="471"/>
                                      <a:pt x="659" y="471"/>
                                    </a:cubicBezTo>
                                    <a:cubicBezTo>
                                      <a:pt x="659" y="471"/>
                                      <a:pt x="659" y="489"/>
                                      <a:pt x="659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9" y="502"/>
                                      <a:pt x="648" y="501"/>
                                      <a:pt x="648" y="501"/>
                                    </a:cubicBezTo>
                                    <a:cubicBezTo>
                                      <a:pt x="648" y="501"/>
                                      <a:pt x="648" y="502"/>
                                      <a:pt x="648" y="504"/>
                                    </a:cubicBezTo>
                                    <a:cubicBezTo>
                                      <a:pt x="598" y="504"/>
                                      <a:pt x="598" y="504"/>
                                      <a:pt x="598" y="504"/>
                                    </a:cubicBezTo>
                                    <a:cubicBezTo>
                                      <a:pt x="600" y="497"/>
                                      <a:pt x="602" y="490"/>
                                      <a:pt x="606" y="486"/>
                                    </a:cubicBezTo>
                                    <a:cubicBezTo>
                                      <a:pt x="603" y="489"/>
                                      <a:pt x="598" y="496"/>
                                      <a:pt x="594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5" y="502"/>
                                      <a:pt x="518" y="501"/>
                                      <a:pt x="522" y="501"/>
                                    </a:cubicBezTo>
                                    <a:cubicBezTo>
                                      <a:pt x="519" y="500"/>
                                      <a:pt x="514" y="501"/>
                                      <a:pt x="51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82" y="496"/>
                                      <a:pt x="493" y="489"/>
                                      <a:pt x="503" y="487"/>
                                    </a:cubicBezTo>
                                    <a:cubicBezTo>
                                      <a:pt x="495" y="487"/>
                                      <a:pt x="479" y="494"/>
                                      <a:pt x="464" y="504"/>
                                    </a:cubicBezTo>
                                    <a:cubicBezTo>
                                      <a:pt x="430" y="504"/>
                                      <a:pt x="430" y="504"/>
                                      <a:pt x="430" y="504"/>
                                    </a:cubicBezTo>
                                    <a:cubicBezTo>
                                      <a:pt x="440" y="498"/>
                                      <a:pt x="451" y="494"/>
                                      <a:pt x="461" y="494"/>
                                    </a:cubicBezTo>
                                    <a:cubicBezTo>
                                      <a:pt x="453" y="493"/>
                                      <a:pt x="437" y="497"/>
                                      <a:pt x="421" y="504"/>
                                    </a:cubicBezTo>
                                    <a:cubicBezTo>
                                      <a:pt x="389" y="504"/>
                                      <a:pt x="389" y="504"/>
                                      <a:pt x="389" y="504"/>
                                    </a:cubicBezTo>
                                    <a:cubicBezTo>
                                      <a:pt x="407" y="491"/>
                                      <a:pt x="430" y="478"/>
                                      <a:pt x="449" y="480"/>
                                    </a:cubicBezTo>
                                    <a:cubicBezTo>
                                      <a:pt x="434" y="473"/>
                                      <a:pt x="398" y="489"/>
                                      <a:pt x="375" y="504"/>
                                    </a:cubicBezTo>
                                    <a:cubicBezTo>
                                      <a:pt x="281" y="504"/>
                                      <a:pt x="281" y="504"/>
                                      <a:pt x="281" y="504"/>
                                    </a:cubicBezTo>
                                    <a:cubicBezTo>
                                      <a:pt x="224" y="362"/>
                                      <a:pt x="192" y="264"/>
                                      <a:pt x="174" y="204"/>
                                    </a:cubicBezTo>
                                    <a:cubicBezTo>
                                      <a:pt x="193" y="248"/>
                                      <a:pt x="227" y="317"/>
                                      <a:pt x="291" y="419"/>
                                    </a:cubicBezTo>
                                    <a:cubicBezTo>
                                      <a:pt x="294" y="418"/>
                                      <a:pt x="294" y="418"/>
                                      <a:pt x="294" y="418"/>
                                    </a:cubicBezTo>
                                    <a:cubicBezTo>
                                      <a:pt x="208" y="278"/>
                                      <a:pt x="175" y="201"/>
                                      <a:pt x="163" y="164"/>
                                    </a:cubicBezTo>
                                    <a:cubicBezTo>
                                      <a:pt x="173" y="190"/>
                                      <a:pt x="191" y="232"/>
                                      <a:pt x="220" y="285"/>
                                    </a:cubicBezTo>
                                    <a:cubicBezTo>
                                      <a:pt x="223" y="284"/>
                                      <a:pt x="223" y="284"/>
                                      <a:pt x="223" y="284"/>
                                    </a:cubicBezTo>
                                    <a:cubicBezTo>
                                      <a:pt x="195" y="232"/>
                                      <a:pt x="178" y="190"/>
                                      <a:pt x="167" y="165"/>
                                    </a:cubicBezTo>
                                    <a:cubicBezTo>
                                      <a:pt x="181" y="190"/>
                                      <a:pt x="206" y="233"/>
                                      <a:pt x="248" y="294"/>
                                    </a:cubicBezTo>
                                    <a:cubicBezTo>
                                      <a:pt x="249" y="296"/>
                                      <a:pt x="251" y="299"/>
                                      <a:pt x="253" y="301"/>
                                    </a:cubicBezTo>
                                    <a:cubicBezTo>
                                      <a:pt x="253" y="301"/>
                                      <a:pt x="253" y="301"/>
                                      <a:pt x="253" y="302"/>
                                    </a:cubicBezTo>
                                    <a:cubicBezTo>
                                      <a:pt x="259" y="311"/>
                                      <a:pt x="266" y="320"/>
                                      <a:pt x="273" y="330"/>
                                    </a:cubicBezTo>
                                    <a:cubicBezTo>
                                      <a:pt x="296" y="362"/>
                                      <a:pt x="322" y="397"/>
                                      <a:pt x="354" y="437"/>
                                    </a:cubicBezTo>
                                    <a:cubicBezTo>
                                      <a:pt x="348" y="439"/>
                                      <a:pt x="344" y="441"/>
                                      <a:pt x="345" y="443"/>
                                    </a:cubicBezTo>
                                    <a:cubicBezTo>
                                      <a:pt x="345" y="445"/>
                                      <a:pt x="350" y="444"/>
                                      <a:pt x="358" y="443"/>
                                    </a:cubicBezTo>
                                    <a:cubicBezTo>
                                      <a:pt x="360" y="445"/>
                                      <a:pt x="362" y="447"/>
                                      <a:pt x="364" y="450"/>
                                    </a:cubicBezTo>
                                    <a:cubicBezTo>
                                      <a:pt x="363" y="451"/>
                                      <a:pt x="362" y="452"/>
                                      <a:pt x="363" y="452"/>
                                    </a:cubicBezTo>
                                    <a:cubicBezTo>
                                      <a:pt x="363" y="453"/>
                                      <a:pt x="364" y="454"/>
                                      <a:pt x="367" y="453"/>
                                    </a:cubicBezTo>
                                    <a:cubicBezTo>
                                      <a:pt x="371" y="459"/>
                                      <a:pt x="375" y="464"/>
                                      <a:pt x="380" y="469"/>
                                    </a:cubicBezTo>
                                    <a:cubicBezTo>
                                      <a:pt x="359" y="474"/>
                                      <a:pt x="341" y="482"/>
                                      <a:pt x="342" y="487"/>
                                    </a:cubicBezTo>
                                    <a:cubicBezTo>
                                      <a:pt x="343" y="492"/>
                                      <a:pt x="362" y="483"/>
                                      <a:pt x="384" y="475"/>
                                    </a:cubicBezTo>
                                    <a:cubicBezTo>
                                      <a:pt x="388" y="480"/>
                                      <a:pt x="393" y="485"/>
                                      <a:pt x="397" y="490"/>
                                    </a:cubicBezTo>
                                    <a:cubicBezTo>
                                      <a:pt x="400" y="488"/>
                                      <a:pt x="400" y="488"/>
                                      <a:pt x="400" y="488"/>
                                    </a:cubicBezTo>
                                    <a:cubicBezTo>
                                      <a:pt x="396" y="483"/>
                                      <a:pt x="392" y="478"/>
                                      <a:pt x="388" y="474"/>
                                    </a:cubicBezTo>
                                    <a:cubicBezTo>
                                      <a:pt x="404" y="468"/>
                                      <a:pt x="421" y="464"/>
                                      <a:pt x="435" y="468"/>
                                    </a:cubicBezTo>
                                    <a:cubicBezTo>
                                      <a:pt x="425" y="462"/>
                                      <a:pt x="404" y="464"/>
                                      <a:pt x="384" y="468"/>
                                    </a:cubicBezTo>
                                    <a:cubicBezTo>
                                      <a:pt x="379" y="463"/>
                                      <a:pt x="375" y="458"/>
                                      <a:pt x="371" y="453"/>
                                    </a:cubicBezTo>
                                    <a:cubicBezTo>
                                      <a:pt x="389" y="449"/>
                                      <a:pt x="431" y="431"/>
                                      <a:pt x="459" y="436"/>
                                    </a:cubicBezTo>
                                    <a:cubicBezTo>
                                      <a:pt x="454" y="434"/>
                                      <a:pt x="446" y="433"/>
                                      <a:pt x="437" y="434"/>
                                    </a:cubicBezTo>
                                    <a:cubicBezTo>
                                      <a:pt x="437" y="433"/>
                                      <a:pt x="437" y="433"/>
                                      <a:pt x="437" y="433"/>
                                    </a:cubicBezTo>
                                    <a:cubicBezTo>
                                      <a:pt x="435" y="431"/>
                                      <a:pt x="433" y="429"/>
                                      <a:pt x="431" y="427"/>
                                    </a:cubicBezTo>
                                    <a:cubicBezTo>
                                      <a:pt x="443" y="425"/>
                                      <a:pt x="455" y="425"/>
                                      <a:pt x="465" y="426"/>
                                    </a:cubicBezTo>
                                    <a:cubicBezTo>
                                      <a:pt x="457" y="423"/>
                                      <a:pt x="443" y="423"/>
                                      <a:pt x="428" y="424"/>
                                    </a:cubicBezTo>
                                    <a:cubicBezTo>
                                      <a:pt x="424" y="420"/>
                                      <a:pt x="420" y="416"/>
                                      <a:pt x="416" y="413"/>
                                    </a:cubicBezTo>
                                    <a:cubicBezTo>
                                      <a:pt x="430" y="411"/>
                                      <a:pt x="477" y="393"/>
                                      <a:pt x="506" y="398"/>
                                    </a:cubicBezTo>
                                    <a:cubicBezTo>
                                      <a:pt x="487" y="390"/>
                                      <a:pt x="422" y="402"/>
                                      <a:pt x="413" y="410"/>
                                    </a:cubicBezTo>
                                    <a:cubicBezTo>
                                      <a:pt x="403" y="400"/>
                                      <a:pt x="392" y="390"/>
                                      <a:pt x="383" y="380"/>
                                    </a:cubicBezTo>
                                    <a:cubicBezTo>
                                      <a:pt x="394" y="379"/>
                                      <a:pt x="408" y="378"/>
                                      <a:pt x="422" y="377"/>
                                    </a:cubicBezTo>
                                    <a:cubicBezTo>
                                      <a:pt x="425" y="380"/>
                                      <a:pt x="428" y="382"/>
                                      <a:pt x="431" y="385"/>
                                    </a:cubicBezTo>
                                    <a:cubicBezTo>
                                      <a:pt x="434" y="382"/>
                                      <a:pt x="434" y="382"/>
                                      <a:pt x="434" y="382"/>
                                    </a:cubicBezTo>
                                    <a:cubicBezTo>
                                      <a:pt x="431" y="380"/>
                                      <a:pt x="429" y="379"/>
                                      <a:pt x="427" y="377"/>
                                    </a:cubicBezTo>
                                    <a:cubicBezTo>
                                      <a:pt x="442" y="377"/>
                                      <a:pt x="458" y="377"/>
                                      <a:pt x="471" y="381"/>
                                    </a:cubicBezTo>
                                    <a:cubicBezTo>
                                      <a:pt x="472" y="382"/>
                                      <a:pt x="473" y="382"/>
                                      <a:pt x="475" y="382"/>
                                    </a:cubicBezTo>
                                    <a:cubicBezTo>
                                      <a:pt x="481" y="384"/>
                                      <a:pt x="487" y="387"/>
                                      <a:pt x="492" y="391"/>
                                    </a:cubicBezTo>
                                    <a:cubicBezTo>
                                      <a:pt x="490" y="388"/>
                                      <a:pt x="486" y="385"/>
                                      <a:pt x="482" y="383"/>
                                    </a:cubicBezTo>
                                    <a:cubicBezTo>
                                      <a:pt x="497" y="384"/>
                                      <a:pt x="524" y="383"/>
                                      <a:pt x="544" y="394"/>
                                    </a:cubicBezTo>
                                    <a:cubicBezTo>
                                      <a:pt x="532" y="381"/>
                                      <a:pt x="478" y="374"/>
                                      <a:pt x="471" y="379"/>
                                    </a:cubicBezTo>
                                    <a:cubicBezTo>
                                      <a:pt x="457" y="374"/>
                                      <a:pt x="439" y="372"/>
                                      <a:pt x="420" y="371"/>
                                    </a:cubicBezTo>
                                    <a:cubicBezTo>
                                      <a:pt x="415" y="367"/>
                                      <a:pt x="410" y="363"/>
                                      <a:pt x="404" y="358"/>
                                    </a:cubicBezTo>
                                    <a:cubicBezTo>
                                      <a:pt x="429" y="356"/>
                                      <a:pt x="461" y="355"/>
                                      <a:pt x="480" y="367"/>
                                    </a:cubicBezTo>
                                    <a:cubicBezTo>
                                      <a:pt x="471" y="355"/>
                                      <a:pt x="428" y="352"/>
                                      <a:pt x="398" y="353"/>
                                    </a:cubicBezTo>
                                    <a:cubicBezTo>
                                      <a:pt x="388" y="345"/>
                                      <a:pt x="380" y="338"/>
                                      <a:pt x="371" y="331"/>
                                    </a:cubicBezTo>
                                    <a:cubicBezTo>
                                      <a:pt x="374" y="332"/>
                                      <a:pt x="378" y="332"/>
                                      <a:pt x="384" y="333"/>
                                    </a:cubicBezTo>
                                    <a:cubicBezTo>
                                      <a:pt x="386" y="334"/>
                                      <a:pt x="388" y="336"/>
                                      <a:pt x="391" y="338"/>
                                    </a:cubicBezTo>
                                    <a:cubicBezTo>
                                      <a:pt x="393" y="335"/>
                                      <a:pt x="393" y="335"/>
                                      <a:pt x="393" y="335"/>
                                    </a:cubicBezTo>
                                    <a:cubicBezTo>
                                      <a:pt x="392" y="334"/>
                                      <a:pt x="391" y="333"/>
                                      <a:pt x="390" y="333"/>
                                    </a:cubicBezTo>
                                    <a:cubicBezTo>
                                      <a:pt x="404" y="333"/>
                                      <a:pt x="423" y="332"/>
                                      <a:pt x="443" y="334"/>
                                    </a:cubicBezTo>
                                    <a:cubicBezTo>
                                      <a:pt x="452" y="339"/>
                                      <a:pt x="460" y="344"/>
                                      <a:pt x="468" y="349"/>
                                    </a:cubicBezTo>
                                    <a:cubicBezTo>
                                      <a:pt x="470" y="346"/>
                                      <a:pt x="470" y="346"/>
                                      <a:pt x="470" y="346"/>
                                    </a:cubicBezTo>
                                    <a:cubicBezTo>
                                      <a:pt x="464" y="343"/>
                                      <a:pt x="458" y="339"/>
                                      <a:pt x="452" y="335"/>
                                    </a:cubicBezTo>
                                    <a:cubicBezTo>
                                      <a:pt x="467" y="338"/>
                                      <a:pt x="481" y="342"/>
                                      <a:pt x="494" y="349"/>
                                    </a:cubicBezTo>
                                    <a:cubicBezTo>
                                      <a:pt x="484" y="338"/>
                                      <a:pt x="461" y="331"/>
                                      <a:pt x="437" y="326"/>
                                    </a:cubicBezTo>
                                    <a:cubicBezTo>
                                      <a:pt x="432" y="323"/>
                                      <a:pt x="428" y="321"/>
                                      <a:pt x="423" y="318"/>
                                    </a:cubicBezTo>
                                    <a:cubicBezTo>
                                      <a:pt x="439" y="319"/>
                                      <a:pt x="456" y="321"/>
                                      <a:pt x="473" y="327"/>
                                    </a:cubicBezTo>
                                    <a:cubicBezTo>
                                      <a:pt x="473" y="327"/>
                                      <a:pt x="473" y="327"/>
                                      <a:pt x="473" y="327"/>
                                    </a:cubicBezTo>
                                    <a:cubicBezTo>
                                      <a:pt x="472" y="332"/>
                                      <a:pt x="480" y="333"/>
                                      <a:pt x="491" y="335"/>
                                    </a:cubicBezTo>
                                    <a:cubicBezTo>
                                      <a:pt x="492" y="335"/>
                                      <a:pt x="492" y="335"/>
                                      <a:pt x="492" y="335"/>
                                    </a:cubicBezTo>
                                    <a:cubicBezTo>
                                      <a:pt x="492" y="335"/>
                                      <a:pt x="492" y="335"/>
                                      <a:pt x="492" y="335"/>
                                    </a:cubicBezTo>
                                    <a:cubicBezTo>
                                      <a:pt x="505" y="338"/>
                                      <a:pt x="523" y="342"/>
                                      <a:pt x="536" y="353"/>
                                    </a:cubicBezTo>
                                    <a:cubicBezTo>
                                      <a:pt x="527" y="339"/>
                                      <a:pt x="486" y="320"/>
                                      <a:pt x="475" y="324"/>
                                    </a:cubicBezTo>
                                    <a:cubicBezTo>
                                      <a:pt x="456" y="315"/>
                                      <a:pt x="428" y="309"/>
                                      <a:pt x="406" y="307"/>
                                    </a:cubicBezTo>
                                    <a:cubicBezTo>
                                      <a:pt x="293" y="237"/>
                                      <a:pt x="219" y="182"/>
                                      <a:pt x="182" y="154"/>
                                    </a:cubicBezTo>
                                    <a:cubicBezTo>
                                      <a:pt x="214" y="174"/>
                                      <a:pt x="272" y="208"/>
                                      <a:pt x="356" y="249"/>
                                    </a:cubicBezTo>
                                    <a:cubicBezTo>
                                      <a:pt x="358" y="246"/>
                                      <a:pt x="358" y="246"/>
                                      <a:pt x="358" y="246"/>
                                    </a:cubicBezTo>
                                    <a:cubicBezTo>
                                      <a:pt x="273" y="204"/>
                                      <a:pt x="216" y="170"/>
                                      <a:pt x="184" y="151"/>
                                    </a:cubicBezTo>
                                    <a:cubicBezTo>
                                      <a:pt x="242" y="179"/>
                                      <a:pt x="374" y="244"/>
                                      <a:pt x="511" y="303"/>
                                    </a:cubicBezTo>
                                    <a:cubicBezTo>
                                      <a:pt x="512" y="304"/>
                                      <a:pt x="513" y="306"/>
                                      <a:pt x="515" y="307"/>
                                    </a:cubicBezTo>
                                    <a:cubicBezTo>
                                      <a:pt x="514" y="306"/>
                                      <a:pt x="513" y="305"/>
                                      <a:pt x="512" y="303"/>
                                    </a:cubicBezTo>
                                    <a:cubicBezTo>
                                      <a:pt x="516" y="305"/>
                                      <a:pt x="519" y="306"/>
                                      <a:pt x="523" y="308"/>
                                    </a:cubicBezTo>
                                    <a:cubicBezTo>
                                      <a:pt x="523" y="317"/>
                                      <a:pt x="554" y="315"/>
                                      <a:pt x="570" y="332"/>
                                    </a:cubicBezTo>
                                    <a:cubicBezTo>
                                      <a:pt x="564" y="321"/>
                                      <a:pt x="533" y="300"/>
                                      <a:pt x="525" y="305"/>
                                    </a:cubicBezTo>
                                    <a:cubicBezTo>
                                      <a:pt x="519" y="302"/>
                                      <a:pt x="513" y="300"/>
                                      <a:pt x="507" y="297"/>
                                    </a:cubicBezTo>
                                    <a:cubicBezTo>
                                      <a:pt x="478" y="268"/>
                                      <a:pt x="396" y="238"/>
                                      <a:pt x="394" y="247"/>
                                    </a:cubicBezTo>
                                    <a:cubicBezTo>
                                      <a:pt x="394" y="247"/>
                                      <a:pt x="394" y="247"/>
                                      <a:pt x="395" y="247"/>
                                    </a:cubicBezTo>
                                    <a:cubicBezTo>
                                      <a:pt x="328" y="217"/>
                                      <a:pt x="268" y="188"/>
                                      <a:pt x="225" y="167"/>
                                    </a:cubicBezTo>
                                    <a:cubicBezTo>
                                      <a:pt x="235" y="171"/>
                                      <a:pt x="235" y="171"/>
                                      <a:pt x="235" y="171"/>
                                    </a:cubicBezTo>
                                    <a:cubicBezTo>
                                      <a:pt x="237" y="168"/>
                                      <a:pt x="237" y="168"/>
                                      <a:pt x="237" y="168"/>
                                    </a:cubicBezTo>
                                    <a:cubicBezTo>
                                      <a:pt x="187" y="146"/>
                                      <a:pt x="187" y="146"/>
                                      <a:pt x="187" y="146"/>
                                    </a:cubicBezTo>
                                    <a:cubicBezTo>
                                      <a:pt x="455" y="233"/>
                                      <a:pt x="455" y="233"/>
                                      <a:pt x="455" y="233"/>
                                    </a:cubicBezTo>
                                    <a:cubicBezTo>
                                      <a:pt x="456" y="230"/>
                                      <a:pt x="456" y="230"/>
                                      <a:pt x="456" y="230"/>
                                    </a:cubicBezTo>
                                    <a:cubicBezTo>
                                      <a:pt x="177" y="139"/>
                                      <a:pt x="177" y="139"/>
                                      <a:pt x="177" y="139"/>
                                    </a:cubicBezTo>
                                    <a:cubicBezTo>
                                      <a:pt x="218" y="146"/>
                                      <a:pt x="313" y="163"/>
                                      <a:pt x="440" y="191"/>
                                    </a:cubicBezTo>
                                    <a:cubicBezTo>
                                      <a:pt x="441" y="188"/>
                                      <a:pt x="441" y="188"/>
                                      <a:pt x="441" y="188"/>
                                    </a:cubicBezTo>
                                    <a:cubicBezTo>
                                      <a:pt x="364" y="171"/>
                                      <a:pt x="298" y="158"/>
                                      <a:pt x="250" y="148"/>
                                    </a:cubicBezTo>
                                    <a:cubicBezTo>
                                      <a:pt x="321" y="159"/>
                                      <a:pt x="424" y="175"/>
                                      <a:pt x="523" y="194"/>
                                    </a:cubicBezTo>
                                    <a:cubicBezTo>
                                      <a:pt x="530" y="200"/>
                                      <a:pt x="534" y="206"/>
                                      <a:pt x="536" y="209"/>
                                    </a:cubicBezTo>
                                    <a:cubicBezTo>
                                      <a:pt x="535" y="206"/>
                                      <a:pt x="532" y="201"/>
                                      <a:pt x="528" y="195"/>
                                    </a:cubicBezTo>
                                    <a:cubicBezTo>
                                      <a:pt x="538" y="197"/>
                                      <a:pt x="548" y="199"/>
                                      <a:pt x="558" y="201"/>
                                    </a:cubicBezTo>
                                    <a:cubicBezTo>
                                      <a:pt x="562" y="207"/>
                                      <a:pt x="566" y="214"/>
                                      <a:pt x="569" y="222"/>
                                    </a:cubicBezTo>
                                    <a:cubicBezTo>
                                      <a:pt x="569" y="218"/>
                                      <a:pt x="566" y="210"/>
                                      <a:pt x="562" y="202"/>
                                    </a:cubicBezTo>
                                    <a:cubicBezTo>
                                      <a:pt x="565" y="202"/>
                                      <a:pt x="569" y="203"/>
                                      <a:pt x="573" y="204"/>
                                    </a:cubicBezTo>
                                    <a:cubicBezTo>
                                      <a:pt x="575" y="208"/>
                                      <a:pt x="577" y="213"/>
                                      <a:pt x="578" y="217"/>
                                    </a:cubicBezTo>
                                    <a:cubicBezTo>
                                      <a:pt x="578" y="214"/>
                                      <a:pt x="577" y="210"/>
                                      <a:pt x="575" y="204"/>
                                    </a:cubicBezTo>
                                    <a:cubicBezTo>
                                      <a:pt x="577" y="205"/>
                                      <a:pt x="578" y="205"/>
                                      <a:pt x="580" y="205"/>
                                    </a:cubicBezTo>
                                    <a:cubicBezTo>
                                      <a:pt x="580" y="202"/>
                                      <a:pt x="580" y="202"/>
                                      <a:pt x="580" y="202"/>
                                    </a:cubicBezTo>
                                    <a:cubicBezTo>
                                      <a:pt x="578" y="201"/>
                                      <a:pt x="576" y="201"/>
                                      <a:pt x="574" y="200"/>
                                    </a:cubicBezTo>
                                    <a:cubicBezTo>
                                      <a:pt x="566" y="178"/>
                                      <a:pt x="548" y="146"/>
                                      <a:pt x="539" y="139"/>
                                    </a:cubicBezTo>
                                    <a:cubicBezTo>
                                      <a:pt x="546" y="139"/>
                                      <a:pt x="552" y="139"/>
                                      <a:pt x="559" y="140"/>
                                    </a:cubicBezTo>
                                    <a:cubicBezTo>
                                      <a:pt x="568" y="155"/>
                                      <a:pt x="582" y="177"/>
                                      <a:pt x="587" y="199"/>
                                    </a:cubicBezTo>
                                    <a:cubicBezTo>
                                      <a:pt x="588" y="189"/>
                                      <a:pt x="577" y="158"/>
                                      <a:pt x="566" y="137"/>
                                    </a:cubicBezTo>
                                    <a:cubicBezTo>
                                      <a:pt x="566" y="136"/>
                                      <a:pt x="566" y="136"/>
                                      <a:pt x="566" y="136"/>
                                    </a:cubicBezTo>
                                    <a:cubicBezTo>
                                      <a:pt x="566" y="136"/>
                                      <a:pt x="566" y="136"/>
                                      <a:pt x="566" y="136"/>
                                    </a:cubicBezTo>
                                    <a:cubicBezTo>
                                      <a:pt x="560" y="124"/>
                                      <a:pt x="553" y="115"/>
                                      <a:pt x="550" y="116"/>
                                    </a:cubicBezTo>
                                    <a:cubicBezTo>
                                      <a:pt x="547" y="119"/>
                                      <a:pt x="551" y="126"/>
                                      <a:pt x="557" y="136"/>
                                    </a:cubicBezTo>
                                    <a:cubicBezTo>
                                      <a:pt x="432" y="130"/>
                                      <a:pt x="338" y="129"/>
                                      <a:pt x="272" y="129"/>
                                    </a:cubicBezTo>
                                    <a:cubicBezTo>
                                      <a:pt x="272" y="126"/>
                                      <a:pt x="272" y="126"/>
                                      <a:pt x="272" y="126"/>
                                    </a:cubicBezTo>
                                    <a:cubicBezTo>
                                      <a:pt x="269" y="126"/>
                                      <a:pt x="265" y="126"/>
                                      <a:pt x="261" y="126"/>
                                    </a:cubicBezTo>
                                    <a:cubicBezTo>
                                      <a:pt x="324" y="121"/>
                                      <a:pt x="413" y="114"/>
                                      <a:pt x="528" y="107"/>
                                    </a:cubicBezTo>
                                    <a:cubicBezTo>
                                      <a:pt x="527" y="104"/>
                                      <a:pt x="527" y="104"/>
                                      <a:pt x="527" y="104"/>
                                    </a:cubicBezTo>
                                    <a:cubicBezTo>
                                      <a:pt x="466" y="107"/>
                                      <a:pt x="411" y="111"/>
                                      <a:pt x="365" y="114"/>
                                    </a:cubicBezTo>
                                    <a:cubicBezTo>
                                      <a:pt x="465" y="104"/>
                                      <a:pt x="465" y="104"/>
                                      <a:pt x="465" y="104"/>
                                    </a:cubicBezTo>
                                    <a:cubicBezTo>
                                      <a:pt x="464" y="101"/>
                                      <a:pt x="464" y="101"/>
                                      <a:pt x="464" y="101"/>
                                    </a:cubicBezTo>
                                    <a:cubicBezTo>
                                      <a:pt x="212" y="126"/>
                                      <a:pt x="212" y="126"/>
                                      <a:pt x="212" y="126"/>
                                    </a:cubicBezTo>
                                    <a:cubicBezTo>
                                      <a:pt x="205" y="126"/>
                                      <a:pt x="199" y="127"/>
                                      <a:pt x="193" y="127"/>
                                    </a:cubicBezTo>
                                    <a:cubicBezTo>
                                      <a:pt x="527" y="56"/>
                                      <a:pt x="527" y="56"/>
                                      <a:pt x="527" y="56"/>
                                    </a:cubicBezTo>
                                    <a:cubicBezTo>
                                      <a:pt x="526" y="52"/>
                                      <a:pt x="526" y="52"/>
                                      <a:pt x="526" y="52"/>
                                    </a:cubicBezTo>
                                    <a:cubicBezTo>
                                      <a:pt x="195" y="123"/>
                                      <a:pt x="195" y="123"/>
                                      <a:pt x="195" y="123"/>
                                    </a:cubicBezTo>
                                    <a:cubicBezTo>
                                      <a:pt x="377" y="68"/>
                                      <a:pt x="377" y="68"/>
                                      <a:pt x="377" y="68"/>
                                    </a:cubicBezTo>
                                    <a:cubicBezTo>
                                      <a:pt x="376" y="65"/>
                                      <a:pt x="376" y="65"/>
                                      <a:pt x="376" y="65"/>
                                    </a:cubicBezTo>
                                    <a:cubicBezTo>
                                      <a:pt x="175" y="125"/>
                                      <a:pt x="175" y="125"/>
                                      <a:pt x="175" y="125"/>
                                    </a:cubicBezTo>
                                    <a:cubicBezTo>
                                      <a:pt x="225" y="101"/>
                                      <a:pt x="360" y="38"/>
                                      <a:pt x="491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8" y="1"/>
                                      <a:pt x="539" y="1"/>
                                      <a:pt x="539" y="2"/>
                                    </a:cubicBezTo>
                                    <a:cubicBezTo>
                                      <a:pt x="541" y="4"/>
                                      <a:pt x="545" y="4"/>
                                      <a:pt x="547" y="3"/>
                                    </a:cubicBezTo>
                                    <a:cubicBezTo>
                                      <a:pt x="548" y="2"/>
                                      <a:pt x="548" y="1"/>
                                      <a:pt x="548" y="0"/>
                                    </a:cubicBezTo>
                                    <a:cubicBezTo>
                                      <a:pt x="604" y="0"/>
                                      <a:pt x="604" y="0"/>
                                      <a:pt x="604" y="0"/>
                                    </a:cubicBezTo>
                                    <a:cubicBezTo>
                                      <a:pt x="588" y="7"/>
                                      <a:pt x="571" y="16"/>
                                      <a:pt x="554" y="25"/>
                                    </a:cubicBezTo>
                                    <a:cubicBezTo>
                                      <a:pt x="554" y="25"/>
                                      <a:pt x="554" y="25"/>
                                      <a:pt x="554" y="24"/>
                                    </a:cubicBezTo>
                                    <a:cubicBezTo>
                                      <a:pt x="552" y="22"/>
                                      <a:pt x="548" y="22"/>
                                      <a:pt x="546" y="24"/>
                                    </a:cubicBezTo>
                                    <a:cubicBezTo>
                                      <a:pt x="544" y="26"/>
                                      <a:pt x="544" y="29"/>
                                      <a:pt x="546" y="32"/>
                                    </a:cubicBezTo>
                                    <a:cubicBezTo>
                                      <a:pt x="548" y="34"/>
                                      <a:pt x="551" y="34"/>
                                      <a:pt x="553" y="32"/>
                                    </a:cubicBezTo>
                                    <a:cubicBezTo>
                                      <a:pt x="555" y="30"/>
                                      <a:pt x="555" y="28"/>
                                      <a:pt x="555" y="27"/>
                                    </a:cubicBezTo>
                                    <a:cubicBezTo>
                                      <a:pt x="574" y="17"/>
                                      <a:pt x="592" y="8"/>
                                      <a:pt x="608" y="0"/>
                                    </a:cubicBezTo>
                                    <a:cubicBezTo>
                                      <a:pt x="630" y="0"/>
                                      <a:pt x="630" y="0"/>
                                      <a:pt x="630" y="0"/>
                                    </a:cubicBezTo>
                                    <a:cubicBezTo>
                                      <a:pt x="630" y="1"/>
                                      <a:pt x="630" y="4"/>
                                      <a:pt x="631" y="5"/>
                                    </a:cubicBezTo>
                                    <a:cubicBezTo>
                                      <a:pt x="632" y="6"/>
                                      <a:pt x="632" y="6"/>
                                      <a:pt x="633" y="6"/>
                                    </a:cubicBezTo>
                                    <a:cubicBezTo>
                                      <a:pt x="610" y="23"/>
                                      <a:pt x="585" y="42"/>
                                      <a:pt x="558" y="64"/>
                                    </a:cubicBezTo>
                                    <a:cubicBezTo>
                                      <a:pt x="556" y="62"/>
                                      <a:pt x="553" y="62"/>
                                      <a:pt x="551" y="64"/>
                                    </a:cubicBezTo>
                                    <a:cubicBezTo>
                                      <a:pt x="549" y="66"/>
                                      <a:pt x="548" y="70"/>
                                      <a:pt x="550" y="72"/>
                                    </a:cubicBezTo>
                                    <a:cubicBezTo>
                                      <a:pt x="552" y="74"/>
                                      <a:pt x="556" y="74"/>
                                      <a:pt x="558" y="72"/>
                                    </a:cubicBezTo>
                                    <a:cubicBezTo>
                                      <a:pt x="560" y="70"/>
                                      <a:pt x="560" y="68"/>
                                      <a:pt x="559" y="66"/>
                                    </a:cubicBezTo>
                                    <a:cubicBezTo>
                                      <a:pt x="587" y="43"/>
                                      <a:pt x="613" y="23"/>
                                      <a:pt x="636" y="7"/>
                                    </a:cubicBezTo>
                                    <a:cubicBezTo>
                                      <a:pt x="637" y="7"/>
                                      <a:pt x="638" y="6"/>
                                      <a:pt x="639" y="5"/>
                                    </a:cubicBezTo>
                                    <a:cubicBezTo>
                                      <a:pt x="639" y="5"/>
                                      <a:pt x="640" y="4"/>
                                      <a:pt x="640" y="4"/>
                                    </a:cubicBezTo>
                                    <a:cubicBezTo>
                                      <a:pt x="642" y="2"/>
                                      <a:pt x="644" y="1"/>
                                      <a:pt x="646" y="0"/>
                                    </a:cubicBezTo>
                                    <a:cubicBezTo>
                                      <a:pt x="669" y="0"/>
                                      <a:pt x="669" y="0"/>
                                      <a:pt x="669" y="0"/>
                                    </a:cubicBezTo>
                                    <a:cubicBezTo>
                                      <a:pt x="654" y="14"/>
                                      <a:pt x="637" y="31"/>
                                      <a:pt x="616" y="52"/>
                                    </a:cubicBezTo>
                                    <a:cubicBezTo>
                                      <a:pt x="614" y="50"/>
                                      <a:pt x="612" y="51"/>
                                      <a:pt x="610" y="52"/>
                                    </a:cubicBezTo>
                                    <a:cubicBezTo>
                                      <a:pt x="608" y="54"/>
                                      <a:pt x="608" y="58"/>
                                      <a:pt x="610" y="60"/>
                                    </a:cubicBezTo>
                                    <a:cubicBezTo>
                                      <a:pt x="612" y="62"/>
                                      <a:pt x="615" y="62"/>
                                      <a:pt x="617" y="60"/>
                                    </a:cubicBezTo>
                                    <a:cubicBezTo>
                                      <a:pt x="619" y="58"/>
                                      <a:pt x="619" y="55"/>
                                      <a:pt x="618" y="53"/>
                                    </a:cubicBezTo>
                                    <a:cubicBezTo>
                                      <a:pt x="639" y="32"/>
                                      <a:pt x="657" y="14"/>
                                      <a:pt x="673" y="0"/>
                                    </a:cubicBezTo>
                                    <a:cubicBezTo>
                                      <a:pt x="689" y="0"/>
                                      <a:pt x="689" y="0"/>
                                      <a:pt x="689" y="0"/>
                                    </a:cubicBezTo>
                                    <a:cubicBezTo>
                                      <a:pt x="676" y="15"/>
                                      <a:pt x="660" y="33"/>
                                      <a:pt x="642" y="56"/>
                                    </a:cubicBezTo>
                                    <a:cubicBezTo>
                                      <a:pt x="640" y="55"/>
                                      <a:pt x="637" y="55"/>
                                      <a:pt x="635" y="57"/>
                                    </a:cubicBezTo>
                                    <a:cubicBezTo>
                                      <a:pt x="633" y="59"/>
                                      <a:pt x="633" y="62"/>
                                      <a:pt x="635" y="64"/>
                                    </a:cubicBezTo>
                                    <a:cubicBezTo>
                                      <a:pt x="635" y="65"/>
                                      <a:pt x="636" y="65"/>
                                      <a:pt x="636" y="65"/>
                                    </a:cubicBezTo>
                                    <a:cubicBezTo>
                                      <a:pt x="624" y="80"/>
                                      <a:pt x="612" y="96"/>
                                      <a:pt x="599" y="113"/>
                                    </a:cubicBezTo>
                                    <a:cubicBezTo>
                                      <a:pt x="599" y="113"/>
                                      <a:pt x="599" y="113"/>
                                      <a:pt x="599" y="113"/>
                                    </a:cubicBezTo>
                                    <a:cubicBezTo>
                                      <a:pt x="598" y="113"/>
                                      <a:pt x="597" y="114"/>
                                      <a:pt x="597" y="115"/>
                                    </a:cubicBezTo>
                                    <a:cubicBezTo>
                                      <a:pt x="596" y="118"/>
                                      <a:pt x="594" y="120"/>
                                      <a:pt x="592" y="123"/>
                                    </a:cubicBezTo>
                                    <a:cubicBezTo>
                                      <a:pt x="590" y="122"/>
                                      <a:pt x="588" y="122"/>
                                      <a:pt x="587" y="124"/>
                                    </a:cubicBezTo>
                                    <a:cubicBezTo>
                                      <a:pt x="584" y="126"/>
                                      <a:pt x="584" y="129"/>
                                      <a:pt x="586" y="131"/>
                                    </a:cubicBezTo>
                                    <a:cubicBezTo>
                                      <a:pt x="588" y="133"/>
                                      <a:pt x="592" y="133"/>
                                      <a:pt x="594" y="131"/>
                                    </a:cubicBezTo>
                                    <a:cubicBezTo>
                                      <a:pt x="596" y="129"/>
                                      <a:pt x="596" y="126"/>
                                      <a:pt x="594" y="124"/>
                                    </a:cubicBezTo>
                                    <a:cubicBezTo>
                                      <a:pt x="594" y="124"/>
                                      <a:pt x="594" y="124"/>
                                      <a:pt x="594" y="124"/>
                                    </a:cubicBezTo>
                                    <a:cubicBezTo>
                                      <a:pt x="595" y="122"/>
                                      <a:pt x="597" y="120"/>
                                      <a:pt x="598" y="118"/>
                                    </a:cubicBezTo>
                                    <a:cubicBezTo>
                                      <a:pt x="601" y="128"/>
                                      <a:pt x="615" y="150"/>
                                      <a:pt x="617" y="171"/>
                                    </a:cubicBezTo>
                                    <a:cubicBezTo>
                                      <a:pt x="620" y="161"/>
                                      <a:pt x="608" y="122"/>
                                      <a:pt x="601" y="114"/>
                                    </a:cubicBezTo>
                                    <a:cubicBezTo>
                                      <a:pt x="614" y="97"/>
                                      <a:pt x="626" y="81"/>
                                      <a:pt x="638" y="66"/>
                                    </a:cubicBezTo>
                                    <a:cubicBezTo>
                                      <a:pt x="640" y="66"/>
                                      <a:pt x="641" y="66"/>
                                      <a:pt x="642" y="65"/>
                                    </a:cubicBezTo>
                                    <a:cubicBezTo>
                                      <a:pt x="644" y="63"/>
                                      <a:pt x="644" y="61"/>
                                      <a:pt x="644" y="59"/>
                                    </a:cubicBezTo>
                                    <a:cubicBezTo>
                                      <a:pt x="662" y="37"/>
                                      <a:pt x="679" y="17"/>
                                      <a:pt x="694" y="0"/>
                                    </a:cubicBezTo>
                                    <a:cubicBezTo>
                                      <a:pt x="701" y="0"/>
                                      <a:pt x="701" y="0"/>
                                      <a:pt x="701" y="0"/>
                                    </a:cubicBezTo>
                                    <a:cubicBezTo>
                                      <a:pt x="690" y="16"/>
                                      <a:pt x="678" y="35"/>
                                      <a:pt x="663" y="59"/>
                                    </a:cubicBezTo>
                                    <a:cubicBezTo>
                                      <a:pt x="662" y="59"/>
                                      <a:pt x="660" y="59"/>
                                      <a:pt x="658" y="60"/>
                                    </a:cubicBezTo>
                                    <a:cubicBezTo>
                                      <a:pt x="656" y="62"/>
                                      <a:pt x="656" y="66"/>
                                      <a:pt x="658" y="68"/>
                                    </a:cubicBezTo>
                                    <a:cubicBezTo>
                                      <a:pt x="660" y="70"/>
                                      <a:pt x="663" y="70"/>
                                      <a:pt x="666" y="68"/>
                                    </a:cubicBezTo>
                                    <a:cubicBezTo>
                                      <a:pt x="668" y="66"/>
                                      <a:pt x="668" y="63"/>
                                      <a:pt x="666" y="60"/>
                                    </a:cubicBezTo>
                                    <a:cubicBezTo>
                                      <a:pt x="666" y="60"/>
                                      <a:pt x="665" y="60"/>
                                      <a:pt x="665" y="60"/>
                                    </a:cubicBezTo>
                                    <a:cubicBezTo>
                                      <a:pt x="680" y="36"/>
                                      <a:pt x="693" y="16"/>
                                      <a:pt x="704" y="0"/>
                                    </a:cubicBezTo>
                                    <a:cubicBezTo>
                                      <a:pt x="709" y="0"/>
                                      <a:pt x="709" y="0"/>
                                      <a:pt x="709" y="0"/>
                                    </a:cubicBezTo>
                                    <a:cubicBezTo>
                                      <a:pt x="692" y="26"/>
                                      <a:pt x="672" y="60"/>
                                      <a:pt x="650" y="98"/>
                                    </a:cubicBezTo>
                                    <a:cubicBezTo>
                                      <a:pt x="650" y="95"/>
                                      <a:pt x="649" y="93"/>
                                      <a:pt x="649" y="93"/>
                                    </a:cubicBezTo>
                                    <a:cubicBezTo>
                                      <a:pt x="649" y="91"/>
                                      <a:pt x="645" y="91"/>
                                      <a:pt x="644" y="93"/>
                                    </a:cubicBezTo>
                                    <a:cubicBezTo>
                                      <a:pt x="644" y="94"/>
                                      <a:pt x="645" y="99"/>
                                      <a:pt x="645" y="106"/>
                                    </a:cubicBezTo>
                                    <a:cubicBezTo>
                                      <a:pt x="641" y="113"/>
                                      <a:pt x="637" y="120"/>
                                      <a:pt x="633" y="128"/>
                                    </a:cubicBezTo>
                                    <a:cubicBezTo>
                                      <a:pt x="631" y="120"/>
                                      <a:pt x="628" y="115"/>
                                      <a:pt x="626" y="115"/>
                                    </a:cubicBezTo>
                                    <a:cubicBezTo>
                                      <a:pt x="623" y="116"/>
                                      <a:pt x="625" y="124"/>
                                      <a:pt x="629" y="135"/>
                                    </a:cubicBezTo>
                                    <a:cubicBezTo>
                                      <a:pt x="629" y="135"/>
                                      <a:pt x="629" y="135"/>
                                      <a:pt x="629" y="135"/>
                                    </a:cubicBezTo>
                                    <a:cubicBezTo>
                                      <a:pt x="627" y="134"/>
                                      <a:pt x="625" y="135"/>
                                      <a:pt x="624" y="136"/>
                                    </a:cubicBezTo>
                                    <a:cubicBezTo>
                                      <a:pt x="621" y="138"/>
                                      <a:pt x="621" y="141"/>
                                      <a:pt x="623" y="144"/>
                                    </a:cubicBezTo>
                                    <a:cubicBezTo>
                                      <a:pt x="625" y="146"/>
                                      <a:pt x="629" y="146"/>
                                      <a:pt x="631" y="144"/>
                                    </a:cubicBezTo>
                                    <a:cubicBezTo>
                                      <a:pt x="631" y="144"/>
                                      <a:pt x="631" y="143"/>
                                      <a:pt x="631" y="143"/>
                                    </a:cubicBezTo>
                                    <a:cubicBezTo>
                                      <a:pt x="634" y="153"/>
                                      <a:pt x="637" y="164"/>
                                      <a:pt x="638" y="175"/>
                                    </a:cubicBezTo>
                                    <a:cubicBezTo>
                                      <a:pt x="639" y="167"/>
                                      <a:pt x="637" y="146"/>
                                      <a:pt x="633" y="131"/>
                                    </a:cubicBezTo>
                                    <a:cubicBezTo>
                                      <a:pt x="637" y="124"/>
                                      <a:pt x="641" y="116"/>
                                      <a:pt x="645" y="109"/>
                                    </a:cubicBezTo>
                                    <a:cubicBezTo>
                                      <a:pt x="647" y="129"/>
                                      <a:pt x="650" y="160"/>
                                      <a:pt x="650" y="160"/>
                                    </a:cubicBezTo>
                                    <a:cubicBezTo>
                                      <a:pt x="650" y="160"/>
                                      <a:pt x="650" y="120"/>
                                      <a:pt x="650" y="102"/>
                                    </a:cubicBezTo>
                                    <a:cubicBezTo>
                                      <a:pt x="673" y="62"/>
                                      <a:pt x="694" y="27"/>
                                      <a:pt x="712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698" y="32"/>
                                      <a:pt x="677" y="74"/>
                                      <a:pt x="656" y="126"/>
                                    </a:cubicBezTo>
                                    <a:cubicBezTo>
                                      <a:pt x="654" y="126"/>
                                      <a:pt x="653" y="126"/>
                                      <a:pt x="652" y="127"/>
                                    </a:cubicBezTo>
                                    <a:cubicBezTo>
                                      <a:pt x="650" y="129"/>
                                      <a:pt x="650" y="132"/>
                                      <a:pt x="652" y="134"/>
                                    </a:cubicBezTo>
                                    <a:cubicBezTo>
                                      <a:pt x="654" y="137"/>
                                      <a:pt x="657" y="137"/>
                                      <a:pt x="659" y="135"/>
                                    </a:cubicBezTo>
                                    <a:cubicBezTo>
                                      <a:pt x="661" y="133"/>
                                      <a:pt x="661" y="129"/>
                                      <a:pt x="659" y="127"/>
                                    </a:cubicBezTo>
                                    <a:cubicBezTo>
                                      <a:pt x="659" y="127"/>
                                      <a:pt x="658" y="127"/>
                                      <a:pt x="658" y="126"/>
                                    </a:cubicBezTo>
                                    <a:cubicBezTo>
                                      <a:pt x="679" y="75"/>
                                      <a:pt x="700" y="32"/>
                                      <a:pt x="717" y="0"/>
                                    </a:cubicBezTo>
                                    <a:cubicBezTo>
                                      <a:pt x="717" y="0"/>
                                      <a:pt x="717" y="0"/>
                                      <a:pt x="717" y="0"/>
                                    </a:cubicBezTo>
                                    <a:cubicBezTo>
                                      <a:pt x="706" y="24"/>
                                      <a:pt x="692" y="55"/>
                                      <a:pt x="676" y="95"/>
                                    </a:cubicBezTo>
                                    <a:cubicBezTo>
                                      <a:pt x="675" y="95"/>
                                      <a:pt x="673" y="95"/>
                                      <a:pt x="672" y="96"/>
                                    </a:cubicBezTo>
                                    <a:cubicBezTo>
                                      <a:pt x="670" y="98"/>
                                      <a:pt x="670" y="101"/>
                                      <a:pt x="672" y="104"/>
                                    </a:cubicBezTo>
                                    <a:cubicBezTo>
                                      <a:pt x="674" y="106"/>
                                      <a:pt x="677" y="106"/>
                                      <a:pt x="679" y="104"/>
                                    </a:cubicBezTo>
                                    <a:cubicBezTo>
                                      <a:pt x="681" y="102"/>
                                      <a:pt x="681" y="99"/>
                                      <a:pt x="679" y="96"/>
                                    </a:cubicBezTo>
                                    <a:cubicBezTo>
                                      <a:pt x="679" y="96"/>
                                      <a:pt x="679" y="96"/>
                                      <a:pt x="678" y="96"/>
                                    </a:cubicBezTo>
                                    <a:cubicBezTo>
                                      <a:pt x="694" y="56"/>
                                      <a:pt x="708" y="24"/>
                                      <a:pt x="720" y="0"/>
                                    </a:cubicBezTo>
                                    <a:cubicBezTo>
                                      <a:pt x="727" y="0"/>
                                      <a:pt x="727" y="0"/>
                                      <a:pt x="727" y="0"/>
                                    </a:cubicBezTo>
                                    <a:cubicBezTo>
                                      <a:pt x="714" y="33"/>
                                      <a:pt x="699" y="80"/>
                                      <a:pt x="682" y="141"/>
                                    </a:cubicBezTo>
                                    <a:cubicBezTo>
                                      <a:pt x="680" y="141"/>
                                      <a:pt x="679" y="141"/>
                                      <a:pt x="678" y="142"/>
                                    </a:cubicBezTo>
                                    <a:cubicBezTo>
                                      <a:pt x="677" y="143"/>
                                      <a:pt x="677" y="143"/>
                                      <a:pt x="676" y="144"/>
                                    </a:cubicBezTo>
                                    <a:cubicBezTo>
                                      <a:pt x="675" y="144"/>
                                      <a:pt x="674" y="144"/>
                                      <a:pt x="673" y="145"/>
                                    </a:cubicBezTo>
                                    <a:cubicBezTo>
                                      <a:pt x="673" y="148"/>
                                      <a:pt x="672" y="220"/>
                                      <a:pt x="672" y="220"/>
                                    </a:cubicBezTo>
                                    <a:cubicBezTo>
                                      <a:pt x="672" y="220"/>
                                      <a:pt x="678" y="167"/>
                                      <a:pt x="678" y="150"/>
                                    </a:cubicBezTo>
                                    <a:cubicBezTo>
                                      <a:pt x="680" y="151"/>
                                      <a:pt x="683" y="151"/>
                                      <a:pt x="685" y="150"/>
                                    </a:cubicBezTo>
                                    <a:cubicBezTo>
                                      <a:pt x="687" y="148"/>
                                      <a:pt x="687" y="144"/>
                                      <a:pt x="685" y="142"/>
                                    </a:cubicBezTo>
                                    <a:cubicBezTo>
                                      <a:pt x="685" y="142"/>
                                      <a:pt x="684" y="141"/>
                                      <a:pt x="684" y="141"/>
                                    </a:cubicBezTo>
                                    <a:cubicBezTo>
                                      <a:pt x="701" y="80"/>
                                      <a:pt x="717" y="33"/>
                                      <a:pt x="729" y="0"/>
                                    </a:cubicBezTo>
                                    <a:cubicBezTo>
                                      <a:pt x="733" y="0"/>
                                      <a:pt x="733" y="0"/>
                                      <a:pt x="733" y="0"/>
                                    </a:cubicBezTo>
                                    <a:cubicBezTo>
                                      <a:pt x="729" y="18"/>
                                      <a:pt x="724" y="38"/>
                                      <a:pt x="720" y="61"/>
                                    </a:cubicBezTo>
                                    <a:cubicBezTo>
                                      <a:pt x="719" y="61"/>
                                      <a:pt x="718" y="61"/>
                                      <a:pt x="717" y="62"/>
                                    </a:cubicBezTo>
                                    <a:cubicBezTo>
                                      <a:pt x="715" y="64"/>
                                      <a:pt x="715" y="68"/>
                                      <a:pt x="717" y="70"/>
                                    </a:cubicBezTo>
                                    <a:cubicBezTo>
                                      <a:pt x="719" y="72"/>
                                      <a:pt x="722" y="72"/>
                                      <a:pt x="724" y="70"/>
                                    </a:cubicBezTo>
                                    <a:cubicBezTo>
                                      <a:pt x="726" y="68"/>
                                      <a:pt x="726" y="65"/>
                                      <a:pt x="724" y="63"/>
                                    </a:cubicBezTo>
                                    <a:cubicBezTo>
                                      <a:pt x="724" y="62"/>
                                      <a:pt x="723" y="62"/>
                                      <a:pt x="722" y="61"/>
                                    </a:cubicBezTo>
                                    <a:cubicBezTo>
                                      <a:pt x="726" y="39"/>
                                      <a:pt x="731" y="18"/>
                                      <a:pt x="735" y="0"/>
                                    </a:cubicBezTo>
                                    <a:cubicBezTo>
                                      <a:pt x="737" y="0"/>
                                      <a:pt x="737" y="0"/>
                                      <a:pt x="737" y="0"/>
                                    </a:cubicBezTo>
                                    <a:cubicBezTo>
                                      <a:pt x="730" y="37"/>
                                      <a:pt x="721" y="91"/>
                                      <a:pt x="713" y="165"/>
                                    </a:cubicBezTo>
                                    <a:cubicBezTo>
                                      <a:pt x="712" y="165"/>
                                      <a:pt x="711" y="166"/>
                                      <a:pt x="710" y="167"/>
                                    </a:cubicBezTo>
                                    <a:cubicBezTo>
                                      <a:pt x="708" y="169"/>
                                      <a:pt x="708" y="172"/>
                                      <a:pt x="710" y="174"/>
                                    </a:cubicBezTo>
                                    <a:cubicBezTo>
                                      <a:pt x="710" y="175"/>
                                      <a:pt x="711" y="175"/>
                                      <a:pt x="711" y="175"/>
                                    </a:cubicBezTo>
                                    <a:cubicBezTo>
                                      <a:pt x="707" y="195"/>
                                      <a:pt x="698" y="241"/>
                                      <a:pt x="698" y="241"/>
                                    </a:cubicBezTo>
                                    <a:cubicBezTo>
                                      <a:pt x="698" y="241"/>
                                      <a:pt x="713" y="192"/>
                                      <a:pt x="717" y="175"/>
                                    </a:cubicBezTo>
                                    <a:cubicBezTo>
                                      <a:pt x="717" y="174"/>
                                      <a:pt x="717" y="174"/>
                                      <a:pt x="717" y="174"/>
                                    </a:cubicBezTo>
                                    <a:cubicBezTo>
                                      <a:pt x="719" y="173"/>
                                      <a:pt x="719" y="170"/>
                                      <a:pt x="718" y="168"/>
                                    </a:cubicBezTo>
                                    <a:cubicBezTo>
                                      <a:pt x="718" y="168"/>
                                      <a:pt x="718" y="168"/>
                                      <a:pt x="718" y="168"/>
                                    </a:cubicBezTo>
                                    <a:cubicBezTo>
                                      <a:pt x="718" y="167"/>
                                      <a:pt x="717" y="167"/>
                                      <a:pt x="717" y="167"/>
                                    </a:cubicBezTo>
                                    <a:cubicBezTo>
                                      <a:pt x="717" y="166"/>
                                      <a:pt x="716" y="166"/>
                                      <a:pt x="715" y="166"/>
                                    </a:cubicBezTo>
                                    <a:cubicBezTo>
                                      <a:pt x="723" y="91"/>
                                      <a:pt x="732" y="37"/>
                                      <a:pt x="739" y="0"/>
                                    </a:cubicBezTo>
                                    <a:cubicBezTo>
                                      <a:pt x="743" y="0"/>
                                      <a:pt x="743" y="0"/>
                                      <a:pt x="743" y="0"/>
                                    </a:cubicBezTo>
                                    <a:cubicBezTo>
                                      <a:pt x="742" y="8"/>
                                      <a:pt x="742" y="17"/>
                                      <a:pt x="742" y="28"/>
                                    </a:cubicBezTo>
                                    <a:cubicBezTo>
                                      <a:pt x="741" y="29"/>
                                      <a:pt x="741" y="31"/>
                                      <a:pt x="742" y="32"/>
                                    </a:cubicBezTo>
                                    <a:cubicBezTo>
                                      <a:pt x="742" y="54"/>
                                      <a:pt x="742" y="82"/>
                                      <a:pt x="744" y="114"/>
                                    </a:cubicBezTo>
                                    <a:cubicBezTo>
                                      <a:pt x="743" y="115"/>
                                      <a:pt x="742" y="115"/>
                                      <a:pt x="742" y="115"/>
                                    </a:cubicBezTo>
                                    <a:cubicBezTo>
                                      <a:pt x="740" y="117"/>
                                      <a:pt x="740" y="121"/>
                                      <a:pt x="741" y="123"/>
                                    </a:cubicBezTo>
                                    <a:cubicBezTo>
                                      <a:pt x="743" y="125"/>
                                      <a:pt x="747" y="125"/>
                                      <a:pt x="749" y="123"/>
                                    </a:cubicBezTo>
                                    <a:cubicBezTo>
                                      <a:pt x="751" y="121"/>
                                      <a:pt x="751" y="118"/>
                                      <a:pt x="749" y="116"/>
                                    </a:cubicBezTo>
                                    <a:cubicBezTo>
                                      <a:pt x="748" y="115"/>
                                      <a:pt x="747" y="114"/>
                                      <a:pt x="746" y="114"/>
                                    </a:cubicBezTo>
                                    <a:cubicBezTo>
                                      <a:pt x="744" y="83"/>
                                      <a:pt x="744" y="56"/>
                                      <a:pt x="744" y="35"/>
                                    </a:cubicBezTo>
                                    <a:cubicBezTo>
                                      <a:pt x="746" y="36"/>
                                      <a:pt x="748" y="36"/>
                                      <a:pt x="750" y="34"/>
                                    </a:cubicBezTo>
                                    <a:cubicBezTo>
                                      <a:pt x="752" y="32"/>
                                      <a:pt x="752" y="29"/>
                                      <a:pt x="750" y="27"/>
                                    </a:cubicBezTo>
                                    <a:cubicBezTo>
                                      <a:pt x="750" y="26"/>
                                      <a:pt x="748" y="25"/>
                                      <a:pt x="747" y="25"/>
                                    </a:cubicBezTo>
                                    <a:cubicBezTo>
                                      <a:pt x="747" y="16"/>
                                      <a:pt x="748" y="7"/>
                                      <a:pt x="748" y="0"/>
                                    </a:cubicBezTo>
                                    <a:cubicBezTo>
                                      <a:pt x="753" y="0"/>
                                      <a:pt x="753" y="0"/>
                                      <a:pt x="753" y="0"/>
                                    </a:cubicBezTo>
                                    <a:cubicBezTo>
                                      <a:pt x="754" y="12"/>
                                      <a:pt x="755" y="26"/>
                                      <a:pt x="757" y="42"/>
                                    </a:cubicBezTo>
                                    <a:cubicBezTo>
                                      <a:pt x="757" y="44"/>
                                      <a:pt x="758" y="46"/>
                                      <a:pt x="758" y="48"/>
                                    </a:cubicBezTo>
                                    <a:cubicBezTo>
                                      <a:pt x="758" y="48"/>
                                      <a:pt x="758" y="48"/>
                                      <a:pt x="758" y="48"/>
                                    </a:cubicBezTo>
                                    <a:cubicBezTo>
                                      <a:pt x="758" y="54"/>
                                      <a:pt x="759" y="61"/>
                                      <a:pt x="760" y="68"/>
                                    </a:cubicBezTo>
                                    <a:cubicBezTo>
                                      <a:pt x="761" y="78"/>
                                      <a:pt x="763" y="88"/>
                                      <a:pt x="765" y="99"/>
                                    </a:cubicBezTo>
                                    <a:cubicBezTo>
                                      <a:pt x="764" y="100"/>
                                      <a:pt x="763" y="100"/>
                                      <a:pt x="763" y="100"/>
                                    </a:cubicBezTo>
                                    <a:cubicBezTo>
                                      <a:pt x="761" y="102"/>
                                      <a:pt x="760" y="106"/>
                                      <a:pt x="762" y="108"/>
                                    </a:cubicBezTo>
                                    <a:cubicBezTo>
                                      <a:pt x="763" y="109"/>
                                      <a:pt x="765" y="109"/>
                                      <a:pt x="766" y="110"/>
                                    </a:cubicBezTo>
                                    <a:cubicBezTo>
                                      <a:pt x="769" y="131"/>
                                      <a:pt x="773" y="155"/>
                                      <a:pt x="778" y="181"/>
                                    </a:cubicBezTo>
                                    <a:cubicBezTo>
                                      <a:pt x="778" y="181"/>
                                      <a:pt x="778" y="182"/>
                                      <a:pt x="777" y="182"/>
                                    </a:cubicBezTo>
                                    <a:cubicBezTo>
                                      <a:pt x="775" y="184"/>
                                      <a:pt x="775" y="187"/>
                                      <a:pt x="777" y="189"/>
                                    </a:cubicBezTo>
                                    <a:cubicBezTo>
                                      <a:pt x="777" y="190"/>
                                      <a:pt x="778" y="190"/>
                                      <a:pt x="778" y="190"/>
                                    </a:cubicBezTo>
                                    <a:cubicBezTo>
                                      <a:pt x="767" y="203"/>
                                      <a:pt x="749" y="234"/>
                                      <a:pt x="749" y="252"/>
                                    </a:cubicBezTo>
                                    <a:cubicBezTo>
                                      <a:pt x="764" y="203"/>
                                      <a:pt x="793" y="192"/>
                                      <a:pt x="787" y="186"/>
                                    </a:cubicBezTo>
                                    <a:cubicBezTo>
                                      <a:pt x="787" y="186"/>
                                      <a:pt x="787" y="185"/>
                                      <a:pt x="786" y="185"/>
                                    </a:cubicBezTo>
                                    <a:cubicBezTo>
                                      <a:pt x="786" y="184"/>
                                      <a:pt x="786" y="183"/>
                                      <a:pt x="785" y="182"/>
                                    </a:cubicBezTo>
                                    <a:cubicBezTo>
                                      <a:pt x="784" y="181"/>
                                      <a:pt x="782" y="181"/>
                                      <a:pt x="781" y="181"/>
                                    </a:cubicBezTo>
                                    <a:cubicBezTo>
                                      <a:pt x="776" y="155"/>
                                      <a:pt x="771" y="131"/>
                                      <a:pt x="768" y="109"/>
                                    </a:cubicBezTo>
                                    <a:cubicBezTo>
                                      <a:pt x="769" y="109"/>
                                      <a:pt x="769" y="109"/>
                                      <a:pt x="770" y="108"/>
                                    </a:cubicBezTo>
                                    <a:cubicBezTo>
                                      <a:pt x="772" y="106"/>
                                      <a:pt x="772" y="103"/>
                                      <a:pt x="770" y="101"/>
                                    </a:cubicBezTo>
                                    <a:cubicBezTo>
                                      <a:pt x="769" y="100"/>
                                      <a:pt x="768" y="99"/>
                                      <a:pt x="767" y="99"/>
                                    </a:cubicBezTo>
                                    <a:cubicBezTo>
                                      <a:pt x="765" y="88"/>
                                      <a:pt x="764" y="78"/>
                                      <a:pt x="762" y="68"/>
                                    </a:cubicBezTo>
                                    <a:cubicBezTo>
                                      <a:pt x="761" y="61"/>
                                      <a:pt x="761" y="54"/>
                                      <a:pt x="760" y="48"/>
                                    </a:cubicBezTo>
                                    <a:cubicBezTo>
                                      <a:pt x="760" y="48"/>
                                      <a:pt x="760" y="48"/>
                                      <a:pt x="760" y="47"/>
                                    </a:cubicBezTo>
                                    <a:cubicBezTo>
                                      <a:pt x="760" y="46"/>
                                      <a:pt x="759" y="44"/>
                                      <a:pt x="759" y="42"/>
                                    </a:cubicBezTo>
                                    <a:cubicBezTo>
                                      <a:pt x="758" y="27"/>
                                      <a:pt x="757" y="12"/>
                                      <a:pt x="756" y="0"/>
                                    </a:cubicBezTo>
                                    <a:cubicBezTo>
                                      <a:pt x="763" y="0"/>
                                      <a:pt x="763" y="0"/>
                                      <a:pt x="763" y="0"/>
                                    </a:cubicBezTo>
                                    <a:cubicBezTo>
                                      <a:pt x="768" y="23"/>
                                      <a:pt x="774" y="52"/>
                                      <a:pt x="782" y="85"/>
                                    </a:cubicBezTo>
                                    <a:cubicBezTo>
                                      <a:pt x="782" y="86"/>
                                      <a:pt x="781" y="86"/>
                                      <a:pt x="781" y="86"/>
                                    </a:cubicBezTo>
                                    <a:cubicBezTo>
                                      <a:pt x="779" y="88"/>
                                      <a:pt x="778" y="91"/>
                                      <a:pt x="780" y="94"/>
                                    </a:cubicBezTo>
                                    <a:cubicBezTo>
                                      <a:pt x="782" y="96"/>
                                      <a:pt x="786" y="96"/>
                                      <a:pt x="788" y="94"/>
                                    </a:cubicBezTo>
                                    <a:cubicBezTo>
                                      <a:pt x="790" y="92"/>
                                      <a:pt x="790" y="89"/>
                                      <a:pt x="788" y="86"/>
                                    </a:cubicBezTo>
                                    <a:cubicBezTo>
                                      <a:pt x="787" y="85"/>
                                      <a:pt x="786" y="85"/>
                                      <a:pt x="784" y="85"/>
                                    </a:cubicBezTo>
                                    <a:cubicBezTo>
                                      <a:pt x="776" y="52"/>
                                      <a:pt x="770" y="23"/>
                                      <a:pt x="765" y="0"/>
                                    </a:cubicBezTo>
                                    <a:cubicBezTo>
                                      <a:pt x="766" y="0"/>
                                      <a:pt x="766" y="0"/>
                                      <a:pt x="766" y="0"/>
                                    </a:cubicBezTo>
                                    <a:cubicBezTo>
                                      <a:pt x="775" y="38"/>
                                      <a:pt x="790" y="92"/>
                                      <a:pt x="813" y="163"/>
                                    </a:cubicBezTo>
                                    <a:cubicBezTo>
                                      <a:pt x="813" y="163"/>
                                      <a:pt x="812" y="163"/>
                                      <a:pt x="812" y="164"/>
                                    </a:cubicBezTo>
                                    <a:cubicBezTo>
                                      <a:pt x="811" y="165"/>
                                      <a:pt x="810" y="168"/>
                                      <a:pt x="811" y="170"/>
                                    </a:cubicBezTo>
                                    <a:cubicBezTo>
                                      <a:pt x="798" y="184"/>
                                      <a:pt x="782" y="210"/>
                                      <a:pt x="780" y="226"/>
                                    </a:cubicBezTo>
                                    <a:cubicBezTo>
                                      <a:pt x="801" y="176"/>
                                      <a:pt x="833" y="167"/>
                                      <a:pt x="827" y="160"/>
                                    </a:cubicBezTo>
                                    <a:cubicBezTo>
                                      <a:pt x="826" y="158"/>
                                      <a:pt x="823" y="160"/>
                                      <a:pt x="818" y="163"/>
                                    </a:cubicBezTo>
                                    <a:cubicBezTo>
                                      <a:pt x="817" y="162"/>
                                      <a:pt x="816" y="162"/>
                                      <a:pt x="815" y="162"/>
                                    </a:cubicBezTo>
                                    <a:cubicBezTo>
                                      <a:pt x="792" y="93"/>
                                      <a:pt x="778" y="39"/>
                                      <a:pt x="769" y="2"/>
                                    </a:cubicBezTo>
                                    <a:cubicBezTo>
                                      <a:pt x="770" y="3"/>
                                      <a:pt x="772" y="3"/>
                                      <a:pt x="774" y="3"/>
                                    </a:cubicBezTo>
                                    <a:cubicBezTo>
                                      <a:pt x="785" y="35"/>
                                      <a:pt x="801" y="79"/>
                                      <a:pt x="825" y="136"/>
                                    </a:cubicBezTo>
                                    <a:cubicBezTo>
                                      <a:pt x="825" y="136"/>
                                      <a:pt x="825" y="136"/>
                                      <a:pt x="825" y="136"/>
                                    </a:cubicBezTo>
                                    <a:cubicBezTo>
                                      <a:pt x="823" y="138"/>
                                      <a:pt x="823" y="142"/>
                                      <a:pt x="825" y="144"/>
                                    </a:cubicBezTo>
                                    <a:cubicBezTo>
                                      <a:pt x="827" y="146"/>
                                      <a:pt x="830" y="146"/>
                                      <a:pt x="832" y="144"/>
                                    </a:cubicBezTo>
                                    <a:cubicBezTo>
                                      <a:pt x="834" y="142"/>
                                      <a:pt x="834" y="139"/>
                                      <a:pt x="832" y="137"/>
                                    </a:cubicBezTo>
                                    <a:cubicBezTo>
                                      <a:pt x="831" y="135"/>
                                      <a:pt x="829" y="135"/>
                                      <a:pt x="827" y="135"/>
                                    </a:cubicBezTo>
                                    <a:cubicBezTo>
                                      <a:pt x="809" y="92"/>
                                      <a:pt x="795" y="56"/>
                                      <a:pt x="784" y="27"/>
                                    </a:cubicBezTo>
                                    <a:cubicBezTo>
                                      <a:pt x="793" y="48"/>
                                      <a:pt x="803" y="72"/>
                                      <a:pt x="817" y="101"/>
                                    </a:cubicBezTo>
                                    <a:cubicBezTo>
                                      <a:pt x="817" y="101"/>
                                      <a:pt x="816" y="101"/>
                                      <a:pt x="816" y="101"/>
                                    </a:cubicBezTo>
                                    <a:cubicBezTo>
                                      <a:pt x="814" y="103"/>
                                      <a:pt x="814" y="106"/>
                                      <a:pt x="816" y="108"/>
                                    </a:cubicBezTo>
                                    <a:cubicBezTo>
                                      <a:pt x="818" y="110"/>
                                      <a:pt x="821" y="111"/>
                                      <a:pt x="823" y="109"/>
                                    </a:cubicBezTo>
                                    <a:cubicBezTo>
                                      <a:pt x="826" y="107"/>
                                      <a:pt x="826" y="103"/>
                                      <a:pt x="824" y="101"/>
                                    </a:cubicBezTo>
                                    <a:cubicBezTo>
                                      <a:pt x="822" y="100"/>
                                      <a:pt x="820" y="99"/>
                                      <a:pt x="819" y="100"/>
                                    </a:cubicBezTo>
                                    <a:cubicBezTo>
                                      <a:pt x="799" y="58"/>
                                      <a:pt x="786" y="25"/>
                                      <a:pt x="776" y="1"/>
                                    </a:cubicBezTo>
                                    <a:cubicBezTo>
                                      <a:pt x="777" y="1"/>
                                      <a:pt x="777" y="0"/>
                                      <a:pt x="777" y="0"/>
                                    </a:cubicBezTo>
                                    <a:cubicBezTo>
                                      <a:pt x="783" y="0"/>
                                      <a:pt x="783" y="0"/>
                                      <a:pt x="783" y="0"/>
                                    </a:cubicBezTo>
                                    <a:cubicBezTo>
                                      <a:pt x="799" y="32"/>
                                      <a:pt x="822" y="76"/>
                                      <a:pt x="853" y="129"/>
                                    </a:cubicBezTo>
                                    <a:cubicBezTo>
                                      <a:pt x="853" y="129"/>
                                      <a:pt x="853" y="129"/>
                                      <a:pt x="853" y="129"/>
                                    </a:cubicBezTo>
                                    <a:cubicBezTo>
                                      <a:pt x="851" y="131"/>
                                      <a:pt x="851" y="134"/>
                                      <a:pt x="853" y="136"/>
                                    </a:cubicBezTo>
                                    <a:cubicBezTo>
                                      <a:pt x="855" y="138"/>
                                      <a:pt x="858" y="138"/>
                                      <a:pt x="860" y="136"/>
                                    </a:cubicBezTo>
                                    <a:cubicBezTo>
                                      <a:pt x="863" y="135"/>
                                      <a:pt x="863" y="131"/>
                                      <a:pt x="861" y="129"/>
                                    </a:cubicBezTo>
                                    <a:cubicBezTo>
                                      <a:pt x="859" y="127"/>
                                      <a:pt x="857" y="127"/>
                                      <a:pt x="855" y="128"/>
                                    </a:cubicBezTo>
                                    <a:cubicBezTo>
                                      <a:pt x="824" y="75"/>
                                      <a:pt x="801" y="32"/>
                                      <a:pt x="785" y="0"/>
                                    </a:cubicBezTo>
                                    <a:cubicBezTo>
                                      <a:pt x="792" y="0"/>
                                      <a:pt x="792" y="0"/>
                                      <a:pt x="792" y="0"/>
                                    </a:cubicBezTo>
                                    <a:cubicBezTo>
                                      <a:pt x="801" y="13"/>
                                      <a:pt x="811" y="28"/>
                                      <a:pt x="823" y="45"/>
                                    </a:cubicBezTo>
                                    <a:cubicBezTo>
                                      <a:pt x="821" y="47"/>
                                      <a:pt x="820" y="50"/>
                                      <a:pt x="822" y="52"/>
                                    </a:cubicBezTo>
                                    <a:cubicBezTo>
                                      <a:pt x="824" y="55"/>
                                      <a:pt x="828" y="55"/>
                                      <a:pt x="830" y="53"/>
                                    </a:cubicBezTo>
                                    <a:cubicBezTo>
                                      <a:pt x="832" y="51"/>
                                      <a:pt x="832" y="47"/>
                                      <a:pt x="830" y="45"/>
                                    </a:cubicBezTo>
                                    <a:cubicBezTo>
                                      <a:pt x="829" y="44"/>
                                      <a:pt x="826" y="43"/>
                                      <a:pt x="824" y="44"/>
                                    </a:cubicBezTo>
                                    <a:cubicBezTo>
                                      <a:pt x="813" y="28"/>
                                      <a:pt x="803" y="13"/>
                                      <a:pt x="794" y="0"/>
                                    </a:cubicBezTo>
                                    <a:cubicBezTo>
                                      <a:pt x="799" y="0"/>
                                      <a:pt x="799" y="0"/>
                                      <a:pt x="799" y="0"/>
                                    </a:cubicBezTo>
                                    <a:cubicBezTo>
                                      <a:pt x="825" y="35"/>
                                      <a:pt x="858" y="80"/>
                                      <a:pt x="893" y="124"/>
                                    </a:cubicBezTo>
                                    <a:cubicBezTo>
                                      <a:pt x="892" y="125"/>
                                      <a:pt x="892" y="128"/>
                                      <a:pt x="894" y="130"/>
                                    </a:cubicBezTo>
                                    <a:cubicBezTo>
                                      <a:pt x="896" y="132"/>
                                      <a:pt x="899" y="133"/>
                                      <a:pt x="901" y="131"/>
                                    </a:cubicBezTo>
                                    <a:cubicBezTo>
                                      <a:pt x="903" y="129"/>
                                      <a:pt x="903" y="125"/>
                                      <a:pt x="901" y="123"/>
                                    </a:cubicBezTo>
                                    <a:cubicBezTo>
                                      <a:pt x="900" y="121"/>
                                      <a:pt x="897" y="121"/>
                                      <a:pt x="895" y="122"/>
                                    </a:cubicBezTo>
                                    <a:cubicBezTo>
                                      <a:pt x="860" y="79"/>
                                      <a:pt x="827" y="35"/>
                                      <a:pt x="802" y="0"/>
                                    </a:cubicBezTo>
                                    <a:cubicBezTo>
                                      <a:pt x="815" y="0"/>
                                      <a:pt x="815" y="0"/>
                                      <a:pt x="815" y="0"/>
                                    </a:cubicBezTo>
                                    <a:cubicBezTo>
                                      <a:pt x="878" y="65"/>
                                      <a:pt x="878" y="65"/>
                                      <a:pt x="878" y="65"/>
                                    </a:cubicBezTo>
                                    <a:cubicBezTo>
                                      <a:pt x="877" y="67"/>
                                      <a:pt x="877" y="70"/>
                                      <a:pt x="879" y="72"/>
                                    </a:cubicBezTo>
                                    <a:cubicBezTo>
                                      <a:pt x="881" y="74"/>
                                      <a:pt x="884" y="74"/>
                                      <a:pt x="886" y="72"/>
                                    </a:cubicBezTo>
                                    <a:cubicBezTo>
                                      <a:pt x="888" y="70"/>
                                      <a:pt x="888" y="67"/>
                                      <a:pt x="886" y="65"/>
                                    </a:cubicBezTo>
                                    <a:cubicBezTo>
                                      <a:pt x="885" y="63"/>
                                      <a:pt x="882" y="62"/>
                                      <a:pt x="880" y="64"/>
                                    </a:cubicBezTo>
                                    <a:cubicBezTo>
                                      <a:pt x="818" y="0"/>
                                      <a:pt x="818" y="0"/>
                                      <a:pt x="818" y="0"/>
                                    </a:cubicBezTo>
                                    <a:cubicBezTo>
                                      <a:pt x="834" y="0"/>
                                      <a:pt x="834" y="0"/>
                                      <a:pt x="834" y="0"/>
                                    </a:cubicBezTo>
                                    <a:cubicBezTo>
                                      <a:pt x="849" y="12"/>
                                      <a:pt x="865" y="25"/>
                                      <a:pt x="882" y="40"/>
                                    </a:cubicBezTo>
                                    <a:cubicBezTo>
                                      <a:pt x="881" y="42"/>
                                      <a:pt x="881" y="44"/>
                                      <a:pt x="882" y="46"/>
                                    </a:cubicBezTo>
                                    <a:cubicBezTo>
                                      <a:pt x="884" y="48"/>
                                      <a:pt x="888" y="48"/>
                                      <a:pt x="890" y="46"/>
                                    </a:cubicBezTo>
                                    <a:cubicBezTo>
                                      <a:pt x="892" y="44"/>
                                      <a:pt x="892" y="41"/>
                                      <a:pt x="890" y="39"/>
                                    </a:cubicBezTo>
                                    <a:cubicBezTo>
                                      <a:pt x="888" y="37"/>
                                      <a:pt x="885" y="36"/>
                                      <a:pt x="883" y="38"/>
                                    </a:cubicBezTo>
                                    <a:cubicBezTo>
                                      <a:pt x="867" y="24"/>
                                      <a:pt x="852" y="11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71" y="22"/>
                                      <a:pt x="904" y="48"/>
                                      <a:pt x="936" y="74"/>
                                    </a:cubicBezTo>
                                    <a:cubicBezTo>
                                      <a:pt x="936" y="441"/>
                                      <a:pt x="936" y="441"/>
                                      <a:pt x="936" y="441"/>
                                    </a:cubicBezTo>
                                    <a:cubicBezTo>
                                      <a:pt x="920" y="433"/>
                                      <a:pt x="874" y="423"/>
                                      <a:pt x="855" y="429"/>
                                    </a:cubicBezTo>
                                    <a:cubicBezTo>
                                      <a:pt x="898" y="429"/>
                                      <a:pt x="925" y="444"/>
                                      <a:pt x="936" y="447"/>
                                    </a:cubicBezTo>
                                    <a:cubicBezTo>
                                      <a:pt x="936" y="477"/>
                                      <a:pt x="936" y="477"/>
                                      <a:pt x="936" y="477"/>
                                    </a:cubicBezTo>
                                    <a:cubicBezTo>
                                      <a:pt x="921" y="466"/>
                                      <a:pt x="885" y="449"/>
                                      <a:pt x="868" y="449"/>
                                    </a:cubicBezTo>
                                    <a:cubicBezTo>
                                      <a:pt x="905" y="459"/>
                                      <a:pt x="926" y="477"/>
                                      <a:pt x="936" y="484"/>
                                    </a:cubicBezTo>
                                    <a:close/>
                                    <a:moveTo>
                                      <a:pt x="525" y="256"/>
                                    </a:moveTo>
                                    <a:cubicBezTo>
                                      <a:pt x="521" y="238"/>
                                      <a:pt x="459" y="183"/>
                                      <a:pt x="450" y="191"/>
                                    </a:cubicBezTo>
                                    <a:cubicBezTo>
                                      <a:pt x="443" y="200"/>
                                      <a:pt x="499" y="221"/>
                                      <a:pt x="525" y="256"/>
                                    </a:cubicBezTo>
                                    <a:close/>
                                    <a:moveTo>
                                      <a:pt x="493" y="275"/>
                                    </a:moveTo>
                                    <a:cubicBezTo>
                                      <a:pt x="486" y="261"/>
                                      <a:pt x="424" y="226"/>
                                      <a:pt x="419" y="235"/>
                                    </a:cubicBezTo>
                                    <a:cubicBezTo>
                                      <a:pt x="414" y="243"/>
                                      <a:pt x="465" y="250"/>
                                      <a:pt x="493" y="275"/>
                                    </a:cubicBezTo>
                                    <a:close/>
                                    <a:moveTo>
                                      <a:pt x="516" y="270"/>
                                    </a:moveTo>
                                    <a:cubicBezTo>
                                      <a:pt x="510" y="257"/>
                                      <a:pt x="454" y="227"/>
                                      <a:pt x="449" y="235"/>
                                    </a:cubicBezTo>
                                    <a:cubicBezTo>
                                      <a:pt x="445" y="243"/>
                                      <a:pt x="491" y="248"/>
                                      <a:pt x="516" y="270"/>
                                    </a:cubicBezTo>
                                    <a:close/>
                                    <a:moveTo>
                                      <a:pt x="550" y="287"/>
                                    </a:moveTo>
                                    <a:cubicBezTo>
                                      <a:pt x="546" y="273"/>
                                      <a:pt x="495" y="235"/>
                                      <a:pt x="489" y="242"/>
                                    </a:cubicBezTo>
                                    <a:cubicBezTo>
                                      <a:pt x="483" y="249"/>
                                      <a:pt x="528" y="261"/>
                                      <a:pt x="550" y="287"/>
                                    </a:cubicBezTo>
                                    <a:close/>
                                    <a:moveTo>
                                      <a:pt x="560" y="252"/>
                                    </a:moveTo>
                                    <a:cubicBezTo>
                                      <a:pt x="558" y="240"/>
                                      <a:pt x="522" y="200"/>
                                      <a:pt x="516" y="204"/>
                                    </a:cubicBezTo>
                                    <a:cubicBezTo>
                                      <a:pt x="511" y="210"/>
                                      <a:pt x="546" y="227"/>
                                      <a:pt x="560" y="252"/>
                                    </a:cubicBezTo>
                                    <a:close/>
                                    <a:moveTo>
                                      <a:pt x="633" y="312"/>
                                    </a:moveTo>
                                    <a:cubicBezTo>
                                      <a:pt x="631" y="314"/>
                                      <a:pt x="638" y="316"/>
                                      <a:pt x="640" y="319"/>
                                    </a:cubicBezTo>
                                    <a:cubicBezTo>
                                      <a:pt x="640" y="316"/>
                                      <a:pt x="636" y="309"/>
                                      <a:pt x="633" y="312"/>
                                    </a:cubicBezTo>
                                    <a:close/>
                                    <a:moveTo>
                                      <a:pt x="637" y="230"/>
                                    </a:moveTo>
                                    <a:cubicBezTo>
                                      <a:pt x="638" y="221"/>
                                      <a:pt x="633" y="185"/>
                                      <a:pt x="629" y="186"/>
                                    </a:cubicBezTo>
                                    <a:cubicBezTo>
                                      <a:pt x="624" y="187"/>
                                      <a:pt x="636" y="210"/>
                                      <a:pt x="637" y="230"/>
                                    </a:cubicBezTo>
                                    <a:close/>
                                    <a:moveTo>
                                      <a:pt x="616" y="193"/>
                                    </a:moveTo>
                                    <a:cubicBezTo>
                                      <a:pt x="619" y="182"/>
                                      <a:pt x="602" y="134"/>
                                      <a:pt x="595" y="136"/>
                                    </a:cubicBezTo>
                                    <a:cubicBezTo>
                                      <a:pt x="589" y="139"/>
                                      <a:pt x="613" y="166"/>
                                      <a:pt x="616" y="193"/>
                                    </a:cubicBezTo>
                                    <a:close/>
                                    <a:moveTo>
                                      <a:pt x="560" y="354"/>
                                    </a:moveTo>
                                    <a:cubicBezTo>
                                      <a:pt x="559" y="360"/>
                                      <a:pt x="584" y="354"/>
                                      <a:pt x="599" y="361"/>
                                    </a:cubicBezTo>
                                    <a:cubicBezTo>
                                      <a:pt x="593" y="355"/>
                                      <a:pt x="562" y="347"/>
                                      <a:pt x="560" y="354"/>
                                    </a:cubicBezTo>
                                    <a:close/>
                                    <a:moveTo>
                                      <a:pt x="552" y="343"/>
                                    </a:moveTo>
                                    <a:cubicBezTo>
                                      <a:pt x="545" y="332"/>
                                      <a:pt x="518" y="320"/>
                                      <a:pt x="501" y="315"/>
                                    </a:cubicBezTo>
                                    <a:cubicBezTo>
                                      <a:pt x="481" y="294"/>
                                      <a:pt x="412" y="271"/>
                                      <a:pt x="409" y="276"/>
                                    </a:cubicBezTo>
                                    <a:cubicBezTo>
                                      <a:pt x="398" y="273"/>
                                      <a:pt x="391" y="272"/>
                                      <a:pt x="390" y="274"/>
                                    </a:cubicBezTo>
                                    <a:cubicBezTo>
                                      <a:pt x="390" y="281"/>
                                      <a:pt x="471" y="297"/>
                                      <a:pt x="487" y="318"/>
                                    </a:cubicBezTo>
                                    <a:cubicBezTo>
                                      <a:pt x="483" y="311"/>
                                      <a:pt x="471" y="302"/>
                                      <a:pt x="457" y="295"/>
                                    </a:cubicBezTo>
                                    <a:cubicBezTo>
                                      <a:pt x="473" y="301"/>
                                      <a:pt x="489" y="307"/>
                                      <a:pt x="499" y="315"/>
                                    </a:cubicBezTo>
                                    <a:cubicBezTo>
                                      <a:pt x="492" y="313"/>
                                      <a:pt x="486" y="312"/>
                                      <a:pt x="486" y="314"/>
                                    </a:cubicBezTo>
                                    <a:cubicBezTo>
                                      <a:pt x="486" y="320"/>
                                      <a:pt x="540" y="327"/>
                                      <a:pt x="552" y="343"/>
                                    </a:cubicBezTo>
                                    <a:close/>
                                    <a:moveTo>
                                      <a:pt x="553" y="367"/>
                                    </a:moveTo>
                                    <a:cubicBezTo>
                                      <a:pt x="545" y="362"/>
                                      <a:pt x="512" y="364"/>
                                      <a:pt x="513" y="371"/>
                                    </a:cubicBezTo>
                                    <a:cubicBezTo>
                                      <a:pt x="514" y="377"/>
                                      <a:pt x="536" y="364"/>
                                      <a:pt x="553" y="367"/>
                                    </a:cubicBezTo>
                                    <a:close/>
                                    <a:moveTo>
                                      <a:pt x="522" y="454"/>
                                    </a:moveTo>
                                    <a:cubicBezTo>
                                      <a:pt x="525" y="459"/>
                                      <a:pt x="544" y="429"/>
                                      <a:pt x="562" y="426"/>
                                    </a:cubicBezTo>
                                    <a:cubicBezTo>
                                      <a:pt x="550" y="424"/>
                                      <a:pt x="519" y="449"/>
                                      <a:pt x="522" y="454"/>
                                    </a:cubicBezTo>
                                    <a:close/>
                                    <a:moveTo>
                                      <a:pt x="525" y="431"/>
                                    </a:moveTo>
                                    <a:cubicBezTo>
                                      <a:pt x="509" y="424"/>
                                      <a:pt x="452" y="438"/>
                                      <a:pt x="453" y="444"/>
                                    </a:cubicBezTo>
                                    <a:cubicBezTo>
                                      <a:pt x="455" y="451"/>
                                      <a:pt x="498" y="426"/>
                                      <a:pt x="525" y="431"/>
                                    </a:cubicBezTo>
                                    <a:close/>
                                    <a:moveTo>
                                      <a:pt x="553" y="468"/>
                                    </a:moveTo>
                                    <a:cubicBezTo>
                                      <a:pt x="539" y="468"/>
                                      <a:pt x="498" y="497"/>
                                      <a:pt x="502" y="502"/>
                                    </a:cubicBezTo>
                                    <a:cubicBezTo>
                                      <a:pt x="507" y="507"/>
                                      <a:pt x="532" y="472"/>
                                      <a:pt x="553" y="468"/>
                                    </a:cubicBezTo>
                                    <a:close/>
                                    <a:moveTo>
                                      <a:pt x="586" y="438"/>
                                    </a:moveTo>
                                    <a:cubicBezTo>
                                      <a:pt x="574" y="438"/>
                                      <a:pt x="540" y="464"/>
                                      <a:pt x="544" y="469"/>
                                    </a:cubicBezTo>
                                    <a:cubicBezTo>
                                      <a:pt x="548" y="473"/>
                                      <a:pt x="569" y="442"/>
                                      <a:pt x="586" y="438"/>
                                    </a:cubicBezTo>
                                    <a:close/>
                                    <a:moveTo>
                                      <a:pt x="604" y="404"/>
                                    </a:moveTo>
                                    <a:cubicBezTo>
                                      <a:pt x="600" y="383"/>
                                      <a:pt x="560" y="389"/>
                                      <a:pt x="566" y="401"/>
                                    </a:cubicBezTo>
                                    <a:cubicBezTo>
                                      <a:pt x="570" y="410"/>
                                      <a:pt x="589" y="380"/>
                                      <a:pt x="604" y="404"/>
                                    </a:cubicBezTo>
                                    <a:close/>
                                    <a:moveTo>
                                      <a:pt x="613" y="304"/>
                                    </a:moveTo>
                                    <a:cubicBezTo>
                                      <a:pt x="613" y="284"/>
                                      <a:pt x="583" y="252"/>
                                      <a:pt x="577" y="258"/>
                                    </a:cubicBezTo>
                                    <a:cubicBezTo>
                                      <a:pt x="569" y="266"/>
                                      <a:pt x="600" y="277"/>
                                      <a:pt x="613" y="304"/>
                                    </a:cubicBezTo>
                                    <a:close/>
                                    <a:moveTo>
                                      <a:pt x="634" y="428"/>
                                    </a:moveTo>
                                    <a:cubicBezTo>
                                      <a:pt x="621" y="429"/>
                                      <a:pt x="614" y="448"/>
                                      <a:pt x="617" y="450"/>
                                    </a:cubicBezTo>
                                    <a:cubicBezTo>
                                      <a:pt x="619" y="452"/>
                                      <a:pt x="621" y="431"/>
                                      <a:pt x="634" y="428"/>
                                    </a:cubicBezTo>
                                    <a:close/>
                                    <a:moveTo>
                                      <a:pt x="642" y="361"/>
                                    </a:moveTo>
                                    <a:cubicBezTo>
                                      <a:pt x="642" y="361"/>
                                      <a:pt x="638" y="348"/>
                                      <a:pt x="635" y="349"/>
                                    </a:cubicBezTo>
                                    <a:cubicBezTo>
                                      <a:pt x="635" y="349"/>
                                      <a:pt x="633" y="351"/>
                                      <a:pt x="633" y="351"/>
                                    </a:cubicBezTo>
                                    <a:cubicBezTo>
                                      <a:pt x="630" y="354"/>
                                      <a:pt x="642" y="361"/>
                                      <a:pt x="642" y="361"/>
                                    </a:cubicBezTo>
                                    <a:close/>
                                    <a:moveTo>
                                      <a:pt x="662" y="204"/>
                                    </a:moveTo>
                                    <a:cubicBezTo>
                                      <a:pt x="662" y="204"/>
                                      <a:pt x="666" y="141"/>
                                      <a:pt x="664" y="138"/>
                                    </a:cubicBezTo>
                                    <a:cubicBezTo>
                                      <a:pt x="664" y="136"/>
                                      <a:pt x="660" y="136"/>
                                      <a:pt x="659" y="137"/>
                                    </a:cubicBezTo>
                                    <a:cubicBezTo>
                                      <a:pt x="659" y="140"/>
                                      <a:pt x="662" y="204"/>
                                      <a:pt x="662" y="204"/>
                                    </a:cubicBezTo>
                                    <a:close/>
                                    <a:moveTo>
                                      <a:pt x="668" y="364"/>
                                    </a:moveTo>
                                    <a:cubicBezTo>
                                      <a:pt x="667" y="364"/>
                                      <a:pt x="665" y="364"/>
                                      <a:pt x="664" y="364"/>
                                    </a:cubicBezTo>
                                    <a:cubicBezTo>
                                      <a:pt x="661" y="364"/>
                                      <a:pt x="664" y="378"/>
                                      <a:pt x="664" y="378"/>
                                    </a:cubicBezTo>
                                    <a:cubicBezTo>
                                      <a:pt x="664" y="378"/>
                                      <a:pt x="670" y="366"/>
                                      <a:pt x="668" y="364"/>
                                    </a:cubicBezTo>
                                    <a:close/>
                                    <a:moveTo>
                                      <a:pt x="669" y="292"/>
                                    </a:moveTo>
                                    <a:cubicBezTo>
                                      <a:pt x="669" y="292"/>
                                      <a:pt x="673" y="233"/>
                                      <a:pt x="672" y="230"/>
                                    </a:cubicBezTo>
                                    <a:cubicBezTo>
                                      <a:pt x="671" y="228"/>
                                      <a:pt x="667" y="228"/>
                                      <a:pt x="667" y="230"/>
                                    </a:cubicBezTo>
                                    <a:cubicBezTo>
                                      <a:pt x="667" y="232"/>
                                      <a:pt x="669" y="292"/>
                                      <a:pt x="669" y="292"/>
                                    </a:cubicBezTo>
                                    <a:close/>
                                    <a:moveTo>
                                      <a:pt x="671" y="404"/>
                                    </a:moveTo>
                                    <a:cubicBezTo>
                                      <a:pt x="671" y="404"/>
                                      <a:pt x="677" y="417"/>
                                      <a:pt x="680" y="415"/>
                                    </a:cubicBezTo>
                                    <a:cubicBezTo>
                                      <a:pt x="681" y="415"/>
                                      <a:pt x="683" y="412"/>
                                      <a:pt x="683" y="412"/>
                                    </a:cubicBezTo>
                                    <a:cubicBezTo>
                                      <a:pt x="685" y="409"/>
                                      <a:pt x="671" y="404"/>
                                      <a:pt x="671" y="404"/>
                                    </a:cubicBezTo>
                                    <a:close/>
                                    <a:moveTo>
                                      <a:pt x="693" y="488"/>
                                    </a:moveTo>
                                    <a:cubicBezTo>
                                      <a:pt x="694" y="485"/>
                                      <a:pt x="674" y="454"/>
                                      <a:pt x="674" y="454"/>
                                    </a:cubicBezTo>
                                    <a:cubicBezTo>
                                      <a:pt x="674" y="454"/>
                                      <a:pt x="688" y="488"/>
                                      <a:pt x="691" y="490"/>
                                    </a:cubicBezTo>
                                    <a:cubicBezTo>
                                      <a:pt x="691" y="490"/>
                                      <a:pt x="693" y="489"/>
                                      <a:pt x="693" y="488"/>
                                    </a:cubicBezTo>
                                    <a:close/>
                                    <a:moveTo>
                                      <a:pt x="694" y="192"/>
                                    </a:moveTo>
                                    <a:cubicBezTo>
                                      <a:pt x="694" y="192"/>
                                      <a:pt x="710" y="122"/>
                                      <a:pt x="709" y="118"/>
                                    </a:cubicBezTo>
                                    <a:cubicBezTo>
                                      <a:pt x="709" y="116"/>
                                      <a:pt x="705" y="115"/>
                                      <a:pt x="704" y="117"/>
                                    </a:cubicBezTo>
                                    <a:cubicBezTo>
                                      <a:pt x="703" y="120"/>
                                      <a:pt x="694" y="192"/>
                                      <a:pt x="694" y="192"/>
                                    </a:cubicBezTo>
                                    <a:close/>
                                    <a:moveTo>
                                      <a:pt x="854" y="399"/>
                                    </a:moveTo>
                                    <a:cubicBezTo>
                                      <a:pt x="903" y="387"/>
                                      <a:pt x="935" y="404"/>
                                      <a:pt x="935" y="397"/>
                                    </a:cubicBezTo>
                                    <a:cubicBezTo>
                                      <a:pt x="934" y="388"/>
                                      <a:pt x="874" y="388"/>
                                      <a:pt x="854" y="399"/>
                                    </a:cubicBezTo>
                                    <a:close/>
                                    <a:moveTo>
                                      <a:pt x="839" y="379"/>
                                    </a:moveTo>
                                    <a:cubicBezTo>
                                      <a:pt x="876" y="376"/>
                                      <a:pt x="894" y="392"/>
                                      <a:pt x="896" y="387"/>
                                    </a:cubicBezTo>
                                    <a:cubicBezTo>
                                      <a:pt x="897" y="380"/>
                                      <a:pt x="855" y="373"/>
                                      <a:pt x="839" y="379"/>
                                    </a:cubicBezTo>
                                    <a:close/>
                                    <a:moveTo>
                                      <a:pt x="894" y="326"/>
                                    </a:moveTo>
                                    <a:cubicBezTo>
                                      <a:pt x="893" y="319"/>
                                      <a:pt x="843" y="325"/>
                                      <a:pt x="828" y="337"/>
                                    </a:cubicBezTo>
                                    <a:cubicBezTo>
                                      <a:pt x="868" y="321"/>
                                      <a:pt x="894" y="333"/>
                                      <a:pt x="894" y="326"/>
                                    </a:cubicBezTo>
                                    <a:close/>
                                    <a:moveTo>
                                      <a:pt x="871" y="365"/>
                                    </a:moveTo>
                                    <a:cubicBezTo>
                                      <a:pt x="907" y="356"/>
                                      <a:pt x="927" y="369"/>
                                      <a:pt x="928" y="363"/>
                                    </a:cubicBezTo>
                                    <a:cubicBezTo>
                                      <a:pt x="929" y="357"/>
                                      <a:pt x="885" y="356"/>
                                      <a:pt x="871" y="365"/>
                                    </a:cubicBezTo>
                                    <a:close/>
                                    <a:moveTo>
                                      <a:pt x="847" y="323"/>
                                    </a:moveTo>
                                    <a:cubicBezTo>
                                      <a:pt x="893" y="298"/>
                                      <a:pt x="928" y="307"/>
                                      <a:pt x="926" y="299"/>
                                    </a:cubicBezTo>
                                    <a:cubicBezTo>
                                      <a:pt x="924" y="291"/>
                                      <a:pt x="864" y="307"/>
                                      <a:pt x="847" y="323"/>
                                    </a:cubicBezTo>
                                    <a:close/>
                                    <a:moveTo>
                                      <a:pt x="819" y="330"/>
                                    </a:moveTo>
                                    <a:cubicBezTo>
                                      <a:pt x="861" y="295"/>
                                      <a:pt x="899" y="298"/>
                                      <a:pt x="896" y="290"/>
                                    </a:cubicBezTo>
                                    <a:cubicBezTo>
                                      <a:pt x="892" y="282"/>
                                      <a:pt x="833" y="310"/>
                                      <a:pt x="819" y="330"/>
                                    </a:cubicBezTo>
                                    <a:close/>
                                    <a:moveTo>
                                      <a:pt x="792" y="323"/>
                                    </a:moveTo>
                                    <a:cubicBezTo>
                                      <a:pt x="820" y="292"/>
                                      <a:pt x="849" y="291"/>
                                      <a:pt x="846" y="285"/>
                                    </a:cubicBezTo>
                                    <a:cubicBezTo>
                                      <a:pt x="842" y="279"/>
                                      <a:pt x="800" y="306"/>
                                      <a:pt x="792" y="323"/>
                                    </a:cubicBezTo>
                                    <a:close/>
                                    <a:moveTo>
                                      <a:pt x="890" y="244"/>
                                    </a:moveTo>
                                    <a:cubicBezTo>
                                      <a:pt x="885" y="236"/>
                                      <a:pt x="815" y="270"/>
                                      <a:pt x="799" y="292"/>
                                    </a:cubicBezTo>
                                    <a:cubicBezTo>
                                      <a:pt x="849" y="252"/>
                                      <a:pt x="895" y="253"/>
                                      <a:pt x="890" y="244"/>
                                    </a:cubicBezTo>
                                    <a:close/>
                                    <a:moveTo>
                                      <a:pt x="781" y="336"/>
                                    </a:moveTo>
                                    <a:cubicBezTo>
                                      <a:pt x="810" y="305"/>
                                      <a:pt x="838" y="304"/>
                                      <a:pt x="835" y="299"/>
                                    </a:cubicBezTo>
                                    <a:cubicBezTo>
                                      <a:pt x="831" y="293"/>
                                      <a:pt x="790" y="320"/>
                                      <a:pt x="781" y="336"/>
                                    </a:cubicBezTo>
                                    <a:close/>
                                    <a:moveTo>
                                      <a:pt x="799" y="290"/>
                                    </a:moveTo>
                                    <a:cubicBezTo>
                                      <a:pt x="848" y="243"/>
                                      <a:pt x="897" y="239"/>
                                      <a:pt x="891" y="231"/>
                                    </a:cubicBezTo>
                                    <a:cubicBezTo>
                                      <a:pt x="885" y="223"/>
                                      <a:pt x="814" y="264"/>
                                      <a:pt x="799" y="290"/>
                                    </a:cubicBezTo>
                                    <a:close/>
                                    <a:moveTo>
                                      <a:pt x="778" y="252"/>
                                    </a:moveTo>
                                    <a:cubicBezTo>
                                      <a:pt x="803" y="219"/>
                                      <a:pt x="827" y="220"/>
                                      <a:pt x="824" y="213"/>
                                    </a:cubicBezTo>
                                    <a:cubicBezTo>
                                      <a:pt x="821" y="207"/>
                                      <a:pt x="786" y="234"/>
                                      <a:pt x="778" y="252"/>
                                    </a:cubicBezTo>
                                    <a:close/>
                                    <a:moveTo>
                                      <a:pt x="775" y="376"/>
                                    </a:moveTo>
                                    <a:cubicBezTo>
                                      <a:pt x="807" y="346"/>
                                      <a:pt x="835" y="348"/>
                                      <a:pt x="832" y="341"/>
                                    </a:cubicBezTo>
                                    <a:cubicBezTo>
                                      <a:pt x="829" y="334"/>
                                      <a:pt x="786" y="358"/>
                                      <a:pt x="775" y="376"/>
                                    </a:cubicBezTo>
                                    <a:close/>
                                    <a:moveTo>
                                      <a:pt x="728" y="348"/>
                                    </a:moveTo>
                                    <a:cubicBezTo>
                                      <a:pt x="749" y="321"/>
                                      <a:pt x="770" y="320"/>
                                      <a:pt x="767" y="315"/>
                                    </a:cubicBezTo>
                                    <a:cubicBezTo>
                                      <a:pt x="765" y="310"/>
                                      <a:pt x="734" y="333"/>
                                      <a:pt x="728" y="348"/>
                                    </a:cubicBezTo>
                                    <a:close/>
                                    <a:moveTo>
                                      <a:pt x="740" y="197"/>
                                    </a:moveTo>
                                    <a:cubicBezTo>
                                      <a:pt x="752" y="167"/>
                                      <a:pt x="769" y="156"/>
                                      <a:pt x="765" y="153"/>
                                    </a:cubicBezTo>
                                    <a:cubicBezTo>
                                      <a:pt x="761" y="150"/>
                                      <a:pt x="744" y="174"/>
                                      <a:pt x="740" y="197"/>
                                    </a:cubicBezTo>
                                    <a:close/>
                                    <a:moveTo>
                                      <a:pt x="730" y="174"/>
                                    </a:moveTo>
                                    <a:cubicBezTo>
                                      <a:pt x="730" y="174"/>
                                      <a:pt x="745" y="131"/>
                                      <a:pt x="745" y="129"/>
                                    </a:cubicBezTo>
                                    <a:cubicBezTo>
                                      <a:pt x="744" y="127"/>
                                      <a:pt x="741" y="126"/>
                                      <a:pt x="740" y="127"/>
                                    </a:cubicBezTo>
                                    <a:cubicBezTo>
                                      <a:pt x="739" y="129"/>
                                      <a:pt x="730" y="174"/>
                                      <a:pt x="730" y="174"/>
                                    </a:cubicBezTo>
                                    <a:close/>
                                    <a:moveTo>
                                      <a:pt x="718" y="308"/>
                                    </a:moveTo>
                                    <a:cubicBezTo>
                                      <a:pt x="740" y="282"/>
                                      <a:pt x="758" y="285"/>
                                      <a:pt x="756" y="279"/>
                                    </a:cubicBezTo>
                                    <a:cubicBezTo>
                                      <a:pt x="755" y="273"/>
                                      <a:pt x="725" y="293"/>
                                      <a:pt x="718" y="308"/>
                                    </a:cubicBezTo>
                                    <a:close/>
                                    <a:moveTo>
                                      <a:pt x="708" y="251"/>
                                    </a:moveTo>
                                    <a:cubicBezTo>
                                      <a:pt x="715" y="220"/>
                                      <a:pt x="730" y="205"/>
                                      <a:pt x="725" y="203"/>
                                    </a:cubicBezTo>
                                    <a:cubicBezTo>
                                      <a:pt x="722" y="201"/>
                                      <a:pt x="708" y="227"/>
                                      <a:pt x="708" y="251"/>
                                    </a:cubicBezTo>
                                    <a:close/>
                                    <a:moveTo>
                                      <a:pt x="705" y="350"/>
                                    </a:moveTo>
                                    <a:cubicBezTo>
                                      <a:pt x="705" y="350"/>
                                      <a:pt x="721" y="343"/>
                                      <a:pt x="720" y="340"/>
                                    </a:cubicBezTo>
                                    <a:cubicBezTo>
                                      <a:pt x="720" y="340"/>
                                      <a:pt x="718" y="338"/>
                                      <a:pt x="718" y="337"/>
                                    </a:cubicBezTo>
                                    <a:cubicBezTo>
                                      <a:pt x="715" y="336"/>
                                      <a:pt x="705" y="350"/>
                                      <a:pt x="705" y="350"/>
                                    </a:cubicBezTo>
                                    <a:close/>
                                    <a:moveTo>
                                      <a:pt x="738" y="501"/>
                                    </a:moveTo>
                                    <a:cubicBezTo>
                                      <a:pt x="738" y="497"/>
                                      <a:pt x="718" y="472"/>
                                      <a:pt x="703" y="464"/>
                                    </a:cubicBezTo>
                                    <a:cubicBezTo>
                                      <a:pt x="717" y="475"/>
                                      <a:pt x="732" y="502"/>
                                      <a:pt x="736" y="503"/>
                                    </a:cubicBezTo>
                                    <a:cubicBezTo>
                                      <a:pt x="737" y="503"/>
                                      <a:pt x="738" y="502"/>
                                      <a:pt x="738" y="501"/>
                                    </a:cubicBezTo>
                                    <a:close/>
                                    <a:moveTo>
                                      <a:pt x="711" y="448"/>
                                    </a:moveTo>
                                    <a:cubicBezTo>
                                      <a:pt x="743" y="453"/>
                                      <a:pt x="734" y="480"/>
                                      <a:pt x="742" y="475"/>
                                    </a:cubicBezTo>
                                    <a:cubicBezTo>
                                      <a:pt x="747" y="470"/>
                                      <a:pt x="734" y="449"/>
                                      <a:pt x="711" y="448"/>
                                    </a:cubicBezTo>
                                    <a:close/>
                                    <a:moveTo>
                                      <a:pt x="760" y="394"/>
                                    </a:moveTo>
                                    <a:cubicBezTo>
                                      <a:pt x="762" y="391"/>
                                      <a:pt x="745" y="372"/>
                                      <a:pt x="728" y="395"/>
                                    </a:cubicBezTo>
                                    <a:cubicBezTo>
                                      <a:pt x="750" y="374"/>
                                      <a:pt x="755" y="397"/>
                                      <a:pt x="760" y="394"/>
                                    </a:cubicBezTo>
                                    <a:close/>
                                    <a:moveTo>
                                      <a:pt x="806" y="455"/>
                                    </a:moveTo>
                                    <a:cubicBezTo>
                                      <a:pt x="809" y="450"/>
                                      <a:pt x="780" y="427"/>
                                      <a:pt x="745" y="440"/>
                                    </a:cubicBezTo>
                                    <a:cubicBezTo>
                                      <a:pt x="785" y="432"/>
                                      <a:pt x="803" y="460"/>
                                      <a:pt x="806" y="455"/>
                                    </a:cubicBezTo>
                                    <a:close/>
                                    <a:moveTo>
                                      <a:pt x="769" y="468"/>
                                    </a:moveTo>
                                    <a:cubicBezTo>
                                      <a:pt x="794" y="477"/>
                                      <a:pt x="803" y="505"/>
                                      <a:pt x="808" y="503"/>
                                    </a:cubicBezTo>
                                    <a:cubicBezTo>
                                      <a:pt x="812" y="500"/>
                                      <a:pt x="795" y="475"/>
                                      <a:pt x="769" y="468"/>
                                    </a:cubicBezTo>
                                    <a:close/>
                                    <a:moveTo>
                                      <a:pt x="793" y="472"/>
                                    </a:moveTo>
                                    <a:cubicBezTo>
                                      <a:pt x="819" y="476"/>
                                      <a:pt x="833" y="501"/>
                                      <a:pt x="837" y="498"/>
                                    </a:cubicBezTo>
                                    <a:cubicBezTo>
                                      <a:pt x="841" y="494"/>
                                      <a:pt x="820" y="473"/>
                                      <a:pt x="793" y="472"/>
                                    </a:cubicBezTo>
                                    <a:close/>
                                    <a:moveTo>
                                      <a:pt x="893" y="417"/>
                                    </a:moveTo>
                                    <a:cubicBezTo>
                                      <a:pt x="893" y="410"/>
                                      <a:pt x="841" y="406"/>
                                      <a:pt x="823" y="415"/>
                                    </a:cubicBezTo>
                                    <a:cubicBezTo>
                                      <a:pt x="866" y="407"/>
                                      <a:pt x="892" y="423"/>
                                      <a:pt x="893" y="417"/>
                                    </a:cubicBezTo>
                                    <a:close/>
                                    <a:moveTo>
                                      <a:pt x="846" y="465"/>
                                    </a:moveTo>
                                    <a:cubicBezTo>
                                      <a:pt x="886" y="474"/>
                                      <a:pt x="902" y="498"/>
                                      <a:pt x="905" y="492"/>
                                    </a:cubicBezTo>
                                    <a:cubicBezTo>
                                      <a:pt x="908" y="486"/>
                                      <a:pt x="864" y="464"/>
                                      <a:pt x="846" y="465"/>
                                    </a:cubicBezTo>
                                    <a:close/>
                                    <a:moveTo>
                                      <a:pt x="370" y="373"/>
                                    </a:moveTo>
                                    <a:cubicBezTo>
                                      <a:pt x="296" y="300"/>
                                      <a:pt x="244" y="243"/>
                                      <a:pt x="209" y="202"/>
                                    </a:cubicBezTo>
                                    <a:cubicBezTo>
                                      <a:pt x="237" y="239"/>
                                      <a:pt x="278" y="287"/>
                                      <a:pt x="328" y="342"/>
                                    </a:cubicBezTo>
                                    <a:cubicBezTo>
                                      <a:pt x="325" y="344"/>
                                      <a:pt x="325" y="344"/>
                                      <a:pt x="325" y="344"/>
                                    </a:cubicBezTo>
                                    <a:cubicBezTo>
                                      <a:pt x="261" y="275"/>
                                      <a:pt x="213" y="215"/>
                                      <a:pt x="185" y="177"/>
                                    </a:cubicBezTo>
                                    <a:cubicBezTo>
                                      <a:pt x="183" y="179"/>
                                      <a:pt x="183" y="179"/>
                                      <a:pt x="183" y="179"/>
                                    </a:cubicBezTo>
                                    <a:cubicBezTo>
                                      <a:pt x="179" y="174"/>
                                      <a:pt x="176" y="170"/>
                                      <a:pt x="173" y="166"/>
                                    </a:cubicBezTo>
                                    <a:cubicBezTo>
                                      <a:pt x="189" y="194"/>
                                      <a:pt x="214" y="239"/>
                                      <a:pt x="251" y="292"/>
                                    </a:cubicBezTo>
                                    <a:cubicBezTo>
                                      <a:pt x="252" y="294"/>
                                      <a:pt x="254" y="297"/>
                                      <a:pt x="256" y="299"/>
                                    </a:cubicBezTo>
                                    <a:cubicBezTo>
                                      <a:pt x="256" y="299"/>
                                      <a:pt x="256" y="300"/>
                                      <a:pt x="256" y="300"/>
                                    </a:cubicBezTo>
                                    <a:cubicBezTo>
                                      <a:pt x="262" y="309"/>
                                      <a:pt x="269" y="318"/>
                                      <a:pt x="276" y="328"/>
                                    </a:cubicBezTo>
                                    <a:cubicBezTo>
                                      <a:pt x="288" y="344"/>
                                      <a:pt x="300" y="361"/>
                                      <a:pt x="313" y="378"/>
                                    </a:cubicBezTo>
                                    <a:cubicBezTo>
                                      <a:pt x="313" y="378"/>
                                      <a:pt x="313" y="378"/>
                                      <a:pt x="313" y="378"/>
                                    </a:cubicBezTo>
                                    <a:cubicBezTo>
                                      <a:pt x="327" y="396"/>
                                      <a:pt x="341" y="415"/>
                                      <a:pt x="357" y="436"/>
                                    </a:cubicBezTo>
                                    <a:cubicBezTo>
                                      <a:pt x="373" y="431"/>
                                      <a:pt x="399" y="426"/>
                                      <a:pt x="423" y="424"/>
                                    </a:cubicBezTo>
                                    <a:cubicBezTo>
                                      <a:pt x="407" y="409"/>
                                      <a:pt x="392" y="395"/>
                                      <a:pt x="378" y="381"/>
                                    </a:cubicBezTo>
                                    <a:cubicBezTo>
                                      <a:pt x="363" y="382"/>
                                      <a:pt x="353" y="383"/>
                                      <a:pt x="352" y="379"/>
                                    </a:cubicBezTo>
                                    <a:cubicBezTo>
                                      <a:pt x="352" y="376"/>
                                      <a:pt x="359" y="374"/>
                                      <a:pt x="370" y="373"/>
                                    </a:cubicBezTo>
                                    <a:close/>
                                    <a:moveTo>
                                      <a:pt x="218" y="129"/>
                                    </a:moveTo>
                                    <a:cubicBezTo>
                                      <a:pt x="218" y="129"/>
                                      <a:pt x="218" y="129"/>
                                      <a:pt x="218" y="129"/>
                                    </a:cubicBezTo>
                                    <a:cubicBezTo>
                                      <a:pt x="226" y="129"/>
                                      <a:pt x="235" y="129"/>
                                      <a:pt x="245" y="129"/>
                                    </a:cubicBezTo>
                                    <a:cubicBezTo>
                                      <a:pt x="235" y="129"/>
                                      <a:pt x="227" y="129"/>
                                      <a:pt x="218" y="129"/>
                                    </a:cubicBezTo>
                                    <a:close/>
                                    <a:moveTo>
                                      <a:pt x="392" y="353"/>
                                    </a:moveTo>
                                    <a:cubicBezTo>
                                      <a:pt x="322" y="296"/>
                                      <a:pt x="271" y="250"/>
                                      <a:pt x="234" y="215"/>
                                    </a:cubicBezTo>
                                    <a:cubicBezTo>
                                      <a:pt x="233" y="217"/>
                                      <a:pt x="233" y="217"/>
                                      <a:pt x="233" y="217"/>
                                    </a:cubicBezTo>
                                    <a:cubicBezTo>
                                      <a:pt x="220" y="206"/>
                                      <a:pt x="208" y="194"/>
                                      <a:pt x="197" y="184"/>
                                    </a:cubicBezTo>
                                    <a:cubicBezTo>
                                      <a:pt x="232" y="224"/>
                                      <a:pt x="289" y="288"/>
                                      <a:pt x="375" y="372"/>
                                    </a:cubicBezTo>
                                    <a:cubicBezTo>
                                      <a:pt x="386" y="371"/>
                                      <a:pt x="400" y="371"/>
                                      <a:pt x="414" y="371"/>
                                    </a:cubicBezTo>
                                    <a:cubicBezTo>
                                      <a:pt x="409" y="367"/>
                                      <a:pt x="404" y="363"/>
                                      <a:pt x="399" y="359"/>
                                    </a:cubicBezTo>
                                    <a:cubicBezTo>
                                      <a:pt x="381" y="361"/>
                                      <a:pt x="367" y="362"/>
                                      <a:pt x="366" y="359"/>
                                    </a:cubicBezTo>
                                    <a:cubicBezTo>
                                      <a:pt x="366" y="356"/>
                                      <a:pt x="377" y="354"/>
                                      <a:pt x="392" y="353"/>
                                    </a:cubicBezTo>
                                    <a:close/>
                                    <a:moveTo>
                                      <a:pt x="398" y="306"/>
                                    </a:moveTo>
                                    <a:cubicBezTo>
                                      <a:pt x="280" y="232"/>
                                      <a:pt x="205" y="176"/>
                                      <a:pt x="172" y="150"/>
                                    </a:cubicBezTo>
                                    <a:cubicBezTo>
                                      <a:pt x="181" y="159"/>
                                      <a:pt x="193" y="172"/>
                                      <a:pt x="209" y="187"/>
                                    </a:cubicBezTo>
                                    <a:cubicBezTo>
                                      <a:pt x="242" y="217"/>
                                      <a:pt x="295" y="261"/>
                                      <a:pt x="377" y="323"/>
                                    </a:cubicBezTo>
                                    <a:cubicBezTo>
                                      <a:pt x="388" y="321"/>
                                      <a:pt x="407" y="322"/>
                                      <a:pt x="428" y="325"/>
                                    </a:cubicBezTo>
                                    <a:cubicBezTo>
                                      <a:pt x="424" y="322"/>
                                      <a:pt x="420" y="320"/>
                                      <a:pt x="416" y="317"/>
                                    </a:cubicBezTo>
                                    <a:cubicBezTo>
                                      <a:pt x="388" y="316"/>
                                      <a:pt x="367" y="318"/>
                                      <a:pt x="366" y="312"/>
                                    </a:cubicBezTo>
                                    <a:cubicBezTo>
                                      <a:pt x="365" y="307"/>
                                      <a:pt x="379" y="305"/>
                                      <a:pt x="398" y="306"/>
                                    </a:cubicBezTo>
                                    <a:close/>
                                    <a:moveTo>
                                      <a:pt x="51" y="0"/>
                                    </a:move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119" y="90"/>
                                      <a:pt x="119" y="90"/>
                                      <a:pt x="119" y="90"/>
                                    </a:cubicBez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160" y="178"/>
                                    </a:moveTo>
                                    <a:cubicBezTo>
                                      <a:pt x="167" y="234"/>
                                      <a:pt x="183" y="343"/>
                                      <a:pt x="218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15" y="350"/>
                                      <a:pt x="183" y="247"/>
                                      <a:pt x="167" y="189"/>
                                    </a:cubicBezTo>
                                    <a:cubicBezTo>
                                      <a:pt x="175" y="231"/>
                                      <a:pt x="190" y="291"/>
                                      <a:pt x="214" y="358"/>
                                    </a:cubicBezTo>
                                    <a:cubicBezTo>
                                      <a:pt x="210" y="359"/>
                                      <a:pt x="210" y="359"/>
                                      <a:pt x="210" y="359"/>
                                    </a:cubicBezTo>
                                    <a:cubicBezTo>
                                      <a:pt x="184" y="285"/>
                                      <a:pt x="169" y="219"/>
                                      <a:pt x="160" y="178"/>
                                    </a:cubicBezTo>
                                    <a:close/>
                                    <a:moveTo>
                                      <a:pt x="0" y="92"/>
                                    </a:moveTo>
                                    <a:cubicBezTo>
                                      <a:pt x="0" y="93"/>
                                      <a:pt x="0" y="93"/>
                                      <a:pt x="0" y="93"/>
                                    </a:cubicBezTo>
                                    <a:cubicBezTo>
                                      <a:pt x="19" y="98"/>
                                      <a:pt x="19" y="98"/>
                                      <a:pt x="19" y="98"/>
                                    </a:cubicBezTo>
                                    <a:lnTo>
                                      <a:pt x="0" y="92"/>
                                    </a:lnTo>
                                    <a:close/>
                                    <a:moveTo>
                                      <a:pt x="90" y="123"/>
                                    </a:move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0" y="110"/>
                                      <a:pt x="0" y="110"/>
                                      <a:pt x="0" y="110"/>
                                    </a:cubicBezTo>
                                    <a:lnTo>
                                      <a:pt x="90" y="123"/>
                                    </a:lnTo>
                                    <a:close/>
                                    <a:moveTo>
                                      <a:pt x="0" y="96"/>
                                    </a:moveTo>
                                    <a:cubicBezTo>
                                      <a:pt x="0" y="102"/>
                                      <a:pt x="0" y="102"/>
                                      <a:pt x="0" y="102"/>
                                    </a:cubicBezTo>
                                    <a:cubicBezTo>
                                      <a:pt x="90" y="119"/>
                                      <a:pt x="90" y="119"/>
                                      <a:pt x="90" y="119"/>
                                    </a:cubicBezTo>
                                    <a:lnTo>
                                      <a:pt x="0" y="96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cubicBezTo>
                                      <a:pt x="0" y="74"/>
                                      <a:pt x="0" y="74"/>
                                      <a:pt x="0" y="74"/>
                                    </a:cubicBezTo>
                                    <a:cubicBezTo>
                                      <a:pt x="103" y="112"/>
                                      <a:pt x="103" y="112"/>
                                      <a:pt x="103" y="112"/>
                                    </a:cubicBez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104" y="118"/>
                                    </a:moveTo>
                                    <a:cubicBezTo>
                                      <a:pt x="104" y="117"/>
                                      <a:pt x="104" y="117"/>
                                      <a:pt x="104" y="117"/>
                                    </a:cubicBezTo>
                                    <a:cubicBezTo>
                                      <a:pt x="105" y="117"/>
                                      <a:pt x="105" y="117"/>
                                      <a:pt x="105" y="117"/>
                                    </a:cubicBezTo>
                                    <a:cubicBezTo>
                                      <a:pt x="0" y="77"/>
                                      <a:pt x="0" y="77"/>
                                      <a:pt x="0" y="77"/>
                                    </a:cubicBezTo>
                                    <a:cubicBezTo>
                                      <a:pt x="0" y="88"/>
                                      <a:pt x="0" y="88"/>
                                      <a:pt x="0" y="88"/>
                                    </a:cubicBezTo>
                                    <a:lnTo>
                                      <a:pt x="104" y="118"/>
                                    </a:lnTo>
                                    <a:close/>
                                    <a:moveTo>
                                      <a:pt x="114" y="139"/>
                                    </a:moveTo>
                                    <a:cubicBezTo>
                                      <a:pt x="0" y="148"/>
                                      <a:pt x="0" y="148"/>
                                      <a:pt x="0" y="148"/>
                                    </a:cubicBezTo>
                                    <a:cubicBezTo>
                                      <a:pt x="0" y="158"/>
                                      <a:pt x="0" y="158"/>
                                      <a:pt x="0" y="158"/>
                                    </a:cubicBezTo>
                                    <a:lnTo>
                                      <a:pt x="114" y="139"/>
                                    </a:lnTo>
                                    <a:close/>
                                    <a:moveTo>
                                      <a:pt x="0" y="191"/>
                                    </a:moveTo>
                                    <a:cubicBezTo>
                                      <a:pt x="0" y="198"/>
                                      <a:pt x="0" y="198"/>
                                      <a:pt x="0" y="198"/>
                                    </a:cubicBezTo>
                                    <a:cubicBezTo>
                                      <a:pt x="100" y="155"/>
                                      <a:pt x="100" y="155"/>
                                      <a:pt x="100" y="155"/>
                                    </a:cubicBezTo>
                                    <a:lnTo>
                                      <a:pt x="0" y="191"/>
                                    </a:lnTo>
                                    <a:close/>
                                    <a:moveTo>
                                      <a:pt x="51" y="180"/>
                                    </a:moveTo>
                                    <a:cubicBezTo>
                                      <a:pt x="0" y="202"/>
                                      <a:pt x="0" y="202"/>
                                      <a:pt x="0" y="202"/>
                                    </a:cubicBezTo>
                                    <a:cubicBezTo>
                                      <a:pt x="0" y="207"/>
                                      <a:pt x="0" y="207"/>
                                      <a:pt x="0" y="207"/>
                                    </a:cubicBezTo>
                                    <a:cubicBezTo>
                                      <a:pt x="51" y="182"/>
                                      <a:pt x="51" y="182"/>
                                      <a:pt x="51" y="182"/>
                                    </a:cubicBezTo>
                                    <a:lnTo>
                                      <a:pt x="51" y="180"/>
                                    </a:lnTo>
                                    <a:close/>
                                    <a:moveTo>
                                      <a:pt x="15" y="0"/>
                                    </a:moveTo>
                                    <a:cubicBezTo>
                                      <a:pt x="13" y="0"/>
                                      <a:pt x="13" y="0"/>
                                      <a:pt x="13" y="0"/>
                                    </a:cubicBezTo>
                                    <a:cubicBezTo>
                                      <a:pt x="51" y="36"/>
                                      <a:pt x="51" y="36"/>
                                      <a:pt x="51" y="36"/>
                                    </a:cubicBezTo>
                                    <a:lnTo>
                                      <a:pt x="15" y="0"/>
                                    </a:lnTo>
                                    <a:close/>
                                    <a:moveTo>
                                      <a:pt x="122" y="99"/>
                                    </a:moveTo>
                                    <a:cubicBezTo>
                                      <a:pt x="37" y="0"/>
                                      <a:pt x="37" y="0"/>
                                      <a:pt x="37" y="0"/>
                                    </a:cubicBezTo>
                                    <a:cubicBezTo>
                                      <a:pt x="23" y="0"/>
                                      <a:pt x="23" y="0"/>
                                      <a:pt x="23" y="0"/>
                                    </a:cubicBezTo>
                                    <a:lnTo>
                                      <a:pt x="122" y="99"/>
                                    </a:lnTo>
                                    <a:close/>
                                    <a:moveTo>
                                      <a:pt x="0" y="127"/>
                                    </a:moveTo>
                                    <a:cubicBezTo>
                                      <a:pt x="0" y="140"/>
                                      <a:pt x="0" y="140"/>
                                      <a:pt x="0" y="140"/>
                                    </a:cubicBezTo>
                                    <a:cubicBezTo>
                                      <a:pt x="120" y="134"/>
                                      <a:pt x="120" y="134"/>
                                      <a:pt x="120" y="134"/>
                                    </a:cubicBezTo>
                                    <a:lnTo>
                                      <a:pt x="0" y="127"/>
                                    </a:lnTo>
                                    <a:close/>
                                    <a:moveTo>
                                      <a:pt x="0" y="114"/>
                                    </a:move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62" y="125"/>
                                      <a:pt x="62" y="125"/>
                                      <a:pt x="62" y="125"/>
                                    </a:cubicBezTo>
                                    <a:cubicBezTo>
                                      <a:pt x="41" y="123"/>
                                      <a:pt x="41" y="123"/>
                                      <a:pt x="41" y="123"/>
                                    </a:cubicBezTo>
                                    <a:cubicBezTo>
                                      <a:pt x="41" y="120"/>
                                      <a:pt x="41" y="120"/>
                                      <a:pt x="41" y="120"/>
                                    </a:cubicBezTo>
                                    <a:lnTo>
                                      <a:pt x="0" y="11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122" y="106"/>
                                      <a:pt x="122" y="106"/>
                                      <a:pt x="122" y="106"/>
                                    </a:cubicBez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0" y="110"/>
                                    </a:move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36"/>
                                      <a:pt x="0" y="36"/>
                                      <a:pt x="0" y="36"/>
                                    </a:cubicBezTo>
                                    <a:lnTo>
                                      <a:pt x="120" y="110"/>
                                    </a:lnTo>
                                    <a:close/>
                                    <a:moveTo>
                                      <a:pt x="0" y="15"/>
                                    </a:moveTo>
                                    <a:cubicBezTo>
                                      <a:pt x="0" y="16"/>
                                      <a:pt x="0" y="16"/>
                                      <a:pt x="0" y="16"/>
                                    </a:cubicBezTo>
                                    <a:cubicBezTo>
                                      <a:pt x="29" y="38"/>
                                      <a:pt x="29" y="38"/>
                                      <a:pt x="29" y="38"/>
                                    </a:cubicBezTo>
                                    <a:lnTo>
                                      <a:pt x="0" y="15"/>
                                    </a:lnTo>
                                    <a:close/>
                                    <a:moveTo>
                                      <a:pt x="0" y="43"/>
                                    </a:moveTo>
                                    <a:cubicBezTo>
                                      <a:pt x="0" y="45"/>
                                      <a:pt x="0" y="45"/>
                                      <a:pt x="0" y="45"/>
                                    </a:cubicBezTo>
                                    <a:cubicBezTo>
                                      <a:pt x="50" y="73"/>
                                      <a:pt x="50" y="73"/>
                                      <a:pt x="50" y="73"/>
                                    </a:cubicBezTo>
                                    <a:lnTo>
                                      <a:pt x="0" y="43"/>
                                    </a:lnTo>
                                    <a:close/>
                                    <a:moveTo>
                                      <a:pt x="72" y="94"/>
                                    </a:moveTo>
                                    <a:cubicBezTo>
                                      <a:pt x="6" y="62"/>
                                      <a:pt x="6" y="62"/>
                                      <a:pt x="6" y="62"/>
                                    </a:cubicBezTo>
                                    <a:cubicBezTo>
                                      <a:pt x="7" y="58"/>
                                      <a:pt x="7" y="58"/>
                                      <a:pt x="7" y="58"/>
                                    </a:cubicBezTo>
                                    <a:cubicBezTo>
                                      <a:pt x="89" y="99"/>
                                      <a:pt x="89" y="99"/>
                                      <a:pt x="89" y="99"/>
                                    </a:cubicBezTo>
                                    <a:cubicBezTo>
                                      <a:pt x="0" y="49"/>
                                      <a:pt x="0" y="49"/>
                                      <a:pt x="0" y="49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lnTo>
                                      <a:pt x="72" y="94"/>
                                    </a:lnTo>
                                    <a:close/>
                                  </a:path>
                                </a:pathLst>
                              </a:custGeom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" name="Rounded Rectangle 93"/>
                            <wps:cNvSpPr/>
                            <wps:spPr>
                              <a:xfrm>
                                <a:off x="276045" y="215661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4" name="Group 94"/>
                        <wpg:cNvGrpSpPr/>
                        <wpg:grpSpPr>
                          <a:xfrm>
                            <a:off x="19050" y="7372350"/>
                            <a:ext cx="6171565" cy="1600200"/>
                            <a:chOff x="0" y="0"/>
                            <a:chExt cx="6171565" cy="1600200"/>
                          </a:xfrm>
                          <a:grpFill/>
                        </wpg:grpSpPr>
                        <wpg:grpSp>
                          <wpg:cNvPr id="95" name="Group 95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676" cy="1600200"/>
                            </a:xfrm>
                            <a:grpFill/>
                          </wpg:grpSpPr>
                          <wps:wsp>
                            <wps:cNvPr id="96" name="Free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" name="Rounded Rectangle 97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8" name="Group 98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  <a:grpFill/>
                          </wpg:grpSpPr>
                          <wps:wsp>
                            <wps:cNvPr id="99" name="Free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" name="Rounded Rectangle 100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952E68" id="Group 4" o:spid="_x0000_s1026" alt="Place card backing graphics of fireworks and abstract design on solid color" style="position:absolute;margin-left:0;margin-top:0;width:487.45pt;height:706.3pt;z-index:-251657216;mso-position-horizontal:center;mso-position-horizontal-relative:page;mso-position-vertical:center;mso-position-vertical-relative:page;mso-width-relative:margin;mso-height-relative:margin" coordsize="61912,8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">
                <v:group id="Group 79" o:spid="_x0000_s1027" style="position:absolute;left:190;top:18764;width:29712;height:16002" coordsize="29711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5" o:spid="_x0000_s1028" style="position:absolute;width:29711;height:16002;visibility:visible;mso-wrap-style:square;v-text-anchor:top" coordsize="936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s5x8QA&#10;AADaAAAADwAAAGRycy9kb3ducmV2LnhtbESPQWvCQBSE74L/YXkFb7qppSKpmxAUiygUTC30+Jp9&#10;TYLZtzG7avrv3YLgcZiZb5hF2ptGXKhztWUFz5MIBHFhdc2lgsPnejwH4TyyxsYyKfgjB2kyHCww&#10;1vbKe7rkvhQBwi5GBZX3bSylKyoy6Ca2JQ7er+0M+iC7UuoOrwFuGjmNopk0WHNYqLClZUXFMT8b&#10;BcfdT5SVq/xrSdPTYfvOH9nLNyk1euqzNxCeev8I39sbreAV/q+EGy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rOcfEAAAA2gAAAA8AAAAAAAAAAAAAAAAAmAIAAGRycy9k&#10;b3ducmV2LnhtbFBLBQYAAAAABAAEAPUAAACJAwAAAAA=&#10;" path="m863,330c786,202,745,112,729,75v3,9,7,23,12,41c744,123,746,131,749,139v2,,4,1,5,2c757,144,757,148,754,151v13,34,32,79,60,138c816,289,819,290,821,292v3,3,3,7,,10c818,305,813,305,810,302v-3,-3,-2,-8,1,-11c811,291,811,291,811,291,792,250,777,216,766,188v14,40,34,90,59,152c828,339,831,339,833,342v3,3,3,7,,10c830,355,825,355,822,352v-3,-3,-2,-8,1,-11c823,341,823,341,823,341,789,260,766,198,750,153v-2,1,-5,,-6,-2c756,205,777,280,808,378v3,-1,5,,7,2c818,383,818,387,815,390v-3,3,-8,3,-10,c802,387,802,382,805,379v,,,,1,c768,265,747,181,735,127v6,36,16,85,30,142c767,268,769,269,771,271v3,3,3,8,,10c768,284,763,284,760,281v-3,-3,-3,-8,,-11c761,270,762,270,762,269,745,201,735,144,728,107v-1,,-3,,-4,-1c724,132,726,167,730,209v1,2,1,5,1,7c731,216,731,216,731,217v1,9,2,18,4,28c736,259,739,274,741,289v2,,3,1,5,2c748,294,748,299,745,301v-1,1,-1,1,-2,2c747,333,753,367,760,403v2,,5,1,6,3c769,409,769,413,766,416v-3,3,-8,3,-11,c753,413,753,408,756,405v,,1,,1,-1c750,367,745,334,740,303v-2,,-4,-1,-5,-2c732,298,732,293,735,291v1,-1,2,-2,3,-2c735,274,733,259,732,245v-2,-10,-3,-19,-4,-28c728,217,728,216,728,216v,-2,,-5,-1,-7c722,162,720,126,720,102v-1,-2,-1,-3,,-5c720,92,720,87,720,83v-3,22,-6,56,-7,101c715,185,717,185,718,187v3,3,3,7,,10c715,199,711,200,709,198v,31,,68,3,112c713,310,715,311,716,312v3,3,3,8,,11c713,325,708,325,705,322v-2,-3,-2,-8,1,-10c707,311,708,310,709,310v-3,-46,-4,-84,-3,-116c705,193,705,190,706,189v,-31,2,-56,3,-74c698,166,683,253,668,382v1,,2,1,3,2c674,387,674,390,672,393v,,,1,,1c673,399,649,481,643,504v16,,16,,16,c665,473,679,446,684,449v7,3,-9,20,-21,55c726,504,726,504,726,504v13,-40,48,-91,57,-82c792,431,755,445,730,504v54,,54,,54,c805,480,838,457,842,466v3,8,-22,9,-53,38c936,504,936,504,936,504v,-285,,-285,,-285c881,175,826,134,786,104v31,25,71,58,118,99c907,200,912,201,914,204v3,3,3,7,,10c911,217,906,217,903,214v-2,-3,-2,-6,-1,-9c848,159,803,121,771,96v-2,1,-6,2,-8,c900,239,900,239,900,239v3,-2,7,-2,9,1c912,243,912,248,909,251v-3,2,-8,2,-11,-1c896,248,896,244,898,241,775,112,775,112,775,112v,3,,6,-2,8c772,120,771,121,770,121v38,52,93,127,151,200c924,319,928,320,930,322v3,3,3,8,,11c927,336,922,335,919,332v-2,-2,-2,-6,,-9c860,250,804,174,767,122v-2,-1,-3,-1,-5,-3c760,117,760,115,760,112,751,99,744,88,737,79v15,26,43,72,85,132c825,210,828,211,830,213v3,3,3,8,,10c827,226,822,226,819,223v-3,-3,-2,-7,,-10c777,153,750,107,735,81v18,41,59,128,130,248c868,328,871,329,873,331v3,3,3,7,,10c870,344,865,344,862,341v-3,-3,-2,-8,1,-11c863,330,863,330,863,330xm707,328v2,-1,7,,8,2c716,334,692,402,692,402v,,14,-71,15,-74xm708,439v6,-37,33,-74,39,-70c754,373,727,392,708,439xm771,486v6,-41,65,-117,75,-106c856,391,804,406,771,486xm743,8v,,,,1,c742,10,741,13,740,15r3,-7xm730,2v,-2,,-2,,-2c730,,730,,730,r,2xm747,v1,,1,,1,c747,,747,1,747,1v,,,-1,,-1xm739,25c742,17,746,9,751,v2,,2,,2,l739,25xm770,38c798,28,836,14,882,v52,,52,,52,c934,1,933,2,933,3v-24,3,-48,7,-71,12c861,15,861,14,861,14v-3,-3,-8,-3,-11,c849,15,848,17,848,19v-9,1,-17,3,-25,5c803,29,785,34,770,38v,,,,,xm844,v28,,28,,28,c831,13,796,25,770,35v,-1,,-1,,-2c790,24,816,12,844,xm762,109v,,-1,-1,-1,-2c762,109,762,109,762,109v,,,,,xm746,25c763,1,763,1,763,1v1,,2,-1,3,-1c768,,768,,768,v-8,9,-16,18,-22,25xm765,108c742,78,742,78,742,78v28,29,28,29,28,29c768,107,766,107,765,108xm752,71v13,7,30,16,52,27c804,100,804,101,805,102v3,3,6,3,9,2c846,121,887,144,936,172v,43,,43,,43c875,167,815,122,774,91v,,,-1,,-2c806,109,851,138,905,174v-1,3,,6,2,8c909,185,914,185,917,182v3,-3,3,-7,,-10c915,169,910,169,907,171v,,,1,,1c837,125,783,90,752,71xm737,68v6,5,14,11,23,19c759,89,760,91,761,93l737,68xm757,79v-1,-1,-2,-2,-3,-3c757,78,761,80,765,83v-1,,-1,,-2,c761,82,759,80,757,79xm936,16v-18,3,-36,6,-53,8c875,25,866,25,858,26v1,,1,-1,2,-2c862,23,863,21,862,18,885,13,910,9,934,6v,,1,1,1,2c935,8,936,8,936,8r,8xm770,77v,,,1,1,1c777,81,783,84,790,88,783,84,776,81,770,77xm883,124v53,22,53,22,53,22c936,148,936,148,936,148v-19,-8,-36,-16,-53,-24xm753,66v183,54,183,54,183,54c936,143,936,143,936,143,817,93,817,93,817,93v,,,-1,-1,-1c814,90,811,89,809,90,767,73,767,73,767,73v-5,-3,-9,-5,-14,-7xm818,98v32,14,71,32,118,53c936,169,936,169,936,169,888,141,848,119,816,102v1,-1,2,-2,2,-4xm805,93v-1,-1,-1,-1,-1,-1c804,92,805,92,805,93v,,,,,xm772,v12,,12,,12,c764,17,746,32,735,42,743,32,756,18,772,xm52,54c33,69,15,82,,95,,92,,92,,92,15,80,32,67,52,54xm,55c13,37,28,19,43,,63,,63,,63,,39,24,18,46,,67l,55xm14,67c9,71,4,75,,80,,72,,72,,72,19,51,42,26,68,,92,,92,,92,,64,22,38,45,14,67xm11,34c19,23,29,11,38,v,,,,,c29,11,20,23,11,34xm99,v23,,23,,23,c109,9,97,19,84,28,50,49,22,69,,86v,,,,,c5,80,11,75,17,69,27,61,37,52,49,43,48,42,48,42,48,42,64,28,81,14,99,xm111,13c117,9,123,4,129,v8,,8,,8,c128,4,119,9,111,13xm16,161v-6,,-11,,-16,c,161,,161,,161v5,,10,,16,xm642,504v4,-20,18,-89,22,-108c663,396,661,395,660,394v-2,-3,-2,-7,1,-10c662,383,663,382,665,382,681,241,698,150,709,101v-9,32,-21,79,-31,135c679,236,680,237,681,237v3,3,3,8,,11c678,251,673,250,670,247v-2,-3,-2,-7,1,-10c672,236,674,235,676,235,686,174,700,122,710,90v-18,43,-49,128,-86,258c625,348,625,349,626,349v3,3,2,8,-1,11c622,363,618,362,615,359v-3,-3,-3,-7,,-10c617,348,619,347,621,347,659,214,691,129,708,86v-1,,-1,,-1,-1c688,119,656,182,617,284v,,1,,1,1c621,288,621,293,618,295v-3,3,-8,3,-11,c604,292,605,287,608,284v1,-1,4,-2,6,-1c637,224,658,177,674,142v-24,46,-55,109,-86,185c588,327,589,328,590,328v2,3,2,8,-1,11c586,342,582,341,579,338v-3,-3,-3,-7,,-10c581,327,583,326,585,326,626,226,666,150,692,104,662,150,615,224,564,314v,30,,67,,67c564,381,561,351,559,323v-3,6,-7,12,-10,17c549,341,550,341,550,341v3,3,2,8,-1,11c547,354,544,354,541,353v4,20,6,42,4,51c542,361,516,312,526,309v5,-1,9,14,13,32c539,341,539,341,539,341v2,-2,5,-3,8,-2c551,332,554,325,558,318v-1,-22,-3,-43,-3,-44c556,271,562,271,563,274v1,2,1,16,1,34c624,204,678,120,704,80v,-1,,-1,,-2c684,103,648,151,598,233v,1,1,1,1,1c602,237,602,242,599,245v-3,3,-8,2,-11,-1c585,241,586,237,588,234v2,-2,5,-2,7,-2c636,165,668,120,689,93v-8,9,-18,20,-29,32c660,127,659,128,658,130v-1,1,-3,1,-4,2c629,159,600,194,568,233v1,2,,5,-2,7c564,242,562,242,560,242v-20,26,-41,53,-63,81c498,323,498,324,498,324v2,2,2,6,1,8c507,356,515,388,512,398v-2,-22,-13,-45,-21,-62c490,336,488,335,487,334v-2,-3,-3,-6,-1,-9c481,314,479,307,482,305v4,,8,6,13,17c495,322,495,322,495,322v21,-29,42,-56,62,-81c557,241,556,240,556,240v-3,-3,-3,-8,,-11c558,227,562,227,565,228v34,-42,61,-74,83,-98c648,130,647,130,647,129v-3,-3,-2,-7,1,-10c650,117,654,116,656,118,677,95,694,78,706,67v-6,4,-14,10,-24,18c682,87,682,89,680,91v-2,2,-5,2,-8,2c642,117,597,158,532,224v2,3,1,7,-1,10c528,236,523,236,520,233v-3,-3,-3,-7,,-10c523,220,527,220,529,222,594,156,639,115,670,91v,,-1,,-1,c668,90,668,88,667,87v-27,16,-62,38,-105,68c562,156,562,156,561,157v-1,1,-3,2,-4,2c524,182,488,210,449,242v1,3,,6,-2,8c444,253,439,253,437,250v-3,-3,-3,-8,,-10c440,237,444,237,447,239v38,-31,74,-58,106,-81c552,158,551,157,550,156v-2,-3,-2,-7,1,-10c554,144,558,143,560,146v39,-28,70,-47,95,-61c605,107,531,141,443,187v1,2,,5,-2,7c438,197,433,197,430,194v-2,-3,-2,-8,1,-11c434,180,438,181,441,184v,,,,1,c527,140,599,106,649,85v-1,-1,-2,-1,-3,-2c646,83,645,82,645,82,598,97,537,118,485,137v,2,-1,5,-3,7c480,146,475,146,472,143v-2,-2,-2,-5,-1,-8c434,147,434,147,434,147v,2,-1,4,-3,6c428,156,424,155,421,152v-3,-3,-3,-7,,-10c424,139,429,139,432,142v,1,,1,1,2c644,78,644,78,644,78v,-1,,-3,1,-4c397,128,397,128,397,128v,2,-1,4,-3,5c391,136,387,136,384,133v-3,-3,-3,-8,,-11c387,119,392,120,395,123v,,1,1,1,2c676,64,676,64,676,64,508,89,508,89,508,89v,2,-1,4,-2,5c503,97,498,97,495,94v-3,-3,-2,-8,,-10c498,81,503,81,506,84v1,1,1,2,1,2c661,63,661,63,661,63v,,,,,c660,62,660,62,659,61,536,69,536,69,536,69v,,,,-1,c533,72,528,72,525,69,373,79,373,79,373,79v,1,-1,3,-2,4c368,86,363,86,360,83v-3,-3,-2,-8,1,-11c364,70,368,70,371,73v1,1,1,2,2,3c475,69,475,69,475,69v,,,,,c472,66,472,62,475,59v3,-3,8,-3,11,c487,60,487,61,487,62v37,-2,37,-2,37,-2c524,60,525,59,525,58v3,-2,8,-2,11,1c536,59,536,60,537,60,659,56,659,56,659,56v,,,-1,1,-2c634,53,634,53,634,53v-1,1,-1,1,-1,1c630,57,625,57,622,54v,-1,,-1,,-1c414,44,414,44,414,44v-1,2,-2,3,-3,4c408,51,404,51,401,48v-3,-3,-3,-8,,-11c404,34,409,35,412,38v1,1,1,2,2,3c621,50,621,50,621,50v-1,-1,,-1,,-2c467,34,467,34,467,34v,1,-1,2,-2,3c462,40,458,40,455,37v-3,-3,-3,-8,,-11c458,24,463,24,466,27v1,1,2,3,2,4c622,45,622,45,622,45v,-1,,-1,1,-2c623,43,624,42,625,42,473,19,473,19,473,19v-1,1,-1,2,-2,3c468,25,463,25,460,22v-2,-3,-2,-8,1,-11c461,11,461,11,462,10,424,4,424,4,424,4v,1,-1,2,-1,3c420,9,415,9,412,6,410,4,410,2,410,,145,,145,,145,,124,10,105,21,86,32,54,57,25,80,,100v,4,,4,,4c48,75,119,39,221,v2,4,2,4,2,4c119,43,48,80,,109v,15,,15,,15c83,87,214,32,334,2v1,4,1,4,1,4c214,36,82,91,,129v,10,,10,,10c160,90,160,90,160,90v1,4,1,4,1,4c,143,,143,,143v,3,,3,,3c324,77,324,77,324,77v1,4,1,4,1,4c,150,,150,,150v,6,,6,,6c256,130,256,130,256,130v1,4,1,4,1,4c147,145,147,145,147,145v51,-4,111,-8,178,-12c325,137,325,137,325,137,200,145,102,152,34,157v4,1,8,1,12,1c46,161,46,161,46,161v74,,181,1,322,8c368,173,368,173,368,173,194,165,72,164,,165v,3,,3,,3c51,172,124,177,213,187v,3,,3,,3c124,181,51,176,,172v,3,,3,,3c92,188,246,212,383,241v,4,,4,,4c256,218,115,196,21,182v53,10,125,25,209,43c229,229,229,229,229,229,134,208,54,192,,182v,9,,9,,9c247,271,247,271,247,271v-1,4,-1,4,-1,4c,195,,195,,195v,6,,6,,6c7,204,7,204,7,204v-2,3,-2,3,-2,3c,205,,205,,205v,,,,,c77,243,200,302,323,354v-1,3,-1,3,-1,3c199,306,77,248,,210v,5,,5,,5c35,235,81,260,139,289v-1,4,-1,4,-1,4c81,264,35,239,,219v,8,,8,,8c57,269,144,329,263,399v-2,3,-2,3,-2,3c144,333,57,274,,232v,13,,13,,13c39,279,95,325,178,386v-3,3,-3,3,-3,3c125,352,83,320,50,293v44,39,101,87,173,145c220,441,220,441,220,441,122,362,51,300,4,256v-2,1,-2,1,-2,1c1,256,1,255,,254v,8,,8,,8c49,318,123,396,227,494v-3,3,-3,3,-3,3c122,401,49,323,,268v,3,,3,,3c28,306,64,348,107,394v-3,3,-3,3,-3,3c63,352,28,311,,277v,28,,28,,28c7,316,14,328,22,339v2,3,4,6,6,8c28,348,28,348,28,348v7,10,14,20,22,31c63,396,76,415,91,433v-1,1,-1,1,-1,1c107,456,125,479,145,504v52,,52,,52,c196,502,195,501,196,499v3,-4,14,-1,29,5c245,504,245,504,245,504v-1,-2,-2,-3,-1,-5c247,495,259,498,273,504v64,,64,,64,c294,465,237,441,246,429v10,-9,68,38,100,75c404,504,404,504,404,504,378,476,345,458,351,451v7,-5,40,27,58,53c591,504,591,504,591,504v,-7,,-12,,-13c592,489,598,489,599,492v,1,,5,,12l642,504xm650,312v2,-3,7,-2,8,2c659,319,634,431,634,431v,,15,-115,16,-119xm294,359v9,-8,82,76,88,100c375,438,285,368,294,359xm381,391v10,-6,55,68,54,87c420,435,372,398,381,391xm381,344v13,-8,69,100,69,128c430,409,370,354,381,344xm464,443c449,379,393,320,405,311v14,-7,62,105,59,132xm511,433v-6,-43,-43,-86,-34,-91c488,339,515,415,511,433xm543,492v-1,-32,-20,-68,-13,-71c538,420,545,477,543,492xm583,451v,,-4,-103,-4,-107c580,342,586,342,587,345v2,5,-4,106,-4,106xm599,477v,,2,-116,2,-121c602,353,608,354,609,357v2,6,-10,120,-10,120xm,20c4,14,8,7,12,,33,,33,,33,,21,14,10,29,,42l,20xm837,v-2,,-3,1,-4,2c834,1,835,,837,xm768,17c775,12,782,6,789,v4,,4,,4,c793,,793,,793,v-9,6,-17,12,-25,17xm752,34c764,25,778,15,794,5v1,,1,1,1,1c795,6,795,6,795,6,779,17,764,26,752,34xm756,35v-1,1,-2,1,-2,2c754,36,755,36,756,35v,,,,,xm748,49c770,42,806,34,852,29,808,37,771,44,748,49xm,c7,,7,,7,,5,4,2,8,,13l,xm28,504c18,476,8,451,,427,,366,,366,,366v18,33,39,70,66,113c69,477,69,477,69,477,41,431,18,392,,358,,313,,313,,313v6,9,12,18,19,28c21,344,23,347,25,350v,,,,,c32,360,39,370,47,381v26,36,56,77,93,123l28,504xm936,27v,22,,22,,22c867,42,816,43,782,45,809,40,845,34,884,27v16,,33,-1,52,xm765,29c775,23,786,16,799,8v2,,4,,6,-2c806,5,807,4,807,2v2,-1,3,-1,5,-2c829,,829,,829,,805,11,784,21,766,30v,,-1,-1,-1,-1xm854,26v-20,2,-39,5,-54,7c808,31,816,29,824,27v8,-1,16,-3,24,-5c849,23,849,23,850,24v1,1,2,2,4,2xm736,8v-1,4,-1,4,-1,4c736,8,736,8,736,8v,,,,,xm742,143v-3,-13,-6,-24,-8,-34c737,119,740,129,744,140v,,,,,1c743,141,742,142,742,143xm722,v1,,1,,1,c723,14,723,14,723,14l722,xm724,92v,1,,1,,1c723,91,723,89,723,87v1,2,1,3,1,5xm715,v2,,2,,2,c719,21,719,21,719,21l715,xm713,18c707,,707,,707,v2,,2,,2,l713,18xm714,9c712,,712,,712,v,,,,,l714,9xm685,v,,,,,c688,5,688,5,688,5l685,xm711,185v-1,,-2,,-2,c710,137,713,105,716,86v,,,,1,-1c714,107,711,141,711,185xm697,42c609,,609,,609,v19,,19,,19,c638,5,638,5,638,5v,1,1,2,1,2c641,9,643,10,645,10r52,32xm707,25c692,,692,,692,v3,,3,,3,l707,25xm906,24v10,-2,20,-3,30,-5c936,24,936,24,936,24v-10,,-20,,-30,xm691,18c676,,676,,676,v2,,2,,2,c692,18,692,18,692,18v,,,,-1,xm483,133v-1,,-1,-1,-2,-1c552,110,552,110,552,110v-23,8,-47,16,-68,24c483,134,483,134,483,133xm741,58v34,1,112,6,195,18c936,117,936,117,936,117,756,64,756,64,756,64,904,94,904,94,904,94v,2,,4,2,5c909,102,913,102,916,100v3,-3,3,-8,1,-11c914,86,909,86,906,89v-1,,-1,1,-2,2l741,58xm687,68v-8,4,-18,8,-29,13c659,79,659,78,659,77v10,-3,20,-6,28,-9xm24,504c,504,,504,,504,,438,,438,,438v7,21,15,43,24,66xm936,52v,21,,21,,21c847,60,764,56,735,54v3,,8,-1,13,-2c778,47,839,42,936,52xm681,19c657,,657,,657,v3,,3,,3,l681,19xm667,v5,,5,,5,c688,18,688,18,688,18v-1,,-1,,-1,1l667,xm538,66v,-1,,-1,,-1c576,63,576,63,576,63r-38,3xm488,65v35,-2,35,-2,35,-2c523,64,523,66,523,66v-37,3,-37,3,-37,3c487,68,488,66,488,65xm664,41c470,,470,,470,v39,,39,,39,l664,41xm473,16v,-1,-1,-3,-1,-4c611,37,611,37,611,37l473,16xm650,7v9,6,9,6,9,6c650,8,650,8,650,8v,-1,,-1,,-1xm652,2v,-1,,-2,-1,-2c652,,652,,652,v28,22,28,22,28,22l652,2xm673,55v10,,10,,10,c673,56,673,56,673,56v,-1,,-1,,-1xm563,v27,,27,,27,c590,1,591,3,592,4v3,3,7,4,10,1c602,5,602,4,603,4v73,33,73,33,73,33c676,37,675,37,675,38l563,xm642,40c425,1,425,1,425,1v,-1,,-1,,-1c456,,456,,456,l642,40xm709,73v,,-1,,-1,c709,73,709,73,709,73v,,,,,xm694,69v-5,3,-11,6,-18,9c676,78,675,78,674,78v7,-3,14,-6,19,-9c693,69,693,69,694,69xm680,80v,,,,,c681,79,682,78,684,78v-2,,-3,1,-4,2xm689,59v-17,3,-17,3,-17,3c673,61,673,61,673,60r16,-1xm710,22c700,,700,,700,v2,,2,,2,l710,22xm673,41c521,,521,,521,v32,,32,,32,c673,40,673,40,673,40v,,,,,1xm633,44v,,,,,-1c674,50,674,50,674,50,635,46,635,46,635,46v,-1,-1,-2,-2,-2xm691,43v-4,-1,-4,-1,-4,-1c687,42,687,41,687,41r4,2xm562,148c607,116,643,95,669,81v-1,1,-1,1,-1,2c641,99,605,121,563,151v,-1,,-2,-1,-3xm658,74v-1,,-1,-1,-1,-1c656,72,656,72,655,72v28,-6,28,-6,28,-6c677,67,671,69,665,72r-7,2xm638,v-1,,-1,,-1,c638,,638,,638,v,,,,,xe" fillcolor="#cfcfcf [3029]" stroked="f">
                    <v:fill color2="#c9c9c9 [3173]" rotate="t" colors="0 #d3d3d3;.5 #ccc;1 #b5b5b5" focus="100%" type="gradient">
                      <o:fill v:ext="view" type="gradientUnscaled"/>
                    </v:fill>
                    <v:shadow on="t" color="black" opacity="41287f" offset="0,1.5pt"/>
                    <v:path arrowok="t" o:connecttype="custom" o:connectlocs="2618815,1079500;2333126,403225;2368044,923925;2310906,688975;2241071,990600;2485494,1339850;2422007,304800;2434705,387350;2739440,1047750;2348998,47625;2444228,120650;2444228,104775;2428356,342900;2879110,546100;2729917,76200;2390264,209550;2552155,292100;0,212725;266643,88900;50789,511175;1980777,1104900;2139493,450850;1717308,1120775;1901419,777875;1625253,1263650;2082355,374650;1780794,498475;1364958,615950;1336389,450850;1571289,298450;1177673,231775;2009346,171450;1444316,82550;1301472,0;511066,298450;146019,511175;0,577850;441231,917575;6349,815975;158716,1203325;1114187,1431925;1209417,1241425;1723657,1562100;2656907,0;2393438,117475;219028,1514475;2428356,92075;2336301,25400;2298209,295275;2266466,28575;2028391,22225;2196631,57150;2910853,282575;2333126,171450;1828409,200025;1501454,50800;1787143,0;2247420,231775;2136318,190500;2015694,146050;2168062,209550" o:connectangles="0,0,0,0,0,0,0,0,0,0,0,0,0,0,0,0,0,0,0,0,0,0,0,0,0,0,0,0,0,0,0,0,0,0,0,0,0,0,0,0,0,0,0,0,0,0,0,0,0,0,0,0,0,0,0,0,0,0,0,0,0"/>
                    <o:lock v:ext="edit" verticies="t"/>
                  </v:shape>
                  <v:roundrect id="Rounded Rectangle 7" o:spid="_x0000_s1029" style="position:absolute;left:2760;top:2070;width:24187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PvMQA&#10;AADaAAAADwAAAGRycy9kb3ducmV2LnhtbESPQWvCQBSE74L/YXmCN92oUCV1FQkKKpWitsXjI/tM&#10;QrJvQ3bVtL++Wyh4HGbmG2a+bE0l7tS4wrKC0TACQZxaXXCm4OO8GcxAOI+ssbJMCr7JwXLR7cwx&#10;1vbBR7qffCYChF2MCnLv61hKl+Zk0A1tTRy8q20M+iCbTOoGHwFuKjmOohdpsOCwkGNNSU5peboZ&#10;Be/J/jxLJvrtEH3uzeUrKcvdz1qpfq9dvYLw1Ppn+L+91Qqm8Hcl3A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yT7zEAAAA2gAAAA8AAAAAAAAAAAAAAAAAmAIAAGRycy9k&#10;b3ducmV2LnhtbFBLBQYAAAAABAAEAPUAAACJAwAAAAA=&#10;" fillcolor="#cfcfcf [3029]" stroked="f">
                    <v:fill color2="#c9c9c9 [3173]" rotate="t" colors="0 #d3d3d3;.5 #ccc;1 #b5b5b5" focus="100%" type="gradient">
                      <o:fill v:ext="view" type="gradientUnscaled"/>
                    </v:fill>
                    <v:shadow on="t" color="black" opacity="41287f" offset="0,1.5pt"/>
                  </v:roundrect>
                </v:group>
                <v:group id="Group 80" o:spid="_x0000_s1030" style="position:absolute;left:32194;top:18764;width:29712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9" o:spid="_x0000_s1031" style="position:absolute;width:29716;height:16002;visibility:visible;mso-wrap-style:square;v-text-anchor:top" coordsize="936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n2cQA&#10;AADbAAAADwAAAGRycy9kb3ducmV2LnhtbESPS2vDMAzH74N9B6PBbquzwvpI64SxMbpLD0sf0JuI&#10;1SQ0lkPsNdm3rw6F3ST0f/y0zkfXqiv1ofFs4HWSgCIuvW24MrDffb0sQIWIbLH1TAb+KECePT6s&#10;MbV+4B+6FrFSEsIhRQN1jF2qdShrchgmviOW29n3DqOsfaVtj4OEu1ZPk2SmHTYsDTV29FFTeSl+&#10;nZTMP5u5fuPjaRl2p60fDtPNpjXm+Wl8X4GKNMZ/8d39bQVf6OUXGU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CJ9nEAAAA2wAAAA8AAAAAAAAAAAAAAAAAmAIAAGRycy9k&#10;b3ducmV2LnhtbFBLBQYAAAAABAAEAPUAAACJAwAAAAA=&#10;" path="m150,81c140,,140,,140,v7,,7,,7,c148,32,149,59,150,81xm157,v-7,,-7,,-7,c152,37,153,69,154,91l157,xm117,v10,35,10,35,10,35c118,,118,,118,r-1,xm113,v-4,,-4,,-4,c133,66,133,66,133,66l113,xm156,166v-1,-1,-1,-3,-1,-4c154,205,156,297,174,445v-4,,-4,,-4,c160,365,155,302,153,254v1,63,4,149,15,250c215,504,215,504,215,504,176,330,161,217,156,166xm150,203v-6,66,-13,175,-16,301c164,504,164,504,164,504,150,372,149,267,150,203xm159,44v2,1,2,1,2,1c163,31,165,16,167,v-6,,-6,,-6,l159,44xm183,c172,,172,,172,,162,88,162,88,162,88,167,65,174,36,183,xm121,156c,232,,232,,232v,16,,16,,16l121,156xm97,196v-1,1,-2,2,-3,3c94,199,94,199,94,199,66,228,33,264,,300v,31,,31,,31c53,257,98,200,124,167v-8,8,-17,18,-27,29xm59,163c,180,,180,,180v,3,,3,,3l59,163xm85,152c,172,,172,,172v,5,,5,,5l85,152xm,162v,6,,6,,6c99,145,99,145,99,145l,162xm,228v,,,,,c4,226,4,226,4,226l,228xm,211v,11,,11,,11c113,156,113,156,113,156l,211xm103,184v5,-6,10,-12,15,-17c,269,,269,,269v,20,,20,,20l103,184xm,252v,12,,12,,12c110,169,110,169,110,169l,252xm4,289c,294,,294,,294v,1,,1,,1c1,293,3,291,4,289xm203,30v3,2,3,2,3,2c193,55,182,76,174,94,187,70,205,36,226,v-7,,-7,,-7,c213,10,208,21,203,30xm187,91c207,68,235,36,270,,255,,255,,255,,228,35,204,67,186,91r1,xm87,417v-2,-1,-2,-1,-2,-1c99,342,110,287,120,246v-2,,-2,,-2,c127,206,137,175,144,155,127,188,93,265,46,431v-4,-1,-4,-1,-4,-1c77,310,103,237,122,193v-2,-1,-2,-1,-2,-1c122,188,124,183,126,179,97,225,50,306,,420v,84,,84,,84c72,504,72,504,72,504v5,-30,10,-59,15,-87xm246,c231,,231,,231,,209,37,190,71,177,96,193,72,216,38,246,xm293,c275,,275,,275,,241,35,213,66,193,90,207,76,224,60,244,43,259,29,275,14,293,xm274,20v1,1,1,1,1,1c265,29,255,38,246,45v-8,7,-15,14,-22,20c246,48,274,28,307,8v4,-3,8,-6,11,-8c298,,298,,298,v-8,7,-16,13,-24,20xm329,v-7,3,-13,7,-20,11c272,40,238,67,211,89,248,65,305,34,388,l329,xm187,c173,51,165,90,160,112,169,89,185,48,203,l187,xm278,31c231,62,197,92,177,112,199,94,235,64,278,31xm251,v,,,,,c247,4,244,9,240,13,244,9,247,4,251,xm920,v,,,,,c915,,915,,915,v4,1,4,1,4,1c919,1,919,,920,xm918,3c910,,910,,910,v-4,,-4,,-4,c910,1,914,3,918,5v,,,-1,,-2xm925,8v4,2,7,4,11,5c936,,936,,936,v-9,,-9,,-9,c927,,927,,927,v2,2,2,6,,8c927,8,926,8,925,8xm901,c881,,881,,881,v16,9,35,20,55,32c936,16,936,16,936,16,924,10,912,5,901,xm746,v-1,,-1,,-1,c744,7,744,16,744,26v,-1,1,-1,1,-1c745,16,746,8,746,xm397,c277,48,211,91,179,115v-5,4,-9,8,-12,11c208,105,344,40,479,l397,xm642,v-2,,-2,,-2,c640,,640,1,640,1v1,,2,-1,2,-1xm215,v-8,,-8,,-8,c198,24,189,47,181,67,190,47,202,24,215,xm131,164v,,,1,,1c109,194,75,246,33,332v-3,-2,-3,-2,-3,-2c57,275,81,234,100,204,74,237,39,283,,338v,73,,73,,73c54,290,104,206,131,164xm,187v25,-9,25,-9,25,-9c,187,,187,,187xm76,504v55,,55,,55,c134,345,145,214,150,160v-8,36,-20,112,-26,243c120,403,120,403,120,403v5,-100,13,-168,20,-211c124,258,97,372,76,504xm433,434v-2,-3,-5,-5,-7,-7c402,431,378,438,362,442v2,2,3,4,5,6c378,442,409,435,433,434xm133,c122,,122,,122,v21,80,21,80,21,80c140,67,140,67,140,67v3,-1,3,-1,3,-1l133,xm372,324c334,295,302,271,276,249v26,23,56,50,92,80c368,328,368,328,368,328v,-2,1,-3,4,-4xm94,34c74,,74,,74,,73,,73,,73,l94,34xm131,100c68,,68,,68,,55,,55,,55,r76,100xm111,24v20,49,20,49,20,49c106,,106,,106,,98,,98,,98,v11,25,11,25,11,25l111,24xm130,89c113,54,113,54,113,54v3,-1,3,-1,3,-1c125,71,125,71,125,71,95,,95,,95,,78,,78,,78,r52,89xm860,v8,5,16,10,25,16c885,16,885,16,885,16v2,-2,5,-2,7,c894,18,894,21,892,23v-2,2,-5,2,-7,c883,22,883,20,884,18,874,11,865,5,856,,845,,845,,845,v28,21,60,46,91,72c936,34,936,34,936,34,914,21,894,10,876,l860,xm425,152v-1,4,-1,4,-1,4c324,145,245,140,200,137v1,1,3,1,5,1c272,148,397,166,519,189,501,172,476,150,480,147v4,-4,30,23,45,44c535,193,545,194,555,196,543,181,531,169,535,166v4,-2,16,15,25,31c563,198,567,199,571,200,556,170,532,146,534,138,361,131,249,132,195,134v45,2,125,7,230,18xm500,294c482,282,454,272,431,264v23,10,46,20,69,30xm936,484v,20,,20,,20c876,504,876,504,876,504v-14,-9,-28,-17,-34,-20c852,489,863,496,873,504v-110,,-110,,-110,c762,503,761,503,760,502v1,1,2,1,2,2c719,504,719,504,719,504v-5,-9,-12,-17,-18,-22c706,487,711,496,715,504v-52,,-52,,-52,c661,489,659,471,659,471v,,,18,,33c649,504,649,504,649,504v,-2,-1,-3,-1,-3c648,501,648,502,648,504v-50,,-50,,-50,c600,497,602,490,606,486v-3,3,-8,10,-12,18c512,504,512,504,512,504v3,-2,6,-3,10,-3c519,500,514,501,510,504v-38,,-38,,-38,c482,496,493,489,503,487v-8,,-24,7,-39,17c430,504,430,504,430,504v10,-6,21,-10,31,-10c453,493,437,497,421,504v-32,,-32,,-32,c407,491,430,478,449,480v-15,-7,-51,9,-74,24c281,504,281,504,281,504,224,362,192,264,174,204v19,44,53,113,117,215c294,418,294,418,294,418,208,278,175,201,163,164v10,26,28,68,57,121c223,284,223,284,223,284,195,232,178,190,167,165v14,25,39,68,81,129c249,296,251,299,253,301v,,,,,1c259,311,266,320,273,330v23,32,49,67,81,107c348,439,344,441,345,443v,2,5,1,13,c360,445,362,447,364,450v-1,1,-2,2,-1,2c363,453,364,454,367,453v4,6,8,11,13,16c359,474,341,482,342,487v1,5,20,-4,42,-12c388,480,393,485,397,490v3,-2,3,-2,3,-2c396,483,392,478,388,474v16,-6,33,-10,47,-6c425,462,404,464,384,468v-5,-5,-9,-10,-13,-15c389,449,431,431,459,436v-5,-2,-13,-3,-22,-2c437,433,437,433,437,433v-2,-2,-4,-4,-6,-6c443,425,455,425,465,426v-8,-3,-22,-3,-37,-2c424,420,420,416,416,413v14,-2,61,-20,90,-15c487,390,422,402,413,410,403,400,392,390,383,380v11,-1,25,-2,39,-3c425,380,428,382,431,385v3,-3,3,-3,3,-3c431,380,429,379,427,377v15,,31,,44,4c472,382,473,382,475,382v6,2,12,5,17,9c490,388,486,385,482,383v15,1,42,,62,11c532,381,478,374,471,379v-14,-5,-32,-7,-51,-8c415,367,410,363,404,358v25,-2,57,-3,76,9c471,355,428,352,398,353v-10,-8,-18,-15,-27,-22c374,332,378,332,384,333v2,1,4,3,7,5c393,335,393,335,393,335v-1,-1,-2,-2,-3,-2c404,333,423,332,443,334v9,5,17,10,25,15c470,346,470,346,470,346v-6,-3,-12,-7,-18,-11c467,338,481,342,494,349,484,338,461,331,437,326v-5,-3,-9,-5,-14,-8c439,319,456,321,473,327v,,,,,c472,332,480,333,491,335v1,,1,,1,c492,335,492,335,492,335v13,3,31,7,44,18c527,339,486,320,475,324v-19,-9,-47,-15,-69,-17c293,237,219,182,182,154v32,20,90,54,174,95c358,246,358,246,358,246,273,204,216,170,184,151v58,28,190,93,327,152c512,304,513,306,515,307v-1,-1,-2,-2,-3,-4c516,305,519,306,523,308v,9,31,7,47,24c564,321,533,300,525,305v-6,-3,-12,-5,-18,-8c478,268,396,238,394,247v,,,,1,c328,217,268,188,225,167v10,4,10,4,10,4c237,168,237,168,237,168,187,146,187,146,187,146v268,87,268,87,268,87c456,230,456,230,456,230,177,139,177,139,177,139v41,7,136,24,263,52c441,188,441,188,441,188,364,171,298,158,250,148v71,11,174,27,273,46c530,200,534,206,536,209v-1,-3,-4,-8,-8,-14c538,197,548,199,558,201v4,6,8,13,11,21c569,218,566,210,562,202v3,,7,1,11,2c575,208,577,213,578,217v,-3,-1,-7,-3,-13c577,205,578,205,580,205v,-3,,-3,,-3c578,201,576,201,574,200v-8,-22,-26,-54,-35,-61c546,139,552,139,559,140v9,15,23,37,28,59c588,189,577,158,566,137v,-1,,-1,,-1c566,136,566,136,566,136v-6,-12,-13,-21,-16,-20c547,119,551,126,557,136,432,130,338,129,272,129v,-3,,-3,,-3c269,126,265,126,261,126v63,-5,152,-12,267,-19c527,104,527,104,527,104v-61,3,-116,7,-162,10c465,104,465,104,465,104v-1,-3,-1,-3,-1,-3c212,126,212,126,212,126v-7,,-13,1,-19,1c527,56,527,56,527,56v-1,-4,-1,-4,-1,-4c195,123,195,123,195,123,377,68,377,68,377,68v-1,-3,-1,-3,-1,-3c175,125,175,125,175,125,225,101,360,38,491,v47,,47,,47,c538,1,539,1,539,2v2,2,6,2,8,1c548,2,548,1,548,v56,,56,,56,c588,7,571,16,554,25v,,,,,-1c552,22,548,22,546,24v-2,2,-2,5,,8c548,34,551,34,553,32v2,-2,2,-4,2,-5c574,17,592,8,608,v22,,22,,22,c630,1,630,4,631,5v1,1,1,1,2,1c610,23,585,42,558,64v-2,-2,-5,-2,-7,c549,66,548,70,550,72v2,2,6,2,8,c560,70,560,68,559,66,587,43,613,23,636,7v1,,2,-1,3,-2c639,5,640,4,640,4v2,-2,4,-3,6,-4c669,,669,,669,,654,14,637,31,616,52v-2,-2,-4,-1,-6,c608,54,608,58,610,60v2,2,5,2,7,c619,58,619,55,618,53,639,32,657,14,673,v16,,16,,16,c676,15,660,33,642,56v-2,-1,-5,-1,-7,1c633,59,633,62,635,64v,1,1,1,1,1c624,80,612,96,599,113v,,,,,c598,113,597,114,597,115v-1,3,-3,5,-5,8c590,122,588,122,587,124v-3,2,-3,5,-1,7c588,133,592,133,594,131v2,-2,2,-5,,-7c594,124,594,124,594,124v1,-2,3,-4,4,-6c601,128,615,150,617,171v3,-10,-9,-49,-16,-57c614,97,626,81,638,66v2,,3,,4,-1c644,63,644,61,644,59,662,37,679,17,694,v7,,7,,7,c690,16,678,35,663,59v-1,,-3,,-5,1c656,62,656,66,658,68v2,2,5,2,8,c668,66,668,63,666,60v,,-1,,-1,c680,36,693,16,704,v5,,5,,5,c692,26,672,60,650,98v,-3,-1,-5,-1,-5c649,91,645,91,644,93v,1,1,6,1,13c641,113,637,120,633,128v-2,-8,-5,-13,-7,-13c623,116,625,124,629,135v,,,,,c627,134,625,135,624,136v-3,2,-3,5,-1,8c625,146,629,146,631,144v,,,-1,,-1c634,153,637,164,638,175v1,-8,-1,-29,-5,-44c637,124,641,116,645,109v2,20,5,51,5,51c650,160,650,120,650,102,673,62,694,27,712,v3,,3,,3,c698,32,677,74,656,126v-2,,-3,,-4,1c650,129,650,132,652,134v2,3,5,3,7,1c661,133,661,129,659,127v,,-1,,-1,-1c679,75,700,32,717,v,,,,,c706,24,692,55,676,95v-1,,-3,,-4,1c670,98,670,101,672,104v2,2,5,2,7,c681,102,681,99,679,96v,,,,-1,c694,56,708,24,720,v7,,7,,7,c714,33,699,80,682,141v-2,,-3,,-4,1c677,143,677,143,676,144v-1,,-2,,-3,1c673,148,672,220,672,220v,,6,-53,6,-70c680,151,683,151,685,150v2,-2,2,-6,,-8c685,142,684,141,684,141,701,80,717,33,729,v4,,4,,4,c729,18,724,38,720,61v-1,,-2,,-3,1c715,64,715,68,717,70v2,2,5,2,7,c726,68,726,65,724,63v,-1,-1,-1,-2,-2c726,39,731,18,735,v2,,2,,2,c730,37,721,91,713,165v-1,,-2,1,-3,2c708,169,708,172,710,174v,1,1,1,1,1c707,195,698,241,698,241v,,15,-49,19,-66c717,174,717,174,717,174v2,-1,2,-4,1,-6c718,168,718,168,718,168v,-1,-1,-1,-1,-1c717,166,716,166,715,166,723,91,732,37,739,v4,,4,,4,c742,8,742,17,742,28v-1,1,-1,3,,4c742,54,742,82,744,114v-1,1,-2,1,-2,1c740,117,740,121,741,123v2,2,6,2,8,c751,121,751,118,749,116v-1,-1,-2,-2,-3,-2c744,83,744,56,744,35v2,1,4,1,6,-1c752,32,752,29,750,27v,-1,-2,-2,-3,-2c747,16,748,7,748,v5,,5,,5,c754,12,755,26,757,42v,2,1,4,1,6c758,48,758,48,758,48v,6,1,13,2,20c761,78,763,88,765,99v-1,1,-2,1,-2,1c761,102,760,106,762,108v1,1,3,1,4,2c769,131,773,155,778,181v,,,1,-1,1c775,184,775,187,777,189v,1,1,1,1,1c767,203,749,234,749,252v15,-49,44,-60,38,-66c787,186,787,185,786,185v,-1,,-2,-1,-3c784,181,782,181,781,181v-5,-26,-10,-50,-13,-72c769,109,769,109,770,108v2,-2,2,-5,,-7c769,100,768,99,767,99,765,88,764,78,762,68v-1,-7,-1,-14,-2,-20c760,48,760,48,760,47v,-1,-1,-3,-1,-5c758,27,757,12,756,v7,,7,,7,c768,23,774,52,782,85v,1,-1,1,-1,1c779,88,778,91,780,94v2,2,6,2,8,c790,92,790,89,788,86v-1,-1,-2,-1,-4,-1c776,52,770,23,765,v1,,1,,1,c775,38,790,92,813,163v,,-1,,-1,1c811,165,810,168,811,170v-13,14,-29,40,-31,56c801,176,833,167,827,160v-1,-2,-4,,-9,3c817,162,816,162,815,162,792,93,778,39,769,2v1,1,3,1,5,1c785,35,801,79,825,136v,,,,,c823,138,823,142,825,144v2,2,5,2,7,c834,142,834,139,832,137v-1,-2,-3,-2,-5,-2c809,92,795,56,784,27v9,21,19,45,33,74c817,101,816,101,816,101v-2,2,-2,5,,7c818,110,821,111,823,109v3,-2,3,-6,1,-8c822,100,820,99,819,100,799,58,786,25,776,1v1,,1,-1,1,-1c783,,783,,783,v16,32,39,76,70,129c853,129,853,129,853,129v-2,2,-2,5,,7c855,138,858,138,860,136v3,-1,3,-5,1,-7c859,127,857,127,855,128,824,75,801,32,785,v7,,7,,7,c801,13,811,28,823,45v-2,2,-3,5,-1,7c824,55,828,55,830,53v2,-2,2,-6,,-8c829,44,826,43,824,44,813,28,803,13,794,v5,,5,,5,c825,35,858,80,893,124v-1,1,-1,4,1,6c896,132,899,133,901,131v2,-2,2,-6,,-8c900,121,897,121,895,122,860,79,827,35,802,v13,,13,,13,c878,65,878,65,878,65v-1,2,-1,5,1,7c881,74,884,74,886,72v2,-2,2,-5,,-7c885,63,882,62,880,64,818,,818,,818,v16,,16,,16,c849,12,865,25,882,40v-1,2,-1,4,,6c884,48,888,48,890,46v2,-2,2,-5,,-7c888,37,885,36,883,38,867,24,852,11,838,v3,,3,,3,c871,22,904,48,936,74v,367,,367,,367c920,433,874,423,855,429v43,,70,15,81,18c936,477,936,477,936,477,921,466,885,449,868,449v37,10,58,28,68,35xm525,256v-4,-18,-66,-73,-75,-65c443,200,499,221,525,256xm493,275v-7,-14,-69,-49,-74,-40c414,243,465,250,493,275xm516,270v-6,-13,-62,-43,-67,-35c445,243,491,248,516,270xm550,287v-4,-14,-55,-52,-61,-45c483,249,528,261,550,287xm560,252v-2,-12,-38,-52,-44,-48c511,210,546,227,560,252xm633,312v-2,2,5,4,7,7c640,316,636,309,633,312xm637,230v1,-9,-4,-45,-8,-44c624,187,636,210,637,230xm616,193v3,-11,-14,-59,-21,-57c589,139,613,166,616,193xm560,354v-1,6,24,,39,7c593,355,562,347,560,354xm552,343v-7,-11,-34,-23,-51,-28c481,294,412,271,409,276v-11,-3,-18,-4,-19,-2c390,281,471,297,487,318v-4,-7,-16,-16,-30,-23c473,301,489,307,499,315v-7,-2,-13,-3,-13,-1c486,320,540,327,552,343xm553,367v-8,-5,-41,-3,-40,4c514,377,536,364,553,367xm522,454v3,5,22,-25,40,-28c550,424,519,449,522,454xm525,431v-16,-7,-73,7,-72,13c455,451,498,426,525,431xm553,468v-14,,-55,29,-51,34c507,507,532,472,553,468xm586,438v-12,,-46,26,-42,31c548,473,569,442,586,438xm604,404v-4,-21,-44,-15,-38,-3c570,410,589,380,604,404xm613,304v,-20,-30,-52,-36,-46c569,266,600,277,613,304xm634,428v-13,1,-20,20,-17,22c619,452,621,431,634,428xm642,361v,,-4,-13,-7,-12c635,349,633,351,633,351v-3,3,9,10,9,10xm662,204v,,4,-63,2,-66c664,136,660,136,659,137v,3,3,67,3,67xm668,364v-1,,-3,,-4,c661,364,664,378,664,378v,,6,-12,4,-14xm669,292v,,4,-59,3,-62c671,228,667,228,667,230v,2,2,62,2,62xm671,404v,,6,13,9,11c681,415,683,412,683,412v2,-3,-12,-8,-12,-8xm693,488v1,-3,-19,-34,-19,-34c674,454,688,488,691,490v,,2,-1,2,-2xm694,192v,,16,-70,15,-74c709,116,705,115,704,117v-1,3,-10,75,-10,75xm854,399v49,-12,81,5,81,-2c934,388,874,388,854,399xm839,379v37,-3,55,13,57,8c897,380,855,373,839,379xm894,326v-1,-7,-51,-1,-66,11c868,321,894,333,894,326xm871,365v36,-9,56,4,57,-2c929,357,885,356,871,365xm847,323v46,-25,81,-16,79,-24c924,291,864,307,847,323xm819,330v42,-35,80,-32,77,-40c892,282,833,310,819,330xm792,323v28,-31,57,-32,54,-38c842,279,800,306,792,323xm890,244v-5,-8,-75,26,-91,48c849,252,895,253,890,244xm781,336v29,-31,57,-32,54,-37c831,293,790,320,781,336xm799,290v49,-47,98,-51,92,-59c885,223,814,264,799,290xm778,252v25,-33,49,-32,46,-39c821,207,786,234,778,252xm775,376v32,-30,60,-28,57,-35c829,334,786,358,775,376xm728,348v21,-27,42,-28,39,-33c765,310,734,333,728,348xm740,197v12,-30,29,-41,25,-44c761,150,744,174,740,197xm730,174v,,15,-43,15,-45c744,127,741,126,740,127v-1,2,-10,47,-10,47xm718,308v22,-26,40,-23,38,-29c755,273,725,293,718,308xm708,251v7,-31,22,-46,17,-48c722,201,708,227,708,251xm705,350v,,16,-7,15,-10c720,340,718,338,718,337v-3,-1,-13,13,-13,13xm738,501v,-4,-20,-29,-35,-37c717,475,732,502,736,503v1,,2,-1,2,-2xm711,448v32,5,23,32,31,27c747,470,734,449,711,448xm760,394v2,-3,-15,-22,-32,1c750,374,755,397,760,394xm806,455v3,-5,-26,-28,-61,-15c785,432,803,460,806,455xm769,468v25,9,34,37,39,35c812,500,795,475,769,468xm793,472v26,4,40,29,44,26c841,494,820,473,793,472xm893,417v,-7,-52,-11,-70,-2c866,407,892,423,893,417xm846,465v40,9,56,33,59,27c908,486,864,464,846,465xm370,373c296,300,244,243,209,202v28,37,69,85,119,140c325,344,325,344,325,344,261,275,213,215,185,177v-2,2,-2,2,-2,2c179,174,176,170,173,166v16,28,41,73,78,126c252,294,254,297,256,299v,,,1,,1c262,309,269,318,276,328v12,16,24,33,37,50c313,378,313,378,313,378v14,18,28,37,44,58c373,431,399,426,423,424,407,409,392,395,378,381v-15,1,-25,2,-26,-2c352,376,359,374,370,373xm218,129v,,,,,c226,129,235,129,245,129v-10,,-18,,-27,xm392,353c322,296,271,250,234,215v-1,2,-1,2,-1,2c220,206,208,194,197,184v35,40,92,104,178,188c386,371,400,371,414,371v-5,-4,-10,-8,-15,-12c381,361,367,362,366,359v,-3,11,-5,26,-6xm398,306c280,232,205,176,172,150v9,9,21,22,37,37c242,217,295,261,377,323v11,-2,30,-1,51,2c424,322,420,320,416,317v-28,-1,-49,1,-50,-5c365,307,379,305,398,306xm51,c41,,41,,41,v78,90,78,90,78,90l51,xm160,178v7,56,23,165,58,326c277,504,277,504,277,504,215,350,183,247,167,189v8,42,23,102,47,169c210,359,210,359,210,359,184,285,169,219,160,178xm,92v,1,,1,,1c19,98,19,98,19,98l,92xm90,123c,105,,105,,105v,5,,5,,5l90,123xm,96v,6,,6,,6c90,119,90,119,90,119l,96xm,66v,8,,8,,8c103,112,103,112,103,112l,66xm104,118v,-1,,-1,,-1c105,117,105,117,105,117,,77,,77,,77,,88,,88,,88r104,30xm114,139c,148,,148,,148v,10,,10,,10l114,139xm,191v,7,,7,,7c100,155,100,155,100,155l,191xm51,180c,202,,202,,202v,5,,5,,5c51,182,51,182,51,182r,-2xm15,c13,,13,,13,,51,36,51,36,51,36l15,xm122,99c37,,37,,37,,23,,23,,23,r99,99xm,127v,13,,13,,13c120,134,120,134,120,134l,127xm,114v,7,,7,,7c62,125,62,125,62,125,41,123,41,123,41,123v,-3,,-3,,-3l,114xm8,c,,,,,,,11,,11,,11v122,95,122,95,122,95l8,xm120,110c,21,,21,,21,,36,,36,,36r120,74xm,15v,1,,1,,1c29,38,29,38,29,38l,15xm,43v,2,,2,,2c50,73,50,73,50,73l,43xm72,94c6,62,6,62,6,62,7,58,7,58,7,58,89,99,89,99,89,99,,49,,49,,49,,62,,62,,62l72,94xe" fillcolor="#cfcfcf [3029]" stroked="f">
                    <v:fill color2="#c9c9c9 [3173]" rotate="t" colors="0 #d3d3d3;.5 #ccc;1 #b5b5b5" focus="100%" type="gradient">
                      <o:fill v:ext="view" type="gradientUnscaled"/>
                    </v:fill>
                    <v:shadow on="t" color="black" opacity="41287f" offset="0,1.5pt"/>
                    <v:path arrowok="t" o:connecttype="custom" o:connectlocs="358760,0;511154,0;307962,618618;0,719617;0,931083;374634,776428;873089,0;1044531,0;2920878,0;2971676,50499;682597,0;415908,1590731;422257,0;336536,0;2809758,72593;1698554,523931;2419249,1590731;1498537,1590731;530203,520775;1231849,1496045;1377893,1205673;1238198,1051019;577826,486057;593700,460807;1841423,647024;1158827,359808;1917620,0;2019216,22093;1901746,356652;2225582,0;1996992,426089;2092238,400839;2133511,694367;2254156,527088;2352577,388214;2419249,340871;2412899,151498;2476397,713304;2612916,344027;2635140,167279;2793883,201998;2971676,1527607;2009691,984738;1546160,1003676;1755702,1477108;2038265,1139393;2130336,1275110;2628790,1063644;2825632,770116;2349402,621774;2238282,1104675;2441473,1477108;549252,523931;1244548,1114143;1263597,965801;285738,388214;0,277747;41273,0;0,359808;158743,230404" o:connectangles="0,0,0,0,0,0,0,0,0,0,0,0,0,0,0,0,0,0,0,0,0,0,0,0,0,0,0,0,0,0,0,0,0,0,0,0,0,0,0,0,0,0,0,0,0,0,0,0,0,0,0,0,0,0,0,0,0,0,0,0"/>
                    <o:lock v:ext="edit" verticies="t"/>
                  </v:shape>
                  <v:roundrect id="Rounded Rectangle 12" o:spid="_x0000_s1032" style="position:absolute;left:2760;top:2156;width:24192;height:11856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5QWMMA&#10;AADbAAAADwAAAGRycy9kb3ducmV2LnhtbERPTWvCQBC9F/wPywi91Y0WRGI2IkFBxVIabelxyE6T&#10;kOxsyK4a++u7hUJv83ifk6wG04or9a62rGA6iUAQF1bXXCo4n7ZPCxDOI2tsLZOCOzlYpaOHBGNt&#10;b/xG19yXIoSwi1FB5X0XS+mKigy6ie2IA/dle4M+wL6UusdbCDetnEXRXBqsOTRU2FFWUdHkF6Pg&#10;NTucFtmzPr5E7wfz+ZE1zf57o9TjeFgvQXga/L/4z73TYf4Mfn8JB8j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5QWMMAAADbAAAADwAAAAAAAAAAAAAAAACYAgAAZHJzL2Rv&#10;d25yZXYueG1sUEsFBgAAAAAEAAQA9QAAAIgDAAAAAA==&#10;" fillcolor="#cfcfcf [3029]" stroked="f">
                    <v:fill color2="#c9c9c9 [3173]" rotate="t" colors="0 #d3d3d3;.5 #ccc;1 #b5b5b5" focus="100%" type="gradient">
                      <o:fill v:ext="view" type="gradientUnscaled"/>
                    </v:fill>
                    <v:shadow on="t" color="black" opacity="41287f" offset="0,1.5pt"/>
                  </v:roundrect>
                </v:group>
                <v:group id="Group 86" o:spid="_x0000_s1033" style="position:absolute;left:190;top:37147;width:61716;height:16002" coordsize="61715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group id="Group 81" o:spid="_x0000_s1034" style="position:absolute;width:29711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<v:shape id="Freeform 13" o:spid="_x0000_s1035" style="position:absolute;width:29716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NB8QA&#10;AADbAAAADwAAAGRycy9kb3ducmV2LnhtbESPT2vCQBDF70K/wzKF3nSjDSKpq4hgUShS/xxyHLLT&#10;JJidjbtbE799Vyh4m+G935s382VvGnEj52vLCsajBARxYXXNpYLzaTOcgfABWWNjmRTcycNy8TKY&#10;Y6Ztxwe6HUMpYgj7DBVUIbSZlL6oyKAf2ZY4aj/WGQxxdaXUDrsYbho5SZKpNFhzvFBhS+uKisvx&#10;18Qa+7TMT+cv8ts85Nfd++qT02+l3l771QeIQH14mv/prY7cFB6/xAH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ozQfEAAAA2wAAAA8AAAAAAAAAAAAAAAAAmAIAAGRycy9k&#10;b3ducmV2LnhtbFBLBQYAAAAABAAEAPUAAACJAwAAAAA=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cfcfcf [3029]" stroked="f">
                      <v:fill color2="#c9c9c9 [3173]" rotate="t" colors="0 #d3d3d3;.5 #ccc;1 #b5b5b5" focus="100%" type="gradient">
                        <o:fill v:ext="view" type="gradientUnscaled"/>
                      </v:fill>
                      <v:shadow on="t" color="black" opacity="41287f" offset="0,1.5pt"/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Rounded Rectangle 17" o:spid="_x0000_s1036" style="position:absolute;left:2760;top:2070;width:24192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nzwMQA&#10;AADbAAAADwAAAGRycy9kb3ducmV2LnhtbERPTWvCQBC9F/wPywje6kYFK6lrkGChlZaitsXjkB2T&#10;kOxsyG5j7K93hYK3ebzPWSa9qUVHrSstK5iMIxDEmdUl5wq+Di+PCxDOI2usLZOCCzlIVoOHJcba&#10;nnlH3d7nIoSwi1FB4X0TS+myggy6sW2IA3eyrUEfYJtL3eI5hJtaTqNoLg2WHBoKbCgtKKv2v0bB&#10;Z7o9LNKZfv+Ivrfm+JNW1dvfRqnRsF8/g/DU+7v43/2qw/wnuP0SD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J88DEAAAA2wAAAA8AAAAAAAAAAAAAAAAAmAIAAGRycy9k&#10;b3ducmV2LnhtbFBLBQYAAAAABAAEAPUAAACJAwAAAAA=&#10;" fillcolor="#cfcfcf [3029]" stroked="f">
                      <v:fill color2="#c9c9c9 [3173]" rotate="t" colors="0 #d3d3d3;.5 #ccc;1 #b5b5b5" focus="100%" type="gradient">
                        <o:fill v:ext="view" type="gradientUnscaled"/>
                      </v:fill>
                      <v:shadow on="t" color="black" opacity="41287f" offset="0,1.5pt"/>
                    </v:roundrect>
                  </v:group>
                  <v:group id="Group 84" o:spid="_x0000_s1037" style="position:absolute;left:32004;width:29711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v:shape id="Freeform 13" o:spid="_x0000_s1038" style="position:absolute;width:29716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268QA&#10;AADbAAAADwAAAGRycy9kb3ducmV2LnhtbESPQWvCQBCF7wX/wzKCt2ZjG0pJXUUES4QirXrIcciO&#10;STA7G7PbJP33riD0NsN735s3i9VoGtFT52rLCuZRDIK4sLrmUsHpuH1+B+E8ssbGMin4Iwer5eRp&#10;gam2A/9Qf/ClCCHsUlRQed+mUrqiIoMusi1x0M62M+jD2pVSdziEcNPIlzh+kwZrDhcqbGlTUXE5&#10;/JpQY5+U+fH0RS7LfX7dva4/OflWajYd1x8gPI3+3/ygMx24BO6/hAH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29uvEAAAA2wAAAA8AAAAAAAAAAAAAAAAAmAIAAGRycy9k&#10;b3ducmV2LnhtbFBLBQYAAAAABAAEAPUAAACJAwAAAAA=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cfcfcf [3029]" stroked="f">
                      <v:fill color2="#c9c9c9 [3173]" rotate="t" colors="0 #d3d3d3;.5 #ccc;1 #b5b5b5" focus="100%" type="gradient">
                        <o:fill v:ext="view" type="gradientUnscaled"/>
                      </v:fill>
                      <v:shadow on="t" color="black" opacity="41287f" offset="0,1.5pt"/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Rounded Rectangle 18" o:spid="_x0000_s1039" style="position:absolute;left:2760;top:2070;width:24192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nssYA&#10;AADbAAAADwAAAGRycy9kb3ducmV2LnhtbESPT2vCQBDF7wW/wzKCt7qpBZHoKiW0YEUp9R89Dtlp&#10;EpKdDdlV035651DobYb35r3fLFa9a9SVulB5NvA0TkAR595WXBg4Ht4eZ6BCRLbYeCYDPxRgtRw8&#10;LDC1/safdN3HQkkIhxQNlDG2qdYhL8lhGPuWWLRv3zmMsnaFth3eJNw1epIkU+2wYmkosaWspLze&#10;X5yBj2xzmGXPdrtLThv3dc7q+v331ZjRsH+Zg4rUx3/z3/XaCr7Ayi8ygF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ZnssYAAADbAAAADwAAAAAAAAAAAAAAAACYAgAAZHJz&#10;L2Rvd25yZXYueG1sUEsFBgAAAAAEAAQA9QAAAIsDAAAAAA==&#10;" fillcolor="#cfcfcf [3029]" stroked="f">
                      <v:fill color2="#c9c9c9 [3173]" rotate="t" colors="0 #d3d3d3;.5 #ccc;1 #b5b5b5" focus="100%" type="gradient">
                        <o:fill v:ext="view" type="gradientUnscaled"/>
                      </v:fill>
                      <v:shadow on="t" color="black" opacity="41287f" offset="0,1.5pt"/>
                    </v:roundrect>
                  </v:group>
                </v:group>
                <v:group id="Group 77" o:spid="_x0000_s1040" style="position:absolute;left:32194;width:29718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13" o:spid="_x0000_s1041" style="position:absolute;width:29716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QJE8MA&#10;AADbAAAADwAAAGRycy9kb3ducmV2LnhtbESPS4vCQBCE7wv+h6EFb+vEB4tERxFBURBZH4ccm0yb&#10;BDM9MTNq/PeOIHgsquurrsmsMaW4U+0Kywp63QgEcWp1wZmC03H5OwLhPLLG0jIpeJKD2bT1M8FY&#10;2wfv6X7wmQgQdjEqyL2vYildmpNB17UVcfDOtjbog6wzqWt8BLgpZT+K/qTBgkNDjhUtckovh5sJ&#10;b+yGWXI8bcmtE59cN4P5iof/SnXazXwMwlPjv8ef9ForGPTgvSUA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QJE8MAAADbAAAADwAAAAAAAAAAAAAAAACYAgAAZHJzL2Rv&#10;d25yZXYueG1sUEsFBgAAAAAEAAQA9QAAAIgDAAAAAA==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cfcfcf [3029]" stroked="f">
                    <v:fill color2="#c9c9c9 [3173]" rotate="t" colors="0 #d3d3d3;.5 #ccc;1 #b5b5b5" focus="100%" type="gradient">
                      <o:fill v:ext="view" type="gradientUnscaled"/>
                    </v:fill>
                    <v:shadow on="t" color="black" opacity="41287f" offset="0,1.5pt"/>
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<o:lock v:ext="edit" verticies="t"/>
                  </v:shape>
                  <v:roundrect id="Rounded Rectangle 66" o:spid="_x0000_s1042" style="position:absolute;left:2760;top:2070;width:24187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MlJsUA&#10;AADbAAAADwAAAGRycy9kb3ducmV2LnhtbESP3WrCQBSE7wXfYTlC73TTCkGiq5SgUEUp/tLLQ/Y0&#10;CcmeDdmtRp++Wyh4OczMN8xs0ZlaXKl1pWUFr6MIBHFmdcm5gtNxNZyAcB5ZY22ZFNzJwWLe780w&#10;0fbGe7oefC4ChF2CCgrvm0RKlxVk0I1sQxy8b9sa9EG2udQt3gLc1PItimJpsOSwUGBDaUFZdfgx&#10;Cj7TzXGSjvV2F5035uuSVtX6sVTqZdC9T0F46vwz/N/+0AriGP6+h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yUmxQAAANsAAAAPAAAAAAAAAAAAAAAAAJgCAABkcnMv&#10;ZG93bnJldi54bWxQSwUGAAAAAAQABAD1AAAAigMAAAAA&#10;" fillcolor="#cfcfcf [3029]" stroked="f">
                    <v:fill color2="#c9c9c9 [3173]" rotate="t" colors="0 #d3d3d3;.5 #ccc;1 #b5b5b5" focus="100%" type="gradient">
                      <o:fill v:ext="view" type="gradientUnscaled"/>
                    </v:fill>
                    <v:shadow on="t" color="black" opacity="41287f" offset="0,1.5pt"/>
                  </v:roundrect>
                </v:group>
                <v:group id="Group 78" o:spid="_x0000_s1043" style="position:absolute;width:29718;height:16002" coordsize="29711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13" o:spid="_x0000_s1044" style="position:absolute;width:29711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CFlsMA&#10;AADbAAAADwAAAGRycy9kb3ducmV2LnhtbESPzYrCQBCE74LvMLTgTSeuQSQ6iggrCousP4ccm0yb&#10;BDM9MTNqfPsdYcFjUV1fdc2XranEgxpXWlYwGkYgiDOrS84VnE/fgykI55E1VpZJwYscLBfdzhwT&#10;bZ98oMfR5yJA2CWooPC+TqR0WUEG3dDWxMG72MagD7LJpW7wGeCmkl9RNJEGSw4NBda0Lii7Hu8m&#10;vLGP8/R0/iG3TX16241XG45/ler32tUMhKfWf47/01utYBLDe0sA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CFlsMAAADbAAAADwAAAAAAAAAAAAAAAACYAgAAZHJzL2Rv&#10;d25yZXYueG1sUEsFBgAAAAAEAAQA9QAAAIgDAAAAAA==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cfcfcf [3029]" stroked="f">
                    <v:fill color2="#c9c9c9 [3173]" rotate="t" colors="0 #d3d3d3;.5 #ccc;1 #b5b5b5" focus="100%" type="gradient">
                      <o:fill v:ext="view" type="gradientUnscaled"/>
                    </v:fill>
                    <v:shadow on="t" color="black" opacity="41287f" offset="0,1.5pt"/>
                    <v:path arrowok="t" o:connecttype="custom" o:connectlocs="2971165,498475;2837986,1479550;133179,1282700;41222,568325;177572,152400;1667911,3175;79273,139700;2498696,69850;1718646,1444625;567597,1444625;428076,190500;1265203,139700;1988176,142875;2463816,682625;2206970,1374775;1350818,1390650;669067,1368425;1775723,219075;1740843,1257300;678580,955675;1281057,327025;2007201,304800;1969150,1054100;1116169,1143000;1715475,377825;1059092,968375;1582296,450850;1388869,542925;1623518,793750;1198613,685800;1832800,866775;1052750,558800;1036895,1092200;2007201,631825;713460,663575;811759,955675;2159406,914400;2121355,412750;618332,612775;618332,1123950;2438448,793750;2441619,466725;494666,466725;532717,981075;2498696,1374775;2546260,847725;2619191,355600;1807432,139700;944938,152400;218794,304800;158547,841375;158547,1333500;710289,1482725;1388869,1543050;1870851,1479550;2650901,1444625;2929943,1238250;2755541,958850;2625533,682625;2660413,390525;2876037,304800;703947,1600200;504178,1533525" o:connectangles="0,0,0,0,0,0,0,0,0,0,0,0,0,0,0,0,0,0,0,0,0,0,0,0,0,0,0,0,0,0,0,0,0,0,0,0,0,0,0,0,0,0,0,0,0,0,0,0,0,0,0,0,0,0,0,0,0,0,0,0,0,0,0"/>
                    <o:lock v:ext="edit" verticies="t"/>
                  </v:shape>
                  <v:roundrect id="Rounded Rectangle 65" o:spid="_x0000_s1045" style="position:absolute;left:2760;top:2070;width:24187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7UcYA&#10;AADbAAAADwAAAGRycy9kb3ducmV2LnhtbESPQWvCQBSE74X+h+UVvNVNFUWiayihgkpFqrX0+Mi+&#10;JiHZtyG7xtRf7wqFHoeZ+YZZJL2pRUetKy0reBlGIIgzq0vOFXweV88zEM4ja6wtk4JfcpAsHx8W&#10;GGt74Q/qDj4XAcIuRgWF900spcsKMuiGtiEO3o9tDfog21zqFi8Bbmo5iqKpNFhyWCiwobSgrDqc&#10;jYJ9uj3O0rF+30Wnrfn+Sqtqc31TavDUv85BeOr9f/ivvdYKphO4fwk/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G7UcYAAADbAAAADwAAAAAAAAAAAAAAAACYAgAAZHJz&#10;L2Rvd25yZXYueG1sUEsFBgAAAAAEAAQA9QAAAIsDAAAAAA==&#10;" fillcolor="#cfcfcf [3029]" stroked="f">
                    <v:fill color2="#c9c9c9 [3173]" rotate="t" colors="0 #d3d3d3;.5 #ccc;1 #b5b5b5" focus="100%" type="gradient">
                      <o:fill v:ext="view" type="gradientUnscaled"/>
                    </v:fill>
                    <v:shadow on="t" color="black" opacity="41287f" offset="0,1.5pt"/>
                  </v:roundrect>
                </v:group>
                <v:group id="Group 87" o:spid="_x0000_s1046" style="position:absolute;left:190;top:55435;width:61716;height:16002" coordsize="61715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group id="Group 88" o:spid="_x0000_s1047" style="position:absolute;width:29711;height:16002" coordsize="29711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<v:shape id="Freeform 89" o:spid="_x0000_s1048" style="position:absolute;width:29711;height:16002;visibility:visible;mso-wrap-style:square;v-text-anchor:top" coordsize="936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dw8QA&#10;AADbAAAADwAAAGRycy9kb3ducmV2LnhtbESPQWvCQBSE7wX/w/IEb3WjgmjqKkFRxEKhMYUeX7PP&#10;JJh9G7Orpv/eFQo9DjPzDbNYdaYWN2pdZVnBaBiBIM6trrhQkB23rzMQziNrrC2Tgl9ysFr2XhYY&#10;a3vnT7qlvhABwi5GBaX3TSyly0sy6Ia2IQ7eybYGfZBtIXWL9wA3tRxH0VQarDgslNjQuqT8nF6N&#10;gvP7T5QUm/RrTeNLdtjxRzL5JqUG/S55A+Gp8//hv/ZeK5jN4fkl/A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5HcPEAAAA2wAAAA8AAAAAAAAAAAAAAAAAmAIAAGRycy9k&#10;b3ducmV2LnhtbFBLBQYAAAAABAAEAPUAAACJAwAAAAA=&#10;" path="m863,330c786,202,745,112,729,75v3,9,7,23,12,41c744,123,746,131,749,139v2,,4,1,5,2c757,144,757,148,754,151v13,34,32,79,60,138c816,289,819,290,821,292v3,3,3,7,,10c818,305,813,305,810,302v-3,-3,-2,-8,1,-11c811,291,811,291,811,291,792,250,777,216,766,188v14,40,34,90,59,152c828,339,831,339,833,342v3,3,3,7,,10c830,355,825,355,822,352v-3,-3,-2,-8,1,-11c823,341,823,341,823,341,789,260,766,198,750,153v-2,1,-5,,-6,-2c756,205,777,280,808,378v3,-1,5,,7,2c818,383,818,387,815,390v-3,3,-8,3,-10,c802,387,802,382,805,379v,,,,1,c768,265,747,181,735,127v6,36,16,85,30,142c767,268,769,269,771,271v3,3,3,8,,10c768,284,763,284,760,281v-3,-3,-3,-8,,-11c761,270,762,270,762,269,745,201,735,144,728,107v-1,,-3,,-4,-1c724,132,726,167,730,209v1,2,1,5,1,7c731,216,731,216,731,217v1,9,2,18,4,28c736,259,739,274,741,289v2,,3,1,5,2c748,294,748,299,745,301v-1,1,-1,1,-2,2c747,333,753,367,760,403v2,,5,1,6,3c769,409,769,413,766,416v-3,3,-8,3,-11,c753,413,753,408,756,405v,,1,,1,-1c750,367,745,334,740,303v-2,,-4,-1,-5,-2c732,298,732,293,735,291v1,-1,2,-2,3,-2c735,274,733,259,732,245v-2,-10,-3,-19,-4,-28c728,217,728,216,728,216v,-2,,-5,-1,-7c722,162,720,126,720,102v-1,-2,-1,-3,,-5c720,92,720,87,720,83v-3,22,-6,56,-7,101c715,185,717,185,718,187v3,3,3,7,,10c715,199,711,200,709,198v,31,,68,3,112c713,310,715,311,716,312v3,3,3,8,,11c713,325,708,325,705,322v-2,-3,-2,-8,1,-10c707,311,708,310,709,310v-3,-46,-4,-84,-3,-116c705,193,705,190,706,189v,-31,2,-56,3,-74c698,166,683,253,668,382v1,,2,1,3,2c674,387,674,390,672,393v,,,1,,1c673,399,649,481,643,504v16,,16,,16,c665,473,679,446,684,449v7,3,-9,20,-21,55c726,504,726,504,726,504v13,-40,48,-91,57,-82c792,431,755,445,730,504v54,,54,,54,c805,480,838,457,842,466v3,8,-22,9,-53,38c936,504,936,504,936,504v,-285,,-285,,-285c881,175,826,134,786,104v31,25,71,58,118,99c907,200,912,201,914,204v3,3,3,7,,10c911,217,906,217,903,214v-2,-3,-2,-6,-1,-9c848,159,803,121,771,96v-2,1,-6,2,-8,c900,239,900,239,900,239v3,-2,7,-2,9,1c912,243,912,248,909,251v-3,2,-8,2,-11,-1c896,248,896,244,898,241,775,112,775,112,775,112v,3,,6,-2,8c772,120,771,121,770,121v38,52,93,127,151,200c924,319,928,320,930,322v3,3,3,8,,11c927,336,922,335,919,332v-2,-2,-2,-6,,-9c860,250,804,174,767,122v-2,-1,-3,-1,-5,-3c760,117,760,115,760,112,751,99,744,88,737,79v15,26,43,72,85,132c825,210,828,211,830,213v3,3,3,8,,10c827,226,822,226,819,223v-3,-3,-2,-7,,-10c777,153,750,107,735,81v18,41,59,128,130,248c868,328,871,329,873,331v3,3,3,7,,10c870,344,865,344,862,341v-3,-3,-2,-8,1,-11c863,330,863,330,863,330xm707,328v2,-1,7,,8,2c716,334,692,402,692,402v,,14,-71,15,-74xm708,439v6,-37,33,-74,39,-70c754,373,727,392,708,439xm771,486v6,-41,65,-117,75,-106c856,391,804,406,771,486xm743,8v,,,,1,c742,10,741,13,740,15r3,-7xm730,2v,-2,,-2,,-2c730,,730,,730,r,2xm747,v1,,1,,1,c747,,747,1,747,1v,,,-1,,-1xm739,25c742,17,746,9,751,v2,,2,,2,l739,25xm770,38c798,28,836,14,882,v52,,52,,52,c934,1,933,2,933,3v-24,3,-48,7,-71,12c861,15,861,14,861,14v-3,-3,-8,-3,-11,c849,15,848,17,848,19v-9,1,-17,3,-25,5c803,29,785,34,770,38v,,,,,xm844,v28,,28,,28,c831,13,796,25,770,35v,-1,,-1,,-2c790,24,816,12,844,xm762,109v,,-1,-1,-1,-2c762,109,762,109,762,109v,,,,,xm746,25c763,1,763,1,763,1v1,,2,-1,3,-1c768,,768,,768,v-8,9,-16,18,-22,25xm765,108c742,78,742,78,742,78v28,29,28,29,28,29c768,107,766,107,765,108xm752,71v13,7,30,16,52,27c804,100,804,101,805,102v3,3,6,3,9,2c846,121,887,144,936,172v,43,,43,,43c875,167,815,122,774,91v,,,-1,,-2c806,109,851,138,905,174v-1,3,,6,2,8c909,185,914,185,917,182v3,-3,3,-7,,-10c915,169,910,169,907,171v,,,1,,1c837,125,783,90,752,71xm737,68v6,5,14,11,23,19c759,89,760,91,761,93l737,68xm757,79v-1,-1,-2,-2,-3,-3c757,78,761,80,765,83v-1,,-1,,-2,c761,82,759,80,757,79xm936,16v-18,3,-36,6,-53,8c875,25,866,25,858,26v1,,1,-1,2,-2c862,23,863,21,862,18,885,13,910,9,934,6v,,1,1,1,2c935,8,936,8,936,8r,8xm770,77v,,,1,1,1c777,81,783,84,790,88,783,84,776,81,770,77xm883,124v53,22,53,22,53,22c936,148,936,148,936,148v-19,-8,-36,-16,-53,-24xm753,66v183,54,183,54,183,54c936,143,936,143,936,143,817,93,817,93,817,93v,,,-1,-1,-1c814,90,811,89,809,90,767,73,767,73,767,73v-5,-3,-9,-5,-14,-7xm818,98v32,14,71,32,118,53c936,169,936,169,936,169,888,141,848,119,816,102v1,-1,2,-2,2,-4xm805,93v-1,-1,-1,-1,-1,-1c804,92,805,92,805,93v,,,,,xm772,v12,,12,,12,c764,17,746,32,735,42,743,32,756,18,772,xm52,54c33,69,15,82,,95,,92,,92,,92,15,80,32,67,52,54xm,55c13,37,28,19,43,,63,,63,,63,,39,24,18,46,,67l,55xm14,67c9,71,4,75,,80,,72,,72,,72,19,51,42,26,68,,92,,92,,92,,64,22,38,45,14,67xm11,34c19,23,29,11,38,v,,,,,c29,11,20,23,11,34xm99,v23,,23,,23,c109,9,97,19,84,28,50,49,22,69,,86v,,,,,c5,80,11,75,17,69,27,61,37,52,49,43,48,42,48,42,48,42,64,28,81,14,99,xm111,13c117,9,123,4,129,v8,,8,,8,c128,4,119,9,111,13xm16,161v-6,,-11,,-16,c,161,,161,,161v5,,10,,16,xm642,504v4,-20,18,-89,22,-108c663,396,661,395,660,394v-2,-3,-2,-7,1,-10c662,383,663,382,665,382,681,241,698,150,709,101v-9,32,-21,79,-31,135c679,236,680,237,681,237v3,3,3,8,,11c678,251,673,250,670,247v-2,-3,-2,-7,1,-10c672,236,674,235,676,235,686,174,700,122,710,90v-18,43,-49,128,-86,258c625,348,625,349,626,349v3,3,2,8,-1,11c622,363,618,362,615,359v-3,-3,-3,-7,,-10c617,348,619,347,621,347,659,214,691,129,708,86v-1,,-1,,-1,-1c688,119,656,182,617,284v,,1,,1,1c621,288,621,293,618,295v-3,3,-8,3,-11,c604,292,605,287,608,284v1,-1,4,-2,6,-1c637,224,658,177,674,142v-24,46,-55,109,-86,185c588,327,589,328,590,328v2,3,2,8,-1,11c586,342,582,341,579,338v-3,-3,-3,-7,,-10c581,327,583,326,585,326,626,226,666,150,692,104,662,150,615,224,564,314v,30,,67,,67c564,381,561,351,559,323v-3,6,-7,12,-10,17c549,341,550,341,550,341v3,3,2,8,-1,11c547,354,544,354,541,353v4,20,6,42,4,51c542,361,516,312,526,309v5,-1,9,14,13,32c539,341,539,341,539,341v2,-2,5,-3,8,-2c551,332,554,325,558,318v-1,-22,-3,-43,-3,-44c556,271,562,271,563,274v1,2,1,16,1,34c624,204,678,120,704,80v,-1,,-1,,-2c684,103,648,151,598,233v,1,1,1,1,1c602,237,602,242,599,245v-3,3,-8,2,-11,-1c585,241,586,237,588,234v2,-2,5,-2,7,-2c636,165,668,120,689,93v-8,9,-18,20,-29,32c660,127,659,128,658,130v-1,1,-3,1,-4,2c629,159,600,194,568,233v1,2,,5,-2,7c564,242,562,242,560,242v-20,26,-41,53,-63,81c498,323,498,324,498,324v2,2,2,6,1,8c507,356,515,388,512,398v-2,-22,-13,-45,-21,-62c490,336,488,335,487,334v-2,-3,-3,-6,-1,-9c481,314,479,307,482,305v4,,8,6,13,17c495,322,495,322,495,322v21,-29,42,-56,62,-81c557,241,556,240,556,240v-3,-3,-3,-8,,-11c558,227,562,227,565,228v34,-42,61,-74,83,-98c648,130,647,130,647,129v-3,-3,-2,-7,1,-10c650,117,654,116,656,118,677,95,694,78,706,67v-6,4,-14,10,-24,18c682,87,682,89,680,91v-2,2,-5,2,-8,2c642,117,597,158,532,224v2,3,1,7,-1,10c528,236,523,236,520,233v-3,-3,-3,-7,,-10c523,220,527,220,529,222,594,156,639,115,670,91v,,-1,,-1,c668,90,668,88,667,87v-27,16,-62,38,-105,68c562,156,562,156,561,157v-1,1,-3,2,-4,2c524,182,488,210,449,242v1,3,,6,-2,8c444,253,439,253,437,250v-3,-3,-3,-8,,-10c440,237,444,237,447,239v38,-31,74,-58,106,-81c552,158,551,157,550,156v-2,-3,-2,-7,1,-10c554,144,558,143,560,146v39,-28,70,-47,95,-61c605,107,531,141,443,187v1,2,,5,-2,7c438,197,433,197,430,194v-2,-3,-2,-8,1,-11c434,180,438,181,441,184v,,,,1,c527,140,599,106,649,85v-1,-1,-2,-1,-3,-2c646,83,645,82,645,82,598,97,537,118,485,137v,2,-1,5,-3,7c480,146,475,146,472,143v-2,-2,-2,-5,-1,-8c434,147,434,147,434,147v,2,-1,4,-3,6c428,156,424,155,421,152v-3,-3,-3,-7,,-10c424,139,429,139,432,142v,1,,1,1,2c644,78,644,78,644,78v,-1,,-3,1,-4c397,128,397,128,397,128v,2,-1,4,-3,5c391,136,387,136,384,133v-3,-3,-3,-8,,-11c387,119,392,120,395,123v,,1,1,1,2c676,64,676,64,676,64,508,89,508,89,508,89v,2,-1,4,-2,5c503,97,498,97,495,94v-3,-3,-2,-8,,-10c498,81,503,81,506,84v1,1,1,2,1,2c661,63,661,63,661,63v,,,,,c660,62,660,62,659,61,536,69,536,69,536,69v,,,,-1,c533,72,528,72,525,69,373,79,373,79,373,79v,1,-1,3,-2,4c368,86,363,86,360,83v-3,-3,-2,-8,1,-11c364,70,368,70,371,73v1,1,1,2,2,3c475,69,475,69,475,69v,,,,,c472,66,472,62,475,59v3,-3,8,-3,11,c487,60,487,61,487,62v37,-2,37,-2,37,-2c524,60,525,59,525,58v3,-2,8,-2,11,1c536,59,536,60,537,60,659,56,659,56,659,56v,,,-1,1,-2c634,53,634,53,634,53v-1,1,-1,1,-1,1c630,57,625,57,622,54v,-1,,-1,,-1c414,44,414,44,414,44v-1,2,-2,3,-3,4c408,51,404,51,401,48v-3,-3,-3,-8,,-11c404,34,409,35,412,38v1,1,1,2,2,3c621,50,621,50,621,50v-1,-1,,-1,,-2c467,34,467,34,467,34v,1,-1,2,-2,3c462,40,458,40,455,37v-3,-3,-3,-8,,-11c458,24,463,24,466,27v1,1,2,3,2,4c622,45,622,45,622,45v,-1,,-1,1,-2c623,43,624,42,625,42,473,19,473,19,473,19v-1,1,-1,2,-2,3c468,25,463,25,460,22v-2,-3,-2,-8,1,-11c461,11,461,11,462,10,424,4,424,4,424,4v,1,-1,2,-1,3c420,9,415,9,412,6,410,4,410,2,410,,145,,145,,145,,124,10,105,21,86,32,54,57,25,80,,100v,4,,4,,4c48,75,119,39,221,v2,4,2,4,2,4c119,43,48,80,,109v,15,,15,,15c83,87,214,32,334,2v1,4,1,4,1,4c214,36,82,91,,129v,10,,10,,10c160,90,160,90,160,90v1,4,1,4,1,4c,143,,143,,143v,3,,3,,3c324,77,324,77,324,77v1,4,1,4,1,4c,150,,150,,150v,6,,6,,6c256,130,256,130,256,130v1,4,1,4,1,4c147,145,147,145,147,145v51,-4,111,-8,178,-12c325,137,325,137,325,137,200,145,102,152,34,157v4,1,8,1,12,1c46,161,46,161,46,161v74,,181,1,322,8c368,173,368,173,368,173,194,165,72,164,,165v,3,,3,,3c51,172,124,177,213,187v,3,,3,,3c124,181,51,176,,172v,3,,3,,3c92,188,246,212,383,241v,4,,4,,4c256,218,115,196,21,182v53,10,125,25,209,43c229,229,229,229,229,229,134,208,54,192,,182v,9,,9,,9c247,271,247,271,247,271v-1,4,-1,4,-1,4c,195,,195,,195v,6,,6,,6c7,204,7,204,7,204v-2,3,-2,3,-2,3c,205,,205,,205v,,,,,c77,243,200,302,323,354v-1,3,-1,3,-1,3c199,306,77,248,,210v,5,,5,,5c35,235,81,260,139,289v-1,4,-1,4,-1,4c81,264,35,239,,219v,8,,8,,8c57,269,144,329,263,399v-2,3,-2,3,-2,3c144,333,57,274,,232v,13,,13,,13c39,279,95,325,178,386v-3,3,-3,3,-3,3c125,352,83,320,50,293v44,39,101,87,173,145c220,441,220,441,220,441,122,362,51,300,4,256v-2,1,-2,1,-2,1c1,256,1,255,,254v,8,,8,,8c49,318,123,396,227,494v-3,3,-3,3,-3,3c122,401,49,323,,268v,3,,3,,3c28,306,64,348,107,394v-3,3,-3,3,-3,3c63,352,28,311,,277v,28,,28,,28c7,316,14,328,22,339v2,3,4,6,6,8c28,348,28,348,28,348v7,10,14,20,22,31c63,396,76,415,91,433v-1,1,-1,1,-1,1c107,456,125,479,145,504v52,,52,,52,c196,502,195,501,196,499v3,-4,14,-1,29,5c245,504,245,504,245,504v-1,-2,-2,-3,-1,-5c247,495,259,498,273,504v64,,64,,64,c294,465,237,441,246,429v10,-9,68,38,100,75c404,504,404,504,404,504,378,476,345,458,351,451v7,-5,40,27,58,53c591,504,591,504,591,504v,-7,,-12,,-13c592,489,598,489,599,492v,1,,5,,12l642,504xm650,312v2,-3,7,-2,8,2c659,319,634,431,634,431v,,15,-115,16,-119xm294,359v9,-8,82,76,88,100c375,438,285,368,294,359xm381,391v10,-6,55,68,54,87c420,435,372,398,381,391xm381,344v13,-8,69,100,69,128c430,409,370,354,381,344xm464,443c449,379,393,320,405,311v14,-7,62,105,59,132xm511,433v-6,-43,-43,-86,-34,-91c488,339,515,415,511,433xm543,492v-1,-32,-20,-68,-13,-71c538,420,545,477,543,492xm583,451v,,-4,-103,-4,-107c580,342,586,342,587,345v2,5,-4,106,-4,106xm599,477v,,2,-116,2,-121c602,353,608,354,609,357v2,6,-10,120,-10,120xm,20c4,14,8,7,12,,33,,33,,33,,21,14,10,29,,42l,20xm837,v-2,,-3,1,-4,2c834,1,835,,837,xm768,17c775,12,782,6,789,v4,,4,,4,c793,,793,,793,v-9,6,-17,12,-25,17xm752,34c764,25,778,15,794,5v1,,1,1,1,1c795,6,795,6,795,6,779,17,764,26,752,34xm756,35v-1,1,-2,1,-2,2c754,36,755,36,756,35v,,,,,xm748,49c770,42,806,34,852,29,808,37,771,44,748,49xm,c7,,7,,7,,5,4,2,8,,13l,xm28,504c18,476,8,451,,427,,366,,366,,366v18,33,39,70,66,113c69,477,69,477,69,477,41,431,18,392,,358,,313,,313,,313v6,9,12,18,19,28c21,344,23,347,25,350v,,,,,c32,360,39,370,47,381v26,36,56,77,93,123l28,504xm936,27v,22,,22,,22c867,42,816,43,782,45,809,40,845,34,884,27v16,,33,-1,52,xm765,29c775,23,786,16,799,8v2,,4,,6,-2c806,5,807,4,807,2v2,-1,3,-1,5,-2c829,,829,,829,,805,11,784,21,766,30v,,-1,-1,-1,-1xm854,26v-20,2,-39,5,-54,7c808,31,816,29,824,27v8,-1,16,-3,24,-5c849,23,849,23,850,24v1,1,2,2,4,2xm736,8v-1,4,-1,4,-1,4c736,8,736,8,736,8v,,,,,xm742,143v-3,-13,-6,-24,-8,-34c737,119,740,129,744,140v,,,,,1c743,141,742,142,742,143xm722,v1,,1,,1,c723,14,723,14,723,14l722,xm724,92v,1,,1,,1c723,91,723,89,723,87v1,2,1,3,1,5xm715,v2,,2,,2,c719,21,719,21,719,21l715,xm713,18c707,,707,,707,v2,,2,,2,l713,18xm714,9c712,,712,,712,v,,,,,l714,9xm685,v,,,,,c688,5,688,5,688,5l685,xm711,185v-1,,-2,,-2,c710,137,713,105,716,86v,,,,1,-1c714,107,711,141,711,185xm697,42c609,,609,,609,v19,,19,,19,c638,5,638,5,638,5v,1,1,2,1,2c641,9,643,10,645,10r52,32xm707,25c692,,692,,692,v3,,3,,3,l707,25xm906,24v10,-2,20,-3,30,-5c936,24,936,24,936,24v-10,,-20,,-30,xm691,18c676,,676,,676,v2,,2,,2,c692,18,692,18,692,18v,,,,-1,xm483,133v-1,,-1,-1,-2,-1c552,110,552,110,552,110v-23,8,-47,16,-68,24c483,134,483,134,483,133xm741,58v34,1,112,6,195,18c936,117,936,117,936,117,756,64,756,64,756,64,904,94,904,94,904,94v,2,,4,2,5c909,102,913,102,916,100v3,-3,3,-8,1,-11c914,86,909,86,906,89v-1,,-1,1,-2,2l741,58xm687,68v-8,4,-18,8,-29,13c659,79,659,78,659,77v10,-3,20,-6,28,-9xm24,504c,504,,504,,504,,438,,438,,438v7,21,15,43,24,66xm936,52v,21,,21,,21c847,60,764,56,735,54v3,,8,-1,13,-2c778,47,839,42,936,52xm681,19c657,,657,,657,v3,,3,,3,l681,19xm667,v5,,5,,5,c688,18,688,18,688,18v-1,,-1,,-1,1l667,xm538,66v,-1,,-1,,-1c576,63,576,63,576,63r-38,3xm488,65v35,-2,35,-2,35,-2c523,64,523,66,523,66v-37,3,-37,3,-37,3c487,68,488,66,488,65xm664,41c470,,470,,470,v39,,39,,39,l664,41xm473,16v,-1,-1,-3,-1,-4c611,37,611,37,611,37l473,16xm650,7v9,6,9,6,9,6c650,8,650,8,650,8v,-1,,-1,,-1xm652,2v,-1,,-2,-1,-2c652,,652,,652,v28,22,28,22,28,22l652,2xm673,55v10,,10,,10,c673,56,673,56,673,56v,-1,,-1,,-1xm563,v27,,27,,27,c590,1,591,3,592,4v3,3,7,4,10,1c602,5,602,4,603,4v73,33,73,33,73,33c676,37,675,37,675,38l563,xm642,40c425,1,425,1,425,1v,-1,,-1,,-1c456,,456,,456,l642,40xm709,73v,,-1,,-1,c709,73,709,73,709,73v,,,,,xm694,69v-5,3,-11,6,-18,9c676,78,675,78,674,78v7,-3,14,-6,19,-9c693,69,693,69,694,69xm680,80v,,,,,c681,79,682,78,684,78v-2,,-3,1,-4,2xm689,59v-17,3,-17,3,-17,3c673,61,673,61,673,60r16,-1xm710,22c700,,700,,700,v2,,2,,2,l710,22xm673,41c521,,521,,521,v32,,32,,32,c673,40,673,40,673,40v,,,,,1xm633,44v,,,,,-1c674,50,674,50,674,50,635,46,635,46,635,46v,-1,-1,-2,-2,-2xm691,43v-4,-1,-4,-1,-4,-1c687,42,687,41,687,41r4,2xm562,148c607,116,643,95,669,81v-1,1,-1,1,-1,2c641,99,605,121,563,151v,-1,,-2,-1,-3xm658,74v-1,,-1,-1,-1,-1c656,72,656,72,655,72v28,-6,28,-6,28,-6c677,67,671,69,665,72r-7,2xm638,v-1,,-1,,-1,c638,,638,,638,v,,,,,xe" fillcolor="#cfcfcf [3029]" stroked="f">
                      <v:fill color2="#c9c9c9 [3173]" rotate="t" colors="0 #d3d3d3;.5 #ccc;1 #b5b5b5" focus="100%" type="gradient">
                        <o:fill v:ext="view" type="gradientUnscaled"/>
                      </v:fill>
                      <v:shadow on="t" color="black" opacity="41287f" offset="0,1.5pt"/>
                      <v:path arrowok="t" o:connecttype="custom" o:connectlocs="2618815,1079500;2333126,403225;2368044,923925;2310906,688975;2241071,990600;2485494,1339850;2422007,304800;2434705,387350;2739440,1047750;2348998,47625;2444228,120650;2444228,104775;2428356,342900;2879110,546100;2729917,76200;2390264,209550;2552155,292100;0,212725;266643,88900;50789,511175;1980777,1104900;2139493,450850;1717308,1120775;1901419,777875;1625253,1263650;2082355,374650;1780794,498475;1364958,615950;1336389,450850;1571289,298450;1177673,231775;2009346,171450;1444316,82550;1301472,0;511066,298450;146019,511175;0,577850;441231,917575;6349,815975;158716,1203325;1114187,1431925;1209417,1241425;1723657,1562100;2656907,0;2393438,117475;219028,1514475;2428356,92075;2336301,25400;2298209,295275;2266466,28575;2028391,22225;2196631,57150;2910853,282575;2333126,171450;1828409,200025;1501454,50800;1787143,0;2247420,231775;2136318,190500;2015694,146050;2168062,209550" o:connectangles="0,0,0,0,0,0,0,0,0,0,0,0,0,0,0,0,0,0,0,0,0,0,0,0,0,0,0,0,0,0,0,0,0,0,0,0,0,0,0,0,0,0,0,0,0,0,0,0,0,0,0,0,0,0,0,0,0,0,0,0,0"/>
                      <o:lock v:ext="edit" verticies="t"/>
                    </v:shape>
                    <v:roundrect id="Rounded Rectangle 90" o:spid="_x0000_s1049" style="position:absolute;left:2760;top:2070;width:24187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No7sMA&#10;AADbAAAADwAAAGRycy9kb3ducmV2LnhtbERPTWvCQBC9F/wPywi91Y0KxaZuggQFKy1ibMXjkB2T&#10;kOxsyG417a/vHgoeH+97mQ6mFVfqXW1ZwXQSgSAurK65VPB53DwtQDiPrLG1TAp+yEGajB6WGGt7&#10;4wNdc1+KEMIuRgWV910spSsqMugmtiMO3MX2Bn2AfSl1j7cQblo5i6JnabDm0FBhR1lFRZN/GwX7&#10;bHdcZHP9/hF97cz5lDXN2+9aqcfxsHoF4Wnwd/G/e6sVvIT14Uv4AT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No7sMAAADbAAAADwAAAAAAAAAAAAAAAACYAgAAZHJzL2Rv&#10;d25yZXYueG1sUEsFBgAAAAAEAAQA9QAAAIgDAAAAAA==&#10;" fillcolor="#cfcfcf [3029]" stroked="f">
                      <v:fill color2="#c9c9c9 [3173]" rotate="t" colors="0 #d3d3d3;.5 #ccc;1 #b5b5b5" focus="100%" type="gradient">
                        <o:fill v:ext="view" type="gradientUnscaled"/>
                      </v:fill>
                      <v:shadow on="t" color="black" opacity="41287f" offset="0,1.5pt"/>
                    </v:roundrect>
                  </v:group>
                  <v:group id="Group 91" o:spid="_x0000_s1050" style="position:absolute;left:32004;width:29711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v:shape id="Freeform 9" o:spid="_x0000_s1051" style="position:absolute;width:29716;height:16002;visibility:visible;mso-wrap-style:square;v-text-anchor:top" coordsize="936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8fb8IA&#10;AADbAAAADwAAAGRycy9kb3ducmV2LnhtbESPS4vCMBSF94L/IVzBnaYWHLUaRWYQ3bgYX+Du0lzb&#10;YnNTmmjrv58IAy4P5/FxFqvWlOJJtSssKxgNIxDEqdUFZwpOx81gCsJ5ZI2lZVLwIgerZbezwETb&#10;hn/pefCZCCPsElSQe18lUro0J4NuaCvi4N1sbdAHWWdS19iEcVPKOIq+pMGCAyHHir5zSu+HhwmQ&#10;yU8xkWO+XGfueN3b5hxvt6VS/V67noPw1PpP+L+90wpmMby/hB8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jx9vwgAAANsAAAAPAAAAAAAAAAAAAAAAAJgCAABkcnMvZG93&#10;bnJldi54bWxQSwUGAAAAAAQABAD1AAAAhwMAAAAA&#10;" path="m150,81c140,,140,,140,v7,,7,,7,c148,32,149,59,150,81xm157,v-7,,-7,,-7,c152,37,153,69,154,91l157,xm117,v10,35,10,35,10,35c118,,118,,118,r-1,xm113,v-4,,-4,,-4,c133,66,133,66,133,66l113,xm156,166v-1,-1,-1,-3,-1,-4c154,205,156,297,174,445v-4,,-4,,-4,c160,365,155,302,153,254v1,63,4,149,15,250c215,504,215,504,215,504,176,330,161,217,156,166xm150,203v-6,66,-13,175,-16,301c164,504,164,504,164,504,150,372,149,267,150,203xm159,44v2,1,2,1,2,1c163,31,165,16,167,v-6,,-6,,-6,l159,44xm183,c172,,172,,172,,162,88,162,88,162,88,167,65,174,36,183,xm121,156c,232,,232,,232v,16,,16,,16l121,156xm97,196v-1,1,-2,2,-3,3c94,199,94,199,94,199,66,228,33,264,,300v,31,,31,,31c53,257,98,200,124,167v-8,8,-17,18,-27,29xm59,163c,180,,180,,180v,3,,3,,3l59,163xm85,152c,172,,172,,172v,5,,5,,5l85,152xm,162v,6,,6,,6c99,145,99,145,99,145l,162xm,228v,,,,,c4,226,4,226,4,226l,228xm,211v,11,,11,,11c113,156,113,156,113,156l,211xm103,184v5,-6,10,-12,15,-17c,269,,269,,269v,20,,20,,20l103,184xm,252v,12,,12,,12c110,169,110,169,110,169l,252xm4,289c,294,,294,,294v,1,,1,,1c1,293,3,291,4,289xm203,30v3,2,3,2,3,2c193,55,182,76,174,94,187,70,205,36,226,v-7,,-7,,-7,c213,10,208,21,203,30xm187,91c207,68,235,36,270,,255,,255,,255,,228,35,204,67,186,91r1,xm87,417v-2,-1,-2,-1,-2,-1c99,342,110,287,120,246v-2,,-2,,-2,c127,206,137,175,144,155,127,188,93,265,46,431v-4,-1,-4,-1,-4,-1c77,310,103,237,122,193v-2,-1,-2,-1,-2,-1c122,188,124,183,126,179,97,225,50,306,,420v,84,,84,,84c72,504,72,504,72,504v5,-30,10,-59,15,-87xm246,c231,,231,,231,,209,37,190,71,177,96,193,72,216,38,246,xm293,c275,,275,,275,,241,35,213,66,193,90,207,76,224,60,244,43,259,29,275,14,293,xm274,20v1,1,1,1,1,1c265,29,255,38,246,45v-8,7,-15,14,-22,20c246,48,274,28,307,8v4,-3,8,-6,11,-8c298,,298,,298,v-8,7,-16,13,-24,20xm329,v-7,3,-13,7,-20,11c272,40,238,67,211,89,248,65,305,34,388,l329,xm187,c173,51,165,90,160,112,169,89,185,48,203,l187,xm278,31c231,62,197,92,177,112,199,94,235,64,278,31xm251,v,,,,,c247,4,244,9,240,13,244,9,247,4,251,xm920,v,,,,,c915,,915,,915,v4,1,4,1,4,1c919,1,919,,920,xm918,3c910,,910,,910,v-4,,-4,,-4,c910,1,914,3,918,5v,,,-1,,-2xm925,8v4,2,7,4,11,5c936,,936,,936,v-9,,-9,,-9,c927,,927,,927,v2,2,2,6,,8c927,8,926,8,925,8xm901,c881,,881,,881,v16,9,35,20,55,32c936,16,936,16,936,16,924,10,912,5,901,xm746,v-1,,-1,,-1,c744,7,744,16,744,26v,-1,1,-1,1,-1c745,16,746,8,746,xm397,c277,48,211,91,179,115v-5,4,-9,8,-12,11c208,105,344,40,479,l397,xm642,v-2,,-2,,-2,c640,,640,1,640,1v1,,2,-1,2,-1xm215,v-8,,-8,,-8,c198,24,189,47,181,67,190,47,202,24,215,xm131,164v,,,1,,1c109,194,75,246,33,332v-3,-2,-3,-2,-3,-2c57,275,81,234,100,204,74,237,39,283,,338v,73,,73,,73c54,290,104,206,131,164xm,187v25,-9,25,-9,25,-9c,187,,187,,187xm76,504v55,,55,,55,c134,345,145,214,150,160v-8,36,-20,112,-26,243c120,403,120,403,120,403v5,-100,13,-168,20,-211c124,258,97,372,76,504xm433,434v-2,-3,-5,-5,-7,-7c402,431,378,438,362,442v2,2,3,4,5,6c378,442,409,435,433,434xm133,c122,,122,,122,v21,80,21,80,21,80c140,67,140,67,140,67v3,-1,3,-1,3,-1l133,xm372,324c334,295,302,271,276,249v26,23,56,50,92,80c368,328,368,328,368,328v,-2,1,-3,4,-4xm94,34c74,,74,,74,,73,,73,,73,l94,34xm131,100c68,,68,,68,,55,,55,,55,r76,100xm111,24v20,49,20,49,20,49c106,,106,,106,,98,,98,,98,v11,25,11,25,11,25l111,24xm130,89c113,54,113,54,113,54v3,-1,3,-1,3,-1c125,71,125,71,125,71,95,,95,,95,,78,,78,,78,r52,89xm860,v8,5,16,10,25,16c885,16,885,16,885,16v2,-2,5,-2,7,c894,18,894,21,892,23v-2,2,-5,2,-7,c883,22,883,20,884,18,874,11,865,5,856,,845,,845,,845,v28,21,60,46,91,72c936,34,936,34,936,34,914,21,894,10,876,l860,xm425,152v-1,4,-1,4,-1,4c324,145,245,140,200,137v1,1,3,1,5,1c272,148,397,166,519,189,501,172,476,150,480,147v4,-4,30,23,45,44c535,193,545,194,555,196,543,181,531,169,535,166v4,-2,16,15,25,31c563,198,567,199,571,200,556,170,532,146,534,138,361,131,249,132,195,134v45,2,125,7,230,18xm500,294c482,282,454,272,431,264v23,10,46,20,69,30xm936,484v,20,,20,,20c876,504,876,504,876,504v-14,-9,-28,-17,-34,-20c852,489,863,496,873,504v-110,,-110,,-110,c762,503,761,503,760,502v1,1,2,1,2,2c719,504,719,504,719,504v-5,-9,-12,-17,-18,-22c706,487,711,496,715,504v-52,,-52,,-52,c661,489,659,471,659,471v,,,18,,33c649,504,649,504,649,504v,-2,-1,-3,-1,-3c648,501,648,502,648,504v-50,,-50,,-50,c600,497,602,490,606,486v-3,3,-8,10,-12,18c512,504,512,504,512,504v3,-2,6,-3,10,-3c519,500,514,501,510,504v-38,,-38,,-38,c482,496,493,489,503,487v-8,,-24,7,-39,17c430,504,430,504,430,504v10,-6,21,-10,31,-10c453,493,437,497,421,504v-32,,-32,,-32,c407,491,430,478,449,480v-15,-7,-51,9,-74,24c281,504,281,504,281,504,224,362,192,264,174,204v19,44,53,113,117,215c294,418,294,418,294,418,208,278,175,201,163,164v10,26,28,68,57,121c223,284,223,284,223,284,195,232,178,190,167,165v14,25,39,68,81,129c249,296,251,299,253,301v,,,,,1c259,311,266,320,273,330v23,32,49,67,81,107c348,439,344,441,345,443v,2,5,1,13,c360,445,362,447,364,450v-1,1,-2,2,-1,2c363,453,364,454,367,453v4,6,8,11,13,16c359,474,341,482,342,487v1,5,20,-4,42,-12c388,480,393,485,397,490v3,-2,3,-2,3,-2c396,483,392,478,388,474v16,-6,33,-10,47,-6c425,462,404,464,384,468v-5,-5,-9,-10,-13,-15c389,449,431,431,459,436v-5,-2,-13,-3,-22,-2c437,433,437,433,437,433v-2,-2,-4,-4,-6,-6c443,425,455,425,465,426v-8,-3,-22,-3,-37,-2c424,420,420,416,416,413v14,-2,61,-20,90,-15c487,390,422,402,413,410,403,400,392,390,383,380v11,-1,25,-2,39,-3c425,380,428,382,431,385v3,-3,3,-3,3,-3c431,380,429,379,427,377v15,,31,,44,4c472,382,473,382,475,382v6,2,12,5,17,9c490,388,486,385,482,383v15,1,42,,62,11c532,381,478,374,471,379v-14,-5,-32,-7,-51,-8c415,367,410,363,404,358v25,-2,57,-3,76,9c471,355,428,352,398,353v-10,-8,-18,-15,-27,-22c374,332,378,332,384,333v2,1,4,3,7,5c393,335,393,335,393,335v-1,-1,-2,-2,-3,-2c404,333,423,332,443,334v9,5,17,10,25,15c470,346,470,346,470,346v-6,-3,-12,-7,-18,-11c467,338,481,342,494,349,484,338,461,331,437,326v-5,-3,-9,-5,-14,-8c439,319,456,321,473,327v,,,,,c472,332,480,333,491,335v1,,1,,1,c492,335,492,335,492,335v13,3,31,7,44,18c527,339,486,320,475,324v-19,-9,-47,-15,-69,-17c293,237,219,182,182,154v32,20,90,54,174,95c358,246,358,246,358,246,273,204,216,170,184,151v58,28,190,93,327,152c512,304,513,306,515,307v-1,-1,-2,-2,-3,-4c516,305,519,306,523,308v,9,31,7,47,24c564,321,533,300,525,305v-6,-3,-12,-5,-18,-8c478,268,396,238,394,247v,,,,1,c328,217,268,188,225,167v10,4,10,4,10,4c237,168,237,168,237,168,187,146,187,146,187,146v268,87,268,87,268,87c456,230,456,230,456,230,177,139,177,139,177,139v41,7,136,24,263,52c441,188,441,188,441,188,364,171,298,158,250,148v71,11,174,27,273,46c530,200,534,206,536,209v-1,-3,-4,-8,-8,-14c538,197,548,199,558,201v4,6,8,13,11,21c569,218,566,210,562,202v3,,7,1,11,2c575,208,577,213,578,217v,-3,-1,-7,-3,-13c577,205,578,205,580,205v,-3,,-3,,-3c578,201,576,201,574,200v-8,-22,-26,-54,-35,-61c546,139,552,139,559,140v9,15,23,37,28,59c588,189,577,158,566,137v,-1,,-1,,-1c566,136,566,136,566,136v-6,-12,-13,-21,-16,-20c547,119,551,126,557,136,432,130,338,129,272,129v,-3,,-3,,-3c269,126,265,126,261,126v63,-5,152,-12,267,-19c527,104,527,104,527,104v-61,3,-116,7,-162,10c465,104,465,104,465,104v-1,-3,-1,-3,-1,-3c212,126,212,126,212,126v-7,,-13,1,-19,1c527,56,527,56,527,56v-1,-4,-1,-4,-1,-4c195,123,195,123,195,123,377,68,377,68,377,68v-1,-3,-1,-3,-1,-3c175,125,175,125,175,125,225,101,360,38,491,v47,,47,,47,c538,1,539,1,539,2v2,2,6,2,8,1c548,2,548,1,548,v56,,56,,56,c588,7,571,16,554,25v,,,,,-1c552,22,548,22,546,24v-2,2,-2,5,,8c548,34,551,34,553,32v2,-2,2,-4,2,-5c574,17,592,8,608,v22,,22,,22,c630,1,630,4,631,5v1,1,1,1,2,1c610,23,585,42,558,64v-2,-2,-5,-2,-7,c549,66,548,70,550,72v2,2,6,2,8,c560,70,560,68,559,66,587,43,613,23,636,7v1,,2,-1,3,-2c639,5,640,4,640,4v2,-2,4,-3,6,-4c669,,669,,669,,654,14,637,31,616,52v-2,-2,-4,-1,-6,c608,54,608,58,610,60v2,2,5,2,7,c619,58,619,55,618,53,639,32,657,14,673,v16,,16,,16,c676,15,660,33,642,56v-2,-1,-5,-1,-7,1c633,59,633,62,635,64v,1,1,1,1,1c624,80,612,96,599,113v,,,,,c598,113,597,114,597,115v-1,3,-3,5,-5,8c590,122,588,122,587,124v-3,2,-3,5,-1,7c588,133,592,133,594,131v2,-2,2,-5,,-7c594,124,594,124,594,124v1,-2,3,-4,4,-6c601,128,615,150,617,171v3,-10,-9,-49,-16,-57c614,97,626,81,638,66v2,,3,,4,-1c644,63,644,61,644,59,662,37,679,17,694,v7,,7,,7,c690,16,678,35,663,59v-1,,-3,,-5,1c656,62,656,66,658,68v2,2,5,2,8,c668,66,668,63,666,60v,,-1,,-1,c680,36,693,16,704,v5,,5,,5,c692,26,672,60,650,98v,-3,-1,-5,-1,-5c649,91,645,91,644,93v,1,1,6,1,13c641,113,637,120,633,128v-2,-8,-5,-13,-7,-13c623,116,625,124,629,135v,,,,,c627,134,625,135,624,136v-3,2,-3,5,-1,8c625,146,629,146,631,144v,,,-1,,-1c634,153,637,164,638,175v1,-8,-1,-29,-5,-44c637,124,641,116,645,109v2,20,5,51,5,51c650,160,650,120,650,102,673,62,694,27,712,v3,,3,,3,c698,32,677,74,656,126v-2,,-3,,-4,1c650,129,650,132,652,134v2,3,5,3,7,1c661,133,661,129,659,127v,,-1,,-1,-1c679,75,700,32,717,v,,,,,c706,24,692,55,676,95v-1,,-3,,-4,1c670,98,670,101,672,104v2,2,5,2,7,c681,102,681,99,679,96v,,,,-1,c694,56,708,24,720,v7,,7,,7,c714,33,699,80,682,141v-2,,-3,,-4,1c677,143,677,143,676,144v-1,,-2,,-3,1c673,148,672,220,672,220v,,6,-53,6,-70c680,151,683,151,685,150v2,-2,2,-6,,-8c685,142,684,141,684,141,701,80,717,33,729,v4,,4,,4,c729,18,724,38,720,61v-1,,-2,,-3,1c715,64,715,68,717,70v2,2,5,2,7,c726,68,726,65,724,63v,-1,-1,-1,-2,-2c726,39,731,18,735,v2,,2,,2,c730,37,721,91,713,165v-1,,-2,1,-3,2c708,169,708,172,710,174v,1,1,1,1,1c707,195,698,241,698,241v,,15,-49,19,-66c717,174,717,174,717,174v2,-1,2,-4,1,-6c718,168,718,168,718,168v,-1,-1,-1,-1,-1c717,166,716,166,715,166,723,91,732,37,739,v4,,4,,4,c742,8,742,17,742,28v-1,1,-1,3,,4c742,54,742,82,744,114v-1,1,-2,1,-2,1c740,117,740,121,741,123v2,2,6,2,8,c751,121,751,118,749,116v-1,-1,-2,-2,-3,-2c744,83,744,56,744,35v2,1,4,1,6,-1c752,32,752,29,750,27v,-1,-2,-2,-3,-2c747,16,748,7,748,v5,,5,,5,c754,12,755,26,757,42v,2,1,4,1,6c758,48,758,48,758,48v,6,1,13,2,20c761,78,763,88,765,99v-1,1,-2,1,-2,1c761,102,760,106,762,108v1,1,3,1,4,2c769,131,773,155,778,181v,,,1,-1,1c775,184,775,187,777,189v,1,1,1,1,1c767,203,749,234,749,252v15,-49,44,-60,38,-66c787,186,787,185,786,185v,-1,,-2,-1,-3c784,181,782,181,781,181v-5,-26,-10,-50,-13,-72c769,109,769,109,770,108v2,-2,2,-5,,-7c769,100,768,99,767,99,765,88,764,78,762,68v-1,-7,-1,-14,-2,-20c760,48,760,48,760,47v,-1,-1,-3,-1,-5c758,27,757,12,756,v7,,7,,7,c768,23,774,52,782,85v,1,-1,1,-1,1c779,88,778,91,780,94v2,2,6,2,8,c790,92,790,89,788,86v-1,-1,-2,-1,-4,-1c776,52,770,23,765,v1,,1,,1,c775,38,790,92,813,163v,,-1,,-1,1c811,165,810,168,811,170v-13,14,-29,40,-31,56c801,176,833,167,827,160v-1,-2,-4,,-9,3c817,162,816,162,815,162,792,93,778,39,769,2v1,1,3,1,5,1c785,35,801,79,825,136v,,,,,c823,138,823,142,825,144v2,2,5,2,7,c834,142,834,139,832,137v-1,-2,-3,-2,-5,-2c809,92,795,56,784,27v9,21,19,45,33,74c817,101,816,101,816,101v-2,2,-2,5,,7c818,110,821,111,823,109v3,-2,3,-6,1,-8c822,100,820,99,819,100,799,58,786,25,776,1v1,,1,-1,1,-1c783,,783,,783,v16,32,39,76,70,129c853,129,853,129,853,129v-2,2,-2,5,,7c855,138,858,138,860,136v3,-1,3,-5,1,-7c859,127,857,127,855,128,824,75,801,32,785,v7,,7,,7,c801,13,811,28,823,45v-2,2,-3,5,-1,7c824,55,828,55,830,53v2,-2,2,-6,,-8c829,44,826,43,824,44,813,28,803,13,794,v5,,5,,5,c825,35,858,80,893,124v-1,1,-1,4,1,6c896,132,899,133,901,131v2,-2,2,-6,,-8c900,121,897,121,895,122,860,79,827,35,802,v13,,13,,13,c878,65,878,65,878,65v-1,2,-1,5,1,7c881,74,884,74,886,72v2,-2,2,-5,,-7c885,63,882,62,880,64,818,,818,,818,v16,,16,,16,c849,12,865,25,882,40v-1,2,-1,4,,6c884,48,888,48,890,46v2,-2,2,-5,,-7c888,37,885,36,883,38,867,24,852,11,838,v3,,3,,3,c871,22,904,48,936,74v,367,,367,,367c920,433,874,423,855,429v43,,70,15,81,18c936,477,936,477,936,477,921,466,885,449,868,449v37,10,58,28,68,35xm525,256v-4,-18,-66,-73,-75,-65c443,200,499,221,525,256xm493,275v-7,-14,-69,-49,-74,-40c414,243,465,250,493,275xm516,270v-6,-13,-62,-43,-67,-35c445,243,491,248,516,270xm550,287v-4,-14,-55,-52,-61,-45c483,249,528,261,550,287xm560,252v-2,-12,-38,-52,-44,-48c511,210,546,227,560,252xm633,312v-2,2,5,4,7,7c640,316,636,309,633,312xm637,230v1,-9,-4,-45,-8,-44c624,187,636,210,637,230xm616,193v3,-11,-14,-59,-21,-57c589,139,613,166,616,193xm560,354v-1,6,24,,39,7c593,355,562,347,560,354xm552,343v-7,-11,-34,-23,-51,-28c481,294,412,271,409,276v-11,-3,-18,-4,-19,-2c390,281,471,297,487,318v-4,-7,-16,-16,-30,-23c473,301,489,307,499,315v-7,-2,-13,-3,-13,-1c486,320,540,327,552,343xm553,367v-8,-5,-41,-3,-40,4c514,377,536,364,553,367xm522,454v3,5,22,-25,40,-28c550,424,519,449,522,454xm525,431v-16,-7,-73,7,-72,13c455,451,498,426,525,431xm553,468v-14,,-55,29,-51,34c507,507,532,472,553,468xm586,438v-12,,-46,26,-42,31c548,473,569,442,586,438xm604,404v-4,-21,-44,-15,-38,-3c570,410,589,380,604,404xm613,304v,-20,-30,-52,-36,-46c569,266,600,277,613,304xm634,428v-13,1,-20,20,-17,22c619,452,621,431,634,428xm642,361v,,-4,-13,-7,-12c635,349,633,351,633,351v-3,3,9,10,9,10xm662,204v,,4,-63,2,-66c664,136,660,136,659,137v,3,3,67,3,67xm668,364v-1,,-3,,-4,c661,364,664,378,664,378v,,6,-12,4,-14xm669,292v,,4,-59,3,-62c671,228,667,228,667,230v,2,2,62,2,62xm671,404v,,6,13,9,11c681,415,683,412,683,412v2,-3,-12,-8,-12,-8xm693,488v1,-3,-19,-34,-19,-34c674,454,688,488,691,490v,,2,-1,2,-2xm694,192v,,16,-70,15,-74c709,116,705,115,704,117v-1,3,-10,75,-10,75xm854,399v49,-12,81,5,81,-2c934,388,874,388,854,399xm839,379v37,-3,55,13,57,8c897,380,855,373,839,379xm894,326v-1,-7,-51,-1,-66,11c868,321,894,333,894,326xm871,365v36,-9,56,4,57,-2c929,357,885,356,871,365xm847,323v46,-25,81,-16,79,-24c924,291,864,307,847,323xm819,330v42,-35,80,-32,77,-40c892,282,833,310,819,330xm792,323v28,-31,57,-32,54,-38c842,279,800,306,792,323xm890,244v-5,-8,-75,26,-91,48c849,252,895,253,890,244xm781,336v29,-31,57,-32,54,-37c831,293,790,320,781,336xm799,290v49,-47,98,-51,92,-59c885,223,814,264,799,290xm778,252v25,-33,49,-32,46,-39c821,207,786,234,778,252xm775,376v32,-30,60,-28,57,-35c829,334,786,358,775,376xm728,348v21,-27,42,-28,39,-33c765,310,734,333,728,348xm740,197v12,-30,29,-41,25,-44c761,150,744,174,740,197xm730,174v,,15,-43,15,-45c744,127,741,126,740,127v-1,2,-10,47,-10,47xm718,308v22,-26,40,-23,38,-29c755,273,725,293,718,308xm708,251v7,-31,22,-46,17,-48c722,201,708,227,708,251xm705,350v,,16,-7,15,-10c720,340,718,338,718,337v-3,-1,-13,13,-13,13xm738,501v,-4,-20,-29,-35,-37c717,475,732,502,736,503v1,,2,-1,2,-2xm711,448v32,5,23,32,31,27c747,470,734,449,711,448xm760,394v2,-3,-15,-22,-32,1c750,374,755,397,760,394xm806,455v3,-5,-26,-28,-61,-15c785,432,803,460,806,455xm769,468v25,9,34,37,39,35c812,500,795,475,769,468xm793,472v26,4,40,29,44,26c841,494,820,473,793,472xm893,417v,-7,-52,-11,-70,-2c866,407,892,423,893,417xm846,465v40,9,56,33,59,27c908,486,864,464,846,465xm370,373c296,300,244,243,209,202v28,37,69,85,119,140c325,344,325,344,325,344,261,275,213,215,185,177v-2,2,-2,2,-2,2c179,174,176,170,173,166v16,28,41,73,78,126c252,294,254,297,256,299v,,,1,,1c262,309,269,318,276,328v12,16,24,33,37,50c313,378,313,378,313,378v14,18,28,37,44,58c373,431,399,426,423,424,407,409,392,395,378,381v-15,1,-25,2,-26,-2c352,376,359,374,370,373xm218,129v,,,,,c226,129,235,129,245,129v-10,,-18,,-27,xm392,353c322,296,271,250,234,215v-1,2,-1,2,-1,2c220,206,208,194,197,184v35,40,92,104,178,188c386,371,400,371,414,371v-5,-4,-10,-8,-15,-12c381,361,367,362,366,359v,-3,11,-5,26,-6xm398,306c280,232,205,176,172,150v9,9,21,22,37,37c242,217,295,261,377,323v11,-2,30,-1,51,2c424,322,420,320,416,317v-28,-1,-49,1,-50,-5c365,307,379,305,398,306xm51,c41,,41,,41,v78,90,78,90,78,90l51,xm160,178v7,56,23,165,58,326c277,504,277,504,277,504,215,350,183,247,167,189v8,42,23,102,47,169c210,359,210,359,210,359,184,285,169,219,160,178xm,92v,1,,1,,1c19,98,19,98,19,98l,92xm90,123c,105,,105,,105v,5,,5,,5l90,123xm,96v,6,,6,,6c90,119,90,119,90,119l,96xm,66v,8,,8,,8c103,112,103,112,103,112l,66xm104,118v,-1,,-1,,-1c105,117,105,117,105,117,,77,,77,,77,,88,,88,,88r104,30xm114,139c,148,,148,,148v,10,,10,,10l114,139xm,191v,7,,7,,7c100,155,100,155,100,155l,191xm51,180c,202,,202,,202v,5,,5,,5c51,182,51,182,51,182r,-2xm15,c13,,13,,13,,51,36,51,36,51,36l15,xm122,99c37,,37,,37,,23,,23,,23,r99,99xm,127v,13,,13,,13c120,134,120,134,120,134l,127xm,114v,7,,7,,7c62,125,62,125,62,125,41,123,41,123,41,123v,-3,,-3,,-3l,114xm8,c,,,,,,,11,,11,,11v122,95,122,95,122,95l8,xm120,110c,21,,21,,21,,36,,36,,36r120,74xm,15v,1,,1,,1c29,38,29,38,29,38l,15xm,43v,2,,2,,2c50,73,50,73,50,73l,43xm72,94c6,62,6,62,6,62,7,58,7,58,7,58,89,99,89,99,89,99,,49,,49,,49,,62,,62,,62l72,94xe" fillcolor="#cfcfcf [3029]" stroked="f">
                      <v:fill color2="#c9c9c9 [3173]" rotate="t" colors="0 #d3d3d3;.5 #ccc;1 #b5b5b5" focus="100%" type="gradient">
                        <o:fill v:ext="view" type="gradientUnscaled"/>
                      </v:fill>
                      <v:shadow on="t" color="black" opacity="41287f" offset="0,1.5pt"/>
                      <v:path arrowok="t" o:connecttype="custom" o:connectlocs="358760,0;511154,0;307962,618618;0,719617;0,931083;374634,776428;873089,0;1044531,0;2920878,0;2971676,50499;682597,0;415908,1590731;422257,0;336536,0;2809758,72593;1698554,523931;2419249,1590731;1498537,1590731;530203,520775;1231849,1496045;1377893,1205673;1238198,1051019;577826,486057;593700,460807;1841423,647024;1158827,359808;1917620,0;2019216,22093;1901746,356652;2225582,0;1996992,426089;2092238,400839;2133511,694367;2254156,527088;2352577,388214;2419249,340871;2412899,151498;2476397,713304;2612916,344027;2635140,167279;2793883,201998;2971676,1527607;2009691,984738;1546160,1003676;1755702,1477108;2038265,1139393;2130336,1275110;2628790,1063644;2825632,770116;2349402,621774;2238282,1104675;2441473,1477108;549252,523931;1244548,1114143;1263597,965801;285738,388214;0,277747;41273,0;0,359808;158743,230404" o:connectangles="0,0,0,0,0,0,0,0,0,0,0,0,0,0,0,0,0,0,0,0,0,0,0,0,0,0,0,0,0,0,0,0,0,0,0,0,0,0,0,0,0,0,0,0,0,0,0,0,0,0,0,0,0,0,0,0,0,0,0,0"/>
                      <o:lock v:ext="edit" verticies="t"/>
                    </v:shape>
                    <v:roundrect id="Rounded Rectangle 93" o:spid="_x0000_s1052" style="position:absolute;left:2760;top:2156;width:24192;height:11856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H2mcYA&#10;AADbAAAADwAAAGRycy9kb3ducmV2LnhtbESPQWvCQBSE74X+h+UVvNVNFcRG11BCBRVFqrX0+Mi+&#10;JiHZtyG7xuiv7xaEHoeZ+YaZJ72pRUetKy0reBlGIIgzq0vOFXwel89TEM4ja6wtk4IrOUgWjw9z&#10;jLW98Ad1B5+LAGEXo4LC+yaW0mUFGXRD2xAH78e2Bn2QbS51i5cAN7UcRdFEGiw5LBTYUFpQVh3O&#10;RsE+3Ryn6Vhvd9FpY76/0qpa396VGjz1bzMQnnr/H763V1rB6xj+voQf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H2mcYAAADbAAAADwAAAAAAAAAAAAAAAACYAgAAZHJz&#10;L2Rvd25yZXYueG1sUEsFBgAAAAAEAAQA9QAAAIsDAAAAAA==&#10;" fillcolor="#cfcfcf [3029]" stroked="f">
                      <v:fill color2="#c9c9c9 [3173]" rotate="t" colors="0 #d3d3d3;.5 #ccc;1 #b5b5b5" focus="100%" type="gradient">
                        <o:fill v:ext="view" type="gradientUnscaled"/>
                      </v:fill>
                      <v:shadow on="t" color="black" opacity="41287f" offset="0,1.5pt"/>
                    </v:roundrect>
                  </v:group>
                </v:group>
                <v:group id="Group 94" o:spid="_x0000_s1053" style="position:absolute;left:190;top:73723;width:61716;height:16002" coordsize="61715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group id="Group 95" o:spid="_x0000_s1054" style="position:absolute;width:29711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<v:shape id="Freeform 13" o:spid="_x0000_s1055" style="position:absolute;width:29716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vOXcUA&#10;AADbAAAADwAAAGRycy9kb3ducmV2LnhtbESPQWvCQBCF7wX/wzJCb2ZjFWlTVwkFJYUibeIhxyE7&#10;TYLZ2Zjdavrvu4LQ4+PN+9689XY0nbjQ4FrLCuZRDIK4srrlWsGx2M2eQTiPrLGzTAp+ycF2M3lY&#10;Y6Ltlb/okvtaBAi7BBU03veJlK5qyKCLbE8cvG87GPRBDrXUA14D3HTyKY5X0mDLoaHBnt4aqk75&#10;jwlvHJZ1WRw/yGWlL8/vi3TPy0+lHqdj+grC0+j/j+/pTCt4WcFtSwC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85dxQAAANsAAAAPAAAAAAAAAAAAAAAAAJgCAABkcnMv&#10;ZG93bnJldi54bWxQSwUGAAAAAAQABAD1AAAAigMAAAAA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cfcfcf [3029]" stroked="f">
                      <v:fill color2="#c9c9c9 [3173]" rotate="t" colors="0 #d3d3d3;.5 #ccc;1 #b5b5b5" focus="100%" type="gradient">
                        <o:fill v:ext="view" type="gradientUnscaled"/>
                      </v:fill>
                      <v:shadow on="t" color="black" opacity="41287f" offset="0,1.5pt"/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Rounded Rectangle 97" o:spid="_x0000_s1056" style="position:absolute;left:2760;top:2070;width:24192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wmsYA&#10;AADbAAAADwAAAGRycy9kb3ducmV2LnhtbESP3WrCQBSE7wu+w3KE3tWNFvyJriJBoRWlVG3x8pA9&#10;JiHZsyG71ejTd4VCL4eZ+YaZLVpTiQs1rrCsoN+LQBCnVhecKTge1i9jEM4ja6wsk4IbOVjMO08z&#10;jLW98idd9j4TAcIuRgW593UspUtzMuh6tiYO3tk2Bn2QTSZ1g9cAN5UcRNFQGiw4LORYU5JTWu5/&#10;jIKPZHMYJ696u4u+Nub0nZTl+32l1HO3XU5BeGr9f/iv/aYVTEbw+BJ+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rwmsYAAADbAAAADwAAAAAAAAAAAAAAAACYAgAAZHJz&#10;L2Rvd25yZXYueG1sUEsFBgAAAAAEAAQA9QAAAIsDAAAAAA==&#10;" fillcolor="#cfcfcf [3029]" stroked="f">
                      <v:fill color2="#c9c9c9 [3173]" rotate="t" colors="0 #d3d3d3;.5 #ccc;1 #b5b5b5" focus="100%" type="gradient">
                        <o:fill v:ext="view" type="gradientUnscaled"/>
                      </v:fill>
                      <v:shadow on="t" color="black" opacity="41287f" offset="0,1.5pt"/>
                    </v:roundrect>
                  </v:group>
                  <v:group id="Group 98" o:spid="_x0000_s1057" style="position:absolute;left:32004;width:29711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<v:shape id="Freeform 13" o:spid="_x0000_s1058" style="position:absolute;width:29716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aL8MA&#10;AADbAAAADwAAAGRycy9kb3ducmV2LnhtbESPQYvCMBCF74L/IYywN5vqyqLVKCIoCrLsqoceh2Zs&#10;i82kNlG7/34jCB4fb9735s0WranEnRpXWlYwiGIQxJnVJecKTsd1fwzCeWSNlWVS8EcOFvNuZ4aJ&#10;tg/+pfvB5yJA2CWooPC+TqR0WUEGXWRr4uCdbWPQB9nkUjf4CHBTyWEcf0mDJYeGAmtaFZRdDjcT&#10;3vge5enxtCe3TX163X0uNzz6Ueqj1y6nIDy1/n38Sm+1gskEnlsCA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RaL8MAAADbAAAADwAAAAAAAAAAAAAAAACYAgAAZHJzL2Rv&#10;d25yZXYueG1sUEsFBgAAAAAEAAQA9QAAAIgDAAAAAA==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cfcfcf [3029]" stroked="f">
                      <v:fill color2="#c9c9c9 [3173]" rotate="t" colors="0 #d3d3d3;.5 #ccc;1 #b5b5b5" focus="100%" type="gradient">
                        <o:fill v:ext="view" type="gradientUnscaled"/>
                      </v:fill>
                      <v:shadow on="t" color="black" opacity="41287f" offset="0,1.5pt"/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Rounded Rectangle 100" o:spid="_x0000_s1059" style="position:absolute;left:2760;top:2070;width:24192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qB8YA&#10;AADcAAAADwAAAGRycy9kb3ducmV2LnhtbESPQUvDQBCF7wX/wzKCt3ZXBSmxmyBBQYtSbG3xOGTH&#10;JCQ7G7JrG/31zqHgbYb35r1vVsXke3WkMbaBLVwvDCjiKriWawsfu6f5ElRMyA77wGThhyIU+cVs&#10;hZkLJ36n4zbVSkI4ZmihSWnItI5VQx7jIgzEon2F0WOSday1G/Ek4b7XN8bcaY8tS0ODA5UNVd32&#10;21vYlOvdsrx1r29mv/afh7LrXn4frb26nB7uQSWa0r/5fP3sBN8IvjwjE+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PqB8YAAADcAAAADwAAAAAAAAAAAAAAAACYAgAAZHJz&#10;L2Rvd25yZXYueG1sUEsFBgAAAAAEAAQA9QAAAIsDAAAAAA==&#10;" fillcolor="#cfcfcf [3029]" stroked="f">
                      <v:fill color2="#c9c9c9 [3173]" rotate="t" colors="0 #d3d3d3;.5 #ccc;1 #b5b5b5" focus="100%" type="gradient">
                        <o:fill v:ext="view" type="gradientUnscaled"/>
                      </v:fill>
                      <v:shadow on="t" color="black" opacity="41287f" offset="0,1.5pt"/>
                    </v:roundrect>
                  </v:group>
                </v:group>
                <w10:wrap anchorx="page" anchory="page"/>
              </v:group>
            </w:pict>
          </mc:Fallback>
        </mc:AlternateContent>
      </w:r>
    </w:p>
    <w:sectPr w:rsidR="00B449CD" w:rsidSect="00CC467C">
      <w:pgSz w:w="12240" w:h="15840" w:code="1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bbeyline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Abadi MT Condensed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adian™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dverGothicCTT">
    <w:charset w:val="00"/>
    <w:family w:val="auto"/>
    <w:pitch w:val="variable"/>
    <w:sig w:usb0="00000003" w:usb1="00000000" w:usb2="00000000" w:usb3="00000000" w:csb0="00000001" w:csb1="00000000"/>
  </w:font>
  <w:font w:name="AlaricSSK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Axaxax">
    <w:altName w:val="Source Sans Pro Semibold"/>
    <w:charset w:val="00"/>
    <w:family w:val="swiss"/>
    <w:pitch w:val="variable"/>
    <w:sig w:usb0="00000001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2F8"/>
    <w:rsid w:val="002232F8"/>
    <w:rsid w:val="00A05566"/>
    <w:rsid w:val="00B449CD"/>
    <w:rsid w:val="00CC4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4F8B6F-8491-409A-94BF-D7CA3B1B6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653D2A" w:themeColor="text2"/>
        <w:sz w:val="18"/>
        <w:szCs w:val="18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120"/>
    </w:pPr>
    <w:rPr>
      <w:rFonts w:asciiTheme="majorHAnsi" w:eastAsiaTheme="majorEastAsia" w:hAnsiTheme="majorHAnsi" w:cstheme="majorBidi"/>
      <w:i/>
      <w:iCs/>
      <w:spacing w:val="-10"/>
      <w:kern w:val="2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i/>
      <w:iCs/>
      <w:spacing w:val="-10"/>
      <w:kern w:val="28"/>
    </w:rPr>
  </w:style>
  <w:style w:type="paragraph" w:customStyle="1" w:styleId="Name">
    <w:name w:val="Name"/>
    <w:basedOn w:val="Normal"/>
    <w:qFormat/>
    <w:pPr>
      <w:spacing w:after="60" w:line="216" w:lineRule="auto"/>
    </w:pPr>
    <w:rPr>
      <w:rFonts w:asciiTheme="majorHAnsi" w:eastAsiaTheme="majorEastAsia" w:hAnsiTheme="majorHAnsi" w:cstheme="majorBidi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veed%20Ahmed\AppData\Roaming\Microsoft\Templates\New%20Year's%20party%20place%20cards%20(10%20per%20page,%20works%20with%20Avery%205371).dotx" TargetMode="External"/></Relationships>
</file>

<file path=word/theme/theme1.xml><?xml version="1.0" encoding="utf-8"?>
<a:theme xmlns:a="http://schemas.openxmlformats.org/drawingml/2006/main" name="Office Theme">
  <a:themeElements>
    <a:clrScheme name="New Year Set">
      <a:dk1>
        <a:sysClr val="windowText" lastClr="000000"/>
      </a:dk1>
      <a:lt1>
        <a:sysClr val="window" lastClr="FFFFFF"/>
      </a:lt1>
      <a:dk2>
        <a:srgbClr val="653D2A"/>
      </a:dk2>
      <a:lt2>
        <a:srgbClr val="D4F1F6"/>
      </a:lt2>
      <a:accent1>
        <a:srgbClr val="2CBDD2"/>
      </a:accent1>
      <a:accent2>
        <a:srgbClr val="CCCCCC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New Year Set">
      <a:majorFont>
        <a:latin typeface="Georgia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A1063E-59B4-4BCA-90DB-F657775CD7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Year's party place cards (10 per page, works with Avery 5371)</Template>
  <TotalTime>12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Guest</cp:lastModifiedBy>
  <cp:revision>3</cp:revision>
  <dcterms:created xsi:type="dcterms:W3CDTF">2017-07-27T11:40:00Z</dcterms:created>
  <dcterms:modified xsi:type="dcterms:W3CDTF">2019-04-30T11:14:00Z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TC034583529991</vt:lpwstr>
  </property>
</Properties>
</file>